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689.16803pt;width:595.3pt;height:152.75pt;mso-position-horizontal-relative:page;mso-position-vertical-relative:page;z-index:-931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</w:p>
                <w:p>
                  <w:pPr>
                    <w:spacing w:line="295" w:lineRule="exact" w:before="0"/>
                    <w:ind w:left="6305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Adaptation</w:t>
                  </w:r>
                  <w:r>
                    <w:rPr>
                      <w:rFonts w:ascii="Times New Roman"/>
                      <w:color w:val="5F6369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Guidance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&amp;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Needs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Assessment</w:t>
                  </w:r>
                  <w:r>
                    <w:rPr>
                      <w:rFonts w:ascii="Times New Roman"/>
                      <w:color w:val="5F6369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-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Global</w:t>
                  </w:r>
                  <w:r>
                    <w:rPr>
                      <w:rFonts w:ascii="Times New Roman"/>
                      <w:color w:val="5F6369"/>
                      <w:spacing w:val="11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IPCI    </w:t>
                  </w:r>
                  <w:r>
                    <w:rPr>
                      <w:rFonts w:ascii="Times New Roman"/>
                      <w:color w:val="5F6369"/>
                      <w:spacing w:val="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w w:val="105"/>
                      <w:position w:val="-13"/>
                      <w:sz w:val="34"/>
                    </w:rPr>
                    <w:t>1</w:t>
                  </w:r>
                  <w:r>
                    <w:rPr>
                      <w:rFonts w:ascii="Times New Roman"/>
                      <w:sz w:val="34"/>
                    </w:rPr>
                  </w:r>
                </w:p>
                <w:p>
                  <w:pPr>
                    <w:spacing w:line="295" w:lineRule="exact" w:before="0"/>
                    <w:ind w:left="4954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Adaptation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Guidance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&amp;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Needs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Assessment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-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IPC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Immunization</w:t>
                  </w:r>
                  <w:r>
                    <w:rPr>
                      <w:rFonts w:ascii="Times New Roman"/>
                      <w:color w:val="5F6369"/>
                      <w:spacing w:val="14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Package    </w:t>
                  </w:r>
                  <w:r>
                    <w:rPr>
                      <w:rFonts w:ascii="Times New Roman"/>
                      <w:color w:val="5F6369"/>
                      <w:spacing w:val="19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w w:val="105"/>
                      <w:position w:val="-13"/>
                      <w:sz w:val="34"/>
                    </w:rPr>
                    <w:t>1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303.140320pt;width:595.3pt;height:538.75pt;mso-position-horizontal-relative:page;mso-position-vertical-relative:page;z-index:-93112" coordorigin="0,6063" coordsize="11906,10775">
            <v:group style="position:absolute;left:2974;top:6063;width:8932;height:964" coordorigin="2974,6063" coordsize="8932,964">
              <v:shape style="position:absolute;left:2974;top:6063;width:8932;height:964" coordorigin="2974,6063" coordsize="8932,964" path="m11906,6063l2974,6981,2974,7027,11906,7027,11906,6063xe" filled="true" fillcolor="#40b4e2" stroked="false">
                <v:path arrowok="t"/>
                <v:fill type="solid"/>
              </v:shape>
              <v:shape style="position:absolute;left:0;top:6775;width:11906;height:8352" type="#_x0000_t75" stroked="false">
                <v:imagedata r:id="rId6" o:title=""/>
              </v:shape>
            </v:group>
            <v:group style="position:absolute;left:0;top:6707;width:11906;height:7077" coordorigin="0,6707" coordsize="11906,7077">
              <v:shape style="position:absolute;left:0;top:6707;width:11906;height:7077" coordorigin="0,6707" coordsize="11906,7077" path="m0,13783l11906,13783,11906,6707,0,6707,0,13783e" filled="true" fillcolor="#231f20" stroked="false">
                <v:path arrowok="t"/>
                <v:fill type="solid"/>
              </v:shape>
            </v:group>
            <v:group style="position:absolute;left:4294;top:13027;width:7612;height:828" coordorigin="4294,13027" coordsize="7612,828">
              <v:shape style="position:absolute;left:4294;top:13027;width:7612;height:828" coordorigin="4294,13027" coordsize="7612,828" path="m11906,13027l4294,13810,4294,13855,11906,13855,11906,13027e" filled="true" fillcolor="#ffffff" stroked="false">
                <v:path arrowok="t"/>
                <v:fill type="solid"/>
              </v:shape>
            </v:group>
            <v:group style="position:absolute;left:0;top:13783;width:11906;height:3055" coordorigin="0,13783" coordsize="11906,3055">
              <v:shape style="position:absolute;left:0;top:13783;width:11906;height:3055" coordorigin="0,13783" coordsize="11906,3055" path="m0,16838l11906,16838,11906,13783,0,13783,0,16838xe" filled="true" fillcolor="#fdb714" stroked="false">
                <v:path arrowok="t"/>
                <v:fill type="solid"/>
              </v:shape>
              <v:shape style="position:absolute;left:5290;top:14588;width:2327;height:658" type="#_x0000_t75" stroked="false">
                <v:imagedata r:id="rId7" o:title=""/>
              </v:shape>
              <v:shape style="position:absolute;left:720;top:15630;width:1495;height:559" type="#_x0000_t75" stroked="false">
                <v:imagedata r:id="rId8" o:title=""/>
              </v:shape>
              <v:shape style="position:absolute;left:2759;top:14575;width:2190;height:549" type="#_x0000_t75" stroked="false">
                <v:imagedata r:id="rId9" o:title=""/>
              </v:shape>
              <v:shape style="position:absolute;left:9655;top:15125;width:907;height:326" type="#_x0000_t75" stroked="false">
                <v:imagedata r:id="rId10" o:title=""/>
              </v:shape>
              <v:shape style="position:absolute;left:9855;top:14393;width:516;height:564" type="#_x0000_t75" stroked="false">
                <v:imagedata r:id="rId11" o:title=""/>
              </v:shape>
              <v:shape style="position:absolute;left:9596;top:15745;width:1591;height:493" type="#_x0000_t75" stroked="false">
                <v:imagedata r:id="rId12" o:title=""/>
              </v:shape>
              <v:shape style="position:absolute;left:2483;top:15603;width:1758;height:684" type="#_x0000_t75" stroked="false">
                <v:imagedata r:id="rId13" o:title=""/>
              </v:shape>
              <v:shape style="position:absolute;left:4504;top:15613;width:888;height:640" type="#_x0000_t75" stroked="false">
                <v:imagedata r:id="rId14" o:title=""/>
              </v:shape>
              <v:shape style="position:absolute;left:5755;top:15705;width:3455;height:499" type="#_x0000_t75" stroked="false">
                <v:imagedata r:id="rId15" o:title=""/>
              </v:shape>
              <v:shape style="position:absolute;left:8048;top:14518;width:1064;height:783" type="#_x0000_t75" stroked="false">
                <v:imagedata r:id="rId16" o:title=""/>
              </v:shape>
              <v:shape style="position:absolute;left:1346;top:14383;width:986;height:970" type="#_x0000_t75" stroked="false">
                <v:imagedata r:id="rId17" o:title="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97.95pt;height:82.1pt;mso-position-horizontal-relative:char;mso-position-vertical-relative:line" coordorigin="0,0" coordsize="1959,1642">
            <v:group style="position:absolute;left:116;top:1257;width:1774;height:385" coordorigin="116,1257" coordsize="1774,385">
              <v:shape style="position:absolute;left:116;top:1257;width:1774;height:385" coordorigin="116,1257" coordsize="1774,385" path="m1286,1303l843,1303,929,1305,1014,1311,1099,1323,1183,1339,1266,1360,1348,1386,1428,1416,1507,1452,1585,1491,1661,1536,1734,1584,1805,1638,1817,1642,1882,1616,1889,1606,1887,1598,1810,1541,1731,1489,1650,1442,1566,1401,1481,1365,1394,1334,1306,1308,1286,1303xe" filled="true" fillcolor="#94c93d" stroked="false">
                <v:path arrowok="t"/>
                <v:fill type="solid"/>
              </v:shape>
              <v:shape style="position:absolute;left:116;top:1257;width:1774;height:385" coordorigin="116,1257" coordsize="1774,385" path="m944,1257l853,1257,761,1263,670,1274,579,1290,489,1311,399,1337,311,1369,224,1406,139,1448,116,1467,116,1474,122,1478,132,1481,146,1481,160,1478,174,1473,255,1433,336,1399,419,1370,503,1347,587,1328,672,1315,758,1307,843,1303,1286,1303,1217,1287,1127,1272,1036,1262,944,1257xe" filled="true" fillcolor="#94c93d" stroked="false">
                <v:path arrowok="t"/>
                <v:fill type="solid"/>
              </v:shape>
            </v:group>
            <v:group style="position:absolute;left:1240;top:222;width:209;height:236" coordorigin="1240,222" coordsize="209,236">
              <v:shape style="position:absolute;left:1240;top:222;width:209;height:236" coordorigin="1240,222" coordsize="209,236" path="m1362,222l1293,246,1255,292,1240,359,1243,379,1280,440,1330,457,1348,456,1413,418,1444,362,1449,321,1448,301,1413,239,1362,222xe" filled="true" fillcolor="#fdb714" stroked="false">
                <v:path arrowok="t"/>
                <v:fill type="solid"/>
              </v:shape>
            </v:group>
            <v:group style="position:absolute;left:794;top:164;width:1165;height:1289" coordorigin="794,164" coordsize="1165,1289">
              <v:shape style="position:absolute;left:794;top:164;width:1165;height:1289" coordorigin="794,164" coordsize="1165,1289" path="m1439,973l1265,973,1272,975,1281,981,1324,1034,1364,1097,1440,1230,1493,1321,1535,1393,1675,1453,1651,1427,1633,1408,1596,1359,1564,1290,1540,1233,1513,1166,1484,1092,1455,1014,1445,989,1439,973xe" filled="true" fillcolor="#fdb714" stroked="false">
                <v:path arrowok="t"/>
                <v:fill type="solid"/>
              </v:shape>
              <v:shape style="position:absolute;left:794;top:164;width:1165;height:1289" coordorigin="794,164" coordsize="1165,1289" path="m866,164l794,313,811,317,829,323,887,349,946,386,1003,430,1054,478,1093,527,1121,591,1125,651,1126,714,1126,746,1124,845,1119,963,1114,1081,1108,1190,1100,1324,1095,1402,1155,1427,1168,1355,1180,1290,1200,1189,1217,1107,1234,1035,1258,978,1265,973,1439,973,1436,963,1410,890,1390,823,1377,764,1373,729,1374,714,1398,655,1451,625,1524,615,1688,611,1950,611,1936,573,1626,573,1548,563,1483,548,1306,498,1242,476,1184,449,1130,417,1081,382,1016,325,959,268,880,180,866,164xe" filled="true" fillcolor="#fdb714" stroked="false">
                <v:path arrowok="t"/>
                <v:fill type="solid"/>
              </v:shape>
              <v:shape style="position:absolute;left:794;top:164;width:1165;height:1289" coordorigin="794,164" coordsize="1165,1289" path="m1950,611l1724,611,1758,611,1789,612,1866,618,1932,628,1958,634,1950,611xe" filled="true" fillcolor="#fdb714" stroked="false">
                <v:path arrowok="t"/>
                <v:fill type="solid"/>
              </v:shape>
              <v:shape style="position:absolute;left:794;top:164;width:1165;height:1289" coordorigin="794,164" coordsize="1165,1289" path="m1900,476l1836,510,1758,547,1692,568,1649,573,1936,573,1900,476xe" filled="true" fillcolor="#fdb714" stroked="false">
                <v:path arrowok="t"/>
                <v:fill type="solid"/>
              </v:shape>
            </v:group>
            <v:group style="position:absolute;left:551;top:112;width:214;height:245" coordorigin="551,112" coordsize="214,245">
              <v:shape style="position:absolute;left:551;top:112;width:214;height:245" coordorigin="551,112" coordsize="214,245" path="m644,112l581,137,551,201,551,221,553,242,576,305,636,351,672,356,691,354,748,312,764,257,764,237,739,169,679,119,644,112xe" filled="true" fillcolor="#40b4e2" stroked="false">
                <v:path arrowok="t"/>
                <v:fill type="solid"/>
              </v:shape>
            </v:group>
            <v:group style="position:absolute;left:0;top:0;width:1299;height:1418" coordorigin="0,0" coordsize="1299,1418">
              <v:shape style="position:absolute;left:0;top:0;width:1299;height:1418" coordorigin="0,0" coordsize="1299,1418" path="m886,894l731,894,738,896,745,903,769,967,785,1042,799,1125,811,1206,823,1285,832,1352,841,1418,904,1395,894,1125,889,974,886,894xe" filled="true" fillcolor="#40b4e2" stroked="false">
                <v:path arrowok="t"/>
                <v:fill type="solid"/>
              </v:shape>
              <v:shape style="position:absolute;left:0;top:0;width:1299;height:1418" coordorigin="0,0" coordsize="1299,1418" path="m891,496l190,496,278,496,331,497,405,501,473,508,549,526,603,555,630,618,630,635,629,652,613,733,591,801,563,874,532,949,498,1030,464,1105,435,1167,406,1224,373,1276,327,1339,299,1376,434,1346,491,1250,531,1183,603,1066,648,994,686,938,731,894,886,894,884,833,882,773,881,722,880,677,880,652,880,606,884,537,889,506,891,496xe" filled="true" fillcolor="#40b4e2" stroked="false">
                <v:path arrowok="t"/>
                <v:fill type="solid"/>
              </v:shape>
              <v:shape style="position:absolute;left:0;top:0;width:1299;height:1418" coordorigin="0,0" coordsize="1299,1418" path="m66,336l0,526,38,515,53,510,126,498,190,496,891,496,892,494,917,426,499,426,405,423,320,413,247,399,184,382,113,357,68,337,66,336xe" filled="true" fillcolor="#40b4e2" stroked="false">
                <v:path arrowok="t"/>
                <v:fill type="solid"/>
              </v:shape>
              <v:shape style="position:absolute;left:0;top:0;width:1299;height:1418" coordorigin="0,0" coordsize="1299,1418" path="m1135,0l1099,51,1058,104,1008,167,959,222,910,272,861,316,813,353,752,387,655,412,549,424,499,426,917,426,955,358,1002,296,1047,248,1114,187,1162,150,1224,108,1282,76,1298,68,1135,0xe" filled="true" fillcolor="#40b4e2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0" w:lineRule="auto" w:before="67"/>
        <w:ind w:left="1440" w:right="553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/>
        <w:pict>
          <v:shape style="position:absolute;margin-left:176.750397pt;margin-top:-32.293884pt;width:70.942216pt;height:24pt;mso-position-horizontal-relative:page;mso-position-vertical-relative:paragraph;z-index:1120" type="#_x0000_t75" stroked="false">
            <v:imagedata r:id="rId18" o:title=""/>
          </v:shape>
        </w:pict>
      </w:r>
      <w:r>
        <w:rPr/>
        <w:pict>
          <v:shape style="position:absolute;margin-left:253.192398pt;margin-top:-31.781784pt;width:72.730402pt;height:8.19pt;mso-position-horizontal-relative:page;mso-position-vertical-relative:paragraph;z-index:1144" type="#_x0000_t75" stroked="false">
            <v:imagedata r:id="rId19" o:title=""/>
          </v:shape>
        </w:pict>
      </w:r>
      <w:r>
        <w:rPr/>
        <w:pict>
          <v:shape style="position:absolute;margin-left:177.840393pt;margin-top:-63.608086pt;width:186.842035pt;height:24.75pt;mso-position-horizontal-relative:page;mso-position-vertical-relative:paragraph;z-index:1168" type="#_x0000_t75" stroked="false">
            <v:imagedata r:id="rId20" o:title=""/>
          </v:shape>
        </w:pict>
      </w:r>
      <w:r>
        <w:rPr>
          <w:rFonts w:ascii="Times New Roman"/>
          <w:b/>
          <w:color w:val="40B4E2"/>
          <w:w w:val="110"/>
          <w:sz w:val="60"/>
        </w:rPr>
        <w:t>Adaptation Guidance &amp; Needs</w:t>
      </w:r>
      <w:r>
        <w:rPr>
          <w:rFonts w:ascii="Times New Roman"/>
          <w:b/>
          <w:color w:val="40B4E2"/>
          <w:w w:val="117"/>
          <w:sz w:val="60"/>
        </w:rPr>
        <w:t> </w:t>
      </w:r>
      <w:r>
        <w:rPr>
          <w:rFonts w:ascii="Times New Roman"/>
          <w:b/>
          <w:color w:val="40B4E2"/>
          <w:w w:val="110"/>
          <w:sz w:val="60"/>
        </w:rPr>
        <w:t>Assessment</w:t>
      </w:r>
      <w:r>
        <w:rPr>
          <w:rFonts w:ascii="Times New Roman"/>
          <w:sz w:val="6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100" w:lineRule="atLeast"/>
        <w:ind w:left="1390" w:right="0" w:firstLine="0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sz w:val="10"/>
          <w:szCs w:val="10"/>
        </w:rPr>
        <w:pict>
          <v:group style="width:150.450pt;height:5pt;mso-position-horizontal-relative:char;mso-position-vertical-relative:line" coordorigin="0,0" coordsize="3009,100">
            <v:group style="position:absolute;left:50;top:50;width:2909;height:2" coordorigin="50,50" coordsize="2909,2">
              <v:shape style="position:absolute;left:50;top:50;width:2909;height:2" coordorigin="50,50" coordsize="2909,0" path="m50,50l2959,50e" filled="false" stroked="true" strokeweight="5pt" strokecolor="#40b4e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50" w:lineRule="auto" w:before="194"/>
        <w:ind w:left="1440" w:right="553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40B4E2"/>
          <w:w w:val="115"/>
          <w:sz w:val="44"/>
        </w:rPr>
        <w:t>Interpersonal</w:t>
      </w:r>
      <w:r>
        <w:rPr>
          <w:rFonts w:ascii="Times New Roman"/>
          <w:color w:val="40B4E2"/>
          <w:spacing w:val="43"/>
          <w:w w:val="115"/>
          <w:sz w:val="44"/>
        </w:rPr>
        <w:t> </w:t>
      </w:r>
      <w:r>
        <w:rPr>
          <w:rFonts w:ascii="Times New Roman"/>
          <w:color w:val="40B4E2"/>
          <w:w w:val="115"/>
          <w:sz w:val="44"/>
        </w:rPr>
        <w:t>Communication</w:t>
      </w:r>
      <w:r>
        <w:rPr>
          <w:rFonts w:ascii="Times New Roman"/>
          <w:color w:val="40B4E2"/>
          <w:spacing w:val="44"/>
          <w:w w:val="115"/>
          <w:sz w:val="44"/>
        </w:rPr>
        <w:t> </w:t>
      </w:r>
      <w:r>
        <w:rPr>
          <w:rFonts w:ascii="Times New Roman"/>
          <w:color w:val="40B4E2"/>
          <w:w w:val="115"/>
          <w:sz w:val="44"/>
        </w:rPr>
        <w:t>for</w:t>
      </w:r>
      <w:r>
        <w:rPr>
          <w:rFonts w:ascii="Times New Roman"/>
          <w:color w:val="40B4E2"/>
          <w:spacing w:val="43"/>
          <w:w w:val="115"/>
          <w:sz w:val="44"/>
        </w:rPr>
        <w:t> </w:t>
      </w:r>
      <w:r>
        <w:rPr>
          <w:rFonts w:ascii="Times New Roman"/>
          <w:color w:val="40B4E2"/>
          <w:w w:val="115"/>
          <w:sz w:val="44"/>
        </w:rPr>
        <w:t>Immunization</w:t>
      </w:r>
      <w:r>
        <w:rPr>
          <w:rFonts w:ascii="Times New Roman"/>
          <w:color w:val="40B4E2"/>
          <w:w w:val="115"/>
          <w:sz w:val="44"/>
        </w:rPr>
        <w:t> Package</w:t>
      </w:r>
      <w:r>
        <w:rPr>
          <w:rFonts w:ascii="Times New Roman"/>
          <w:sz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76"/>
        <w:ind w:left="0" w:right="311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</w:rPr>
        <w:t>©UNICEF/Markisz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headerReference w:type="default" r:id="rId5"/>
          <w:type w:val="continuous"/>
          <w:pgSz w:w="11910" w:h="16840"/>
          <w:pgMar w:header="0"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40B4E2"/>
          <w:w w:val="120"/>
        </w:rPr>
        <w:t>This</w:t>
      </w:r>
      <w:r>
        <w:rPr>
          <w:color w:val="40B4E2"/>
          <w:spacing w:val="60"/>
          <w:w w:val="120"/>
        </w:rPr>
        <w:t> </w:t>
      </w:r>
      <w:r>
        <w:rPr>
          <w:color w:val="40B4E2"/>
          <w:w w:val="120"/>
        </w:rPr>
        <w:t>Resource</w:t>
      </w:r>
      <w:r>
        <w:rPr>
          <w:b w:val="0"/>
        </w:rPr>
      </w:r>
    </w:p>
    <w:p>
      <w:pPr>
        <w:spacing w:line="335" w:lineRule="auto" w:before="231"/>
        <w:ind w:left="720" w:right="64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This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resource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is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available on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Internet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at:</w:t>
      </w:r>
      <w:r>
        <w:rPr>
          <w:rFonts w:ascii="Times New Roman"/>
          <w:color w:val="5F6369"/>
          <w:w w:val="111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ipc.unicef.org</w:t>
      </w:r>
      <w:r>
        <w:rPr>
          <w:rFonts w:ascii="Times New Roman"/>
          <w:sz w:val="22"/>
        </w:rPr>
      </w:r>
    </w:p>
    <w:p>
      <w:pPr>
        <w:spacing w:line="250" w:lineRule="auto" w:before="3"/>
        <w:ind w:left="720" w:right="15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Copies of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this document,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 well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as additional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IPC materials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on immunization,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may be</w:t>
      </w:r>
      <w:r>
        <w:rPr>
          <w:rFonts w:ascii="Times New Roman"/>
          <w:color w:val="5F6369"/>
          <w:spacing w:val="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requested</w:t>
      </w:r>
      <w:r>
        <w:rPr>
          <w:rFonts w:ascii="Times New Roman"/>
          <w:color w:val="5F6369"/>
          <w:w w:val="117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from</w:t>
      </w:r>
      <w:r>
        <w:rPr>
          <w:rFonts w:ascii="Times New Roman"/>
          <w:color w:val="5F6369"/>
          <w:spacing w:val="-2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UNICEF</w:t>
      </w:r>
      <w:r>
        <w:rPr>
          <w:rFonts w:ascii="Times New Roman"/>
          <w:color w:val="5F6369"/>
          <w:spacing w:val="-2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-28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partners:</w:t>
      </w:r>
      <w:r>
        <w:rPr>
          <w:rFonts w:ascii="Times New Roman"/>
          <w:sz w:val="22"/>
        </w:rPr>
      </w:r>
    </w:p>
    <w:p>
      <w:pPr>
        <w:spacing w:before="9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sz w:val="22"/>
        </w:rPr>
        <w:t>UNICEF</w:t>
      </w:r>
      <w:r>
        <w:rPr>
          <w:rFonts w:ascii="Times New Roman"/>
          <w:sz w:val="22"/>
        </w:rPr>
      </w:r>
    </w:p>
    <w:p>
      <w:pPr>
        <w:tabs>
          <w:tab w:pos="1360" w:val="left" w:leader="none"/>
        </w:tabs>
        <w:spacing w:line="335" w:lineRule="auto" w:before="101"/>
        <w:ind w:left="720" w:right="88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3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United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Nations</w:t>
      </w:r>
      <w:r>
        <w:rPr>
          <w:rFonts w:ascii="Times New Roman"/>
          <w:color w:val="5F6369"/>
          <w:spacing w:val="1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Plaza</w:t>
      </w:r>
      <w:r>
        <w:rPr>
          <w:rFonts w:ascii="Times New Roman"/>
          <w:color w:val="5F6369"/>
          <w:w w:val="105"/>
          <w:sz w:val="22"/>
        </w:rPr>
        <w:t> New </w:t>
      </w:r>
      <w:r>
        <w:rPr>
          <w:rFonts w:ascii="Times New Roman"/>
          <w:color w:val="5F6369"/>
          <w:spacing w:val="-32"/>
          <w:w w:val="105"/>
          <w:sz w:val="22"/>
        </w:rPr>
        <w:t>Y</w:t>
      </w:r>
      <w:r>
        <w:rPr>
          <w:rFonts w:ascii="Times New Roman"/>
          <w:color w:val="5F6369"/>
          <w:w w:val="105"/>
          <w:sz w:val="22"/>
        </w:rPr>
        <w:t>ork, NY 10017</w:t>
      </w:r>
      <w:r>
        <w:rPr>
          <w:rFonts w:ascii="Times New Roman"/>
          <w:color w:val="5F6369"/>
          <w:w w:val="111"/>
          <w:sz w:val="22"/>
        </w:rPr>
        <w:t> </w:t>
      </w:r>
      <w:r>
        <w:rPr>
          <w:rFonts w:ascii="Times New Roman"/>
          <w:color w:val="5F6369"/>
          <w:spacing w:val="-7"/>
          <w:w w:val="95"/>
          <w:sz w:val="22"/>
        </w:rPr>
        <w:t>T</w:t>
      </w:r>
      <w:r>
        <w:rPr>
          <w:rFonts w:ascii="Times New Roman"/>
          <w:color w:val="5F6369"/>
          <w:spacing w:val="-6"/>
          <w:w w:val="95"/>
          <w:sz w:val="22"/>
        </w:rPr>
        <w:t>el:</w:t>
        <w:tab/>
      </w:r>
      <w:r>
        <w:rPr>
          <w:rFonts w:ascii="Times New Roman"/>
          <w:color w:val="5F6369"/>
          <w:w w:val="105"/>
          <w:sz w:val="22"/>
        </w:rPr>
        <w:t>+1-212-326-7551</w:t>
      </w:r>
      <w:r>
        <w:rPr>
          <w:rFonts w:ascii="Times New Roman"/>
          <w:sz w:val="22"/>
        </w:rPr>
      </w:r>
    </w:p>
    <w:p>
      <w:pPr>
        <w:spacing w:before="3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sz w:val="22"/>
        </w:rPr>
        <w:t>Email:</w:t>
      </w:r>
      <w:r>
        <w:rPr>
          <w:rFonts w:ascii="Times New Roman"/>
          <w:color w:val="5F6369"/>
          <w:sz w:val="22"/>
        </w:rPr>
        <w:t> </w:t>
      </w:r>
      <w:r>
        <w:rPr>
          <w:rFonts w:ascii="Times New Roman"/>
          <w:color w:val="5F6369"/>
          <w:spacing w:val="6"/>
          <w:sz w:val="22"/>
        </w:rPr>
        <w:t> </w:t>
      </w:r>
      <w:hyperlink r:id="rId21">
        <w:r>
          <w:rPr>
            <w:rFonts w:ascii="Times New Roman"/>
            <w:color w:val="5F6369"/>
            <w:sz w:val="22"/>
          </w:rPr>
          <w:t>IPC@unicef.org</w:t>
        </w:r>
        <w:r>
          <w:rPr>
            <w:rFonts w:ascii="Times New Roman"/>
            <w:sz w:val="22"/>
          </w:rPr>
        </w:r>
      </w:hyperlink>
    </w:p>
    <w:p>
      <w:pPr>
        <w:spacing w:before="101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F6369"/>
          <w:sz w:val="22"/>
        </w:rPr>
        <w:t>©</w:t>
      </w:r>
      <w:r>
        <w:rPr>
          <w:rFonts w:ascii="Times New Roman" w:hAnsi="Times New Roman"/>
          <w:color w:val="5F6369"/>
          <w:spacing w:val="26"/>
          <w:sz w:val="22"/>
        </w:rPr>
        <w:t> </w:t>
      </w:r>
      <w:r>
        <w:rPr>
          <w:rFonts w:ascii="Times New Roman" w:hAnsi="Times New Roman"/>
          <w:color w:val="5F6369"/>
          <w:sz w:val="22"/>
        </w:rPr>
        <w:t>2019</w:t>
      </w:r>
      <w:r>
        <w:rPr>
          <w:rFonts w:ascii="Times New Roman" w:hAnsi="Times New Roman"/>
          <w:color w:val="5F6369"/>
          <w:spacing w:val="26"/>
          <w:sz w:val="22"/>
        </w:rPr>
        <w:t> </w:t>
      </w:r>
      <w:r>
        <w:rPr>
          <w:rFonts w:ascii="Times New Roman" w:hAnsi="Times New Roman"/>
          <w:color w:val="5F6369"/>
          <w:sz w:val="22"/>
        </w:rPr>
        <w:t>UNICEF</w:t>
      </w:r>
      <w:r>
        <w:rPr>
          <w:rFonts w:ascii="Times New Roman" w:hAnsi="Times New Roman"/>
          <w:sz w:val="22"/>
        </w:rPr>
      </w:r>
    </w:p>
    <w:p>
      <w:pPr>
        <w:spacing w:line="250" w:lineRule="auto" w:before="101"/>
        <w:ind w:left="720" w:right="8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UNICEF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partners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welcome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requests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permission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to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use,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reproduce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translate</w:t>
      </w:r>
      <w:r>
        <w:rPr>
          <w:rFonts w:ascii="Times New Roman"/>
          <w:color w:val="5F6369"/>
          <w:spacing w:val="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IPC</w:t>
      </w:r>
      <w:r>
        <w:rPr>
          <w:rFonts w:ascii="Times New Roman"/>
          <w:color w:val="5F6369"/>
          <w:spacing w:val="2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w w:val="104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Immunization</w:t>
      </w:r>
      <w:r>
        <w:rPr>
          <w:rFonts w:ascii="Times New Roman"/>
          <w:color w:val="5F6369"/>
          <w:spacing w:val="-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resources,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-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or</w:t>
      </w:r>
      <w:r>
        <w:rPr>
          <w:rFonts w:ascii="Times New Roman"/>
          <w:color w:val="5F6369"/>
          <w:spacing w:val="-1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-1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full.</w:t>
      </w:r>
      <w:r>
        <w:rPr>
          <w:rFonts w:ascii="Times New Roman"/>
          <w:sz w:val="22"/>
        </w:rPr>
      </w:r>
    </w:p>
    <w:p>
      <w:pPr>
        <w:spacing w:line="250" w:lineRule="auto" w:before="90"/>
        <w:ind w:left="720" w:right="15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content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presentation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material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in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this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resource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and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IPC</w:t>
      </w:r>
      <w:r>
        <w:rPr>
          <w:rFonts w:ascii="Times New Roman"/>
          <w:color w:val="5F6369"/>
          <w:spacing w:val="5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package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do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not</w:t>
      </w:r>
      <w:r>
        <w:rPr>
          <w:rFonts w:ascii="Times New Roman"/>
          <w:color w:val="5F6369"/>
          <w:spacing w:val="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imply</w:t>
      </w:r>
      <w:r>
        <w:rPr>
          <w:rFonts w:ascii="Times New Roman"/>
          <w:color w:val="5F6369"/>
          <w:w w:val="102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expression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of any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opinion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whatsoever on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the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 of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UNICEF and</w:t>
      </w:r>
      <w:r>
        <w:rPr>
          <w:rFonts w:ascii="Times New Roman"/>
          <w:color w:val="5F6369"/>
          <w:spacing w:val="-1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partners.</w:t>
      </w:r>
      <w:r>
        <w:rPr>
          <w:rFonts w:ascii="Times New Roman"/>
          <w:sz w:val="22"/>
        </w:rPr>
      </w:r>
    </w:p>
    <w:p>
      <w:pPr>
        <w:spacing w:line="250" w:lineRule="auto" w:before="90"/>
        <w:ind w:left="720" w:right="15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Suggested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citation: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United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Nations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-18"/>
          <w:w w:val="105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Fund,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‘IPC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Package’,</w:t>
      </w:r>
      <w:r>
        <w:rPr>
          <w:rFonts w:ascii="Times New Roman" w:hAnsi="Times New Roman" w:cs="Times New Roman" w:eastAsia="Times New Roman"/>
          <w:color w:val="5F6369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UNICE</w:t>
      </w:r>
      <w:r>
        <w:rPr>
          <w:rFonts w:ascii="Times New Roman" w:hAnsi="Times New Roman" w:cs="Times New Roman" w:eastAsia="Times New Roman"/>
          <w:color w:val="5F6369"/>
          <w:spacing w:val="-35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5F6369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color w:val="5F6369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spacing w:val="-3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ork,</w:t>
      </w:r>
      <w:r>
        <w:rPr>
          <w:rFonts w:ascii="Times New Roman" w:hAnsi="Times New Roman" w:cs="Times New Roman" w:eastAsia="Times New Roman"/>
          <w:color w:val="5F6369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22"/>
          <w:szCs w:val="22"/>
        </w:rPr>
        <w:t>2019.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9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For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more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information,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or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to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provide</w:t>
      </w:r>
      <w:r>
        <w:rPr>
          <w:rFonts w:ascii="Times New Roman"/>
          <w:color w:val="5F6369"/>
          <w:spacing w:val="25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feedback,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please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write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to</w:t>
      </w:r>
      <w:r>
        <w:rPr>
          <w:rFonts w:ascii="Times New Roman"/>
          <w:color w:val="5F6369"/>
          <w:spacing w:val="24"/>
          <w:w w:val="105"/>
          <w:sz w:val="22"/>
        </w:rPr>
        <w:t> </w:t>
      </w:r>
      <w:hyperlink r:id="rId21">
        <w:r>
          <w:rPr>
            <w:rFonts w:ascii="Times New Roman"/>
            <w:color w:val="5F6369"/>
            <w:w w:val="105"/>
            <w:sz w:val="22"/>
          </w:rPr>
          <w:t>IPC@unicef.org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81" w:lineRule="exact"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195999pt;margin-top:5.007158pt;width:9.5pt;height:17pt;mso-position-horizontal-relative:page;mso-position-vertical-relative:paragraph;z-index:119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line="181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THIS</w:t>
      </w:r>
      <w:r>
        <w:rPr>
          <w:rFonts w:ascii="Times New Roman"/>
          <w:b/>
          <w:color w:val="5F6369"/>
          <w:spacing w:val="3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RESOURCE</w:t>
      </w:r>
      <w:r>
        <w:rPr>
          <w:rFonts w:ascii="Times New Roman"/>
          <w:sz w:val="16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40B4E2"/>
          <w:w w:val="125"/>
        </w:rPr>
        <w:t>Acknowledgments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50" w:lineRule="auto" w:before="0"/>
        <w:ind w:left="1459" w:right="55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Interpersonal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Communication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Immunization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(IPC/I)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is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result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strenuous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hard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work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collaborative</w:t>
      </w:r>
      <w:r>
        <w:rPr>
          <w:rFonts w:ascii="Times New Roman"/>
          <w:color w:val="5F6369"/>
          <w:spacing w:val="-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efforts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many</w:t>
      </w:r>
      <w:r>
        <w:rPr>
          <w:rFonts w:ascii="Times New Roman"/>
          <w:color w:val="5F6369"/>
          <w:w w:val="110"/>
          <w:sz w:val="16"/>
        </w:rPr>
        <w:t> institutions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individuals,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without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whose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help,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guidance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support,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would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not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have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been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possible.</w:t>
      </w:r>
      <w:r>
        <w:rPr>
          <w:rFonts w:ascii="Times New Roman"/>
          <w:sz w:val="16"/>
        </w:rPr>
      </w:r>
    </w:p>
    <w:p>
      <w:pPr>
        <w:spacing w:line="250" w:lineRule="auto" w:before="90"/>
        <w:ind w:left="1459" w:right="9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UNICEF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wishes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recognize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contributions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important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initiative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expresses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gratitude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all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those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</w:t>
      </w:r>
      <w:r>
        <w:rPr>
          <w:rFonts w:ascii="Times New Roman"/>
          <w:color w:val="5F6369"/>
          <w:spacing w:val="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supported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w w:val="118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development</w:t>
      </w:r>
      <w:r>
        <w:rPr>
          <w:rFonts w:ascii="Times New Roman"/>
          <w:color w:val="5F6369"/>
          <w:spacing w:val="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through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time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expertise.</w:t>
      </w:r>
      <w:r>
        <w:rPr>
          <w:rFonts w:ascii="Times New Roman"/>
          <w:sz w:val="16"/>
        </w:rPr>
      </w:r>
    </w:p>
    <w:p>
      <w:pPr>
        <w:spacing w:line="250" w:lineRule="auto" w:before="90"/>
        <w:ind w:left="1459" w:right="55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Special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 to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 global advisory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group and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 frontline workers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From various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parts of the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world who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contributed to develop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w w:val="118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4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Global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Advisory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Members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67" w:lineRule="auto" w:before="0"/>
        <w:ind w:left="1459" w:right="85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Molly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Abbruzzese,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BMGF</w:t>
      </w:r>
      <w:r>
        <w:rPr>
          <w:rFonts w:ascii="Times New Roman"/>
          <w:color w:val="5F6369"/>
          <w:w w:val="101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Hardeep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Sandhu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CDC</w:t>
      </w:r>
      <w:r>
        <w:rPr>
          <w:rFonts w:ascii="Times New Roman"/>
          <w:color w:val="5F636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Susan</w:t>
      </w:r>
      <w:r>
        <w:rPr>
          <w:rFonts w:ascii="Times New Roman"/>
          <w:color w:val="5F6369"/>
          <w:spacing w:val="-6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Mackay,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GAVI</w:t>
      </w:r>
      <w:r>
        <w:rPr>
          <w:rFonts w:ascii="Times New Roman"/>
          <w:sz w:val="16"/>
        </w:rPr>
      </w:r>
    </w:p>
    <w:p>
      <w:pPr>
        <w:spacing w:line="367" w:lineRule="auto" w:before="4"/>
        <w:ind w:left="1459" w:right="886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Lisa</w:t>
      </w:r>
      <w:r>
        <w:rPr>
          <w:rFonts w:ascii="Times New Roman"/>
          <w:color w:val="5F6369"/>
          <w:spacing w:val="9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Menning,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w w:val="104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Jhilmil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Bahl,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sz w:val="16"/>
        </w:rPr>
      </w:r>
    </w:p>
    <w:p>
      <w:pPr>
        <w:spacing w:line="367" w:lineRule="auto" w:before="4"/>
        <w:ind w:left="1459" w:right="8222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Mike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Favin,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The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Manoff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w w:val="106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Lora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Shimp,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John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Snow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Inc.</w:t>
      </w:r>
      <w:r>
        <w:rPr>
          <w:rFonts w:ascii="Times New Roman"/>
          <w:color w:val="5F6369"/>
          <w:w w:val="105"/>
          <w:sz w:val="16"/>
        </w:rPr>
        <w:t> Bill</w:t>
      </w:r>
      <w:r>
        <w:rPr>
          <w:rFonts w:ascii="Times New Roman"/>
          <w:color w:val="5F6369"/>
          <w:spacing w:val="-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Glass,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CCP</w:t>
      </w:r>
      <w:r>
        <w:rPr>
          <w:rFonts w:ascii="Times New Roman"/>
          <w:sz w:val="16"/>
        </w:rPr>
      </w:r>
    </w:p>
    <w:p>
      <w:pPr>
        <w:spacing w:before="3"/>
        <w:ind w:left="14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Saad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spacing w:val="-3"/>
          <w:w w:val="110"/>
          <w:sz w:val="16"/>
        </w:rPr>
        <w:t>Omer,</w:t>
      </w:r>
      <w:r>
        <w:rPr>
          <w:rFonts w:ascii="Times New Roman"/>
          <w:color w:val="5F6369"/>
          <w:spacing w:val="-1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Emory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University</w:t>
      </w:r>
      <w:r>
        <w:rPr>
          <w:rFonts w:ascii="Times New Roman"/>
          <w:sz w:val="16"/>
        </w:rPr>
      </w:r>
    </w:p>
    <w:p>
      <w:pPr>
        <w:spacing w:line="367" w:lineRule="auto" w:before="98"/>
        <w:ind w:left="1459" w:right="645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Stephen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Hodgins,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University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of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Alberta,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Canada</w:t>
      </w:r>
      <w:r>
        <w:rPr>
          <w:rFonts w:ascii="Times New Roman"/>
          <w:color w:val="5F6369"/>
          <w:spacing w:val="20"/>
          <w:w w:val="10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Nathan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Pienkowski,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Bull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City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Learning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59" w:right="838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Naveen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Thacker,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5"/>
          <w:w w:val="105"/>
          <w:sz w:val="16"/>
        </w:rPr>
        <w:t>IPA</w:t>
      </w:r>
      <w:r>
        <w:rPr>
          <w:rFonts w:ascii="Times New Roman"/>
          <w:color w:val="5F6369"/>
          <w:spacing w:val="25"/>
          <w:w w:val="92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Benjamin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Hickler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spacing w:val="24"/>
          <w:w w:val="98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Ketan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Chitnis,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T</w:t>
      </w:r>
      <w:r>
        <w:rPr>
          <w:rFonts w:ascii="Times New Roman"/>
          <w:color w:val="5F6369"/>
          <w:spacing w:val="-3"/>
          <w:w w:val="105"/>
          <w:sz w:val="16"/>
        </w:rPr>
        <w:t>ommi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Laulajainen,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z w:val="16"/>
        </w:rPr>
        <w:t>Claudia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pacing w:val="-2"/>
          <w:sz w:val="16"/>
        </w:rPr>
        <w:t>V</w:t>
      </w:r>
      <w:r>
        <w:rPr>
          <w:rFonts w:ascii="Times New Roman"/>
          <w:color w:val="5F6369"/>
          <w:spacing w:val="-1"/>
          <w:sz w:val="16"/>
        </w:rPr>
        <w:t>ivas,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z w:val="16"/>
        </w:rPr>
        <w:t>UNICEF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01"/>
        <w:ind w:left="14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JHU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Project</w:t>
      </w:r>
      <w:r>
        <w:rPr>
          <w:rFonts w:ascii="Times New Roman"/>
          <w:color w:val="5F6369"/>
          <w:spacing w:val="-9"/>
          <w:w w:val="110"/>
          <w:sz w:val="16"/>
        </w:rPr>
        <w:t> </w:t>
      </w:r>
      <w:r>
        <w:rPr>
          <w:rFonts w:ascii="Times New Roman"/>
          <w:color w:val="5F6369"/>
          <w:spacing w:val="-5"/>
          <w:w w:val="110"/>
          <w:sz w:val="16"/>
        </w:rPr>
        <w:t>T</w:t>
      </w:r>
      <w:r>
        <w:rPr>
          <w:rFonts w:ascii="Times New Roman"/>
          <w:color w:val="5F6369"/>
          <w:spacing w:val="-4"/>
          <w:w w:val="110"/>
          <w:sz w:val="16"/>
        </w:rPr>
        <w:t>eam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0" w:lineRule="auto" w:before="0"/>
        <w:ind w:left="1459" w:right="89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Sanjanthi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V</w:t>
      </w:r>
      <w:r>
        <w:rPr>
          <w:rFonts w:ascii="Times New Roman"/>
          <w:color w:val="5F6369"/>
          <w:spacing w:val="-2"/>
          <w:w w:val="105"/>
          <w:sz w:val="16"/>
        </w:rPr>
        <w:t>elu,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Jvani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Cabiness,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Caitlin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Loehr,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Amrita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Gill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Bailey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Ron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Hess,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Guy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Chalk,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Michael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Craven,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Bill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Glass.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Others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spacing w:val="27"/>
          <w:w w:val="112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contributed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include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Rupali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Limaye,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Anne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Ballard,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Mark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Beisser,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Missy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Eusebio,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Carol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Hooks.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50" w:lineRule="auto" w:before="0"/>
        <w:ind w:left="1459" w:right="91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Acknowledging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CCP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field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offices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sister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organizations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Nigeria,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Pakistan,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Uganda,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Ethiopia,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India</w:t>
      </w:r>
      <w:r>
        <w:rPr>
          <w:rFonts w:ascii="Times New Roman"/>
          <w:color w:val="5F6369"/>
          <w:spacing w:val="-1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CHIP</w:t>
      </w:r>
      <w:r>
        <w:rPr>
          <w:rFonts w:ascii="Times New Roman"/>
          <w:color w:val="5F6369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</w:t>
      </w:r>
      <w:r>
        <w:rPr>
          <w:rFonts w:ascii="Times New Roman"/>
          <w:color w:val="5F6369"/>
          <w:spacing w:val="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during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formative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research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pretesting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stages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92"/>
        <w:ind w:left="1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UNICEF</w:t>
      </w:r>
      <w:r>
        <w:rPr>
          <w:rFonts w:ascii="Times New Roman"/>
          <w:color w:val="5F6369"/>
          <w:spacing w:val="-32"/>
          <w:w w:val="105"/>
          <w:sz w:val="22"/>
        </w:rPr>
        <w:t> </w:t>
      </w:r>
      <w:r>
        <w:rPr>
          <w:rFonts w:ascii="Times New Roman"/>
          <w:color w:val="5F6369"/>
          <w:spacing w:val="-7"/>
          <w:w w:val="105"/>
          <w:sz w:val="22"/>
        </w:rPr>
        <w:t>T</w:t>
      </w:r>
      <w:r>
        <w:rPr>
          <w:rFonts w:ascii="Times New Roman"/>
          <w:color w:val="5F6369"/>
          <w:spacing w:val="-6"/>
          <w:w w:val="105"/>
          <w:sz w:val="22"/>
        </w:rPr>
        <w:t>eam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0" w:lineRule="auto" w:before="0"/>
        <w:ind w:left="1460" w:right="89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05"/>
          <w:sz w:val="22"/>
        </w:rPr>
        <w:t>Attiya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Qazi,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Chikondi</w:t>
      </w:r>
      <w:r>
        <w:rPr>
          <w:rFonts w:ascii="Times New Roman"/>
          <w:color w:val="5F6369"/>
          <w:spacing w:val="2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Khangamwa,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Anisur</w:t>
      </w:r>
      <w:r>
        <w:rPr>
          <w:rFonts w:ascii="Times New Roman"/>
          <w:color w:val="5F6369"/>
          <w:spacing w:val="2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Rehman,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Rufus</w:t>
      </w:r>
      <w:r>
        <w:rPr>
          <w:rFonts w:ascii="Times New Roman"/>
          <w:color w:val="5F6369"/>
          <w:spacing w:val="2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Eshuchi,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Kennedy</w:t>
      </w:r>
      <w:r>
        <w:rPr>
          <w:rFonts w:ascii="Times New Roman"/>
          <w:color w:val="5F6369"/>
          <w:spacing w:val="2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Ongwae,</w:t>
      </w:r>
      <w:r>
        <w:rPr>
          <w:rFonts w:ascii="Times New Roman"/>
          <w:color w:val="5F6369"/>
          <w:spacing w:val="21"/>
          <w:w w:val="105"/>
          <w:sz w:val="22"/>
        </w:rPr>
        <w:t> </w:t>
      </w:r>
      <w:r>
        <w:rPr>
          <w:rFonts w:ascii="Times New Roman"/>
          <w:color w:val="5F6369"/>
          <w:spacing w:val="-3"/>
          <w:w w:val="105"/>
          <w:sz w:val="22"/>
        </w:rPr>
        <w:t>A</w:t>
      </w:r>
      <w:r>
        <w:rPr>
          <w:rFonts w:ascii="Times New Roman"/>
          <w:color w:val="5F6369"/>
          <w:spacing w:val="-2"/>
          <w:w w:val="105"/>
          <w:sz w:val="22"/>
        </w:rPr>
        <w:t>yesha</w:t>
      </w:r>
      <w:r>
        <w:rPr>
          <w:rFonts w:ascii="Times New Roman"/>
          <w:color w:val="5F6369"/>
          <w:spacing w:val="23"/>
          <w:w w:val="114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Durrani,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Robb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spacing w:val="-3"/>
          <w:w w:val="105"/>
          <w:sz w:val="22"/>
        </w:rPr>
        <w:t>Butler,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spacing w:val="-2"/>
          <w:w w:val="105"/>
          <w:sz w:val="22"/>
        </w:rPr>
        <w:t>V</w:t>
      </w:r>
      <w:r>
        <w:rPr>
          <w:rFonts w:ascii="Times New Roman"/>
          <w:color w:val="5F6369"/>
          <w:spacing w:val="-1"/>
          <w:w w:val="105"/>
          <w:sz w:val="22"/>
        </w:rPr>
        <w:t>ioleta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Cojocaru,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Jonathan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David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Shadid,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Johary</w:t>
      </w:r>
      <w:r>
        <w:rPr>
          <w:rFonts w:ascii="Times New Roman"/>
          <w:color w:val="5F6369"/>
          <w:spacing w:val="1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Randimbivololona,</w:t>
      </w:r>
      <w:r>
        <w:rPr>
          <w:rFonts w:ascii="Times New Roman"/>
          <w:color w:val="5F6369"/>
          <w:spacing w:val="14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Natalie</w:t>
      </w:r>
      <w:r>
        <w:rPr>
          <w:rFonts w:ascii="Times New Roman"/>
          <w:color w:val="5F6369"/>
          <w:spacing w:val="28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Fol,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Deepa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Risal</w:t>
      </w:r>
      <w:r>
        <w:rPr>
          <w:rFonts w:ascii="Times New Roman"/>
          <w:color w:val="5F6369"/>
          <w:spacing w:val="3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Pokharel,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Helena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Ballester</w:t>
      </w:r>
      <w:r>
        <w:rPr>
          <w:rFonts w:ascii="Times New Roman"/>
          <w:color w:val="5F6369"/>
          <w:spacing w:val="3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Mario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Mosquera,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Svetlana</w:t>
      </w:r>
      <w:r>
        <w:rPr>
          <w:rFonts w:ascii="Times New Roman"/>
          <w:color w:val="5F6369"/>
          <w:spacing w:val="32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Stefanet,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Sergiu</w:t>
      </w:r>
      <w:r>
        <w:rPr>
          <w:rFonts w:ascii="Times New Roman"/>
          <w:color w:val="5F6369"/>
          <w:spacing w:val="31"/>
          <w:w w:val="105"/>
          <w:sz w:val="22"/>
        </w:rPr>
        <w:t> </w:t>
      </w:r>
      <w:r>
        <w:rPr>
          <w:rFonts w:ascii="Times New Roman"/>
          <w:color w:val="5F6369"/>
          <w:spacing w:val="-5"/>
          <w:w w:val="105"/>
          <w:sz w:val="22"/>
        </w:rPr>
        <w:t>T</w:t>
      </w:r>
      <w:r>
        <w:rPr>
          <w:rFonts w:ascii="Times New Roman"/>
          <w:color w:val="5F6369"/>
          <w:spacing w:val="-4"/>
          <w:w w:val="105"/>
          <w:sz w:val="22"/>
        </w:rPr>
        <w:t>omsa,</w:t>
      </w:r>
      <w:r>
        <w:rPr>
          <w:rFonts w:ascii="Times New Roman"/>
          <w:color w:val="5F6369"/>
          <w:spacing w:val="23"/>
          <w:w w:val="11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Daniel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Ngemera,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Fazal</w:t>
      </w:r>
      <w:r>
        <w:rPr>
          <w:rFonts w:ascii="Times New Roman"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spacing w:val="-3"/>
          <w:w w:val="105"/>
          <w:sz w:val="22"/>
        </w:rPr>
        <w:t>Ather,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spacing w:val="-2"/>
          <w:w w:val="105"/>
          <w:sz w:val="22"/>
        </w:rPr>
        <w:t>V</w:t>
      </w:r>
      <w:r>
        <w:rPr>
          <w:rFonts w:ascii="Times New Roman"/>
          <w:color w:val="5F6369"/>
          <w:spacing w:val="-1"/>
          <w:w w:val="105"/>
          <w:sz w:val="22"/>
        </w:rPr>
        <w:t>incent</w:t>
      </w:r>
      <w:r>
        <w:rPr>
          <w:rFonts w:ascii="Times New Roman"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Petit,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Carolina</w:t>
      </w:r>
      <w:r>
        <w:rPr>
          <w:rFonts w:ascii="Times New Roman"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Ramirez,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Alona</w:t>
      </w:r>
      <w:r>
        <w:rPr>
          <w:rFonts w:ascii="Times New Roman"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spacing w:val="-4"/>
          <w:w w:val="105"/>
          <w:sz w:val="22"/>
        </w:rPr>
        <w:t>Volinsky</w:t>
      </w:r>
      <w:r>
        <w:rPr>
          <w:rFonts w:ascii="Times New Roman"/>
          <w:color w:val="5F6369"/>
          <w:spacing w:val="-3"/>
          <w:w w:val="105"/>
          <w:sz w:val="22"/>
        </w:rPr>
        <w:t>,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Hannah</w:t>
      </w:r>
      <w:r>
        <w:rPr>
          <w:rFonts w:ascii="Times New Roman"/>
          <w:color w:val="5F6369"/>
          <w:spacing w:val="7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Sarah</w:t>
      </w:r>
      <w:r>
        <w:rPr>
          <w:rFonts w:ascii="Times New Roman"/>
          <w:color w:val="5F6369"/>
          <w:spacing w:val="6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Dini,</w:t>
      </w:r>
      <w:r>
        <w:rPr>
          <w:rFonts w:ascii="Times New Roman"/>
          <w:color w:val="5F6369"/>
          <w:spacing w:val="26"/>
          <w:w w:val="98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Benjamin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spacing w:val="-2"/>
          <w:w w:val="105"/>
          <w:sz w:val="22"/>
        </w:rPr>
        <w:t>Schreiber,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Rafael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Obregon,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Diane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spacing w:val="-3"/>
          <w:w w:val="105"/>
          <w:sz w:val="22"/>
        </w:rPr>
        <w:t>Summer,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Robin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spacing w:val="-3"/>
          <w:w w:val="105"/>
          <w:sz w:val="22"/>
        </w:rPr>
        <w:t>Nandy,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Luwei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Pearson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and</w:t>
      </w:r>
      <w:r>
        <w:rPr>
          <w:rFonts w:ascii="Times New Roman"/>
          <w:color w:val="5F6369"/>
          <w:spacing w:val="33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Stefan</w:t>
      </w:r>
      <w:r>
        <w:rPr>
          <w:rFonts w:ascii="Times New Roman"/>
          <w:color w:val="5F6369"/>
          <w:spacing w:val="25"/>
          <w:w w:val="113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Peterson.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0" w:lineRule="auto" w:before="191"/>
        <w:ind w:left="1460" w:right="9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F6369"/>
          <w:w w:val="110"/>
          <w:sz w:val="22"/>
        </w:rPr>
        <w:t>Suleman</w:t>
      </w:r>
      <w:r>
        <w:rPr>
          <w:rFonts w:ascii="Times New Roman"/>
          <w:color w:val="5F6369"/>
          <w:spacing w:val="-24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Malik,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Communication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for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Development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Specialist,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UNICEF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Headquarters,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w w:val="110"/>
          <w:sz w:val="22"/>
        </w:rPr>
        <w:t>New</w:t>
      </w:r>
      <w:r>
        <w:rPr>
          <w:rFonts w:ascii="Times New Roman"/>
          <w:color w:val="5F6369"/>
          <w:spacing w:val="-23"/>
          <w:w w:val="110"/>
          <w:sz w:val="22"/>
        </w:rPr>
        <w:t> </w:t>
      </w:r>
      <w:r>
        <w:rPr>
          <w:rFonts w:ascii="Times New Roman"/>
          <w:color w:val="5F6369"/>
          <w:spacing w:val="-33"/>
          <w:w w:val="110"/>
          <w:sz w:val="22"/>
        </w:rPr>
        <w:t>Y</w:t>
      </w:r>
      <w:r>
        <w:rPr>
          <w:rFonts w:ascii="Times New Roman"/>
          <w:color w:val="5F6369"/>
          <w:w w:val="110"/>
          <w:sz w:val="22"/>
        </w:rPr>
        <w:t>ork,</w:t>
      </w:r>
      <w:r>
        <w:rPr>
          <w:rFonts w:ascii="Times New Roman"/>
          <w:color w:val="5F6369"/>
          <w:w w:val="105"/>
          <w:sz w:val="22"/>
        </w:rPr>
        <w:t> USA.</w:t>
      </w:r>
      <w:r>
        <w:rPr>
          <w:rFonts w:ascii="Times New Roman"/>
          <w:color w:val="5F6369"/>
          <w:spacing w:val="-1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UNICEF</w:t>
      </w:r>
      <w:r>
        <w:rPr>
          <w:rFonts w:ascii="Times New Roman"/>
          <w:color w:val="5F6369"/>
          <w:spacing w:val="-10"/>
          <w:w w:val="105"/>
          <w:sz w:val="22"/>
        </w:rPr>
        <w:t> </w:t>
      </w:r>
      <w:r>
        <w:rPr>
          <w:rFonts w:ascii="Times New Roman"/>
          <w:color w:val="5F6369"/>
          <w:spacing w:val="-7"/>
          <w:w w:val="105"/>
          <w:sz w:val="22"/>
        </w:rPr>
        <w:t>T</w:t>
      </w:r>
      <w:r>
        <w:rPr>
          <w:rFonts w:ascii="Times New Roman"/>
          <w:color w:val="5F6369"/>
          <w:spacing w:val="-6"/>
          <w:w w:val="105"/>
          <w:sz w:val="22"/>
        </w:rPr>
        <w:t>eam</w:t>
      </w:r>
      <w:r>
        <w:rPr>
          <w:rFonts w:ascii="Times New Roman"/>
          <w:color w:val="5F6369"/>
          <w:spacing w:val="-11"/>
          <w:w w:val="105"/>
          <w:sz w:val="22"/>
        </w:rPr>
        <w:t> </w:t>
      </w:r>
      <w:r>
        <w:rPr>
          <w:rFonts w:ascii="Times New Roman"/>
          <w:color w:val="5F6369"/>
          <w:w w:val="105"/>
          <w:sz w:val="22"/>
        </w:rPr>
        <w:t>Lead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9.5pt;height:17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3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ACKNOWLEDGMENTS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1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40B4E2"/>
          <w:w w:val="120"/>
        </w:rPr>
        <w:t>Foreword</w:t>
      </w:r>
      <w:r>
        <w:rPr>
          <w:b w:val="0"/>
        </w:rPr>
      </w:r>
    </w:p>
    <w:p>
      <w:pPr>
        <w:spacing w:line="250" w:lineRule="auto" w:before="128"/>
        <w:ind w:left="720" w:right="14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recent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decades,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mortality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dropped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dramatically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.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accines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been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major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contributor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7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improvements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protecting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adults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against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diseases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once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maimed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killed.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scourge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smallpox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been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eradicated,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last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mile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polio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eradication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close,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elimination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maternal</w:t>
      </w:r>
      <w:r>
        <w:rPr>
          <w:rFonts w:ascii="Times New Roman" w:hAnsi="Times New Roman" w:cs="Times New Roman" w:eastAsia="Times New Roman"/>
          <w:color w:val="5F6369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 neonatal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tetanus.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5F6369"/>
          <w:spacing w:val="-6"/>
          <w:w w:val="110"/>
          <w:sz w:val="19"/>
          <w:szCs w:val="19"/>
        </w:rPr>
        <w:t>et,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despite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availability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 vaccines,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countries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face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continuing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constraints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2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achieving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universal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vaccination.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key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challenges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ensuring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sustainable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family</w:t>
      </w:r>
      <w:r>
        <w:rPr>
          <w:rFonts w:ascii="Times New Roman" w:hAnsi="Times New Roman" w:cs="Times New Roman" w:eastAsia="Times New Roman"/>
          <w:color w:val="5F6369"/>
          <w:w w:val="10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levels.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value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members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place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is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major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contributor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towards</w:t>
      </w:r>
      <w:r>
        <w:rPr>
          <w:rFonts w:ascii="Times New Roman" w:hAnsi="Times New Roman" w:cs="Times New Roman" w:eastAsia="Times New Roman"/>
          <w:color w:val="5F6369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good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health.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accine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Action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Plan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(2011–2020)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acknowledges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importance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community</w:t>
      </w:r>
      <w:r>
        <w:rPr>
          <w:rFonts w:ascii="Times New Roman" w:hAnsi="Times New Roman" w:cs="Times New Roman" w:eastAsia="Times New Roman"/>
          <w:color w:val="5F6369"/>
          <w:spacing w:val="-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attitudes</w:t>
      </w:r>
      <w:r>
        <w:rPr>
          <w:rFonts w:ascii="Times New Roman" w:hAnsi="Times New Roman" w:cs="Times New Roman" w:eastAsia="Times New Roman"/>
          <w:color w:val="5F6369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23"/>
          <w:w w:val="1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practices,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reflected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its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six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strategic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results: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“Individuals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communities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understand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value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 and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 immunization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both their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right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before="0"/>
        <w:ind w:left="7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responsibility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.”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9"/>
        <w:ind w:left="720" w:right="153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Although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most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recommended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vaccinations,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too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still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miss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out: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almost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million</w:t>
      </w:r>
      <w:r>
        <w:rPr>
          <w:rFonts w:ascii="Times New Roman" w:hAnsi="Times New Roman" w:cs="Times New Roman" w:eastAsia="Times New Roman"/>
          <w:color w:val="5F6369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globally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full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schedule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essential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childhood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vaccines.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reasons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complex.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some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places,</w:t>
      </w:r>
      <w:r>
        <w:rPr>
          <w:rFonts w:ascii="Times New Roman" w:hAnsi="Times New Roman" w:cs="Times New Roman" w:eastAsia="Times New Roman"/>
          <w:color w:val="5F6369"/>
          <w:w w:val="11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easily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accessible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–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when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accessible,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convenient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users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–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and/or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reliable.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some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cases,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worker’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behaviors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attitudes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limit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uptake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services.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Caregivers’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1"/>
          <w:w w:val="1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children’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experiences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may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unpleasant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various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reasons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can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explain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color w:val="5F6369"/>
          <w:spacing w:val="25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many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who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receive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first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dose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(e.g.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BCG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DTP1),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drop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out.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instances,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w w:val="10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miss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recommended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vaccinations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because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parents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guardians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have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concerns</w:t>
      </w:r>
      <w:r>
        <w:rPr>
          <w:rFonts w:ascii="Times New Roman" w:hAnsi="Times New Roman" w:cs="Times New Roman" w:eastAsia="Times New Roman"/>
          <w:color w:val="5F6369"/>
          <w:spacing w:val="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misunderstandings</w:t>
      </w:r>
      <w:r>
        <w:rPr>
          <w:rFonts w:ascii="Times New Roman" w:hAnsi="Times New Roman" w:cs="Times New Roman" w:eastAsia="Times New Roman"/>
          <w:color w:val="5F6369"/>
          <w:spacing w:val="1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about</w:t>
      </w:r>
      <w:r>
        <w:rPr>
          <w:rFonts w:ascii="Times New Roman" w:hAnsi="Times New Roman" w:cs="Times New Roman" w:eastAsia="Times New Roman"/>
          <w:color w:val="5F6369"/>
          <w:w w:val="1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vaccines,</w:t>
      </w:r>
      <w:r>
        <w:rPr>
          <w:rFonts w:ascii="Times New Roman" w:hAnsi="Times New Roman" w:cs="Times New Roman" w:eastAsia="Times New Roman"/>
          <w:color w:val="5F6369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lack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information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benefits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vaccines,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or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not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understand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what</w:t>
      </w:r>
      <w:r>
        <w:rPr>
          <w:rFonts w:ascii="Times New Roman" w:hAnsi="Times New Roman" w:cs="Times New Roman" w:eastAsia="Times New Roman"/>
          <w:color w:val="5F6369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they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need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get</w:t>
      </w:r>
      <w:r>
        <w:rPr>
          <w:rFonts w:ascii="Times New Roman" w:hAnsi="Times New Roman" w:cs="Times New Roman" w:eastAsia="Times New Roman"/>
          <w:color w:val="5F6369"/>
          <w:spacing w:val="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children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vaccinated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protected.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511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Frontline</w:t>
      </w:r>
      <w:r>
        <w:rPr>
          <w:rFonts w:ascii="Times New Roman"/>
          <w:color w:val="5F6369"/>
          <w:spacing w:val="-21"/>
          <w:w w:val="110"/>
          <w:sz w:val="19"/>
        </w:rPr>
        <w:t> </w:t>
      </w:r>
      <w:r>
        <w:rPr>
          <w:rFonts w:ascii="Times New Roman"/>
          <w:color w:val="5F6369"/>
          <w:spacing w:val="-2"/>
          <w:w w:val="110"/>
          <w:sz w:val="19"/>
        </w:rPr>
        <w:t>W</w:t>
      </w:r>
      <w:r>
        <w:rPr>
          <w:rFonts w:ascii="Times New Roman"/>
          <w:color w:val="5F6369"/>
          <w:spacing w:val="-1"/>
          <w:w w:val="110"/>
          <w:sz w:val="19"/>
        </w:rPr>
        <w:t>orkers</w:t>
      </w:r>
      <w:r>
        <w:rPr>
          <w:rFonts w:ascii="Times New Roman"/>
          <w:color w:val="5F6369"/>
          <w:spacing w:val="-20"/>
          <w:w w:val="110"/>
          <w:sz w:val="19"/>
        </w:rPr>
        <w:t> </w:t>
      </w:r>
      <w:r>
        <w:rPr>
          <w:rFonts w:ascii="Times New Roman"/>
          <w:color w:val="5F6369"/>
          <w:spacing w:val="-4"/>
          <w:w w:val="110"/>
          <w:sz w:val="19"/>
        </w:rPr>
        <w:t>(FLWs),</w:t>
      </w:r>
      <w:r>
        <w:rPr>
          <w:rFonts w:ascii="Times New Roman"/>
          <w:color w:val="5F6369"/>
          <w:spacing w:val="-2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including</w:t>
      </w:r>
      <w:r>
        <w:rPr>
          <w:rFonts w:ascii="Times New Roman"/>
          <w:color w:val="5F6369"/>
          <w:spacing w:val="-20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facility-based</w:t>
      </w:r>
      <w:r>
        <w:rPr>
          <w:rFonts w:ascii="Times New Roman"/>
          <w:color w:val="5F6369"/>
          <w:spacing w:val="-2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professionals,</w:t>
      </w:r>
      <w:r>
        <w:rPr>
          <w:rFonts w:ascii="Times New Roman"/>
          <w:color w:val="5F6369"/>
          <w:spacing w:val="-20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-2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</w:t>
      </w:r>
      <w:r>
        <w:rPr>
          <w:rFonts w:ascii="Times New Roman"/>
          <w:color w:val="5F6369"/>
          <w:spacing w:val="-20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workers</w:t>
      </w:r>
      <w:r>
        <w:rPr>
          <w:rFonts w:ascii="Times New Roman"/>
          <w:color w:val="5F6369"/>
          <w:spacing w:val="-2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(CHWs)</w:t>
      </w:r>
      <w:r>
        <w:rPr>
          <w:rFonts w:ascii="Times New Roman"/>
          <w:color w:val="5F6369"/>
          <w:spacing w:val="-20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9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volunteers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(CVs),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are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critical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source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vaccination.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Research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shows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are</w:t>
      </w:r>
      <w:r>
        <w:rPr>
          <w:rFonts w:ascii="Times New Roman"/>
          <w:color w:val="5F6369"/>
          <w:spacing w:val="21"/>
          <w:w w:val="113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most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influential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source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vaccines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caregivers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families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children.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Because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critical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role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providing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essential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information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services,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must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have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</w:t>
      </w:r>
      <w:r>
        <w:rPr>
          <w:rFonts w:ascii="Times New Roman"/>
          <w:color w:val="5F6369"/>
          <w:spacing w:val="-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interpersonal</w:t>
      </w:r>
      <w:r>
        <w:rPr>
          <w:rFonts w:ascii="Times New Roman"/>
          <w:color w:val="5F6369"/>
          <w:spacing w:val="2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(IPC)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skills.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They also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need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positive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attitudes towards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people they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serve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 work,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understanding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importance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communication,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ability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operate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environment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enables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them</w:t>
      </w:r>
      <w:r>
        <w:rPr>
          <w:rFonts w:ascii="Times New Roman"/>
          <w:color w:val="5F6369"/>
          <w:w w:val="116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communicate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effectively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build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trust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confidence.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When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equipped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with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relevant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skills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supported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by</w:t>
      </w:r>
      <w:r>
        <w:rPr>
          <w:rFonts w:ascii="Times New Roman"/>
          <w:color w:val="5F6369"/>
          <w:w w:val="105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supervisors,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can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be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very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influencing</w:t>
      </w:r>
      <w:r>
        <w:rPr>
          <w:rFonts w:ascii="Times New Roman"/>
          <w:color w:val="5F6369"/>
          <w:spacing w:val="-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attitudes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promoting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uptake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vaccination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services.</w:t>
      </w:r>
      <w:r>
        <w:rPr>
          <w:rFonts w:ascii="Times New Roman"/>
          <w:color w:val="5F6369"/>
          <w:spacing w:val="21"/>
          <w:w w:val="113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Across</w:t>
      </w:r>
      <w:r>
        <w:rPr>
          <w:rFonts w:ascii="Times New Roman"/>
          <w:color w:val="5F6369"/>
          <w:spacing w:val="-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countries,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engage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dialogue,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mobilize</w:t>
      </w:r>
      <w:r>
        <w:rPr>
          <w:rFonts w:ascii="Times New Roman"/>
          <w:color w:val="5F6369"/>
          <w:spacing w:val="-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leaders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provide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21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with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knowledge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about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healthy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practices.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spacing w:val="-2"/>
          <w:w w:val="110"/>
          <w:sz w:val="19"/>
        </w:rPr>
        <w:t>However,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limited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IPC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skills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2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remains</w:t>
      </w:r>
      <w:r>
        <w:rPr>
          <w:rFonts w:ascii="Times New Roman"/>
          <w:sz w:val="19"/>
        </w:rPr>
      </w:r>
    </w:p>
    <w:p>
      <w:pPr>
        <w:spacing w:line="250" w:lineRule="auto" w:before="0"/>
        <w:ind w:left="720" w:right="1689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challenge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requires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focused</w:t>
      </w:r>
      <w:r>
        <w:rPr>
          <w:rFonts w:ascii="Times New Roman"/>
          <w:color w:val="5F6369"/>
          <w:spacing w:val="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efforts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enhance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capacity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effectively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with</w:t>
      </w:r>
      <w:r>
        <w:rPr>
          <w:rFonts w:ascii="Times New Roman"/>
          <w:color w:val="5F6369"/>
          <w:spacing w:val="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care</w:t>
      </w:r>
      <w:r>
        <w:rPr>
          <w:rFonts w:ascii="Times New Roman"/>
          <w:color w:val="5F6369"/>
          <w:spacing w:val="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givers</w:t>
      </w:r>
      <w:r>
        <w:rPr>
          <w:rFonts w:ascii="Times New Roman"/>
          <w:color w:val="5F6369"/>
          <w:w w:val="109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community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members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they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serve,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system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supports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values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practice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1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these</w:t>
      </w:r>
      <w:r>
        <w:rPr>
          <w:rFonts w:ascii="Times New Roman"/>
          <w:color w:val="5F6369"/>
          <w:spacing w:val="1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important</w:t>
      </w:r>
      <w:r>
        <w:rPr>
          <w:rFonts w:ascii="Times New Roman"/>
          <w:color w:val="5F6369"/>
          <w:w w:val="110"/>
          <w:sz w:val="19"/>
        </w:rPr>
        <w:t> competencies</w:t>
      </w:r>
      <w:r>
        <w:rPr>
          <w:rFonts w:ascii="Times New Roman"/>
          <w:color w:val="5F6369"/>
          <w:spacing w:val="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is</w:t>
      </w:r>
      <w:r>
        <w:rPr>
          <w:rFonts w:ascii="Times New Roman"/>
          <w:color w:val="5F6369"/>
          <w:spacing w:val="8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vital.</w:t>
      </w:r>
      <w:r>
        <w:rPr>
          <w:rFonts w:ascii="Times New Roman"/>
          <w:sz w:val="19"/>
        </w:rPr>
      </w:r>
    </w:p>
    <w:p>
      <w:pPr>
        <w:spacing w:before="90"/>
        <w:ind w:left="7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05"/>
          <w:sz w:val="19"/>
        </w:rPr>
        <w:t>UNICE</w:t>
      </w:r>
      <w:r>
        <w:rPr>
          <w:rFonts w:ascii="Times New Roman"/>
          <w:color w:val="5F6369"/>
          <w:spacing w:val="-31"/>
          <w:w w:val="105"/>
          <w:sz w:val="19"/>
        </w:rPr>
        <w:t>F</w:t>
      </w:r>
      <w:r>
        <w:rPr>
          <w:rFonts w:ascii="Times New Roman"/>
          <w:color w:val="5F6369"/>
          <w:w w:val="105"/>
          <w:sz w:val="19"/>
        </w:rPr>
        <w:t>,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together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with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Bill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&amp;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Melinda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Gates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Foundation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(BMGF),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Centers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for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Disease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Control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and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Prevention</w:t>
      </w:r>
      <w:r>
        <w:rPr>
          <w:rFonts w:ascii="Times New Roman"/>
          <w:color w:val="5F6369"/>
          <w:spacing w:val="10"/>
          <w:w w:val="105"/>
          <w:sz w:val="19"/>
        </w:rPr>
        <w:t> </w:t>
      </w:r>
      <w:r>
        <w:rPr>
          <w:rFonts w:ascii="Times New Roman"/>
          <w:color w:val="5F6369"/>
          <w:w w:val="105"/>
          <w:sz w:val="19"/>
        </w:rPr>
        <w:t>(CDC),</w:t>
      </w:r>
      <w:r>
        <w:rPr>
          <w:rFonts w:ascii="Times New Roman"/>
          <w:sz w:val="19"/>
        </w:rPr>
      </w:r>
    </w:p>
    <w:p>
      <w:pPr>
        <w:spacing w:line="250" w:lineRule="auto" w:before="9"/>
        <w:ind w:left="720" w:right="151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Emory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University,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GAVI,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0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19"/>
          <w:szCs w:val="19"/>
        </w:rPr>
        <w:t>accine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Alliance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(GAVI),</w:t>
      </w:r>
      <w:r>
        <w:rPr>
          <w:rFonts w:ascii="Times New Roman" w:hAnsi="Times New Roman" w:cs="Times New Roman" w:eastAsia="Times New Roman"/>
          <w:color w:val="5F6369"/>
          <w:spacing w:val="4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International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Pediatric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Association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05"/>
          <w:sz w:val="19"/>
          <w:szCs w:val="19"/>
        </w:rPr>
        <w:t>(IPA),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John Snow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Inc.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(JSI),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United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States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Agency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International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05"/>
          <w:sz w:val="19"/>
          <w:szCs w:val="19"/>
        </w:rPr>
        <w:t>Development’s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flagship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Maternal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Child</w:t>
      </w:r>
      <w:r>
        <w:rPr>
          <w:rFonts w:ascii="Times New Roman" w:hAnsi="Times New Roman" w:cs="Times New Roman" w:eastAsia="Times New Roman"/>
          <w:color w:val="5F6369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Survival</w:t>
      </w:r>
      <w:r>
        <w:rPr>
          <w:rFonts w:ascii="Times New Roman" w:hAnsi="Times New Roman" w:cs="Times New Roman" w:eastAsia="Times New Roman"/>
          <w:color w:val="5F6369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Program,</w:t>
      </w:r>
      <w:r>
        <w:rPr>
          <w:rFonts w:ascii="Times New Roman" w:hAnsi="Times New Roman" w:cs="Times New Roman" w:eastAsia="Times New Roman"/>
          <w:color w:val="5F6369"/>
          <w:spacing w:val="22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1"/>
          <w:w w:val="105"/>
          <w:sz w:val="19"/>
          <w:szCs w:val="19"/>
        </w:rPr>
        <w:t>World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Organization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(WHO)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partners,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remain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committed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closing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gap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by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facilitating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2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process</w:t>
      </w:r>
      <w:r>
        <w:rPr>
          <w:rFonts w:ascii="Times New Roman" w:hAnsi="Times New Roman" w:cs="Times New Roman" w:eastAsia="Times New Roman"/>
          <w:color w:val="5F6369"/>
          <w:spacing w:val="21"/>
          <w:w w:val="1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empowerment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development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roll</w:t>
      </w:r>
      <w:r>
        <w:rPr>
          <w:rFonts w:ascii="Times New Roman" w:hAnsi="Times New Roman" w:cs="Times New Roman" w:eastAsia="Times New Roman"/>
          <w:color w:val="5F6369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out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comprehensive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‘IPC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2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Immunization’</w:t>
      </w:r>
      <w:r>
        <w:rPr>
          <w:rFonts w:ascii="Times New Roman" w:hAnsi="Times New Roman" w:cs="Times New Roman" w:eastAsia="Times New Roman"/>
          <w:color w:val="5F6369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9"/>
          <w:szCs w:val="19"/>
        </w:rPr>
        <w:t>package.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54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UNICEF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partners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pleased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introduce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IPC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invite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national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sub-</w:t>
      </w:r>
      <w:r>
        <w:rPr>
          <w:rFonts w:ascii="Times New Roman" w:hAnsi="Times New Roman" w:cs="Times New Roman" w:eastAsia="Times New Roman"/>
          <w:color w:val="5F6369"/>
          <w:w w:val="10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national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programme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managers,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partners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FL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Ws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adapt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local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context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use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guide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work</w:t>
      </w:r>
      <w:r>
        <w:rPr>
          <w:rFonts w:ascii="Times New Roman" w:hAnsi="Times New Roman" w:cs="Times New Roman" w:eastAsia="Times New Roman"/>
          <w:color w:val="5F6369"/>
          <w:spacing w:val="21"/>
          <w:w w:val="10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communities.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range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resources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including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participant’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facilitator’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44"/>
          <w:w w:val="12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manuals,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adaptation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guide,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supportive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supervision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manual,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FAQs,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flash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cards,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videos,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audio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job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aids,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mobile</w:t>
      </w:r>
      <w:r>
        <w:rPr>
          <w:rFonts w:ascii="Times New Roman" w:hAnsi="Times New Roman" w:cs="Times New Roman" w:eastAsia="Times New Roman"/>
          <w:color w:val="5F6369"/>
          <w:spacing w:val="24"/>
          <w:w w:val="10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application,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monitoring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evaluation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(M&amp;E)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framework.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These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resources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are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available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both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online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(IPC.</w:t>
      </w:r>
      <w:r>
        <w:rPr>
          <w:rFonts w:ascii="Times New Roman" w:hAnsi="Times New Roman" w:cs="Times New Roman" w:eastAsia="Times New Roman"/>
          <w:color w:val="5F6369"/>
          <w:w w:val="9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UNICE</w:t>
      </w:r>
      <w:r>
        <w:rPr>
          <w:rFonts w:ascii="Times New Roman" w:hAnsi="Times New Roman" w:cs="Times New Roman" w:eastAsia="Times New Roman"/>
          <w:color w:val="5F6369"/>
          <w:spacing w:val="-32"/>
          <w:w w:val="11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.Org)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offline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four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global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languages.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It</w:t>
      </w:r>
      <w:r>
        <w:rPr>
          <w:rFonts w:ascii="Times New Roman" w:hAnsi="Times New Roman" w:cs="Times New Roman" w:eastAsia="Times New Roman"/>
          <w:color w:val="5F6369"/>
          <w:spacing w:val="-18"/>
          <w:w w:val="110"/>
          <w:sz w:val="19"/>
          <w:szCs w:val="19"/>
        </w:rPr>
        <w:t>’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hoped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that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this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package</w:t>
      </w:r>
      <w:r>
        <w:rPr>
          <w:rFonts w:ascii="Times New Roman" w:hAnsi="Times New Roman" w:cs="Times New Roman" w:eastAsia="Times New Roman"/>
          <w:color w:val="5F6369"/>
          <w:spacing w:val="-1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1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instructional-design</w:t>
      </w:r>
      <w:r>
        <w:rPr>
          <w:rFonts w:ascii="Times New Roman" w:hAnsi="Times New Roman" w:cs="Times New Roman" w:eastAsia="Times New Roman"/>
          <w:color w:val="5F6369"/>
          <w:w w:val="10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approaches,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spacing w:val="-5"/>
          <w:w w:val="110"/>
          <w:sz w:val="19"/>
          <w:szCs w:val="19"/>
        </w:rPr>
        <w:t>FL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19"/>
          <w:szCs w:val="19"/>
        </w:rPr>
        <w:t>Ws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will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improve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their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capacity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to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effectively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communicate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successfully</w:t>
      </w:r>
      <w:r>
        <w:rPr>
          <w:rFonts w:ascii="Times New Roman" w:hAnsi="Times New Roman" w:cs="Times New Roman" w:eastAsia="Times New Roman"/>
          <w:color w:val="5F6369"/>
          <w:spacing w:val="-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promote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demand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for</w:t>
      </w:r>
      <w:r>
        <w:rPr>
          <w:rFonts w:ascii="Times New Roman" w:hAnsi="Times New Roman" w:cs="Times New Roman" w:eastAsia="Times New Roman"/>
          <w:color w:val="5F6369"/>
          <w:spacing w:val="21"/>
          <w:w w:val="10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other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health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services;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empathize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with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caregivers;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address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questions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concerns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through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 counselling; and clearly communicate key messages regarding the timing and importance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of further vaccinations</w:t>
      </w:r>
      <w:r>
        <w:rPr>
          <w:rFonts w:ascii="Times New Roman" w:hAnsi="Times New Roman" w:cs="Times New Roman" w:eastAsia="Times New Roman"/>
          <w:color w:val="5F6369"/>
          <w:w w:val="10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practical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information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where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and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when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they</w:t>
      </w:r>
      <w:r>
        <w:rPr>
          <w:rFonts w:ascii="Times New Roman" w:hAnsi="Times New Roman" w:cs="Times New Roman" w:eastAsia="Times New Roman"/>
          <w:color w:val="5F6369"/>
          <w:spacing w:val="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should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5F6369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19"/>
          <w:szCs w:val="19"/>
        </w:rPr>
        <w:t>obtained.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50" w:lineRule="auto" w:before="90"/>
        <w:ind w:left="720" w:right="177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UNICEF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extends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gratitude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partners,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colleagues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advisory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group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who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contributed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time,</w:t>
      </w:r>
      <w:r>
        <w:rPr>
          <w:rFonts w:ascii="Times New Roman"/>
          <w:color w:val="5F6369"/>
          <w:spacing w:val="2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expertise</w:t>
      </w:r>
      <w:r>
        <w:rPr>
          <w:rFonts w:ascii="Times New Roman"/>
          <w:color w:val="5F6369"/>
          <w:w w:val="113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 experience to the preparation of this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package. Special thanks to Johns Hopkins University</w:t>
      </w:r>
      <w:r>
        <w:rPr>
          <w:rFonts w:ascii="Times New Roman"/>
          <w:color w:val="5F6369"/>
          <w:spacing w:val="1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Center for</w:t>
      </w:r>
      <w:r>
        <w:rPr>
          <w:rFonts w:ascii="Times New Roman"/>
          <w:color w:val="5F6369"/>
          <w:w w:val="104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Communication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Programs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helping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develop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package,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UNICEF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regional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7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country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colleagues</w:t>
      </w:r>
      <w:r>
        <w:rPr>
          <w:rFonts w:ascii="Times New Roman"/>
          <w:color w:val="5F6369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spacing w:val="-5"/>
          <w:w w:val="110"/>
          <w:sz w:val="19"/>
        </w:rPr>
        <w:t>FL</w:t>
      </w:r>
      <w:r>
        <w:rPr>
          <w:rFonts w:ascii="Times New Roman"/>
          <w:color w:val="5F6369"/>
          <w:spacing w:val="-4"/>
          <w:w w:val="110"/>
          <w:sz w:val="19"/>
        </w:rPr>
        <w:t>Ws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for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their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support,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valuable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feedback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collaboration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in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developing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package.</w:t>
      </w:r>
      <w:r>
        <w:rPr>
          <w:rFonts w:ascii="Times New Roman"/>
          <w:color w:val="5F6369"/>
          <w:spacing w:val="-6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Through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this</w:t>
      </w:r>
      <w:r>
        <w:rPr>
          <w:rFonts w:ascii="Times New Roman"/>
          <w:color w:val="5F6369"/>
          <w:spacing w:val="21"/>
          <w:w w:val="111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partnerships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support,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UNICEF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will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continue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enhance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capacity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of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immunization</w:t>
      </w:r>
      <w:r>
        <w:rPr>
          <w:rFonts w:ascii="Times New Roman"/>
          <w:color w:val="5F6369"/>
          <w:spacing w:val="-5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workforce,</w:t>
      </w:r>
      <w:r>
        <w:rPr>
          <w:rFonts w:ascii="Times New Roman"/>
          <w:sz w:val="19"/>
        </w:rPr>
      </w:r>
    </w:p>
    <w:p>
      <w:pPr>
        <w:spacing w:line="250" w:lineRule="auto" w:before="0"/>
        <w:ind w:left="720" w:right="154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F6369"/>
          <w:w w:val="110"/>
          <w:sz w:val="19"/>
        </w:rPr>
        <w:t>institutions,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teams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that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will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help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communities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value,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demand,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trust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and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improved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understanding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the</w:t>
      </w:r>
      <w:r>
        <w:rPr>
          <w:rFonts w:ascii="Times New Roman"/>
          <w:color w:val="5F6369"/>
          <w:spacing w:val="4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right</w:t>
      </w:r>
      <w:r>
        <w:rPr>
          <w:rFonts w:ascii="Times New Roman"/>
          <w:color w:val="5F6369"/>
          <w:w w:val="105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to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immunization</w:t>
      </w:r>
      <w:r>
        <w:rPr>
          <w:rFonts w:ascii="Times New Roman"/>
          <w:color w:val="5F6369"/>
          <w:spacing w:val="-3"/>
          <w:w w:val="110"/>
          <w:sz w:val="19"/>
        </w:rPr>
        <w:t> </w:t>
      </w:r>
      <w:r>
        <w:rPr>
          <w:rFonts w:ascii="Times New Roman"/>
          <w:color w:val="5F6369"/>
          <w:w w:val="110"/>
          <w:sz w:val="19"/>
        </w:rPr>
        <w:t>services.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79" w:lineRule="exact"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195999pt;margin-top:5.007158pt;width:9.5pt;height:17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4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line="179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FOREWORD</w:t>
      </w:r>
      <w:r>
        <w:rPr>
          <w:rFonts w:ascii="Times New Roman"/>
          <w:sz w:val="16"/>
        </w:rPr>
      </w:r>
    </w:p>
    <w:p>
      <w:pPr>
        <w:spacing w:after="0" w:line="17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pict>
          <v:group style="position:absolute;margin-left:478.356995pt;margin-top:-1.769286pt;width:33.1pt;height:33.1pt;mso-position-horizontal-relative:page;mso-position-vertical-relative:paragraph;z-index:1264" coordorigin="9567,-35" coordsize="662,662">
            <v:group style="position:absolute;left:9567;top:-35;width:662;height:662" coordorigin="9567,-35" coordsize="662,662">
              <v:shape style="position:absolute;left:9567;top:-35;width:662;height:662" coordorigin="9567,-35" coordsize="662,662" path="m10228,626l9567,626,9567,-35,10228,-35,10228,626xe" filled="true" fillcolor="#94c93d" stroked="false">
                <v:path arrowok="t"/>
                <v:fill type="solid"/>
              </v:shape>
            </v:group>
            <v:group style="position:absolute;left:9688;top:85;width:354;height:482" coordorigin="9688,85" coordsize="354,482">
              <v:shape style="position:absolute;left:9688;top:85;width:354;height:482" coordorigin="9688,85" coordsize="354,482" path="m10041,567l9688,567,9688,85,10041,85,10041,567xe" filled="true" fillcolor="#94c93d" stroked="false">
                <v:path arrowok="t"/>
                <v:fill type="solid"/>
              </v:shape>
            </v:group>
            <v:group style="position:absolute;left:9688;top:85;width:354;height:482" coordorigin="9688,85" coordsize="354,482">
              <v:shape style="position:absolute;left:9688;top:85;width:354;height:482" coordorigin="9688,85" coordsize="354,482" path="m10041,567l9688,567,9688,85,10041,85,10041,567xe" filled="false" stroked="true" strokeweight=".918pt" strokecolor="#ffffff">
                <v:path arrowok="t"/>
              </v:shape>
            </v:group>
            <v:group style="position:absolute;left:9721;top:53;width:354;height:482" coordorigin="9721,53" coordsize="354,482">
              <v:shape style="position:absolute;left:9721;top:53;width:354;height:482" coordorigin="9721,53" coordsize="354,482" path="m10074,535l9721,535,9721,53,10074,53,10074,535xe" filled="true" fillcolor="#94c93d" stroked="false">
                <v:path arrowok="t"/>
                <v:fill type="solid"/>
              </v:shape>
            </v:group>
            <v:group style="position:absolute;left:9721;top:53;width:354;height:482" coordorigin="9721,53" coordsize="354,482">
              <v:shape style="position:absolute;left:9721;top:53;width:354;height:482" coordorigin="9721,53" coordsize="354,482" path="m10074,535l9721,535,9721,53,10074,53,10074,535xe" filled="false" stroked="true" strokeweight=".918pt" strokecolor="#ffffff">
                <v:path arrowok="t"/>
              </v:shape>
            </v:group>
            <v:group style="position:absolute;left:9753;top:22;width:354;height:482" coordorigin="9753,22" coordsize="354,482">
              <v:shape style="position:absolute;left:9753;top:22;width:354;height:482" coordorigin="9753,22" coordsize="354,482" path="m10106,504l9753,504,9753,22,10106,22,10106,504xe" filled="true" fillcolor="#94c93d" stroked="false">
                <v:path arrowok="t"/>
                <v:fill type="solid"/>
              </v:shape>
            </v:group>
            <v:group style="position:absolute;left:9753;top:22;width:354;height:482" coordorigin="9753,22" coordsize="354,482">
              <v:shape style="position:absolute;left:9753;top:22;width:354;height:482" coordorigin="9753,22" coordsize="354,482" path="m10106,504l9753,504,9753,22,10106,22,10106,504xe" filled="false" stroked="true" strokeweight=".918pt" strokecolor="#ffffff">
                <v:path arrowok="t"/>
              </v:shape>
            </v:group>
            <v:group style="position:absolute;left:9779;top:84;width:19;height:19" coordorigin="9779,84" coordsize="19,19">
              <v:shape style="position:absolute;left:9779;top:84;width:19;height:19" coordorigin="9779,84" coordsize="19,19" path="m9794,84l9784,84,9779,88,9779,98,9784,103,9794,103,9798,98,9798,88,9794,84xe" filled="true" fillcolor="#94c93d" stroked="false">
                <v:path arrowok="t"/>
                <v:fill type="solid"/>
              </v:shape>
            </v:group>
            <v:group style="position:absolute;left:9779;top:84;width:19;height:19" coordorigin="9779,84" coordsize="19,19">
              <v:shape style="position:absolute;left:9779;top:84;width:19;height:19" coordorigin="9779,84" coordsize="19,19" path="m9798,93l9798,98,9794,103,9789,103,9784,103,9779,98,9779,93,9779,88,9784,84,9789,84,9794,84,9798,88,9798,93xe" filled="false" stroked="true" strokeweight=".23pt" strokecolor="#ffffff">
                <v:path arrowok="t"/>
              </v:shape>
            </v:group>
            <v:group style="position:absolute;left:9779;top:428;width:19;height:19" coordorigin="9779,428" coordsize="19,19">
              <v:shape style="position:absolute;left:9779;top:428;width:19;height:19" coordorigin="9779,428" coordsize="19,19" path="m9793,428l9783,428,9779,432,9779,442,9783,446,9793,446,9797,442,9797,432,9793,428xe" filled="true" fillcolor="#94c93d" stroked="false">
                <v:path arrowok="t"/>
                <v:fill type="solid"/>
              </v:shape>
            </v:group>
            <v:group style="position:absolute;left:9779;top:428;width:19;height:19" coordorigin="9779,428" coordsize="19,19">
              <v:shape style="position:absolute;left:9779;top:428;width:19;height:19" coordorigin="9779,428" coordsize="19,19" path="m9797,437l9797,442,9793,446,9788,446,9783,446,9779,442,9779,437,9779,432,9783,428,9788,428,9793,428,9797,432,9797,437xe" filled="false" stroked="true" strokeweight=".23pt" strokecolor="#ffffff">
                <v:path arrowok="t"/>
              </v:shape>
            </v:group>
            <v:group style="position:absolute;left:9778;top:259;width:19;height:19" coordorigin="9778,259" coordsize="19,19">
              <v:shape style="position:absolute;left:9778;top:259;width:19;height:19" coordorigin="9778,259" coordsize="19,19" path="m9792,259l9782,259,9778,263,9778,273,9782,278,9792,278,9796,273,9796,263,9792,259xe" filled="true" fillcolor="#94c93d" stroked="false">
                <v:path arrowok="t"/>
                <v:fill type="solid"/>
              </v:shape>
            </v:group>
            <v:group style="position:absolute;left:9778;top:259;width:19;height:19" coordorigin="9778,259" coordsize="19,19">
              <v:shape style="position:absolute;left:9778;top:259;width:19;height:19" coordorigin="9778,259" coordsize="19,19" path="m9796,268l9796,273,9792,278,9787,278,9782,278,9778,273,9778,268,9778,263,9782,259,9787,259,9792,259,9796,263,9796,268xe" filled="false" stroked="true" strokeweight=".23pt" strokecolor="#ffffff">
                <v:path arrowok="t"/>
              </v:shape>
            </v:group>
            <v:group style="position:absolute;left:9833;top:123;width:274;height:2" coordorigin="9833,123" coordsize="274,2">
              <v:shape style="position:absolute;left:9833;top:123;width:274;height:2" coordorigin="9833,123" coordsize="274,0" path="m9833,123l10107,123e" filled="false" stroked="true" strokeweight=".23pt" strokecolor="#ffffff">
                <v:path arrowok="t"/>
              </v:shape>
            </v:group>
            <v:group style="position:absolute;left:9832;top:192;width:274;height:2" coordorigin="9832,192" coordsize="274,2">
              <v:shape style="position:absolute;left:9832;top:192;width:274;height:2" coordorigin="9832,192" coordsize="274,0" path="m9832,192l10105,192e" filled="false" stroked="true" strokeweight=".23pt" strokecolor="#ffffff">
                <v:path arrowok="t"/>
              </v:shape>
            </v:group>
            <v:group style="position:absolute;left:9833;top:261;width:274;height:2" coordorigin="9833,261" coordsize="274,2">
              <v:shape style="position:absolute;left:9833;top:261;width:274;height:2" coordorigin="9833,261" coordsize="274,0" path="m9833,261l10107,261e" filled="false" stroked="true" strokeweight=".23pt" strokecolor="#ffffff">
                <v:path arrowok="t"/>
              </v:shape>
            </v:group>
            <v:group style="position:absolute;left:9832;top:330;width:274;height:2" coordorigin="9832,330" coordsize="274,2">
              <v:shape style="position:absolute;left:9832;top:330;width:274;height:2" coordorigin="9832,330" coordsize="274,0" path="m9832,330l10105,330e" filled="false" stroked="true" strokeweight=".23pt" strokecolor="#ffffff">
                <v:path arrowok="t"/>
              </v:shape>
            </v:group>
            <v:group style="position:absolute;left:9833;top:403;width:274;height:2" coordorigin="9833,403" coordsize="274,2">
              <v:shape style="position:absolute;left:9833;top:403;width:274;height:2" coordorigin="9833,403" coordsize="274,0" path="m9833,403l10107,403e" filled="false" stroked="true" strokeweight=".23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6.076996pt;margin-top:-1.769286pt;width:33.1pt;height:33.1pt;mso-position-horizontal-relative:page;mso-position-vertical-relative:paragraph;z-index:1288" coordorigin="8722,-35" coordsize="662,662">
            <v:group style="position:absolute;left:8722;top:-35;width:662;height:662" coordorigin="8722,-35" coordsize="662,662">
              <v:shape style="position:absolute;left:8722;top:-35;width:662;height:662" coordorigin="8722,-35" coordsize="662,662" path="m9383,626l8722,626,8722,-35,9383,-35,9383,626xe" filled="true" fillcolor="#fdb714" stroked="false">
                <v:path arrowok="t"/>
                <v:fill type="solid"/>
              </v:shape>
            </v:group>
            <v:group style="position:absolute;left:8869;top:52;width:354;height:482" coordorigin="8869,52" coordsize="354,482">
              <v:shape style="position:absolute;left:8869;top:52;width:354;height:482" coordorigin="8869,52" coordsize="354,482" path="m9222,534l8869,534,8869,52,9222,52,9222,534xe" filled="true" fillcolor="#fdb714" stroked="false">
                <v:path arrowok="t"/>
                <v:fill type="solid"/>
              </v:shape>
            </v:group>
            <v:group style="position:absolute;left:8869;top:52;width:354;height:482" coordorigin="8869,52" coordsize="354,482">
              <v:shape style="position:absolute;left:8869;top:52;width:354;height:482" coordorigin="8869,52" coordsize="354,482" path="m9222,534l8869,534,8869,52,9222,52,9222,534xe" filled="false" stroked="true" strokeweight=".918pt" strokecolor="#ffffff">
                <v:path arrowok="t"/>
              </v:shape>
            </v:group>
            <v:group style="position:absolute;left:8996;top:276;width:2;height:84" coordorigin="8996,276" coordsize="2,84">
              <v:shape style="position:absolute;left:8996;top:276;width:2;height:84" coordorigin="8996,276" coordsize="0,84" path="m8996,360l8996,276e" filled="false" stroked="true" strokeweight=".918pt" strokecolor="#ffffff">
                <v:path arrowok="t"/>
              </v:shape>
            </v:group>
            <v:group style="position:absolute;left:9026;top:244;width:2;height:116" coordorigin="9026,244" coordsize="2,116">
              <v:shape style="position:absolute;left:9026;top:244;width:2;height:116" coordorigin="9026,244" coordsize="0,116" path="m9026,360l9026,244e" filled="false" stroked="true" strokeweight=".918pt" strokecolor="#ffffff">
                <v:path arrowok="t"/>
              </v:shape>
            </v:group>
            <v:group style="position:absolute;left:9061;top:298;width:2;height:62" coordorigin="9061,298" coordsize="2,62">
              <v:shape style="position:absolute;left:9061;top:298;width:2;height:62" coordorigin="9061,298" coordsize="0,62" path="m9061,359l9061,298e" filled="false" stroked="true" strokeweight=".918pt" strokecolor="#ffffff">
                <v:path arrowok="t"/>
              </v:shape>
            </v:group>
            <v:group style="position:absolute;left:9091;top:227;width:2;height:133" coordorigin="9091,227" coordsize="2,133">
              <v:shape style="position:absolute;left:9091;top:227;width:2;height:133" coordorigin="9091,227" coordsize="0,133" path="m9091,359l9091,227e" filled="false" stroked="true" strokeweight=".918pt" strokecolor="#ffffff">
                <v:path arrowok="t"/>
              </v:shape>
            </v:group>
            <v:group style="position:absolute;left:8940;top:190;width:215;height:213" coordorigin="8940,190" coordsize="215,213">
              <v:shape style="position:absolute;left:8940;top:190;width:215;height:213" coordorigin="8940,190" coordsize="215,213" path="m9155,296l9135,359,9083,398,9061,403,9036,401,8974,373,8943,321,8940,299,8942,276,8974,219,9032,190,9058,192,9120,219,9152,271,9155,296xe" filled="false" stroked="true" strokeweight=".918pt" strokecolor="#ffffff">
                <v:path arrowok="t"/>
              </v:shape>
            </v:group>
            <v:group style="position:absolute;left:9125;top:376;width:33;height:30" coordorigin="9125,376" coordsize="33,30">
              <v:shape style="position:absolute;left:9125;top:376;width:33;height:30" coordorigin="9125,376" coordsize="33,30" path="m9125,376l9158,405e" filled="false" stroked="true" strokeweight=".918pt" strokecolor="#ffffff">
                <v:path arrowok="t"/>
              </v:shape>
            </v:group>
            <v:group style="position:absolute;left:9151;top:397;width:129;height:117" coordorigin="9151,397" coordsize="129,117">
              <v:shape style="position:absolute;left:9151;top:397;width:129;height:117" coordorigin="9151,397" coordsize="129,117" path="m9175,397l9163,398,9151,413,9151,424,9255,514,9266,513,9279,499,9278,487,9175,397xe" filled="true" fillcolor="#ffffff" stroked="false">
                <v:path arrowok="t"/>
                <v:fill type="solid"/>
              </v:shape>
            </v:group>
            <v:group style="position:absolute;left:9151;top:397;width:129;height:117" coordorigin="9151,397" coordsize="129,117">
              <v:shape style="position:absolute;left:9151;top:397;width:129;height:117" coordorigin="9151,397" coordsize="129,117" path="m9248,508l9159,430,9151,424,9151,413,9157,405,9163,398,9271,481,9279,499,9272,506,9266,513,9255,514,9248,508xe" filled="false" stroked="true" strokeweight=".23pt" strokecolor="#ffffff">
                <v:path arrowok="t"/>
              </v:shape>
            </v:group>
            <v:group style="position:absolute;left:8891;top:109;width:19;height:19" coordorigin="8891,109" coordsize="19,19">
              <v:shape style="position:absolute;left:8891;top:109;width:19;height:19" coordorigin="8891,109" coordsize="19,19" path="m8906,109l8895,109,8891,113,8891,123,8895,127,8906,127,8910,123,8910,113,8906,109xe" filled="true" fillcolor="#94c93d" stroked="false">
                <v:path arrowok="t"/>
                <v:fill type="solid"/>
              </v:shape>
            </v:group>
            <v:group style="position:absolute;left:8891;top:109;width:19;height:19" coordorigin="8891,109" coordsize="19,19">
              <v:shape style="position:absolute;left:8891;top:109;width:19;height:19" coordorigin="8891,109" coordsize="19,19" path="m8910,118l8910,123,8906,127,8901,127,8895,127,8891,123,8891,118,8891,113,8895,109,8901,109,8906,109,8910,113,8910,118xe" filled="false" stroked="true" strokeweight=".23pt" strokecolor="#ffffff">
                <v:path arrowok="t"/>
              </v:shape>
            </v:group>
            <v:group style="position:absolute;left:8891;top:452;width:19;height:19" coordorigin="8891,452" coordsize="19,19">
              <v:shape style="position:absolute;left:8891;top:452;width:19;height:19" coordorigin="8891,452" coordsize="19,19" path="m8905,452l8895,452,8891,457,8891,467,8895,471,8905,471,8909,467,8909,457,8905,452xe" filled="true" fillcolor="#94c93d" stroked="false">
                <v:path arrowok="t"/>
                <v:fill type="solid"/>
              </v:shape>
            </v:group>
            <v:group style="position:absolute;left:8891;top:452;width:19;height:19" coordorigin="8891,452" coordsize="19,19">
              <v:shape style="position:absolute;left:8891;top:452;width:19;height:19" coordorigin="8891,452" coordsize="19,19" path="m8909,462l8909,467,8905,471,8900,471,8895,471,8891,467,8891,462,8891,457,8895,452,8900,452,8905,452,8909,457,8909,462xe" filled="false" stroked="true" strokeweight=".23pt" strokecolor="#ffffff">
                <v:path arrowok="t"/>
              </v:shape>
            </v:group>
            <v:group style="position:absolute;left:8890;top:284;width:19;height:19" coordorigin="8890,284" coordsize="19,19">
              <v:shape style="position:absolute;left:8890;top:284;width:19;height:19" coordorigin="8890,284" coordsize="19,19" path="m8904,284l8894,284,8890,288,8890,298,8894,302,8904,302,8908,298,8908,288,8904,284xe" filled="true" fillcolor="#94c93d" stroked="false">
                <v:path arrowok="t"/>
                <v:fill type="solid"/>
              </v:shape>
            </v:group>
            <v:group style="position:absolute;left:8890;top:284;width:19;height:19" coordorigin="8890,284" coordsize="19,19">
              <v:shape style="position:absolute;left:8890;top:284;width:19;height:19" coordorigin="8890,284" coordsize="19,19" path="m8908,293l8908,298,8904,302,8899,302,8894,302,8890,298,8890,293,8890,288,8894,284,8899,284,8904,284,8908,288,8908,293xe" filled="false" stroked="true" strokeweight=".23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516998pt;margin-top:-1.769286pt;width:33.1pt;height:33.1pt;mso-position-horizontal-relative:page;mso-position-vertical-relative:paragraph;z-index:1312" coordorigin="7030,-35" coordsize="662,662">
            <v:group style="position:absolute;left:7030;top:-35;width:662;height:662" coordorigin="7030,-35" coordsize="662,662">
              <v:shape style="position:absolute;left:7030;top:-35;width:662;height:662" coordorigin="7030,-35" coordsize="662,662" path="m7692,626l7030,626,7030,-35,7692,-35,7692,626xe" filled="true" fillcolor="#94c93d" stroked="false">
                <v:path arrowok="t"/>
                <v:fill type="solid"/>
              </v:shape>
            </v:group>
            <v:group style="position:absolute;left:7168;top:102;width:382;height:382" coordorigin="7168,102" coordsize="382,382">
              <v:shape style="position:absolute;left:7168;top:102;width:382;height:382" coordorigin="7168,102" coordsize="382,382" path="m7550,293l7538,359,7505,416,7455,458,7393,481,7370,484,7346,482,7278,464,7224,428,7187,376,7168,314,7169,288,7186,219,7221,163,7270,124,7329,104,7351,102,7375,103,7441,122,7494,159,7531,211,7549,275,7550,293xe" filled="false" stroked="true" strokeweight="1.837pt" strokecolor="#ffffff">
                <v:path arrowok="t"/>
              </v:shape>
            </v:group>
            <v:group style="position:absolute;left:7247;top:181;width:220;height:219" coordorigin="7247,181" coordsize="220,219">
              <v:shape style="position:absolute;left:7247;top:181;width:220;height:219" coordorigin="7247,181" coordsize="220,219" path="m7467,291l7447,354,7396,394,7375,400,7348,399,7285,373,7251,322,7247,302,7249,277,7277,216,7331,184,7352,181,7376,184,7434,214,7465,270,7467,291xe" filled="false" stroked="true" strokeweight="1.837pt" strokecolor="#ffffff">
                <v:path arrowok="t"/>
              </v:shape>
            </v:group>
            <v:group style="position:absolute;left:7358;top:75;width:218;height:218" coordorigin="7358,75" coordsize="218,218">
              <v:shape style="position:absolute;left:7358;top:75;width:218;height:218" coordorigin="7358,75" coordsize="218,218" path="m7358,293l7576,75e" filled="false" stroked="true" strokeweight=".918pt" strokecolor="#ffffff">
                <v:path arrowok="t"/>
              </v:shape>
            </v:group>
            <v:group style="position:absolute;left:7533;top:-11;width:128;height:128" coordorigin="7533,-11" coordsize="128,128">
              <v:shape style="position:absolute;left:7533;top:-11;width:128;height:128" coordorigin="7533,-11" coordsize="128,128" path="m7567,-11l7533,117,7661,82,7567,-11xe" filled="true" fillcolor="#ffffff" stroked="false">
                <v:path arrowok="t"/>
                <v:fill type="solid"/>
              </v:shape>
            </v:group>
            <v:group style="position:absolute;left:7563;top:-20;width:108;height:108" coordorigin="7563,-20" coordsize="108,108">
              <v:shape style="position:absolute;left:7563;top:-20;width:108;height:108" coordorigin="7563,-20" coordsize="108,108" path="m7563,-20l7590,62,7671,88,7563,-20xe" filled="true" fillcolor="#94c93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3.796997pt;margin-top:-1.769286pt;width:33.1pt;height:33.1pt;mso-position-horizontal-relative:page;mso-position-vertical-relative:paragraph;z-index:1336" coordorigin="7876,-35" coordsize="662,662">
            <v:group style="position:absolute;left:7876;top:-35;width:662;height:662" coordorigin="7876,-35" coordsize="662,662">
              <v:shape style="position:absolute;left:7876;top:-35;width:662;height:662" coordorigin="7876,-35" coordsize="662,662" path="m8537,626l7876,626,7876,-35,8537,-35,8537,626xe" filled="true" fillcolor="#40b4e2" stroked="false">
                <v:path arrowok="t"/>
                <v:fill type="solid"/>
              </v:shape>
            </v:group>
            <v:group style="position:absolute;left:8010;top:99;width:398;height:398" coordorigin="8010,99" coordsize="398,398">
              <v:shape style="position:absolute;left:8010;top:99;width:398;height:398" coordorigin="8010,99" coordsize="398,398" path="m8407,298l8396,365,8364,422,8316,466,8255,491,8210,497,8187,496,8122,477,8069,439,8031,387,8011,324,8010,301,8011,277,8029,212,8067,159,8119,121,8182,101,8205,99,8229,101,8294,119,8347,156,8386,208,8405,271,8407,298xe" filled="false" stroked="true" strokeweight="2.306pt" strokecolor="#ffffff">
                <v:path arrowok="t"/>
              </v:shape>
            </v:group>
            <v:group style="position:absolute;left:7933;top:222;width:171;height:148" coordorigin="7933,222" coordsize="171,148">
              <v:shape style="position:absolute;left:7933;top:222;width:171;height:148" coordorigin="7933,222" coordsize="171,148" path="m8018,222l7933,370,8104,370,8018,222xe" filled="true" fillcolor="#ffffff" stroked="false">
                <v:path arrowok="t"/>
                <v:fill type="solid"/>
              </v:shape>
            </v:group>
            <v:group style="position:absolute;left:8133;top:23;width:148;height:171" coordorigin="8133,23" coordsize="148,171">
              <v:shape style="position:absolute;left:8133;top:23;width:148;height:171" coordorigin="8133,23" coordsize="148,171" path="m8133,23l8133,193,8281,108,8133,23xe" filled="true" fillcolor="#ffffff" stroked="false">
                <v:path arrowok="t"/>
                <v:fill type="solid"/>
              </v:shape>
            </v:group>
            <v:group style="position:absolute;left:8315;top:227;width:171;height:148" coordorigin="8315,227" coordsize="171,148">
              <v:shape style="position:absolute;left:8315;top:227;width:171;height:148" coordorigin="8315,227" coordsize="171,148" path="m8486,227l8315,227,8401,375,8486,227xe" filled="true" fillcolor="#ffffff" stroked="false">
                <v:path arrowok="t"/>
                <v:fill type="solid"/>
              </v:shape>
            </v:group>
            <v:group style="position:absolute;left:8131;top:407;width:148;height:171" coordorigin="8131,407" coordsize="148,171">
              <v:shape style="position:absolute;left:8131;top:407;width:148;height:171" coordorigin="8131,407" coordsize="148,171" path="m8279,407l8131,492,8279,578,8279,40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9.235992pt;margin-top:-1.769286pt;width:33.1pt;height:33.1pt;mso-position-horizontal-relative:page;mso-position-vertical-relative:paragraph;z-index:1360" coordorigin="6185,-35" coordsize="662,662">
            <v:group style="position:absolute;left:6185;top:-35;width:662;height:662" coordorigin="6185,-35" coordsize="662,662">
              <v:shape style="position:absolute;left:6185;top:-35;width:662;height:662" coordorigin="6185,-35" coordsize="662,662" path="m6846,626l6185,626,6185,-35,6846,-35,6846,626xe" filled="true" fillcolor="#fdb714" stroked="false">
                <v:path arrowok="t"/>
                <v:fill type="solid"/>
              </v:shape>
            </v:group>
            <v:group style="position:absolute;left:6298;top:59;width:301;height:421" coordorigin="6298,59" coordsize="301,421">
              <v:shape style="position:absolute;left:6298;top:59;width:301;height:421" coordorigin="6298,59" coordsize="301,421" path="m6543,59l6300,149,6298,154,6417,477,6421,479,6426,479,6427,479,6478,460,6480,457,6431,457,6321,162,6538,81,6559,81,6552,63,6550,61,6546,59,6543,59xe" filled="true" fillcolor="#ffffff" stroked="false">
                <v:path arrowok="t"/>
                <v:fill type="solid"/>
              </v:shape>
              <v:shape style="position:absolute;left:6298;top:59;width:301;height:421" coordorigin="6298,59" coordsize="301,421" path="m6468,177l6466,179,6462,182,6461,185,6461,446,6431,457,6480,457,6481,456,6481,197,6591,197,6594,195,6598,190,6598,187,6595,178,6468,177xe" filled="true" fillcolor="#ffffff" stroked="false">
                <v:path arrowok="t"/>
                <v:fill type="solid"/>
              </v:shape>
              <v:shape style="position:absolute;left:6298;top:59;width:301;height:421" coordorigin="6298,59" coordsize="301,421" path="m6591,197l6481,197,6591,197xe" filled="true" fillcolor="#ffffff" stroked="false">
                <v:path arrowok="t"/>
                <v:fill type="solid"/>
              </v:shape>
              <v:shape style="position:absolute;left:6298;top:59;width:301;height:421" coordorigin="6298,59" coordsize="301,421" path="m6559,81l6538,81,6574,178,6595,178,6559,81xe" filled="true" fillcolor="#ffffff" stroked="false">
                <v:path arrowok="t"/>
                <v:fill type="solid"/>
              </v:shape>
            </v:group>
            <v:group style="position:absolute;left:6461;top:177;width:271;height:355" coordorigin="6461,177" coordsize="271,355">
              <v:shape style="position:absolute;left:6461;top:177;width:271;height:355" coordorigin="6461,177" coordsize="271,355" path="m6466,177l6461,182,6461,527,6465,531,6722,532,6727,532,6731,527,6731,512,6480,512,6481,197,6732,197,6732,182,6727,178,6466,177xe" filled="true" fillcolor="#ffffff" stroked="false">
                <v:path arrowok="t"/>
                <v:fill type="solid"/>
              </v:shape>
              <v:shape style="position:absolute;left:6461;top:177;width:271;height:355" coordorigin="6461,177" coordsize="271,355" path="m6732,197l6481,197,6712,197,6712,512,6731,512,6732,197xe" filled="true" fillcolor="#ffffff" stroked="false">
                <v:path arrowok="t"/>
                <v:fill type="solid"/>
              </v:shape>
            </v:group>
            <v:group style="position:absolute;left:6508;top:241;width:57;height:45" coordorigin="6508,241" coordsize="57,45">
              <v:shape style="position:absolute;left:6508;top:241;width:57;height:45" coordorigin="6508,241" coordsize="57,45" path="m6519,257l6514,257,6508,263,6508,268,6524,285,6526,285,6530,285,6532,285,6550,266,6528,266,6519,257xe" filled="true" fillcolor="#ffffff" stroked="false">
                <v:path arrowok="t"/>
                <v:fill type="solid"/>
              </v:shape>
              <v:shape style="position:absolute;left:6508;top:241;width:57;height:45" coordorigin="6508,241" coordsize="57,45" path="m6559,241l6554,241,6528,266,6550,266,6565,252,6565,247,6559,241xe" filled="true" fillcolor="#ffffff" stroked="false">
                <v:path arrowok="t"/>
                <v:fill type="solid"/>
              </v:shape>
            </v:group>
            <v:group style="position:absolute;left:6508;top:329;width:57;height:45" coordorigin="6508,329" coordsize="57,45">
              <v:shape style="position:absolute;left:6508;top:329;width:57;height:45" coordorigin="6508,329" coordsize="57,45" path="m6519,346l6514,346,6508,352,6508,357,6524,373,6526,374,6530,374,6532,373,6550,355,6528,355,6519,346xe" filled="true" fillcolor="#ffffff" stroked="false">
                <v:path arrowok="t"/>
                <v:fill type="solid"/>
              </v:shape>
              <v:shape style="position:absolute;left:6508;top:329;width:57;height:45" coordorigin="6508,329" coordsize="57,45" path="m6559,329l6554,329,6528,355,6550,355,6565,340,6565,336,6559,329xe" filled="true" fillcolor="#ffffff" stroked="false">
                <v:path arrowok="t"/>
                <v:fill type="solid"/>
              </v:shape>
            </v:group>
            <v:group style="position:absolute;left:6508;top:418;width:57;height:45" coordorigin="6508,418" coordsize="57,45">
              <v:shape style="position:absolute;left:6508;top:418;width:57;height:45" coordorigin="6508,418" coordsize="57,45" path="m6519,435l6514,435,6508,441,6508,446,6524,462,6526,463,6530,463,6532,462,6550,444,6528,444,6519,435xe" filled="true" fillcolor="#ffffff" stroked="false">
                <v:path arrowok="t"/>
                <v:fill type="solid"/>
              </v:shape>
              <v:shape style="position:absolute;left:6508;top:418;width:57;height:45" coordorigin="6508,418" coordsize="57,45" path="m6559,418l6554,418,6528,444,6550,444,6565,429,6565,424,6559,418xe" filled="true" fillcolor="#ffffff" stroked="false">
                <v:path arrowok="t"/>
                <v:fill type="solid"/>
              </v:shape>
            </v:group>
            <v:group style="position:absolute;left:6585;top:256;width:104;height:16" coordorigin="6585,256" coordsize="104,16">
              <v:shape style="position:absolute;left:6585;top:256;width:104;height:16" coordorigin="6585,256" coordsize="104,16" path="m6685,256l6588,256,6585,259,6585,268,6588,271,6685,271,6688,268,6688,259,6685,256xe" filled="true" fillcolor="#ffffff" stroked="false">
                <v:path arrowok="t"/>
                <v:fill type="solid"/>
              </v:shape>
            </v:group>
            <v:group style="position:absolute;left:6585;top:347;width:104;height:16" coordorigin="6585,347" coordsize="104,16">
              <v:shape style="position:absolute;left:6585;top:347;width:104;height:16" coordorigin="6585,347" coordsize="104,16" path="m6685,347l6588,347,6585,350,6585,359,6588,362,6685,362,6688,359,6688,350,6685,347xe" filled="true" fillcolor="#ffffff" stroked="false">
                <v:path arrowok="t"/>
                <v:fill type="solid"/>
              </v:shape>
            </v:group>
            <v:group style="position:absolute;left:6585;top:433;width:104;height:16" coordorigin="6585,433" coordsize="104,16">
              <v:shape style="position:absolute;left:6585;top:433;width:104;height:16" coordorigin="6585,433" coordsize="104,16" path="m6685,433l6588,433,6585,437,6585,445,6588,449,6685,449,6688,445,6688,437,6685,4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0.6380pt;margin-top:-1.769286pt;width:33.1pt;height:33.1pt;mso-position-horizontal-relative:page;mso-position-vertical-relative:paragraph;z-index:1384" coordorigin="10413,-35" coordsize="662,662">
            <v:group style="position:absolute;left:10413;top:-35;width:662;height:662" coordorigin="10413,-35" coordsize="662,662">
              <v:shape style="position:absolute;left:10413;top:-35;width:662;height:662" coordorigin="10413,-35" coordsize="662,662" path="m11074,626l10413,626,10413,-35,11074,-35,11074,626xe" filled="true" fillcolor="#40b4e2" stroked="false">
                <v:path arrowok="t"/>
                <v:fill type="solid"/>
              </v:shape>
            </v:group>
            <v:group style="position:absolute;left:10634;top:101;width:326;height:264" coordorigin="10634,101" coordsize="326,264">
              <v:shape style="position:absolute;left:10634;top:101;width:326;height:264" coordorigin="10634,101" coordsize="326,264" path="m10634,277l10681,318,10719,364,10734,338,10772,274,10813,216,10856,173,10917,129,10937,116,10959,101e" filled="false" stroked="true" strokeweight="2.672pt" strokecolor="#ffffff">
                <v:path arrowok="t"/>
              </v:shape>
            </v:group>
            <v:group style="position:absolute;left:10516;top:129;width:366;height:366" coordorigin="10516,129" coordsize="366,366">
              <v:shape style="position:absolute;left:10516;top:129;width:366;height:366" coordorigin="10516,129" coordsize="366,366" path="m10818,129l10585,129,10563,132,10544,142,10529,158,10519,178,10516,425,10519,447,10530,466,10545,482,10565,491,10812,494,10834,491,10854,481,10869,465,10875,453,10585,453,10565,445,10557,425,10557,198,10565,178,10585,170,10791,170,10805,155,10819,141,10824,129,10818,129xe" filled="true" fillcolor="#ffffff" stroked="false">
                <v:path arrowok="t"/>
                <v:fill type="solid"/>
              </v:shape>
              <v:shape style="position:absolute;left:10516;top:129;width:366;height:366" coordorigin="10516,129" coordsize="366,366" path="m10882,248l10868,263,10854,278,10841,294,10840,425,10832,445,10812,453,10585,453,10875,453,10879,445,10882,24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6.955994pt;margin-top:-1.769286pt;width:33.1pt;height:33.1pt;mso-position-horizontal-relative:page;mso-position-vertical-relative:paragraph;z-index:1408" coordorigin="5339,-35" coordsize="662,662">
            <v:group style="position:absolute;left:5339;top:-35;width:662;height:662" coordorigin="5339,-35" coordsize="662,662">
              <v:shape style="position:absolute;left:5339;top:-35;width:662;height:662" coordorigin="5339,-35" coordsize="662,662" path="m6000,626l5339,626,5339,-35,6000,-35,6000,626xe" filled="true" fillcolor="#40b4e2" stroked="false">
                <v:path arrowok="t"/>
                <v:fill type="solid"/>
              </v:shape>
            </v:group>
            <v:group style="position:absolute;left:5438;top:245;width:2;height:219" coordorigin="5438,245" coordsize="2,219">
              <v:shape style="position:absolute;left:5438;top:245;width:2;height:219" coordorigin="5438,245" coordsize="0,219" path="m5438,245l5438,464e" filled="false" stroked="true" strokeweight=".895pt" strokecolor="#ffffff">
                <v:path arrowok="t"/>
              </v:shape>
            </v:group>
            <v:group style="position:absolute;left:5408;top:199;width:123;height:142" coordorigin="5408,199" coordsize="123,142">
              <v:shape style="position:absolute;left:5408;top:199;width:123;height:142" coordorigin="5408,199" coordsize="123,142" path="m5508,326l5516,341,5529,335,5531,248,5525,224,5511,209,5490,201,5450,199,5426,201,5414,208,5409,223,5408,325,5419,338,5431,329e" filled="false" stroked="true" strokeweight=".895pt" strokecolor="#ffffff">
                <v:path arrowok="t"/>
              </v:shape>
            </v:group>
            <v:group style="position:absolute;left:5502;top:245;width:2;height:219" coordorigin="5502,245" coordsize="2,219">
              <v:shape style="position:absolute;left:5502;top:245;width:2;height:219" coordorigin="5502,245" coordsize="0,219" path="m5502,464l5502,245e" filled="false" stroked="true" strokeweight=".895pt" strokecolor="#ffffff">
                <v:path arrowok="t"/>
              </v:shape>
            </v:group>
            <v:group style="position:absolute;left:5439;top:130;width:63;height:61" coordorigin="5439,130" coordsize="63,61">
              <v:shape style="position:absolute;left:5439;top:130;width:63;height:61" coordorigin="5439,130" coordsize="63,61" path="m5502,159l5495,180,5476,191,5452,185,5439,169,5443,144,5457,130,5483,133,5498,144,5502,159xe" filled="false" stroked="true" strokeweight=".895pt" strokecolor="#ffffff">
                <v:path arrowok="t"/>
              </v:shape>
            </v:group>
            <v:group style="position:absolute;left:5470;top:338;width:2;height:126" coordorigin="5470,338" coordsize="2,126">
              <v:shape style="position:absolute;left:5470;top:338;width:2;height:126" coordorigin="5470,338" coordsize="0,126" path="m5470,338l5470,464e" filled="false" stroked="true" strokeweight=".895pt" strokecolor="#ffffff">
                <v:path arrowok="t"/>
              </v:shape>
            </v:group>
            <v:group style="position:absolute;left:5570;top:245;width:2;height:219" coordorigin="5570,245" coordsize="2,219">
              <v:shape style="position:absolute;left:5570;top:245;width:2;height:219" coordorigin="5570,245" coordsize="0,219" path="m5570,245l5570,464e" filled="false" stroked="true" strokeweight=".895pt" strokecolor="#ffffff">
                <v:path arrowok="t"/>
              </v:shape>
            </v:group>
            <v:group style="position:absolute;left:5541;top:199;width:123;height:142" coordorigin="5541,199" coordsize="123,142">
              <v:shape style="position:absolute;left:5541;top:199;width:123;height:142" coordorigin="5541,199" coordsize="123,142" path="m5640,326l5649,341,5662,335,5664,248,5658,224,5643,209,5623,201,5583,199,5559,201,5546,208,5542,223,5541,325,5551,338,5564,329e" filled="false" stroked="true" strokeweight=".895pt" strokecolor="#ffffff">
                <v:path arrowok="t"/>
              </v:shape>
            </v:group>
            <v:group style="position:absolute;left:5634;top:245;width:2;height:219" coordorigin="5634,245" coordsize="2,219">
              <v:shape style="position:absolute;left:5634;top:245;width:2;height:219" coordorigin="5634,245" coordsize="0,219" path="m5634,464l5634,245e" filled="false" stroked="true" strokeweight=".895pt" strokecolor="#ffffff">
                <v:path arrowok="t"/>
              </v:shape>
            </v:group>
            <v:group style="position:absolute;left:5572;top:130;width:63;height:61" coordorigin="5572,130" coordsize="63,61">
              <v:shape style="position:absolute;left:5572;top:130;width:63;height:61" coordorigin="5572,130" coordsize="63,61" path="m5634,159l5627,180,5609,191,5585,185,5572,169,5576,144,5589,130,5616,133,5630,144,5634,159xe" filled="false" stroked="true" strokeweight=".895pt" strokecolor="#ffffff">
                <v:path arrowok="t"/>
              </v:shape>
            </v:group>
            <v:group style="position:absolute;left:5602;top:338;width:2;height:126" coordorigin="5602,338" coordsize="2,126">
              <v:shape style="position:absolute;left:5602;top:338;width:2;height:126" coordorigin="5602,338" coordsize="0,126" path="m5602,338l5602,464e" filled="false" stroked="true" strokeweight=".895pt" strokecolor="#ffffff">
                <v:path arrowok="t"/>
              </v:shape>
            </v:group>
            <v:group style="position:absolute;left:5705;top:245;width:2;height:219" coordorigin="5705,245" coordsize="2,219">
              <v:shape style="position:absolute;left:5705;top:245;width:2;height:219" coordorigin="5705,245" coordsize="0,219" path="m5705,245l5705,464e" filled="false" stroked="true" strokeweight=".895pt" strokecolor="#ffffff">
                <v:path arrowok="t"/>
              </v:shape>
            </v:group>
            <v:group style="position:absolute;left:5675;top:199;width:123;height:142" coordorigin="5675,199" coordsize="123,142">
              <v:shape style="position:absolute;left:5675;top:199;width:123;height:142" coordorigin="5675,199" coordsize="123,142" path="m5775,326l5783,341,5796,335,5798,248,5792,224,5778,209,5757,201,5717,199,5693,201,5681,208,5676,223,5675,325,5686,338,5698,329e" filled="false" stroked="true" strokeweight=".895pt" strokecolor="#ffffff">
                <v:path arrowok="t"/>
              </v:shape>
            </v:group>
            <v:group style="position:absolute;left:5769;top:245;width:2;height:219" coordorigin="5769,245" coordsize="2,219">
              <v:shape style="position:absolute;left:5769;top:245;width:2;height:219" coordorigin="5769,245" coordsize="0,219" path="m5769,464l5769,245e" filled="false" stroked="true" strokeweight=".895pt" strokecolor="#ffffff">
                <v:path arrowok="t"/>
              </v:shape>
            </v:group>
            <v:group style="position:absolute;left:5706;top:130;width:63;height:61" coordorigin="5706,130" coordsize="63,61">
              <v:shape style="position:absolute;left:5706;top:130;width:63;height:61" coordorigin="5706,130" coordsize="63,61" path="m5769,159l5761,180,5743,191,5719,185,5706,169,5710,144,5724,130,5750,133,5765,144,5769,159xe" filled="false" stroked="true" strokeweight=".895pt" strokecolor="#ffffff">
                <v:path arrowok="t"/>
              </v:shape>
            </v:group>
            <v:group style="position:absolute;left:5737;top:338;width:2;height:126" coordorigin="5737,338" coordsize="2,126">
              <v:shape style="position:absolute;left:5737;top:338;width:2;height:126" coordorigin="5737,338" coordsize="0,126" path="m5737,338l5737,464e" filled="false" stroked="true" strokeweight=".895pt" strokecolor="#ffffff">
                <v:path arrowok="t"/>
              </v:shape>
            </v:group>
            <v:group style="position:absolute;left:5837;top:245;width:2;height:219" coordorigin="5837,245" coordsize="2,219">
              <v:shape style="position:absolute;left:5837;top:245;width:2;height:219" coordorigin="5837,245" coordsize="0,219" path="m5837,245l5837,464e" filled="false" stroked="true" strokeweight=".895pt" strokecolor="#ffffff">
                <v:path arrowok="t"/>
              </v:shape>
            </v:group>
            <v:group style="position:absolute;left:5808;top:199;width:123;height:142" coordorigin="5808,199" coordsize="123,142">
              <v:shape style="position:absolute;left:5808;top:199;width:123;height:142" coordorigin="5808,199" coordsize="123,142" path="m5908,326l5916,341,5929,335,5931,248,5925,224,5910,209,5890,201,5850,199,5826,201,5813,208,5809,223,5808,325,5819,338,5831,329e" filled="false" stroked="true" strokeweight=".895pt" strokecolor="#ffffff">
                <v:path arrowok="t"/>
              </v:shape>
            </v:group>
            <v:group style="position:absolute;left:5902;top:245;width:2;height:219" coordorigin="5902,245" coordsize="2,219">
              <v:shape style="position:absolute;left:5902;top:245;width:2;height:219" coordorigin="5902,245" coordsize="0,219" path="m5902,464l5902,245e" filled="false" stroked="true" strokeweight=".895pt" strokecolor="#ffffff">
                <v:path arrowok="t"/>
              </v:shape>
            </v:group>
            <v:group style="position:absolute;left:5839;top:130;width:63;height:61" coordorigin="5839,130" coordsize="63,61">
              <v:shape style="position:absolute;left:5839;top:130;width:63;height:61" coordorigin="5839,130" coordsize="63,61" path="m5902,159l5894,180,5876,191,5852,185,5839,169,5843,144,5856,130,5883,133,5898,144,5902,159xe" filled="false" stroked="true" strokeweight=".895pt" strokecolor="#ffffff">
                <v:path arrowok="t"/>
              </v:shape>
            </v:group>
            <v:group style="position:absolute;left:5870;top:338;width:2;height:126" coordorigin="5870,338" coordsize="2,126">
              <v:shape style="position:absolute;left:5870;top:338;width:2;height:126" coordorigin="5870,338" coordsize="0,126" path="m5870,338l5870,464e" filled="false" stroked="true" strokeweight=".895pt" strokecolor="#ffffff">
                <v:path arrowok="t"/>
              </v:shape>
            </v:group>
            <v:group style="position:absolute;left:5646;top:149;width:48;height:48" coordorigin="5646,149" coordsize="48,48">
              <v:shape style="position:absolute;left:5646;top:149;width:48;height:48" coordorigin="5646,149" coordsize="48,48" path="m5693,173l5693,186,5683,197,5670,197,5657,197,5646,186,5646,173,5646,160,5657,149,5670,149,5683,149,5693,160,5693,173xe" filled="false" stroked="true" strokeweight=".895pt" strokecolor="#ffffff">
                <v:path arrowok="t"/>
              </v:shape>
            </v:group>
            <v:group style="position:absolute;left:5513;top:149;width:48;height:48" coordorigin="5513,149" coordsize="48,48">
              <v:shape style="position:absolute;left:5513;top:149;width:48;height:48" coordorigin="5513,149" coordsize="48,48" path="m5561,173l5561,186,5550,197,5537,197,5524,197,5513,186,5513,173,5513,160,5524,149,5537,149,5550,149,5561,160,5561,173xe" filled="false" stroked="true" strokeweight=".895pt" strokecolor="#ffffff">
                <v:path arrowok="t"/>
              </v:shape>
            </v:group>
            <v:group style="position:absolute;left:5779;top:149;width:48;height:48" coordorigin="5779,149" coordsize="48,48">
              <v:shape style="position:absolute;left:5779;top:149;width:48;height:48" coordorigin="5779,149" coordsize="48,48" path="m5826,173l5826,186,5815,197,5802,197,5789,197,5779,186,5779,173,5779,160,5789,149,5802,149,5815,149,5826,160,5826,173xe" filled="false" stroked="true" strokeweight=".895pt" strokecolor="#ffffff">
                <v:path arrowok="t"/>
              </v:shape>
            </v:group>
            <w10:wrap type="none"/>
          </v:group>
        </w:pict>
      </w:r>
      <w:r>
        <w:rPr>
          <w:color w:val="40B4E2"/>
          <w:w w:val="120"/>
        </w:rPr>
        <w:t>Overview</w:t>
      </w:r>
      <w:r>
        <w:rPr>
          <w:b w:val="0"/>
        </w:rPr>
      </w:r>
    </w:p>
    <w:p>
      <w:pPr>
        <w:pStyle w:val="BodyText"/>
        <w:spacing w:line="243" w:lineRule="auto" w:before="197"/>
        <w:ind w:left="1440" w:right="716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provides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comprehensive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array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train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engage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positive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meaningful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caregivers.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inform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motivate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increasing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demand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vaccination,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delivered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institutions,</w:t>
      </w:r>
      <w:r>
        <w:rPr>
          <w:color w:val="5F6369"/>
          <w:spacing w:val="-43"/>
          <w:w w:val="110"/>
        </w:rPr>
        <w:t> </w:t>
      </w:r>
      <w:r>
        <w:rPr>
          <w:color w:val="5F6369"/>
          <w:w w:val="110"/>
        </w:rPr>
        <w:t>government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NGO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staff,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pre-service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in-service</w:t>
      </w:r>
      <w:r>
        <w:rPr>
          <w:color w:val="5F6369"/>
          <w:spacing w:val="-43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workers,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strengthen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cadres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21"/>
          <w:w w:val="110"/>
        </w:rPr>
        <w:t> </w:t>
      </w:r>
      <w:r>
        <w:rPr>
          <w:color w:val="5F6369"/>
          <w:spacing w:val="-4"/>
          <w:w w:val="110"/>
        </w:rPr>
        <w:t>(FLWs)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20"/>
          <w:w w:val="113"/>
        </w:rPr>
        <w:t> </w:t>
      </w:r>
      <w:r>
        <w:rPr>
          <w:color w:val="5F6369"/>
          <w:w w:val="110"/>
        </w:rPr>
        <w:t>families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fundamental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concepts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introduced,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participatory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across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2"/>
          <w:w w:val="110"/>
        </w:rPr>
        <w:t>applicability</w:t>
      </w:r>
      <w:r>
        <w:rPr>
          <w:color w:val="5F6369"/>
          <w:spacing w:val="-1"/>
          <w:w w:val="110"/>
        </w:rPr>
        <w:t>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applicability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contributes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expanding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equitable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access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0"/>
          <w:w w:val="106"/>
        </w:rPr>
        <w:t> </w:t>
      </w:r>
      <w:r>
        <w:rPr>
          <w:color w:val="5F6369"/>
          <w:w w:val="110"/>
        </w:rPr>
        <w:t>evidenced-based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behavior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change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standardized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format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improved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outcomes.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content,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methodologies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2"/>
          <w:w w:val="110"/>
        </w:rPr>
        <w:t>country,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3"/>
          <w:w w:val="110"/>
        </w:rPr>
        <w:t> opportunity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trainee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audience.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intended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contextualization.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content,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methodologies,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plan,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maximize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relevance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accessibility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contexts,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priorities,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care-givers1.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document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provides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process,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assessment,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tailor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priorities.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/>
        <w:ind w:left="1440" w:right="717" w:firstLine="0"/>
        <w:jc w:val="both"/>
      </w:pPr>
      <w:r>
        <w:rPr>
          <w:color w:val="5F6369"/>
          <w:w w:val="110"/>
        </w:rPr>
        <w:t>Despite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well-recognized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deliver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quality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across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government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partner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organizations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working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constrained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environments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juggling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competing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priorities.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existing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alleviates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scratch,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feel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daunting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exercise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large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complex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one.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Thoughtful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increase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usefulness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successful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outcomes</w:t>
      </w:r>
      <w:r>
        <w:rPr>
          <w:color w:val="5F6369"/>
          <w:spacing w:val="26"/>
          <w:w w:val="115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managed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systematic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approach.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document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provides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tailor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w w:val="101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priorities.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contains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resources: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3" w:lineRule="auto"/>
        <w:ind w:left="1440" w:right="553"/>
        <w:jc w:val="left"/>
        <w:rPr>
          <w:b w:val="0"/>
          <w:bCs w:val="0"/>
        </w:rPr>
      </w:pPr>
      <w:r>
        <w:rPr>
          <w:color w:val="5F6369"/>
          <w:spacing w:val="-7"/>
          <w:w w:val="105"/>
        </w:rPr>
        <w:t>The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10"/>
          <w:w w:val="105"/>
        </w:rPr>
        <w:t>Interpersonal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10"/>
          <w:w w:val="105"/>
        </w:rPr>
        <w:t>Communication</w:t>
      </w:r>
      <w:r>
        <w:rPr>
          <w:color w:val="5F6369"/>
          <w:spacing w:val="13"/>
          <w:w w:val="105"/>
        </w:rPr>
        <w:t> </w:t>
      </w:r>
      <w:r>
        <w:rPr>
          <w:color w:val="5F6369"/>
          <w:spacing w:val="-8"/>
          <w:w w:val="105"/>
        </w:rPr>
        <w:t>for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10"/>
          <w:w w:val="105"/>
        </w:rPr>
        <w:t>Immunization</w:t>
      </w:r>
      <w:r>
        <w:rPr>
          <w:color w:val="5F6369"/>
          <w:spacing w:val="13"/>
          <w:w w:val="105"/>
        </w:rPr>
        <w:t> </w:t>
      </w:r>
      <w:r>
        <w:rPr>
          <w:color w:val="5F6369"/>
          <w:spacing w:val="-14"/>
          <w:w w:val="105"/>
        </w:rPr>
        <w:t>T</w:t>
      </w:r>
      <w:r>
        <w:rPr>
          <w:color w:val="5F6369"/>
          <w:spacing w:val="-13"/>
          <w:w w:val="105"/>
        </w:rPr>
        <w:t>rainers’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10"/>
          <w:w w:val="105"/>
        </w:rPr>
        <w:t>Facilitation</w:t>
      </w:r>
      <w:r>
        <w:rPr>
          <w:color w:val="5F6369"/>
          <w:spacing w:val="13"/>
          <w:w w:val="105"/>
        </w:rPr>
        <w:t> </w:t>
      </w:r>
      <w:r>
        <w:rPr>
          <w:color w:val="5F6369"/>
          <w:spacing w:val="-8"/>
          <w:w w:val="105"/>
        </w:rPr>
        <w:t>Guide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10"/>
          <w:w w:val="105"/>
        </w:rPr>
        <w:t>and</w:t>
      </w:r>
      <w:r>
        <w:rPr>
          <w:color w:val="5F6369"/>
          <w:spacing w:val="86"/>
          <w:w w:val="110"/>
        </w:rPr>
        <w:t> </w:t>
      </w:r>
      <w:r>
        <w:rPr>
          <w:color w:val="5F6369"/>
          <w:spacing w:val="-11"/>
          <w:w w:val="105"/>
        </w:rPr>
        <w:t>Par</w:t>
      </w:r>
      <w:r>
        <w:rPr>
          <w:color w:val="5F6369"/>
          <w:spacing w:val="-10"/>
          <w:w w:val="105"/>
        </w:rPr>
        <w:t>ticipants’</w:t>
      </w:r>
      <w:r>
        <w:rPr>
          <w:color w:val="5F6369"/>
          <w:spacing w:val="14"/>
          <w:w w:val="105"/>
        </w:rPr>
        <w:t> </w:t>
      </w:r>
      <w:r>
        <w:rPr>
          <w:color w:val="5F6369"/>
          <w:spacing w:val="-10"/>
          <w:w w:val="105"/>
        </w:rPr>
        <w:t>Manual</w:t>
      </w:r>
      <w:r>
        <w:rPr>
          <w:b w:val="0"/>
          <w:bCs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3" w:lineRule="auto"/>
        <w:ind w:left="1440" w:right="717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Facilitator’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3"/>
          <w:w w:val="110"/>
        </w:rPr>
        <w:t>Participant’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Manual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3"/>
          <w:w w:val="104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companion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acquire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8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skills,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needed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effectively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exercises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contain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pre-service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workshops,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on-the-job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(including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coaching,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mentoring,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2"/>
          <w:w w:val="110"/>
        </w:rPr>
        <w:t>peer</w:t>
      </w:r>
      <w:r>
        <w:rPr>
          <w:color w:val="5F6369"/>
          <w:spacing w:val="-3"/>
          <w:w w:val="110"/>
        </w:rPr>
        <w:t>-</w:t>
      </w:r>
      <w:r>
        <w:rPr>
          <w:color w:val="5F6369"/>
          <w:spacing w:val="21"/>
          <w:w w:val="83"/>
        </w:rPr>
        <w:t> </w:t>
      </w:r>
      <w:r>
        <w:rPr>
          <w:color w:val="5F6369"/>
          <w:w w:val="110"/>
        </w:rPr>
        <w:t>to-peer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mentoring),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self-study.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facilitator’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10"/>
        </w:rPr>
        <w:t>while the </w:t>
      </w:r>
      <w:r>
        <w:rPr>
          <w:color w:val="5F6369"/>
          <w:spacing w:val="-3"/>
          <w:w w:val="110"/>
        </w:rPr>
        <w:t>participant’</w:t>
      </w:r>
      <w:r>
        <w:rPr>
          <w:color w:val="5F6369"/>
          <w:spacing w:val="-2"/>
          <w:w w:val="110"/>
        </w:rPr>
        <w:t>s</w:t>
      </w:r>
      <w:r>
        <w:rPr>
          <w:color w:val="5F6369"/>
          <w:w w:val="110"/>
        </w:rPr>
        <w:t> manual can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 used in group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training settings and for </w:t>
      </w:r>
      <w:r>
        <w:rPr>
          <w:color w:val="5F6369"/>
          <w:spacing w:val="-2"/>
          <w:w w:val="110"/>
        </w:rPr>
        <w:t>self-study.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9.5pt;height:17pt;mso-position-horizontal-relative:page;mso-position-vertical-relative:paragraph;z-index:143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5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1"/>
          <w:w w:val="90"/>
          <w:sz w:val="16"/>
        </w:rPr>
        <w:t>OVERVIEW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spacing w:line="240" w:lineRule="auto" w:before="72"/>
        <w:ind w:left="720" w:right="0"/>
        <w:jc w:val="left"/>
        <w:rPr>
          <w:b w:val="0"/>
          <w:bCs w:val="0"/>
        </w:rPr>
      </w:pPr>
      <w:r>
        <w:rPr>
          <w:color w:val="5F6369"/>
          <w:w w:val="110"/>
        </w:rPr>
        <w:t>Supportive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Supervision</w:t>
      </w:r>
      <w:r>
        <w:rPr>
          <w:b w:val="0"/>
        </w:rPr>
      </w:r>
    </w:p>
    <w:p>
      <w:pPr>
        <w:pStyle w:val="BodyText"/>
        <w:spacing w:line="243" w:lineRule="auto" w:before="4"/>
        <w:ind w:left="720" w:right="1544" w:firstLine="0"/>
        <w:jc w:val="left"/>
      </w:pPr>
      <w:r>
        <w:rPr>
          <w:color w:val="5F6369"/>
          <w:w w:val="110"/>
        </w:rPr>
        <w:t>Intended to be used by supervisors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w w:val="110"/>
        </w:rPr>
        <w:t> the Supportive Supervision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Manual includes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various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modules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cover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introduction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skills</w:t>
      </w:r>
      <w:r>
        <w:rPr/>
      </w:r>
    </w:p>
    <w:p>
      <w:pPr>
        <w:pStyle w:val="BodyText"/>
        <w:spacing w:line="243" w:lineRule="auto"/>
        <w:ind w:left="720" w:right="891" w:firstLine="0"/>
        <w:jc w:val="left"/>
      </w:pP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tips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related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giving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receiving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feedback,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observation,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mentoring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coaching,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goals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plans,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motivation.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5F6369"/>
          <w:w w:val="110"/>
        </w:rPr>
        <w:t>Frequently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Asked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Questions</w:t>
      </w:r>
      <w:r>
        <w:rPr>
          <w:b w:val="0"/>
        </w:rPr>
      </w:r>
    </w:p>
    <w:p>
      <w:pPr>
        <w:pStyle w:val="BodyText"/>
        <w:spacing w:line="243" w:lineRule="auto" w:before="4"/>
        <w:ind w:left="720" w:right="891" w:firstLine="0"/>
        <w:jc w:val="left"/>
      </w:pP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reference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document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aid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consolidates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builds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upon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frequently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asked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around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around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world.</w:t>
      </w:r>
      <w:r>
        <w:rPr/>
      </w:r>
    </w:p>
    <w:p>
      <w:pPr>
        <w:pStyle w:val="BodyText"/>
        <w:spacing w:line="243" w:lineRule="auto"/>
        <w:ind w:left="720" w:right="1544" w:firstLine="0"/>
        <w:jc w:val="left"/>
      </w:pPr>
      <w:r>
        <w:rPr>
          <w:color w:val="5F6369"/>
          <w:w w:val="110"/>
        </w:rPr>
        <w:t>Responses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concise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communication.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5F6369"/>
          <w:w w:val="105"/>
        </w:rPr>
        <w:t>Reference</w:t>
      </w:r>
      <w:r>
        <w:rPr>
          <w:color w:val="5F6369"/>
          <w:spacing w:val="48"/>
          <w:w w:val="105"/>
        </w:rPr>
        <w:t> </w:t>
      </w:r>
      <w:r>
        <w:rPr>
          <w:color w:val="5F6369"/>
          <w:w w:val="105"/>
        </w:rPr>
        <w:t>Cards</w:t>
      </w:r>
      <w:r>
        <w:rPr>
          <w:b w:val="0"/>
        </w:rPr>
      </w:r>
    </w:p>
    <w:p>
      <w:pPr>
        <w:pStyle w:val="BodyText"/>
        <w:spacing w:line="243" w:lineRule="auto" w:before="4"/>
        <w:ind w:left="720" w:right="1514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Reference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Cards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created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easy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access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diseases.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cards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self-learning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tools;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message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guides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conversations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w w:val="110"/>
        </w:rPr>
        <w:t> and community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members;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education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 training.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5F6369"/>
          <w:w w:val="110"/>
        </w:rPr>
        <w:t>Audio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Aids</w:t>
      </w:r>
      <w:r>
        <w:rPr>
          <w:b w:val="0"/>
        </w:rPr>
      </w:r>
    </w:p>
    <w:p>
      <w:pPr>
        <w:pStyle w:val="BodyText"/>
        <w:spacing w:line="243" w:lineRule="auto" w:before="4"/>
        <w:ind w:left="720" w:right="1513" w:firstLine="0"/>
        <w:jc w:val="left"/>
      </w:pP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series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Audio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8"/>
        </w:rPr>
        <w:t> </w:t>
      </w:r>
      <w:r>
        <w:rPr>
          <w:color w:val="5F6369"/>
          <w:w w:val="110"/>
        </w:rPr>
        <w:t>common,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difficult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encounter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caregivers.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Audio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offer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channel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accessing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quick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refresher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listen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on-the-go,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possibly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route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meeting.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5F6369"/>
          <w:w w:val="110"/>
        </w:rPr>
        <w:t>Animated</w:t>
      </w:r>
      <w:r>
        <w:rPr>
          <w:color w:val="5F6369"/>
          <w:spacing w:val="20"/>
          <w:w w:val="110"/>
        </w:rPr>
        <w:t> </w:t>
      </w:r>
      <w:r>
        <w:rPr>
          <w:color w:val="5F6369"/>
          <w:spacing w:val="-2"/>
          <w:w w:val="110"/>
        </w:rPr>
        <w:t>V</w:t>
      </w:r>
      <w:r>
        <w:rPr>
          <w:color w:val="5F6369"/>
          <w:spacing w:val="-1"/>
          <w:w w:val="110"/>
        </w:rPr>
        <w:t>ideos</w:t>
      </w:r>
      <w:r>
        <w:rPr>
          <w:b w:val="0"/>
        </w:rPr>
      </w:r>
    </w:p>
    <w:p>
      <w:pPr>
        <w:pStyle w:val="BodyText"/>
        <w:spacing w:line="243" w:lineRule="auto" w:before="4"/>
        <w:ind w:left="720" w:right="1535" w:firstLine="0"/>
        <w:jc w:val="both"/>
      </w:pP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series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short,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animated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videos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4"/>
          <w:w w:val="110"/>
        </w:rPr>
        <w:t>illustrating </w:t>
      </w:r>
      <w:r>
        <w:rPr>
          <w:color w:val="5F6369"/>
          <w:spacing w:val="-3"/>
          <w:w w:val="110"/>
        </w:rPr>
        <w:t>interpersonal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communication-based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challenges</w:t>
      </w:r>
      <w:r>
        <w:rPr>
          <w:color w:val="5F6369"/>
          <w:spacing w:val="43"/>
          <w:w w:val="111"/>
        </w:rPr>
        <w:t> </w:t>
      </w:r>
      <w:r>
        <w:rPr>
          <w:color w:val="5F6369"/>
          <w:spacing w:val="-2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solutions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2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4"/>
          <w:w w:val="110"/>
        </w:rPr>
        <w:t>improving immunization </w:t>
      </w:r>
      <w:r>
        <w:rPr>
          <w:color w:val="5F6369"/>
          <w:spacing w:val="-3"/>
          <w:w w:val="110"/>
        </w:rPr>
        <w:t>coverage. The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videos </w:t>
      </w:r>
      <w:r>
        <w:rPr>
          <w:color w:val="5F6369"/>
          <w:spacing w:val="-2"/>
          <w:w w:val="110"/>
        </w:rPr>
        <w:t>are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intended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2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2"/>
          <w:w w:val="110"/>
        </w:rPr>
        <w:t>be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used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4"/>
          <w:w w:val="110"/>
        </w:rPr>
        <w:t>job</w:t>
      </w:r>
      <w:r>
        <w:rPr>
          <w:color w:val="5F6369"/>
          <w:spacing w:val="47"/>
          <w:w w:val="104"/>
        </w:rPr>
        <w:t> </w:t>
      </w:r>
      <w:r>
        <w:rPr>
          <w:color w:val="5F6369"/>
          <w:spacing w:val="-3"/>
          <w:w w:val="110"/>
        </w:rPr>
        <w:t>aids </w:t>
      </w:r>
      <w:r>
        <w:rPr>
          <w:color w:val="5F6369"/>
          <w:spacing w:val="-2"/>
          <w:w w:val="110"/>
        </w:rPr>
        <w:t>to </w:t>
      </w:r>
      <w:r>
        <w:rPr>
          <w:color w:val="5F6369"/>
          <w:spacing w:val="-3"/>
          <w:w w:val="110"/>
        </w:rPr>
        <w:t>support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9"/>
          <w:w w:val="110"/>
        </w:rPr>
        <w:t>FL</w:t>
      </w:r>
      <w:r>
        <w:rPr>
          <w:color w:val="5F6369"/>
          <w:spacing w:val="-7"/>
          <w:w w:val="110"/>
        </w:rPr>
        <w:t>Ws</w:t>
      </w:r>
      <w:r>
        <w:rPr>
          <w:color w:val="5F6369"/>
          <w:spacing w:val="-2"/>
          <w:w w:val="110"/>
        </w:rPr>
        <w:t> as</w:t>
      </w:r>
      <w:r>
        <w:rPr>
          <w:color w:val="5F6369"/>
          <w:spacing w:val="-3"/>
          <w:w w:val="110"/>
        </w:rPr>
        <w:t> they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address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barriers </w:t>
      </w:r>
      <w:r>
        <w:rPr>
          <w:color w:val="5F6369"/>
          <w:spacing w:val="-2"/>
          <w:w w:val="110"/>
        </w:rPr>
        <w:t>to </w:t>
      </w:r>
      <w:r>
        <w:rPr>
          <w:color w:val="5F6369"/>
          <w:spacing w:val="-4"/>
          <w:w w:val="110"/>
        </w:rPr>
        <w:t>immunization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their communities.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/>
        <w:ind w:left="720" w:right="1513" w:firstLine="0"/>
        <w:jc w:val="left"/>
      </w:pPr>
      <w:r>
        <w:rPr>
          <w:color w:val="5F6369"/>
          <w:w w:val="110"/>
        </w:rPr>
        <w:t>Six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outlined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facilitate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assessments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w w:val="110"/>
        </w:rPr>
        <w:t> process.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steps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considered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overarching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framework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concepts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modified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drawn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model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Dizon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al.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001" w:val="left" w:leader="none"/>
        </w:tabs>
        <w:spacing w:line="243" w:lineRule="auto" w:before="0" w:after="0"/>
        <w:ind w:left="720" w:right="1437" w:firstLine="0"/>
        <w:jc w:val="left"/>
      </w:pPr>
      <w:r>
        <w:rPr>
          <w:rFonts w:ascii="Times New Roman"/>
          <w:b/>
          <w:color w:val="40B4E2"/>
          <w:w w:val="110"/>
        </w:rPr>
        <w:t>ADOPTION:</w:t>
      </w:r>
      <w:r>
        <w:rPr>
          <w:rFonts w:ascii="Times New Roman"/>
          <w:b/>
          <w:color w:val="40B4E2"/>
          <w:spacing w:val="-3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change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significant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revision.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Modules,</w:t>
      </w:r>
      <w:r>
        <w:rPr>
          <w:color w:val="5F6369"/>
          <w:w w:val="111"/>
        </w:rPr>
        <w:t>  </w:t>
      </w:r>
      <w:r>
        <w:rPr>
          <w:color w:val="5F6369"/>
          <w:w w:val="110"/>
        </w:rPr>
        <w:t>sessions,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activities,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maintained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entirety,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adopted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change. 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generally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comprised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grounded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solid,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global evidence base that has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applicability regardless of country or culture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such as a review</w:t>
      </w:r>
      <w:r>
        <w:rPr>
          <w:color w:val="5F6369"/>
          <w:w w:val="110"/>
        </w:rPr>
        <w:t> 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work,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fundamental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communication,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myths,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biases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heuristics.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grounded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adult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templates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presentation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materials,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suitable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adoption.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suitable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adoption,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/>
      </w:r>
    </w:p>
    <w:p>
      <w:pPr>
        <w:pStyle w:val="BodyText"/>
        <w:spacing w:line="243" w:lineRule="auto"/>
        <w:ind w:left="720" w:right="1689" w:firstLine="0"/>
        <w:jc w:val="left"/>
      </w:pP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suitable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inclusion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therefore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adapted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parameters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delivering.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modular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format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built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individual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support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tailoring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195999pt;margin-top:5.007158pt;width:9.5pt;height:17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6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sz w:val="16"/>
        </w:rPr>
        <w:t>OVERVIEW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1721" w:val="left" w:leader="none"/>
        </w:tabs>
        <w:spacing w:line="243" w:lineRule="auto" w:before="76" w:after="0"/>
        <w:ind w:left="1440" w:right="891" w:firstLine="0"/>
        <w:jc w:val="left"/>
      </w:pPr>
      <w:r>
        <w:rPr>
          <w:rFonts w:ascii="Times New Roman"/>
          <w:b/>
          <w:color w:val="40B4E2"/>
          <w:spacing w:val="-3"/>
          <w:w w:val="110"/>
        </w:rPr>
        <w:t>CONTEXTUALIZATION</w:t>
      </w:r>
      <w:r>
        <w:rPr>
          <w:rFonts w:ascii="Times New Roman"/>
          <w:b/>
          <w:color w:val="40B4E2"/>
          <w:spacing w:val="-35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easily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adopted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grounding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4"/>
          <w:w w:val="110"/>
        </w:rPr>
        <w:t> </w:t>
      </w:r>
      <w:r>
        <w:rPr>
          <w:color w:val="5F6369"/>
          <w:w w:val="110"/>
        </w:rPr>
        <w:t>details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culturally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relevant.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Think,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role-play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case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study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exercises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introduced.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maintain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architecture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1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contextualizing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resonate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participants.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Contextualization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0" w:after="0"/>
        <w:ind w:left="1980" w:right="0" w:hanging="360"/>
        <w:jc w:val="left"/>
      </w:pPr>
      <w:r>
        <w:rPr>
          <w:color w:val="5F6369"/>
          <w:w w:val="115"/>
        </w:rPr>
        <w:t>Changing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names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for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local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ones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w w:val="115"/>
        </w:rPr>
        <w:t>Using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common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expressions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slang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better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reflect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common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speech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patterns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w w:val="110"/>
        </w:rPr>
        <w:t>Using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images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popularly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known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character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personalities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3" w:lineRule="auto" w:before="4" w:after="0"/>
        <w:ind w:left="1980" w:right="1441" w:hanging="360"/>
        <w:jc w:val="left"/>
      </w:pPr>
      <w:r>
        <w:rPr>
          <w:color w:val="5F6369"/>
          <w:w w:val="110"/>
        </w:rPr>
        <w:t>Substituting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locally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included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package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0" w:after="0"/>
        <w:ind w:left="1980" w:right="0" w:hanging="360"/>
        <w:jc w:val="left"/>
      </w:pPr>
      <w:r>
        <w:rPr>
          <w:color w:val="5F6369"/>
          <w:w w:val="105"/>
        </w:rPr>
        <w:t>Including</w:t>
      </w:r>
      <w:r>
        <w:rPr>
          <w:color w:val="5F6369"/>
          <w:spacing w:val="31"/>
          <w:w w:val="105"/>
        </w:rPr>
        <w:t> </w:t>
      </w:r>
      <w:r>
        <w:rPr>
          <w:color w:val="5F6369"/>
          <w:w w:val="105"/>
        </w:rPr>
        <w:t>popular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activities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31"/>
          <w:w w:val="105"/>
        </w:rPr>
        <w:t> </w:t>
      </w:r>
      <w:r>
        <w:rPr>
          <w:color w:val="5F6369"/>
          <w:w w:val="105"/>
        </w:rPr>
        <w:t>approaches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energizers,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re-cap</w:t>
      </w:r>
      <w:r>
        <w:rPr>
          <w:color w:val="5F6369"/>
          <w:spacing w:val="31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quiz</w:t>
      </w:r>
      <w:r>
        <w:rPr>
          <w:color w:val="5F6369"/>
          <w:spacing w:val="32"/>
          <w:w w:val="105"/>
        </w:rPr>
        <w:t> </w:t>
      </w:r>
      <w:r>
        <w:rPr>
          <w:color w:val="5F6369"/>
          <w:w w:val="105"/>
        </w:rPr>
        <w:t>exercises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spacing w:val="-4"/>
          <w:w w:val="105"/>
        </w:rPr>
        <w:t>T</w:t>
      </w:r>
      <w:r>
        <w:rPr>
          <w:color w:val="5F6369"/>
          <w:spacing w:val="-3"/>
          <w:w w:val="105"/>
        </w:rPr>
        <w:t>ranslation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into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local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languages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721" w:val="left" w:leader="none"/>
        </w:tabs>
        <w:spacing w:line="243" w:lineRule="auto" w:before="0" w:after="0"/>
        <w:ind w:left="1440" w:right="914" w:firstLine="0"/>
        <w:jc w:val="left"/>
      </w:pPr>
      <w:r>
        <w:rPr>
          <w:rFonts w:ascii="Times New Roman"/>
          <w:b/>
          <w:color w:val="40B4E2"/>
          <w:w w:val="110"/>
        </w:rPr>
        <w:t>REVISION</w:t>
      </w:r>
      <w:r>
        <w:rPr>
          <w:rFonts w:ascii="Times New Roman"/>
          <w:b/>
          <w:color w:val="40B4E2"/>
          <w:spacing w:val="-18"/>
          <w:w w:val="110"/>
        </w:rPr>
        <w:t> </w:t>
      </w:r>
      <w:r>
        <w:rPr>
          <w:color w:val="5F6369"/>
          <w:w w:val="110"/>
        </w:rPr>
        <w:t>Content,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materials,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approaches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significant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change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revision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adaptation.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generally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references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draws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on: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3" w:lineRule="auto" w:before="0" w:after="0"/>
        <w:ind w:left="1980" w:right="1657" w:hanging="360"/>
        <w:jc w:val="left"/>
      </w:pPr>
      <w:r>
        <w:rPr>
          <w:color w:val="5F6369"/>
          <w:w w:val="110"/>
        </w:rPr>
        <w:t>Local data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research (coverage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data,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immunization schedules,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incidence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outbreaks,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behavioral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barriers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uptake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systems,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example)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3" w:lineRule="auto" w:before="0" w:after="0"/>
        <w:ind w:left="1980" w:right="1148" w:hanging="360"/>
        <w:jc w:val="left"/>
      </w:pPr>
      <w:r>
        <w:rPr>
          <w:color w:val="5F6369"/>
          <w:w w:val="110"/>
        </w:rPr>
        <w:t>Policies,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laws,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power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structures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(consent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refusal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forms,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eligibility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school</w:t>
      </w:r>
      <w:r>
        <w:rPr>
          <w:color w:val="5F6369"/>
          <w:w w:val="110"/>
        </w:rPr>
        <w:t> enrollment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travel,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religious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edicts,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example)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3" w:lineRule="auto" w:before="0" w:after="0"/>
        <w:ind w:left="1980" w:right="734" w:hanging="360"/>
        <w:jc w:val="left"/>
      </w:pPr>
      <w:r>
        <w:rPr>
          <w:color w:val="5F6369"/>
          <w:w w:val="110"/>
        </w:rPr>
        <w:t>Infrastructure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systems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(stock-outs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supply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issues,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mechanisms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supervision,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responsibilities,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available resources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cadres 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workers,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example)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3" w:lineRule="auto" w:before="0" w:after="0"/>
        <w:ind w:left="1980" w:right="2240" w:hanging="360"/>
        <w:jc w:val="left"/>
      </w:pPr>
      <w:r>
        <w:rPr>
          <w:color w:val="5F6369"/>
          <w:w w:val="115"/>
        </w:rPr>
        <w:t>Routine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EPI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schedules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(recommended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vaccines,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recommended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dosage,</w:t>
      </w:r>
      <w:r>
        <w:rPr>
          <w:color w:val="5F6369"/>
          <w:w w:val="115"/>
        </w:rPr>
        <w:t> recommended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age,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recommended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series)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3" w:lineRule="auto"/>
        <w:ind w:left="1440" w:right="553" w:firstLine="0"/>
        <w:jc w:val="left"/>
      </w:pPr>
      <w:r>
        <w:rPr>
          <w:color w:val="5F6369"/>
          <w:w w:val="110"/>
        </w:rPr>
        <w:t>Some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adapted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technological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environments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logistical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parameters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well: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0" w:after="0"/>
        <w:ind w:left="1980" w:right="0" w:hanging="360"/>
        <w:jc w:val="left"/>
      </w:pPr>
      <w:r>
        <w:rPr>
          <w:color w:val="5F6369"/>
          <w:spacing w:val="-2"/>
          <w:w w:val="105"/>
        </w:rPr>
        <w:t>Availability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7"/>
          <w:w w:val="105"/>
        </w:rPr>
        <w:t> </w:t>
      </w:r>
      <w:r>
        <w:rPr>
          <w:color w:val="5F6369"/>
          <w:spacing w:val="-2"/>
          <w:w w:val="105"/>
        </w:rPr>
        <w:t>electricity,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equipment,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materials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w w:val="110"/>
        </w:rPr>
        <w:t>Space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activities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logistical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travel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weather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w w:val="110"/>
        </w:rPr>
        <w:t>Access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media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mobile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technology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access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training</w:t>
      </w:r>
      <w:r>
        <w:rPr/>
      </w:r>
    </w:p>
    <w:p>
      <w:pPr>
        <w:pStyle w:val="BodyText"/>
        <w:numPr>
          <w:ilvl w:val="1"/>
          <w:numId w:val="1"/>
        </w:numPr>
        <w:tabs>
          <w:tab w:pos="1980" w:val="left" w:leader="none"/>
        </w:tabs>
        <w:spacing w:line="240" w:lineRule="auto" w:before="4" w:after="0"/>
        <w:ind w:left="1980" w:right="0" w:hanging="360"/>
        <w:jc w:val="left"/>
      </w:pPr>
      <w:r>
        <w:rPr>
          <w:color w:val="5F6369"/>
          <w:w w:val="105"/>
        </w:rPr>
        <w:t>Needs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printed,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audiovisual,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other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formats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materials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during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28"/>
          <w:w w:val="105"/>
        </w:rPr>
        <w:t> </w:t>
      </w:r>
      <w:r>
        <w:rPr>
          <w:color w:val="5F6369"/>
          <w:w w:val="105"/>
        </w:rPr>
        <w:t>training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5F6369"/>
          <w:w w:val="110"/>
        </w:rPr>
        <w:t>Key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Recommendation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3" w:lineRule="auto"/>
        <w:ind w:left="1440" w:right="1139" w:firstLine="0"/>
        <w:jc w:val="left"/>
      </w:pP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addition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above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framework,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helpful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mind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adapting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iterative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process.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comprised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interconnected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parts.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section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component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package,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often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8"/>
          <w:w w:val="110"/>
        </w:rPr>
      </w:r>
      <w:r>
        <w:rPr>
          <w:color w:val="5F6369"/>
          <w:w w:val="110"/>
        </w:rPr>
        <w:t>an</w:t>
      </w:r>
      <w:r>
        <w:rPr>
          <w:color w:val="5F6369"/>
          <w:spacing w:val="6"/>
        </w:rPr>
        <w:t> </w:t>
      </w:r>
      <w:r>
        <w:rPr>
          <w:color w:val="5F6369"/>
          <w:w w:val="110"/>
        </w:rPr>
        <w:t>effect in other sections or components. This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will require you to go back and further</w:t>
      </w:r>
      <w:r>
        <w:rPr>
          <w:color w:val="5F6369"/>
          <w:w w:val="110"/>
        </w:rPr>
        <w:t> revise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 strive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balance between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introduction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content,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practical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application 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discussion.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Allow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accommodate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round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revision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maximize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cohesiveness,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3"/>
          <w:w w:val="110"/>
        </w:rPr>
        <w:t>clarity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usefulness.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9.5pt;height:17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7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1"/>
          <w:w w:val="90"/>
          <w:sz w:val="16"/>
        </w:rPr>
        <w:t>OVERVIEW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162"/>
        <w:ind w:left="713" w:right="0"/>
        <w:jc w:val="left"/>
        <w:rPr>
          <w:b w:val="0"/>
          <w:bCs w:val="0"/>
        </w:rPr>
      </w:pPr>
      <w:r>
        <w:rPr>
          <w:color w:val="40B4E2"/>
          <w:w w:val="120"/>
        </w:rPr>
        <w:t>Steps</w:t>
      </w:r>
      <w:r>
        <w:rPr>
          <w:color w:val="40B4E2"/>
          <w:spacing w:val="91"/>
          <w:w w:val="120"/>
        </w:rPr>
        <w:t> </w:t>
      </w:r>
      <w:r>
        <w:rPr>
          <w:color w:val="40B4E2"/>
          <w:w w:val="120"/>
        </w:rPr>
        <w:t>In</w:t>
      </w:r>
      <w:r>
        <w:rPr>
          <w:color w:val="40B4E2"/>
          <w:spacing w:val="92"/>
          <w:w w:val="120"/>
        </w:rPr>
        <w:t> </w:t>
      </w:r>
      <w:r>
        <w:rPr>
          <w:color w:val="40B4E2"/>
          <w:w w:val="120"/>
        </w:rPr>
        <w:t>The</w:t>
      </w:r>
      <w:r>
        <w:rPr>
          <w:color w:val="40B4E2"/>
          <w:spacing w:val="92"/>
          <w:w w:val="120"/>
        </w:rPr>
        <w:t> </w:t>
      </w:r>
      <w:r>
        <w:rPr>
          <w:color w:val="40B4E2"/>
          <w:w w:val="120"/>
        </w:rPr>
        <w:t>Process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Heading4"/>
        <w:spacing w:line="240" w:lineRule="auto" w:before="72"/>
        <w:ind w:left="1438" w:right="0"/>
        <w:jc w:val="left"/>
        <w:rPr>
          <w:b w:val="0"/>
          <w:bCs w:val="0"/>
        </w:rPr>
      </w:pPr>
      <w:r>
        <w:rPr/>
        <w:pict>
          <v:group style="position:absolute;margin-left:34.402pt;margin-top:-3.491691pt;width:492.15pt;height:416.2pt;mso-position-horizontal-relative:page;mso-position-vertical-relative:paragraph;z-index:-92656" coordorigin="688,-70" coordsize="9843,8324">
            <v:group style="position:absolute;left:688;top:-70;width:9843;height:8324" coordorigin="688,-70" coordsize="9843,8324">
              <v:shape style="position:absolute;left:688;top:-70;width:9843;height:8324" coordorigin="688,-70" coordsize="9843,8324" path="m688,-70l10530,-70,10530,8253,688,8253,688,-70xe" filled="true" fillcolor="#231f20" stroked="false">
                <v:path arrowok="t"/>
                <v:fill type="solid"/>
              </v:shape>
            </v:group>
            <v:group style="position:absolute;left:720;top:-42;width:9746;height:8233" coordorigin="720,-42" coordsize="9746,8233">
              <v:shape style="position:absolute;left:720;top:-42;width:9746;height:8233" coordorigin="720,-42" coordsize="9746,8233" path="m720,8191l10466,8191,10466,-42,720,-42,720,8191xe" filled="true" fillcolor="#ebf4fb" stroked="false">
                <v:path arrowok="t"/>
                <v:fill type="solid"/>
              </v:shape>
            </v:group>
            <v:group style="position:absolute;left:720;top:-42;width:3935;height:504" coordorigin="720,-42" coordsize="3935,504">
              <v:shape style="position:absolute;left:720;top:-42;width:3935;height:504" coordorigin="720,-42" coordsize="3935,504" path="m720,-42l720,462,4654,462,4654,99,4652,39,4625,-25,4538,-41,720,-42xe" filled="true" fillcolor="#40b4e2" stroked="false">
                <v:path arrowok="t"/>
                <v:fill type="solid"/>
              </v:shape>
            </v:group>
            <v:group style="position:absolute;left:9141;top:-42;width:1152;height:1152" coordorigin="9141,-42" coordsize="1152,1152">
              <v:shape style="position:absolute;left:9141;top:-42;width:1152;height:1152" coordorigin="9141,-42" coordsize="1152,1152" path="m10293,1110l9141,1110,9141,-42,10293,-42,10293,1110xe" filled="true" fillcolor="#40b4e2" stroked="false">
                <v:path arrowok="t"/>
                <v:fill type="solid"/>
              </v:shape>
            </v:group>
            <v:group style="position:absolute;left:9312;top:446;width:2;height:381" coordorigin="9312,446" coordsize="2,381">
              <v:shape style="position:absolute;left:9312;top:446;width:2;height:381" coordorigin="9312,446" coordsize="0,381" path="m9312,446l9312,827e" filled="false" stroked="true" strokeweight="1.559pt" strokecolor="#ffffff">
                <v:path arrowok="t"/>
              </v:shape>
            </v:group>
            <v:group style="position:absolute;left:9262;top:366;width:214;height:249" coordorigin="9262,366" coordsize="214,249">
              <v:shape style="position:absolute;left:9262;top:366;width:214;height:249" coordorigin="9262,366" coordsize="214,249" path="m9435,587l9440,606,9453,614,9466,610,9475,594,9475,453,9472,426,9430,378,9345,366,9314,366,9292,368,9262,424,9262,586,9269,604,9284,610,9298,602e" filled="false" stroked="true" strokeweight="1.559pt" strokecolor="#ffffff">
                <v:path arrowok="t"/>
              </v:shape>
            </v:group>
            <v:group style="position:absolute;left:9424;top:446;width:2;height:381" coordorigin="9424,446" coordsize="2,381">
              <v:shape style="position:absolute;left:9424;top:446;width:2;height:381" coordorigin="9424,446" coordsize="0,381" path="m9424,827l9424,446e" filled="false" stroked="true" strokeweight="1.559pt" strokecolor="#ffffff">
                <v:path arrowok="t"/>
              </v:shape>
            </v:group>
            <v:group style="position:absolute;left:9315;top:242;width:110;height:107" coordorigin="9315,242" coordsize="110,107">
              <v:shape style="position:absolute;left:9315;top:242;width:110;height:107" coordorigin="9315,242" coordsize="110,107" path="m9424,297l9420,319,9408,337,9390,349,9361,348,9339,341,9324,329,9315,313,9317,286,9325,265,9339,250,9356,242,9382,245,9403,254,9417,269,9424,287,9424,297xe" filled="false" stroked="true" strokeweight="1.559pt" strokecolor="#ffffff">
                <v:path arrowok="t"/>
              </v:shape>
            </v:group>
            <v:group style="position:absolute;left:9368;top:609;width:2;height:219" coordorigin="9368,609" coordsize="2,219">
              <v:shape style="position:absolute;left:9368;top:609;width:2;height:219" coordorigin="9368,609" coordsize="0,219" path="m9368,609l9368,827e" filled="false" stroked="true" strokeweight="1.559pt" strokecolor="#ffffff">
                <v:path arrowok="t"/>
              </v:shape>
            </v:group>
            <v:group style="position:absolute;left:9543;top:446;width:2;height:381" coordorigin="9543,446" coordsize="2,381">
              <v:shape style="position:absolute;left:9543;top:446;width:2;height:381" coordorigin="9543,446" coordsize="0,381" path="m9543,446l9543,827e" filled="false" stroked="true" strokeweight="1.559pt" strokecolor="#ffffff">
                <v:path arrowok="t"/>
              </v:shape>
            </v:group>
            <v:group style="position:absolute;left:9492;top:366;width:214;height:249" coordorigin="9492,366" coordsize="214,249">
              <v:shape style="position:absolute;left:9492;top:366;width:214;height:249" coordorigin="9492,366" coordsize="214,249" path="m9666,587l9671,606,9684,614,9697,610,9706,594,9706,453,9703,426,9661,378,9576,366,9545,366,9523,368,9493,424,9492,586,9500,604,9515,610,9529,602e" filled="false" stroked="true" strokeweight="1.559pt" strokecolor="#ffffff">
                <v:path arrowok="t"/>
              </v:shape>
            </v:group>
            <v:group style="position:absolute;left:9655;top:446;width:2;height:381" coordorigin="9655,446" coordsize="2,381">
              <v:shape style="position:absolute;left:9655;top:446;width:2;height:381" coordorigin="9655,446" coordsize="0,381" path="m9655,827l9655,446e" filled="false" stroked="true" strokeweight="1.559pt" strokecolor="#ffffff">
                <v:path arrowok="t"/>
              </v:shape>
            </v:group>
            <v:group style="position:absolute;left:9546;top:242;width:110;height:107" coordorigin="9546,242" coordsize="110,107">
              <v:shape style="position:absolute;left:9546;top:242;width:110;height:107" coordorigin="9546,242" coordsize="110,107" path="m9655,297l9651,319,9639,337,9621,349,9592,348,9570,341,9555,329,9546,313,9548,286,9556,265,9570,250,9587,242,9613,245,9634,254,9647,269,9655,287,9655,297xe" filled="false" stroked="true" strokeweight="1.559pt" strokecolor="#ffffff">
                <v:path arrowok="t"/>
              </v:shape>
            </v:group>
            <v:group style="position:absolute;left:9599;top:609;width:2;height:219" coordorigin="9599,609" coordsize="2,219">
              <v:shape style="position:absolute;left:9599;top:609;width:2;height:219" coordorigin="9599,609" coordsize="0,219" path="m9599,609l9599,827e" filled="false" stroked="true" strokeweight="1.559pt" strokecolor="#ffffff">
                <v:path arrowok="t"/>
              </v:shape>
            </v:group>
            <v:group style="position:absolute;left:9778;top:446;width:2;height:381" coordorigin="9778,446" coordsize="2,381">
              <v:shape style="position:absolute;left:9778;top:446;width:2;height:381" coordorigin="9778,446" coordsize="0,381" path="m9778,446l9778,827e" filled="false" stroked="true" strokeweight="1.559pt" strokecolor="#ffffff">
                <v:path arrowok="t"/>
              </v:shape>
            </v:group>
            <v:group style="position:absolute;left:9727;top:366;width:214;height:249" coordorigin="9727,366" coordsize="214,249">
              <v:shape style="position:absolute;left:9727;top:366;width:214;height:249" coordorigin="9727,366" coordsize="214,249" path="m9900,587l9905,606,9918,614,9932,610,9940,594,9940,453,9937,426,9895,378,9810,366,9779,366,9757,368,9727,424,9727,586,9734,604,9749,610,9763,602e" filled="false" stroked="true" strokeweight="1.559pt" strokecolor="#ffffff">
                <v:path arrowok="t"/>
              </v:shape>
            </v:group>
            <v:group style="position:absolute;left:9890;top:446;width:2;height:381" coordorigin="9890,446" coordsize="2,381">
              <v:shape style="position:absolute;left:9890;top:446;width:2;height:381" coordorigin="9890,446" coordsize="0,381" path="m9890,827l9890,446e" filled="false" stroked="true" strokeweight="1.559pt" strokecolor="#ffffff">
                <v:path arrowok="t"/>
              </v:shape>
            </v:group>
            <v:group style="position:absolute;left:9780;top:242;width:110;height:107" coordorigin="9780,242" coordsize="110,107">
              <v:shape style="position:absolute;left:9780;top:242;width:110;height:107" coordorigin="9780,242" coordsize="110,107" path="m9890,297l9885,319,9873,337,9855,349,9826,348,9804,341,9789,329,9780,313,9782,286,9790,265,9804,250,9821,242,9847,245,9868,255,9882,269,9889,287,9890,297xe" filled="false" stroked="true" strokeweight="1.559pt" strokecolor="#ffffff">
                <v:path arrowok="t"/>
              </v:shape>
            </v:group>
            <v:group style="position:absolute;left:9834;top:609;width:2;height:219" coordorigin="9834,609" coordsize="2,219">
              <v:shape style="position:absolute;left:9834;top:609;width:2;height:219" coordorigin="9834,609" coordsize="0,219" path="m9834,609l9834,827e" filled="false" stroked="true" strokeweight="1.559pt" strokecolor="#ffffff">
                <v:path arrowok="t"/>
              </v:shape>
            </v:group>
            <v:group style="position:absolute;left:10009;top:446;width:2;height:381" coordorigin="10009,446" coordsize="2,381">
              <v:shape style="position:absolute;left:10009;top:446;width:2;height:381" coordorigin="10009,446" coordsize="0,381" path="m10009,446l10009,827e" filled="false" stroked="true" strokeweight="1.559pt" strokecolor="#ffffff">
                <v:path arrowok="t"/>
              </v:shape>
            </v:group>
            <v:group style="position:absolute;left:9958;top:366;width:214;height:249" coordorigin="9958,366" coordsize="214,249">
              <v:shape style="position:absolute;left:9958;top:366;width:214;height:249" coordorigin="9958,366" coordsize="214,249" path="m10131,587l10137,606,10149,614,10163,610,10171,594,10172,453,10168,426,10126,378,10042,366,10011,366,9988,368,9958,424,9958,586,9965,604,9980,610,9994,602e" filled="false" stroked="true" strokeweight="1.559pt" strokecolor="#ffffff">
                <v:path arrowok="t"/>
              </v:shape>
            </v:group>
            <v:group style="position:absolute;left:10121;top:446;width:2;height:381" coordorigin="10121,446" coordsize="2,381">
              <v:shape style="position:absolute;left:10121;top:446;width:2;height:381" coordorigin="10121,446" coordsize="0,381" path="m10121,827l10121,446e" filled="false" stroked="true" strokeweight="1.559pt" strokecolor="#ffffff">
                <v:path arrowok="t"/>
              </v:shape>
            </v:group>
            <v:group style="position:absolute;left:10011;top:242;width:110;height:107" coordorigin="10011,242" coordsize="110,107">
              <v:shape style="position:absolute;left:10011;top:242;width:110;height:107" coordorigin="10011,242" coordsize="110,107" path="m10121,297l10116,319,10104,337,10086,349,10058,348,10036,341,10020,329,10011,313,10013,286,10022,265,10035,250,10053,242,10079,245,10099,254,10113,269,10120,287,10121,297xe" filled="false" stroked="true" strokeweight="1.559pt" strokecolor="#ffffff">
                <v:path arrowok="t"/>
              </v:shape>
            </v:group>
            <v:group style="position:absolute;left:10065;top:609;width:2;height:219" coordorigin="10065,609" coordsize="2,219">
              <v:shape style="position:absolute;left:10065;top:609;width:2;height:219" coordorigin="10065,609" coordsize="0,219" path="m10065,609l10065,827e" filled="false" stroked="true" strokeweight="1.559pt" strokecolor="#ffffff">
                <v:path arrowok="t"/>
              </v:shape>
            </v:group>
            <v:group style="position:absolute;left:9678;top:281;width:80;height:77" coordorigin="9678,281" coordsize="80,77">
              <v:shape style="position:absolute;left:9678;top:281;width:80;height:77" coordorigin="9678,281" coordsize="80,77" path="m9758,321l9752,342,9736,357,9708,357,9689,349,9678,335,9681,308,9691,290,9707,281,9732,285,9749,297,9757,315,9758,321xe" filled="false" stroked="true" strokeweight="1.559pt" strokecolor="#ffffff">
                <v:path arrowok="t"/>
              </v:shape>
            </v:group>
            <v:group style="position:absolute;left:9447;top:281;width:80;height:77" coordorigin="9447,281" coordsize="80,77">
              <v:shape style="position:absolute;left:9447;top:281;width:80;height:77" coordorigin="9447,281" coordsize="80,77" path="m9527,321l9521,342,9505,357,9477,357,9458,349,9447,335,9449,308,9460,290,9476,281,9501,285,9518,297,9526,315,9527,321xe" filled="false" stroked="true" strokeweight="1.559pt" strokecolor="#ffffff">
                <v:path arrowok="t"/>
              </v:shape>
            </v:group>
            <v:group style="position:absolute;left:9909;top:281;width:80;height:77" coordorigin="9909,281" coordsize="80,77">
              <v:shape style="position:absolute;left:9909;top:281;width:80;height:77" coordorigin="9909,281" coordsize="80,77" path="m9989,321l9983,342,9968,357,9939,357,9920,349,9909,335,9912,308,9922,290,9938,281,9963,285,9981,297,9989,315,9989,321xe" filled="false" stroked="true" strokeweight="1.559pt" strokecolor="#ffffff">
                <v:path arrowok="t"/>
              </v:shape>
            </v:group>
            <w10:wrap type="none"/>
          </v:group>
        </w:pict>
      </w:r>
      <w:r>
        <w:rPr>
          <w:color w:val="FFFFFF"/>
          <w:w w:val="115"/>
        </w:rPr>
        <w:t>1.</w:t>
      </w:r>
      <w:r>
        <w:rPr>
          <w:color w:val="FFFFFF"/>
          <w:spacing w:val="-22"/>
          <w:w w:val="115"/>
        </w:rPr>
        <w:t> </w:t>
      </w:r>
      <w:r>
        <w:rPr>
          <w:color w:val="FFFFFF"/>
          <w:w w:val="115"/>
        </w:rPr>
        <w:t>Define</w:t>
      </w:r>
      <w:r>
        <w:rPr>
          <w:color w:val="FFFFFF"/>
          <w:spacing w:val="-21"/>
          <w:w w:val="115"/>
        </w:rPr>
        <w:t> </w:t>
      </w:r>
      <w:r>
        <w:rPr>
          <w:color w:val="FFFFFF"/>
          <w:w w:val="115"/>
        </w:rPr>
        <w:t>the</w:t>
      </w:r>
      <w:r>
        <w:rPr>
          <w:color w:val="FFFFFF"/>
          <w:spacing w:val="-22"/>
          <w:w w:val="115"/>
        </w:rPr>
        <w:t> </w:t>
      </w:r>
      <w:r>
        <w:rPr>
          <w:color w:val="FFFFFF"/>
          <w:w w:val="115"/>
        </w:rPr>
        <w:t>audience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50" w:lineRule="auto"/>
        <w:ind w:left="1238" w:right="2756" w:firstLine="0"/>
        <w:jc w:val="left"/>
      </w:pPr>
      <w:r>
        <w:rPr>
          <w:color w:val="5F6369"/>
          <w:w w:val="110"/>
        </w:rPr>
        <w:t>Health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comprised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types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have unique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yet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complementary roles.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only do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4"/>
          <w:w w:val="110"/>
        </w:rPr>
        <w:t>vary</w:t>
      </w:r>
      <w:r>
        <w:rPr>
          <w:color w:val="5F6369"/>
          <w:spacing w:val="-3"/>
          <w:w w:val="110"/>
        </w:rPr>
        <w:t>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characteristics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education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levels,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competencies,</w:t>
      </w:r>
      <w:r>
        <w:rPr/>
      </w:r>
    </w:p>
    <w:p>
      <w:pPr>
        <w:pStyle w:val="BodyText"/>
        <w:spacing w:line="250" w:lineRule="auto"/>
        <w:ind w:left="1238" w:right="2171" w:firstLine="0"/>
        <w:jc w:val="left"/>
      </w:pPr>
      <w:r>
        <w:rPr>
          <w:color w:val="5F6369"/>
          <w:w w:val="110"/>
        </w:rPr>
        <w:t>access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previous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compensation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host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factors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w w:val="96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4"/>
          <w:w w:val="110"/>
        </w:rPr>
        <w:t>vary</w:t>
      </w:r>
      <w:r>
        <w:rPr>
          <w:color w:val="5F6369"/>
          <w:spacing w:val="-3"/>
          <w:w w:val="110"/>
        </w:rPr>
        <w:t>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step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1"/>
          <w:w w:val="106"/>
        </w:rPr>
        <w:t> </w:t>
      </w:r>
      <w:r>
        <w:rPr>
          <w:color w:val="5F6369"/>
          <w:w w:val="110"/>
        </w:rPr>
        <w:t>audience.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intended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w w:val="112"/>
        </w:rPr>
        <w:t> </w:t>
      </w:r>
      <w:r>
        <w:rPr>
          <w:color w:val="5F6369"/>
          <w:spacing w:val="-4"/>
          <w:w w:val="110"/>
        </w:rPr>
        <w:t>(FLWs).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Broadly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defined,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social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provider</w:t>
      </w:r>
      <w:r>
        <w:rPr/>
      </w:r>
    </w:p>
    <w:p>
      <w:pPr>
        <w:pStyle w:val="BodyText"/>
        <w:numPr>
          <w:ilvl w:val="0"/>
          <w:numId w:val="2"/>
        </w:numPr>
        <w:tabs>
          <w:tab w:pos="1372" w:val="left" w:leader="none"/>
        </w:tabs>
        <w:spacing w:line="250" w:lineRule="auto" w:before="0" w:after="0"/>
        <w:ind w:left="1238" w:right="2361" w:firstLine="0"/>
        <w:jc w:val="left"/>
      </w:pPr>
      <w:r>
        <w:rPr>
          <w:color w:val="5F6369"/>
          <w:w w:val="110"/>
        </w:rPr>
        <w:t>facility-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community-based,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volunteer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-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tasked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delivering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counseling,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education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outreach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caregivers,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clients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members.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program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involve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types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5"/>
          <w:w w:val="110"/>
        </w:rPr>
        <w:t>FL</w:t>
      </w:r>
      <w:r>
        <w:rPr>
          <w:color w:val="5F6369"/>
          <w:spacing w:val="-4"/>
          <w:w w:val="110"/>
        </w:rPr>
        <w:t>Ws,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unique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yet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complementary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ensuring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intended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used</w:t>
      </w:r>
      <w:r>
        <w:rPr/>
      </w:r>
    </w:p>
    <w:p>
      <w:pPr>
        <w:pStyle w:val="BodyText"/>
        <w:spacing w:line="250" w:lineRule="auto"/>
        <w:ind w:left="1238" w:right="1775" w:firstLine="0"/>
        <w:jc w:val="left"/>
      </w:pPr>
      <w:r>
        <w:rPr>
          <w:color w:val="5F6369"/>
          <w:w w:val="110"/>
        </w:rPr>
        <w:t>by</w:t>
      </w:r>
      <w:r>
        <w:rPr>
          <w:color w:val="5F6369"/>
          <w:spacing w:val="-6"/>
          <w:w w:val="110"/>
        </w:rPr>
        <w:t> 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promotion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preventive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3"/>
          <w:w w:val="110"/>
        </w:rPr>
        <w:t>capacity</w:t>
      </w:r>
      <w:r>
        <w:rPr>
          <w:color w:val="5F6369"/>
          <w:spacing w:val="-2"/>
          <w:w w:val="110"/>
        </w:rPr>
        <w:t>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7"/>
          <w:w w:val="102"/>
        </w:rPr>
        <w:t> </w:t>
      </w:r>
      <w:r>
        <w:rPr>
          <w:color w:val="5F6369"/>
          <w:w w:val="110"/>
        </w:rPr>
        <w:t>generic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profile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follows: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"/>
        </w:numPr>
        <w:tabs>
          <w:tab w:pos="1779" w:val="left" w:leader="none"/>
        </w:tabs>
        <w:spacing w:line="240" w:lineRule="auto" w:before="0" w:after="0"/>
        <w:ind w:left="1778" w:right="0" w:hanging="360"/>
        <w:jc w:val="left"/>
      </w:pPr>
      <w:r>
        <w:rPr>
          <w:color w:val="5F6369"/>
          <w:w w:val="110"/>
        </w:rPr>
        <w:t>Completed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secondary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school</w:t>
      </w:r>
      <w:r>
        <w:rPr/>
      </w:r>
    </w:p>
    <w:p>
      <w:pPr>
        <w:pStyle w:val="BodyText"/>
        <w:numPr>
          <w:ilvl w:val="1"/>
          <w:numId w:val="2"/>
        </w:numPr>
        <w:tabs>
          <w:tab w:pos="1779" w:val="left" w:leader="none"/>
        </w:tabs>
        <w:spacing w:line="240" w:lineRule="auto" w:before="12" w:after="0"/>
        <w:ind w:left="1778" w:right="0" w:hanging="360"/>
        <w:jc w:val="left"/>
      </w:pPr>
      <w:r>
        <w:rPr>
          <w:color w:val="5F6369"/>
          <w:spacing w:val="-5"/>
          <w:w w:val="110"/>
        </w:rPr>
        <w:t>Trained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maternal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areas</w:t>
      </w:r>
      <w:r>
        <w:rPr/>
      </w:r>
    </w:p>
    <w:p>
      <w:pPr>
        <w:pStyle w:val="BodyText"/>
        <w:numPr>
          <w:ilvl w:val="1"/>
          <w:numId w:val="2"/>
        </w:numPr>
        <w:tabs>
          <w:tab w:pos="1779" w:val="left" w:leader="none"/>
        </w:tabs>
        <w:spacing w:line="250" w:lineRule="auto" w:before="12" w:after="0"/>
        <w:ind w:left="1778" w:right="2482" w:hanging="360"/>
        <w:jc w:val="left"/>
      </w:pPr>
      <w:r>
        <w:rPr>
          <w:color w:val="5F6369"/>
          <w:w w:val="110"/>
        </w:rPr>
        <w:t>Provides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counseling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aim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encouraging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behaviors</w:t>
      </w:r>
      <w:r>
        <w:rPr/>
      </w:r>
    </w:p>
    <w:p>
      <w:pPr>
        <w:pStyle w:val="BodyText"/>
        <w:numPr>
          <w:ilvl w:val="1"/>
          <w:numId w:val="2"/>
        </w:numPr>
        <w:tabs>
          <w:tab w:pos="1779" w:val="left" w:leader="none"/>
        </w:tabs>
        <w:spacing w:line="240" w:lineRule="auto" w:before="0" w:after="0"/>
        <w:ind w:left="1778" w:right="0" w:hanging="360"/>
        <w:jc w:val="left"/>
      </w:pPr>
      <w:r>
        <w:rPr>
          <w:color w:val="5F6369"/>
          <w:w w:val="110"/>
        </w:rPr>
        <w:t>Provides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preventive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services,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specifically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vaccination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50" w:lineRule="auto"/>
        <w:ind w:left="1238" w:right="1513" w:firstLine="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function,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educational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level,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experience,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competencies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clearly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define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profile,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needs,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needs.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6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2.15pt;height:199.8pt;mso-position-horizontal-relative:char;mso-position-vertical-relative:line" coordorigin="0,0" coordsize="9843,3996">
            <v:group style="position:absolute;left:0;top:0;width:9843;height:3996" coordorigin="0,0" coordsize="9843,3996">
              <v:shape style="position:absolute;left:0;top:0;width:9843;height:3996" coordorigin="0,0" coordsize="9843,3996" path="m0,0l9842,0,9842,3996,0,3996,0,0xe" filled="true" fillcolor="#231f20" stroked="false">
                <v:path arrowok="t"/>
                <v:fill type="solid"/>
              </v:shape>
            </v:group>
            <v:group style="position:absolute;left:32;top:28;width:9746;height:3904" coordorigin="32,28" coordsize="9746,3904">
              <v:shape style="position:absolute;left:32;top:28;width:9746;height:3904" coordorigin="32,28" coordsize="9746,3904" path="m32,3932l9777,3932,9777,28,32,28,32,3932xe" filled="true" fillcolor="#fff5e4" stroked="false">
                <v:path arrowok="t"/>
                <v:fill type="solid"/>
              </v:shape>
            </v:group>
            <v:group style="position:absolute;left:35;top:28;width:6754;height:504" coordorigin="35,28" coordsize="6754,504">
              <v:shape style="position:absolute;left:35;top:28;width:6754;height:504" coordorigin="35,28" coordsize="6754,504" path="m35,28l35,532,6789,532,6789,169,6786,108,6759,44,6673,28,35,28xe" filled="true" fillcolor="#fdb714" stroked="false">
                <v:path arrowok="t"/>
                <v:fill type="solid"/>
              </v:shape>
            </v:group>
            <v:group style="position:absolute;left:8450;top:28;width:1152;height:1152" coordorigin="8450,28" coordsize="1152,1152">
              <v:shape style="position:absolute;left:8450;top:28;width:1152;height:1152" coordorigin="8450,28" coordsize="1152,1152" path="m9602,1180l8450,1180,8450,28,9602,28,9602,1180xe" filled="true" fillcolor="#fdb714" stroked="false">
                <v:path arrowok="t"/>
                <v:fill type="solid"/>
              </v:shape>
            </v:group>
            <v:group style="position:absolute;left:8647;top:192;width:524;height:733" coordorigin="8647,192" coordsize="524,733">
              <v:shape style="position:absolute;left:8647;top:192;width:524;height:733" coordorigin="8647,192" coordsize="524,733" path="m9075,192l8652,348,8647,358,8855,920,8862,924,8871,924,8873,924,8961,891,8965,886,8879,886,8688,371,9066,231,9102,231,9091,199,9087,196,9079,192,9075,192xe" filled="true" fillcolor="#ffffff" stroked="false">
                <v:path arrowok="t"/>
                <v:fill type="solid"/>
              </v:shape>
              <v:shape style="position:absolute;left:8647;top:192;width:524;height:733" coordorigin="8647,192" coordsize="524,733" path="m8945,399l8940,401,8934,407,8932,411,8932,866,8879,886,8965,886,8966,885,8966,433,9159,433,9163,430,9170,421,9171,415,9165,399,9128,399,8945,399xe" filled="true" fillcolor="#ffffff" stroked="false">
                <v:path arrowok="t"/>
                <v:fill type="solid"/>
              </v:shape>
              <v:shape style="position:absolute;left:8647;top:192;width:524;height:733" coordorigin="8647,192" coordsize="524,733" path="m9159,433l8966,433,9158,433,9159,433xe" filled="true" fillcolor="#ffffff" stroked="false">
                <v:path arrowok="t"/>
                <v:fill type="solid"/>
              </v:shape>
              <v:shape style="position:absolute;left:8647;top:192;width:524;height:733" coordorigin="8647,192" coordsize="524,733" path="m9102,231l9066,231,9128,399,9165,399,9102,231xe" filled="true" fillcolor="#ffffff" stroked="false">
                <v:path arrowok="t"/>
                <v:fill type="solid"/>
              </v:shape>
            </v:group>
            <v:group style="position:absolute;left:8932;top:399;width:472;height:617" coordorigin="8932,399" coordsize="472,617">
              <v:shape style="position:absolute;left:8932;top:399;width:472;height:617" coordorigin="8932,399" coordsize="472,617" path="m8940,399l8932,406,8932,1008,8939,1015,9385,1016,9395,1016,9402,1008,9402,982,9369,982,8966,981,8966,433,9403,433,9403,407,9395,399,8940,399xe" filled="true" fillcolor="#ffffff" stroked="false">
                <v:path arrowok="t"/>
                <v:fill type="solid"/>
              </v:shape>
              <v:shape style="position:absolute;left:8932;top:399;width:472;height:617" coordorigin="8932,399" coordsize="472,617" path="m9403,433l8966,433,9369,433,9369,982,9402,982,9403,433xe" filled="true" fillcolor="#ffffff" stroked="false">
                <v:path arrowok="t"/>
                <v:fill type="solid"/>
              </v:shape>
            </v:group>
            <v:group style="position:absolute;left:9013;top:509;width:100;height:78" coordorigin="9013,509" coordsize="100,78">
              <v:shape style="position:absolute;left:9013;top:509;width:100;height:78" coordorigin="9013,509" coordsize="100,78" path="m9032,538l9024,538,9013,548,9013,557,9041,585,9045,587,9052,587,9055,585,9087,554,9048,554,9032,538xe" filled="true" fillcolor="#ffffff" stroked="false">
                <v:path arrowok="t"/>
                <v:fill type="solid"/>
              </v:shape>
              <v:shape style="position:absolute;left:9013;top:509;width:100;height:78" coordorigin="9013,509" coordsize="100,78" path="m9102,509l9093,509,9048,554,9087,554,9112,528,9112,520,9102,509xe" filled="true" fillcolor="#ffffff" stroked="false">
                <v:path arrowok="t"/>
                <v:fill type="solid"/>
              </v:shape>
            </v:group>
            <v:group style="position:absolute;left:9013;top:664;width:100;height:78" coordorigin="9013,664" coordsize="100,78">
              <v:shape style="position:absolute;left:9013;top:664;width:100;height:78" coordorigin="9013,664" coordsize="100,78" path="m9032,692l9024,692,9013,703,9013,712,9041,740,9045,741,9052,741,9055,740,9087,708,9048,708,9032,692xe" filled="true" fillcolor="#ffffff" stroked="false">
                <v:path arrowok="t"/>
                <v:fill type="solid"/>
              </v:shape>
              <v:shape style="position:absolute;left:9013;top:664;width:100;height:78" coordorigin="9013,664" coordsize="100,78" path="m9102,664l9093,664,9048,708,9087,708,9112,683,9112,674,9102,664xe" filled="true" fillcolor="#ffffff" stroked="false">
                <v:path arrowok="t"/>
                <v:fill type="solid"/>
              </v:shape>
            </v:group>
            <v:group style="position:absolute;left:9013;top:818;width:100;height:78" coordorigin="9013,818" coordsize="100,78">
              <v:shape style="position:absolute;left:9013;top:818;width:100;height:78" coordorigin="9013,818" coordsize="100,78" path="m9032,847l9024,847,9013,858,9013,866,9041,894,9045,896,9052,896,9055,894,9087,863,9048,863,9032,847xe" filled="true" fillcolor="#ffffff" stroked="false">
                <v:path arrowok="t"/>
                <v:fill type="solid"/>
              </v:shape>
              <v:shape style="position:absolute;left:9013;top:818;width:100;height:78" coordorigin="9013,818" coordsize="100,78" path="m9102,818l9093,818,9048,863,9087,863,9112,837,9112,829,9102,818xe" filled="true" fillcolor="#ffffff" stroked="false">
                <v:path arrowok="t"/>
                <v:fill type="solid"/>
              </v:shape>
            </v:group>
            <v:group style="position:absolute;left:9148;top:535;width:180;height:28" coordorigin="9148,535" coordsize="180,28">
              <v:shape style="position:absolute;left:9148;top:535;width:180;height:28" coordorigin="9148,535" coordsize="180,28" path="m9321,535l9154,535,9148,541,9148,556,9154,562,9321,562,9327,556,9327,541,9321,535xe" filled="true" fillcolor="#ffffff" stroked="false">
                <v:path arrowok="t"/>
                <v:fill type="solid"/>
              </v:shape>
            </v:group>
            <v:group style="position:absolute;left:9148;top:694;width:180;height:28" coordorigin="9148,694" coordsize="180,28">
              <v:shape style="position:absolute;left:9148;top:694;width:180;height:28" coordorigin="9148,694" coordsize="180,28" path="m9321,694l9154,694,9148,700,9148,715,9154,721,9321,721,9327,715,9327,700,9321,694xe" filled="true" fillcolor="#ffffff" stroked="false">
                <v:path arrowok="t"/>
                <v:fill type="solid"/>
              </v:shape>
            </v:group>
            <v:group style="position:absolute;left:9148;top:844;width:180;height:28" coordorigin="9148,844" coordsize="180,28">
              <v:shape style="position:absolute;left:9148;top:844;width:180;height:28" coordorigin="9148,844" coordsize="180,28" path="m9321,844l9154,844,9148,850,9148,865,9154,871,9321,871,9327,865,9327,850,9321,844xe" filled="true" fillcolor="#ffffff" stroked="false">
                <v:path arrowok="t"/>
                <v:fill type="solid"/>
              </v:shape>
              <v:shape style="position:absolute;left:0;top:0;width:9843;height:3996" type="#_x0000_t202" filled="false" stroked="false">
                <v:textbox inset="0,0,0,0">
                  <w:txbxContent>
                    <w:p>
                      <w:pPr>
                        <w:spacing w:before="137"/>
                        <w:ind w:left="7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2.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Conduct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knowledge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5"/>
                          <w:sz w:val="24"/>
                        </w:rPr>
                        <w:t>assessment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50" w:lineRule="auto" w:before="0"/>
                        <w:ind w:left="553" w:right="183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next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critical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step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evidence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base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conduct</w:t>
                      </w:r>
                      <w:r>
                        <w:rPr>
                          <w:rFonts w:ascii="Times New Roman"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assessment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understand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prioritize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553" w:right="75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audience/trainees.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Identifying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understanding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trainee</w:t>
                      </w:r>
                      <w:r>
                        <w:rPr>
                          <w:rFonts w:ascii="Times New Roman"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crucial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adaptation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process.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ou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able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address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everything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resources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available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training,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period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allocated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adaptation.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Ranking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order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relevance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significance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overall</w:t>
                      </w:r>
                      <w:r>
                        <w:rPr>
                          <w:rFonts w:ascii="Times New Roman"/>
                          <w:color w:val="5F6369"/>
                          <w:w w:val="10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results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helps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ensure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address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most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critical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specific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before="212"/>
                        <w:ind w:left="7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40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195999pt;margin-top:5.007158pt;width:9.5pt;height:17pt;mso-position-horizontal-relative:page;mso-position-vertical-relative:paragraph;z-index:157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8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16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4"/>
        <w:spacing w:line="250" w:lineRule="auto" w:before="72"/>
        <w:ind w:left="1440" w:right="1513"/>
        <w:jc w:val="left"/>
        <w:rPr>
          <w:b w:val="0"/>
          <w:bCs w:val="0"/>
        </w:rPr>
      </w:pPr>
      <w:r>
        <w:rPr>
          <w:color w:val="5F6369"/>
        </w:rPr>
        <w:t>ELEMENTS</w:t>
      </w:r>
      <w:r>
        <w:rPr>
          <w:color w:val="5F6369"/>
          <w:spacing w:val="-9"/>
        </w:rPr>
        <w:t> </w:t>
      </w:r>
      <w:r>
        <w:rPr>
          <w:color w:val="5F6369"/>
        </w:rPr>
        <w:t>TO</w:t>
      </w:r>
      <w:r>
        <w:rPr>
          <w:color w:val="5F6369"/>
          <w:spacing w:val="-9"/>
        </w:rPr>
        <w:t> </w:t>
      </w:r>
      <w:r>
        <w:rPr>
          <w:color w:val="5F6369"/>
        </w:rPr>
        <w:t>CONSIDER</w:t>
      </w:r>
      <w:r>
        <w:rPr>
          <w:color w:val="5F6369"/>
          <w:spacing w:val="-9"/>
        </w:rPr>
        <w:t> </w:t>
      </w:r>
      <w:r>
        <w:rPr>
          <w:color w:val="5F6369"/>
        </w:rPr>
        <w:t>FOR</w:t>
      </w:r>
      <w:r>
        <w:rPr>
          <w:color w:val="5F6369"/>
          <w:spacing w:val="-8"/>
        </w:rPr>
        <w:t> </w:t>
      </w:r>
      <w:r>
        <w:rPr>
          <w:color w:val="5F6369"/>
        </w:rPr>
        <w:t>YOUR</w:t>
      </w:r>
      <w:r>
        <w:rPr>
          <w:color w:val="5F6369"/>
          <w:spacing w:val="-9"/>
        </w:rPr>
        <w:t> </w:t>
      </w:r>
      <w:r>
        <w:rPr>
          <w:color w:val="5F6369"/>
        </w:rPr>
        <w:t>NEEDS</w:t>
      </w:r>
      <w:r>
        <w:rPr>
          <w:color w:val="5F6369"/>
          <w:spacing w:val="-9"/>
        </w:rPr>
        <w:t> </w:t>
      </w:r>
      <w:r>
        <w:rPr>
          <w:color w:val="5F6369"/>
        </w:rPr>
        <w:t>ASSESSMENT</w:t>
      </w:r>
      <w:r>
        <w:rPr>
          <w:color w:val="5F6369"/>
          <w:spacing w:val="-8"/>
        </w:rPr>
        <w:t> </w:t>
      </w:r>
      <w:r>
        <w:rPr>
          <w:color w:val="5F6369"/>
        </w:rPr>
        <w:t>INCLUDE</w:t>
      </w:r>
      <w:r>
        <w:rPr>
          <w:color w:val="5F6369"/>
          <w:spacing w:val="-9"/>
        </w:rPr>
        <w:t> </w:t>
      </w:r>
      <w:r>
        <w:rPr>
          <w:color w:val="5F6369"/>
        </w:rPr>
        <w:t>BUT</w:t>
      </w:r>
      <w:r>
        <w:rPr>
          <w:color w:val="5F6369"/>
        </w:rPr>
        <w:t> </w:t>
      </w:r>
      <w:r>
        <w:rPr>
          <w:color w:val="5F6369"/>
          <w:w w:val="95"/>
        </w:rPr>
        <w:t>ARE</w:t>
      </w:r>
      <w:r>
        <w:rPr>
          <w:color w:val="5F6369"/>
          <w:spacing w:val="-6"/>
          <w:w w:val="95"/>
        </w:rPr>
        <w:t> </w:t>
      </w:r>
      <w:r>
        <w:rPr>
          <w:color w:val="5F6369"/>
          <w:w w:val="95"/>
        </w:rPr>
        <w:t>NOT</w:t>
      </w:r>
      <w:r>
        <w:rPr>
          <w:color w:val="5F6369"/>
          <w:spacing w:val="-5"/>
          <w:w w:val="95"/>
        </w:rPr>
        <w:t> </w:t>
      </w:r>
      <w:r>
        <w:rPr>
          <w:color w:val="5F6369"/>
          <w:w w:val="95"/>
        </w:rPr>
        <w:t>LIMITED</w:t>
      </w:r>
      <w:r>
        <w:rPr>
          <w:color w:val="5F6369"/>
          <w:spacing w:val="-5"/>
          <w:w w:val="95"/>
        </w:rPr>
        <w:t> </w:t>
      </w:r>
      <w:r>
        <w:rPr>
          <w:color w:val="5F6369"/>
          <w:w w:val="95"/>
        </w:rPr>
        <w:t>TO</w:t>
      </w:r>
      <w:r>
        <w:rPr>
          <w:color w:val="5F6369"/>
          <w:spacing w:val="-5"/>
          <w:w w:val="95"/>
        </w:rPr>
        <w:t> </w:t>
      </w:r>
      <w:r>
        <w:rPr>
          <w:color w:val="5F6369"/>
          <w:w w:val="95"/>
        </w:rPr>
        <w:t>THE</w:t>
      </w:r>
      <w:r>
        <w:rPr>
          <w:color w:val="5F6369"/>
          <w:spacing w:val="-5"/>
          <w:w w:val="95"/>
        </w:rPr>
        <w:t> </w:t>
      </w:r>
      <w:r>
        <w:rPr>
          <w:color w:val="5F6369"/>
          <w:w w:val="95"/>
        </w:rPr>
        <w:t>FOLLOWING: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79" w:after="0"/>
        <w:ind w:left="1980" w:right="224" w:hanging="360"/>
        <w:jc w:val="left"/>
      </w:pPr>
      <w:r>
        <w:rPr>
          <w:color w:val="5F6369"/>
          <w:w w:val="110"/>
        </w:rPr>
        <w:t>Clarify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(and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type)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responsibilities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counseling,</w:t>
      </w:r>
      <w:r>
        <w:rPr>
          <w:color w:val="5F6369"/>
          <w:spacing w:val="-35"/>
          <w:w w:val="110"/>
        </w:rPr>
        <w:t> </w:t>
      </w:r>
      <w:r>
        <w:rPr>
          <w:color w:val="5F6369"/>
          <w:w w:val="110"/>
        </w:rPr>
        <w:t>facilitating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meetings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talks,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home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etc.</w:t>
      </w:r>
      <w:r>
        <w:rPr/>
      </w:r>
    </w:p>
    <w:p>
      <w:pPr>
        <w:pStyle w:val="BodyText"/>
        <w:spacing w:line="278" w:lineRule="auto" w:before="1"/>
        <w:ind w:right="38" w:firstLine="0"/>
        <w:jc w:val="left"/>
      </w:pPr>
      <w:r>
        <w:rPr>
          <w:color w:val="5F6369"/>
          <w:w w:val="110"/>
        </w:rPr>
        <w:t>This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cadres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distinct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roles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108" w:hanging="360"/>
        <w:jc w:val="left"/>
      </w:pPr>
      <w:r>
        <w:rPr>
          <w:color w:val="5F6369"/>
          <w:w w:val="110"/>
        </w:rPr>
        <w:t>Clarify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w w:val="110"/>
        </w:rPr>
        <w:t> </w:t>
      </w:r>
      <w:r>
        <w:rPr>
          <w:color w:val="5F6369"/>
          <w:w w:val="110"/>
        </w:rPr>
        <w:t> to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improving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w w:val="110"/>
        </w:rPr>
        <w:t> are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practices,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region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regard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immunization?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hesitancy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there?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w w:val="99"/>
        </w:rPr>
        <w:t> </w:t>
      </w:r>
      <w:r>
        <w:rPr>
          <w:color w:val="5F6369"/>
          <w:w w:val="110"/>
        </w:rPr>
        <w:t>everywhere,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issue,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/>
      </w:r>
    </w:p>
    <w:p>
      <w:pPr>
        <w:pStyle w:val="BodyText"/>
        <w:spacing w:line="278" w:lineRule="auto" w:before="1"/>
        <w:ind w:right="0" w:firstLine="0"/>
        <w:jc w:val="both"/>
      </w:pPr>
      <w:r>
        <w:rPr>
          <w:color w:val="5F6369"/>
          <w:w w:val="110"/>
        </w:rPr>
        <w:t>two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small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areas?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w w:val="110"/>
        </w:rPr>
        <w:t> about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scientific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aspects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immunization?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know?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24" w:hanging="360"/>
        <w:jc w:val="left"/>
      </w:pP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unique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biases,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barriers,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facilitators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uptake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country?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they?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helped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past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them?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238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policy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impact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provision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services?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38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existing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personal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lives?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144" w:hanging="360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tools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applied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day-to-day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basis?</w:t>
      </w:r>
      <w:r>
        <w:rPr/>
      </w:r>
    </w:p>
    <w:p>
      <w:pPr>
        <w:pStyle w:val="BodyText"/>
        <w:numPr>
          <w:ilvl w:val="2"/>
          <w:numId w:val="2"/>
        </w:numPr>
        <w:tabs>
          <w:tab w:pos="1980" w:val="left" w:leader="none"/>
        </w:tabs>
        <w:spacing w:line="278" w:lineRule="auto" w:before="181" w:after="0"/>
        <w:ind w:left="1980" w:right="496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challenges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regard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utilization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materials?</w:t>
      </w:r>
      <w:r>
        <w:rPr/>
      </w:r>
    </w:p>
    <w:p>
      <w:pPr>
        <w:spacing w:before="79"/>
        <w:ind w:left="10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231F20"/>
          <w:w w:val="110"/>
          <w:sz w:val="16"/>
        </w:rPr>
        <w:t>©UNICEF/Noorani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36"/>
        <w:ind w:left="6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57.080811pt;margin-top:-519.780273pt;width:238.7pt;height:547.5pt;mso-position-horizontal-relative:page;mso-position-vertical-relative:paragraph;z-index:-92608" coordorigin="7142,-10396" coordsize="4774,10950">
            <v:shape style="position:absolute;left:7499;top:-2262;width:2307;height:2307" type="#_x0000_t75" stroked="false">
              <v:imagedata r:id="rId22" o:title=""/>
            </v:shape>
            <v:group style="position:absolute;left:7499;top:-2262;width:2307;height:2307" coordorigin="7499,-2262" coordsize="2307,2307">
              <v:shape style="position:absolute;left:7499;top:-2262;width:2307;height:2307" coordorigin="7499,-2262" coordsize="2307,2307" path="m8652,-2262l7499,-1108,8652,45,9806,-1108,8652,-2262xe" filled="false" stroked="true" strokeweight="1.0pt" strokecolor="#fdb714">
                <v:path arrowok="t"/>
              </v:shape>
            </v:group>
            <v:group style="position:absolute;left:7232;top:-5774;width:3119;height:3119" coordorigin="7232,-5774" coordsize="3119,3119">
              <v:shape style="position:absolute;left:7232;top:-5774;width:3119;height:3119" coordorigin="7232,-5774" coordsize="3119,3119" path="m8796,-5774l7232,-4210,8786,-2655,10350,-4219,8796,-5774xe" filled="true" fillcolor="#ffedce" stroked="false">
                <v:path arrowok="t"/>
                <v:fill type="solid"/>
              </v:shape>
            </v:group>
            <v:group style="position:absolute;left:7232;top:-5774;width:3119;height:3119" coordorigin="7232,-5774" coordsize="3119,3119">
              <v:shape style="position:absolute;left:7232;top:-5774;width:3119;height:3119" coordorigin="7232,-5774" coordsize="3119,3119" path="m8796,-5774l7232,-4210,8786,-2655,10350,-4219,8796,-5774xe" filled="false" stroked="true" strokeweight="1pt" strokecolor="#fdb714">
                <v:path arrowok="t"/>
              </v:shape>
            </v:group>
            <v:group style="position:absolute;left:7152;top:-10386;width:4754;height:5061" coordorigin="7152,-10386" coordsize="4754,5061">
              <v:shape style="position:absolute;left:7152;top:-10386;width:4754;height:5061" coordorigin="7152,-10386" coordsize="4754,5061" path="m9690,-10386l7152,-7848,9674,-5326,11905,-7557,11905,-8170,9690,-10386xe" filled="true" fillcolor="#ffedce" stroked="false">
                <v:path arrowok="t"/>
                <v:fill type="solid"/>
              </v:shape>
              <v:shape style="position:absolute;left:7152;top:-10386;width:4754;height:5060" type="#_x0000_t75" stroked="false">
                <v:imagedata r:id="rId23" o:title=""/>
              </v:shape>
            </v:group>
            <v:group style="position:absolute;left:7152;top:-10386;width:4754;height:5061" coordorigin="7152,-10386" coordsize="4754,5061">
              <v:shape style="position:absolute;left:7152;top:-10386;width:4754;height:5061" coordorigin="7152,-10386" coordsize="4754,5061" path="m9690,-10386l7152,-7848,9674,-5326,11906,-7557e" filled="false" stroked="true" strokeweight="1pt" strokecolor="#fdb714">
                <v:path arrowok="t"/>
              </v:shape>
            </v:group>
            <v:group style="position:absolute;left:9690;top:-10386;width:2216;height:2216" coordorigin="9690,-10386" coordsize="2216,2216">
              <v:shape style="position:absolute;left:9690;top:-10386;width:2216;height:2216" coordorigin="9690,-10386" coordsize="2216,2216" path="m11906,-8170l9690,-10386e" filled="false" stroked="true" strokeweight="1pt" strokecolor="#fdb714">
                <v:path arrowok="t"/>
              </v:shape>
            </v:group>
            <v:group style="position:absolute;left:9790;top:-2742;width:2116;height:2297" coordorigin="9790,-2742" coordsize="2116,2297">
              <v:shape style="position:absolute;left:9790;top:-2742;width:2116;height:2297" coordorigin="9790,-2742" coordsize="2116,2297" path="m10934,-2742l9790,-1599,10944,-445,11905,-1407,11905,-1770,10934,-2742xe" filled="true" fillcolor="#ffedce" stroked="false">
                <v:path arrowok="t"/>
                <v:fill type="solid"/>
              </v:shape>
            </v:group>
            <v:group style="position:absolute;left:9790;top:-2742;width:2116;height:2297" coordorigin="9790,-2742" coordsize="2116,2297">
              <v:shape style="position:absolute;left:9790;top:-2742;width:2116;height:2297" coordorigin="9790,-2742" coordsize="2116,2297" path="m10934,-2742l9790,-1599,10944,-445,11906,-1407e" filled="false" stroked="true" strokeweight="1pt" strokecolor="#fdb714">
                <v:path arrowok="t"/>
              </v:shape>
            </v:group>
            <v:group style="position:absolute;left:10934;top:-2742;width:972;height:972" coordorigin="10934,-2742" coordsize="972,972">
              <v:shape style="position:absolute;left:10934;top:-2742;width:972;height:972" coordorigin="10934,-2742" coordsize="972,972" path="m11906,-1770l10934,-2742e" filled="false" stroked="true" strokeweight="1pt" strokecolor="#fdb714">
                <v:path arrowok="t"/>
              </v:shape>
            </v:group>
            <v:group style="position:absolute;left:9897;top:-5807;width:1389;height:1389" coordorigin="9897,-5807" coordsize="1389,1389">
              <v:shape style="position:absolute;left:9897;top:-5807;width:1389;height:1389" coordorigin="9897,-5807" coordsize="1389,1389" path="m10594,-5807l9897,-5111,10590,-4418,11286,-5115,10594,-5807xe" filled="true" fillcolor="#ffedce" stroked="false">
                <v:path arrowok="t"/>
                <v:fill type="solid"/>
              </v:shape>
            </v:group>
            <v:group style="position:absolute;left:9897;top:-5807;width:1389;height:1389" coordorigin="9897,-5807" coordsize="1389,1389">
              <v:shape style="position:absolute;left:9897;top:-5807;width:1389;height:1389" coordorigin="9897,-5807" coordsize="1389,1389" path="m10594,-5807l9897,-5111,10590,-4418,11286,-5115,10594,-5807xe" filled="false" stroked="true" strokeweight="1pt" strokecolor="#fdb714">
                <v:path arrowok="t"/>
              </v:shape>
            </v:group>
            <v:group style="position:absolute;left:9308;top:-845;width:1389;height:1389" coordorigin="9308,-845" coordsize="1389,1389">
              <v:shape style="position:absolute;left:9308;top:-845;width:1389;height:1389" coordorigin="9308,-845" coordsize="1389,1389" path="m10005,-845l9308,-149,10001,544,10697,-152,10005,-845xe" filled="true" fillcolor="#ffedce" stroked="false">
                <v:path arrowok="t"/>
                <v:fill type="solid"/>
              </v:shape>
            </v:group>
            <v:group style="position:absolute;left:9308;top:-845;width:1389;height:1389" coordorigin="9308,-845" coordsize="1389,1389">
              <v:shape style="position:absolute;left:9308;top:-845;width:1389;height:1389" coordorigin="9308,-845" coordsize="1389,1389" path="m10005,-845l9308,-149,10001,544,10697,-152,10005,-845xe" filled="false" stroked="true" strokeweight="1pt" strokecolor="#fdb71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31F20"/>
          <w:w w:val="110"/>
          <w:sz w:val="16"/>
        </w:rPr>
        <w:t>©UNICEF/Getachew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  <w:cols w:num="2" w:equalWidth="0">
            <w:col w:w="6795" w:space="40"/>
            <w:col w:w="507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9.5pt;height:17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9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16"/>
        <w:ind w:left="0" w:right="131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3"/>
        </w:numPr>
        <w:tabs>
          <w:tab w:pos="719" w:val="left" w:leader="none"/>
        </w:tabs>
        <w:spacing w:line="278" w:lineRule="auto" w:before="76" w:after="0"/>
        <w:ind w:left="718" w:right="6450" w:hanging="360"/>
        <w:jc w:val="left"/>
      </w:pPr>
      <w:r>
        <w:rPr/>
        <w:pict>
          <v:group style="position:absolute;margin-left:336.282715pt;margin-top:-29.232889pt;width:176.1pt;height:218.6pt;mso-position-horizontal-relative:page;mso-position-vertical-relative:paragraph;z-index:-92560" coordorigin="6726,-585" coordsize="3522,4372">
            <v:group style="position:absolute;left:7226;top:1470;width:2307;height:2307" coordorigin="7226,1470" coordsize="2307,2307">
              <v:shape style="position:absolute;left:7226;top:1470;width:2307;height:2307" coordorigin="7226,1470" coordsize="2307,2307" path="m8379,1470l7226,2624,8379,3777,9533,2624,8379,1470xe" filled="true" fillcolor="#ffedce" stroked="false">
                <v:path arrowok="t"/>
                <v:fill type="solid"/>
              </v:shape>
              <v:shape style="position:absolute;left:7226;top:1470;width:2307;height:2307" type="#_x0000_t75" stroked="false">
                <v:imagedata r:id="rId24" o:title=""/>
              </v:shape>
            </v:group>
            <v:group style="position:absolute;left:7226;top:1470;width:2307;height:2307" coordorigin="7226,1470" coordsize="2307,2307">
              <v:shape style="position:absolute;left:7226;top:1470;width:2307;height:2307" coordorigin="7226,1470" coordsize="2307,2307" path="m8379,3777l9533,2624,8379,1470,7226,2624,8379,3777xe" filled="false" stroked="true" strokeweight="1.0pt" strokecolor="#fdb714">
                <v:path arrowok="t"/>
              </v:shape>
            </v:group>
            <v:group style="position:absolute;left:7940;top:-575;width:2297;height:2297" coordorigin="7940,-575" coordsize="2297,2297">
              <v:shape style="position:absolute;left:7940;top:-575;width:2297;height:2297" coordorigin="7940,-575" coordsize="2297,2297" path="m9083,-575l7940,569,9094,1722,10237,579,9083,-575xe" filled="true" fillcolor="#ffedce" stroked="false">
                <v:path arrowok="t"/>
                <v:fill type="solid"/>
              </v:shape>
            </v:group>
            <v:group style="position:absolute;left:7940;top:-575;width:2297;height:2297" coordorigin="7940,-575" coordsize="2297,2297">
              <v:shape style="position:absolute;left:7940;top:-575;width:2297;height:2297" coordorigin="7940,-575" coordsize="2297,2297" path="m9094,1722l10237,579,9083,-575,7940,569,9094,1722xe" filled="false" stroked="true" strokeweight="1pt" strokecolor="#fdb714">
                <v:path arrowok="t"/>
              </v:shape>
            </v:group>
            <v:group style="position:absolute;left:6736;top:602;width:1369;height:1369" coordorigin="6736,602" coordsize="1369,1369">
              <v:shape style="position:absolute;left:6736;top:602;width:1369;height:1369" coordorigin="6736,602" coordsize="1369,1369" path="m7412,602l6736,1278,7428,1971,8104,1295,7412,602xe" filled="true" fillcolor="#ffedce" stroked="false">
                <v:path arrowok="t"/>
                <v:fill type="solid"/>
              </v:shape>
            </v:group>
            <v:group style="position:absolute;left:6736;top:602;width:1369;height:1369" coordorigin="6736,602" coordsize="1369,1369">
              <v:shape style="position:absolute;left:6736;top:602;width:1369;height:1369" coordorigin="6736,602" coordsize="1369,1369" path="m7428,1971l8104,1295,7412,602,6736,1278,7428,1971xe" filled="false" stroked="true" strokeweight="1pt" strokecolor="#fdb714">
                <v:path arrowok="t"/>
              </v:shape>
            </v:group>
            <w10:wrap type="none"/>
          </v:group>
        </w:pict>
      </w:r>
      <w:r>
        <w:rPr>
          <w:color w:val="5F6369"/>
          <w:w w:val="110"/>
        </w:rPr>
        <w:t>What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preferred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styles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group?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numPr>
          <w:ilvl w:val="0"/>
          <w:numId w:val="3"/>
        </w:numPr>
        <w:tabs>
          <w:tab w:pos="719" w:val="left" w:leader="none"/>
        </w:tabs>
        <w:spacing w:line="278" w:lineRule="auto" w:before="76" w:after="0"/>
        <w:ind w:left="718" w:right="77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feasible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channels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audience?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Clarify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topics/</w:t>
      </w:r>
      <w:r>
        <w:rPr>
          <w:color w:val="5F6369"/>
          <w:w w:val="110"/>
        </w:rPr>
        <w:t> content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should,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general,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covered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forums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(health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talks</w:t>
      </w:r>
      <w:r>
        <w:rPr/>
      </w:r>
    </w:p>
    <w:p>
      <w:pPr>
        <w:pStyle w:val="BodyText"/>
        <w:spacing w:line="278" w:lineRule="auto" w:before="1"/>
        <w:ind w:left="718" w:right="350" w:firstLine="0"/>
        <w:jc w:val="left"/>
      </w:pP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facilities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outreach,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counseling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vaccination,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home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visits,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etc.).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w w:val="91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crowded,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occurs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countries,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topics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covered</w:t>
      </w:r>
      <w:r>
        <w:rPr/>
      </w:r>
    </w:p>
    <w:p>
      <w:pPr>
        <w:pStyle w:val="BodyText"/>
        <w:spacing w:line="278" w:lineRule="auto" w:before="1"/>
        <w:ind w:left="718" w:right="410" w:firstLine="0"/>
        <w:jc w:val="left"/>
      </w:pPr>
      <w:r>
        <w:rPr/>
        <w:pict>
          <v:group style="position:absolute;margin-left:286.474304pt;margin-top:21.086517pt;width:254.05pt;height:372.45pt;mso-position-horizontal-relative:page;mso-position-vertical-relative:paragraph;z-index:1696" coordorigin="5729,422" coordsize="5081,7449">
            <v:group style="position:absolute;left:6648;top:432;width:2342;height:2342" coordorigin="6648,432" coordsize="2342,2342">
              <v:shape style="position:absolute;left:6648;top:432;width:2342;height:2342" coordorigin="6648,432" coordsize="2342,2342" path="m7837,432l6648,1620,7802,2774,8990,1585,7837,432xe" filled="true" fillcolor="#ffedce" stroked="false">
                <v:path arrowok="t"/>
                <v:fill type="solid"/>
              </v:shape>
            </v:group>
            <v:group style="position:absolute;left:6648;top:432;width:2342;height:2342" coordorigin="6648,432" coordsize="2342,2342">
              <v:shape style="position:absolute;left:6648;top:432;width:2342;height:2342" coordorigin="6648,432" coordsize="2342,2342" path="m7802,2774l8990,1585,7837,432,6648,1620,7802,2774xe" filled="false" stroked="true" strokeweight="1pt" strokecolor="#fdb714">
                <v:path arrowok="t"/>
              </v:shape>
            </v:group>
            <v:group style="position:absolute;left:5739;top:2801;width:5061;height:5061" coordorigin="5739,2801" coordsize="5061,5061">
              <v:shape style="position:absolute;left:5739;top:2801;width:5061;height:5061" coordorigin="5739,2801" coordsize="5061,5061" path="m8277,2801l5739,5339,8262,7861,10800,5323,8277,2801xe" filled="true" fillcolor="#ffedce" stroked="false">
                <v:path arrowok="t"/>
                <v:fill type="solid"/>
              </v:shape>
              <v:shape style="position:absolute;left:5739;top:2801;width:5060;height:5060" type="#_x0000_t75" stroked="false">
                <v:imagedata r:id="rId25" o:title=""/>
              </v:shape>
            </v:group>
            <v:group style="position:absolute;left:5739;top:2801;width:5061;height:5061" coordorigin="5739,2801" coordsize="5061,5061">
              <v:shape style="position:absolute;left:5739;top:2801;width:5061;height:5061" coordorigin="5739,2801" coordsize="5061,5061" path="m8262,7861l10800,5323,8277,2801,5739,5339,8262,7861xe" filled="false" stroked="true" strokeweight="1pt" strokecolor="#fdb714">
                <v:path arrowok="t"/>
              </v:shape>
            </v:group>
            <v:group style="position:absolute;left:8515;top:1863;width:1405;height:1405" coordorigin="8515,1863" coordsize="1405,1405">
              <v:shape style="position:absolute;left:8515;top:1863;width:1405;height:1405" coordorigin="8515,1863" coordsize="1405,1405" path="m9226,1863l8515,2575,9207,3268,9919,2556,9226,1863xe" filled="true" fillcolor="#ffedce" stroked="false">
                <v:path arrowok="t"/>
                <v:fill type="solid"/>
              </v:shape>
            </v:group>
            <v:group style="position:absolute;left:8515;top:1863;width:1405;height:1405" coordorigin="8515,1863" coordsize="1405,1405">
              <v:shape style="position:absolute;left:8515;top:1863;width:1405;height:1405" coordorigin="8515,1863" coordsize="1405,1405" path="m9207,3268l9919,2556,9226,1863,8515,2575,9207,3268xe" filled="false" stroked="true" strokeweight="1pt" strokecolor="#fdb714">
                <v:path arrowok="t"/>
              </v:shape>
              <v:shape style="position:absolute;left:6167;top:7253;width:137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w w:val="105"/>
                          <w:sz w:val="16"/>
                        </w:rPr>
                        <w:t>©UNICEF/Noorani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talks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other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opportunities,</w:t>
      </w:r>
      <w:r>
        <w:rPr>
          <w:color w:val="5F6369"/>
          <w:w w:val="110"/>
        </w:rPr>
        <w:t> since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there will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 little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chance during 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itself.</w:t>
      </w:r>
      <w:r>
        <w:rPr/>
      </w:r>
    </w:p>
    <w:p>
      <w:pPr>
        <w:pStyle w:val="BodyText"/>
        <w:numPr>
          <w:ilvl w:val="0"/>
          <w:numId w:val="3"/>
        </w:numPr>
        <w:tabs>
          <w:tab w:pos="719" w:val="left" w:leader="none"/>
        </w:tabs>
        <w:spacing w:line="278" w:lineRule="auto" w:before="181" w:after="0"/>
        <w:ind w:left="718" w:right="410" w:hanging="360"/>
        <w:jc w:val="left"/>
      </w:pPr>
      <w:r>
        <w:rPr>
          <w:color w:val="5F6369"/>
          <w:w w:val="110"/>
        </w:rPr>
        <w:t>What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ideal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conduct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(does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shut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down,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w w:val="9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all-day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trainees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3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days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/>
      </w:r>
    </w:p>
    <w:p>
      <w:pPr>
        <w:pStyle w:val="BodyText"/>
        <w:spacing w:line="278" w:lineRule="auto" w:before="1"/>
        <w:ind w:left="718" w:right="157" w:firstLine="0"/>
        <w:jc w:val="both"/>
      </w:pPr>
      <w:r>
        <w:rPr>
          <w:color w:val="5F6369"/>
          <w:w w:val="110"/>
        </w:rPr>
        <w:t>additional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travel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needed,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offer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module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month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months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their monthly meetings)?</w:t>
      </w:r>
      <w:r>
        <w:rPr/>
      </w:r>
    </w:p>
    <w:p>
      <w:pPr>
        <w:pStyle w:val="BodyText"/>
        <w:numPr>
          <w:ilvl w:val="0"/>
          <w:numId w:val="3"/>
        </w:numPr>
        <w:tabs>
          <w:tab w:pos="719" w:val="left" w:leader="none"/>
        </w:tabs>
        <w:spacing w:line="278" w:lineRule="auto" w:before="181" w:after="0"/>
        <w:ind w:left="718" w:right="11" w:hanging="360"/>
        <w:jc w:val="left"/>
      </w:pPr>
      <w:r>
        <w:rPr>
          <w:color w:val="5F6369"/>
          <w:w w:val="105"/>
        </w:rPr>
        <w:t>What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training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formats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most</w:t>
      </w:r>
      <w:r>
        <w:rPr>
          <w:color w:val="5F6369"/>
          <w:spacing w:val="43"/>
          <w:w w:val="105"/>
        </w:rPr>
        <w:t> </w:t>
      </w:r>
      <w:r>
        <w:rPr>
          <w:color w:val="5F6369"/>
          <w:w w:val="105"/>
        </w:rPr>
        <w:t>appropriate</w:t>
      </w:r>
      <w:r>
        <w:rPr>
          <w:color w:val="5F6369"/>
          <w:w w:val="109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audiences’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capabilities?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Consider</w:t>
      </w:r>
      <w:r>
        <w:rPr>
          <w:color w:val="5F6369"/>
          <w:w w:val="109"/>
        </w:rPr>
        <w:t> </w:t>
      </w:r>
      <w:r>
        <w:rPr>
          <w:color w:val="5F6369"/>
          <w:w w:val="105"/>
        </w:rPr>
        <w:t>language</w:t>
      </w:r>
      <w:r>
        <w:rPr>
          <w:color w:val="5F6369"/>
          <w:spacing w:val="58"/>
          <w:w w:val="105"/>
        </w:rPr>
        <w:t> </w:t>
      </w:r>
      <w:r>
        <w:rPr>
          <w:color w:val="5F6369"/>
          <w:w w:val="105"/>
        </w:rPr>
        <w:t>needs</w:t>
      </w:r>
      <w:r>
        <w:rPr>
          <w:color w:val="5F6369"/>
          <w:spacing w:val="58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58"/>
          <w:w w:val="105"/>
        </w:rPr>
        <w:t> </w:t>
      </w:r>
      <w:r>
        <w:rPr>
          <w:color w:val="5F6369"/>
          <w:w w:val="105"/>
        </w:rPr>
        <w:t>previous</w:t>
      </w:r>
      <w:r>
        <w:rPr>
          <w:color w:val="5F6369"/>
          <w:spacing w:val="59"/>
          <w:w w:val="105"/>
        </w:rPr>
        <w:t> </w:t>
      </w:r>
      <w:r>
        <w:rPr>
          <w:color w:val="5F6369"/>
          <w:w w:val="105"/>
        </w:rPr>
        <w:t>access</w:t>
      </w:r>
      <w:r>
        <w:rPr>
          <w:color w:val="5F6369"/>
          <w:spacing w:val="5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training,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especially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7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have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mixed</w:t>
      </w:r>
      <w:r>
        <w:rPr>
          <w:color w:val="5F6369"/>
          <w:w w:val="108"/>
        </w:rPr>
        <w:t> </w:t>
      </w:r>
      <w:r>
        <w:rPr>
          <w:color w:val="5F6369"/>
          <w:w w:val="105"/>
        </w:rPr>
        <w:t>group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participants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from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different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regions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different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levels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expertise.</w:t>
      </w:r>
      <w:r>
        <w:rPr/>
      </w:r>
    </w:p>
    <w:p>
      <w:pPr>
        <w:pStyle w:val="BodyText"/>
        <w:numPr>
          <w:ilvl w:val="0"/>
          <w:numId w:val="3"/>
        </w:numPr>
        <w:tabs>
          <w:tab w:pos="719" w:val="left" w:leader="none"/>
        </w:tabs>
        <w:spacing w:line="278" w:lineRule="auto" w:before="181" w:after="0"/>
        <w:ind w:left="718" w:right="0" w:hanging="360"/>
        <w:jc w:val="left"/>
      </w:pPr>
      <w:r>
        <w:rPr>
          <w:color w:val="5F6369"/>
          <w:w w:val="105"/>
        </w:rPr>
        <w:t>What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personnel,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financial,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05"/>
        </w:rPr>
        <w:t>logistical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resources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available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commit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training?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Consider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availability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trainers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who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skilled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conducting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interactive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training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availability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space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break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into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small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groups</w:t>
      </w:r>
      <w:r>
        <w:rPr>
          <w:color w:val="5F6369"/>
          <w:w w:val="112"/>
        </w:rPr>
        <w:t> </w:t>
      </w:r>
      <w:r>
        <w:rPr>
          <w:color w:val="5F6369"/>
          <w:w w:val="105"/>
        </w:rPr>
        <w:t>comfortably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group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activities,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example.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35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©UNICEF/Asselin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  <w:cols w:num="2" w:equalWidth="0">
            <w:col w:w="5600" w:space="474"/>
            <w:col w:w="58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1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.557158pt;width:18.95pt;height:17pt;mso-position-horizontal-relative:page;mso-position-vertical-relative:paragraph;z-index:172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10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line="181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0" w:lineRule="atLeast"/>
        <w:ind w:left="14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pt;height:280.8pt;mso-position-horizontal-relative:char;mso-position-vertical-relative:line" coordorigin="0,0" coordsize="9800,5616">
            <v:group style="position:absolute;left:0;top:0;width:9800;height:5616" coordorigin="0,0" coordsize="9800,5616">
              <v:shape style="position:absolute;left:0;top:0;width:9800;height:5616" coordorigin="0,0" coordsize="9800,5616" path="m0,0l9799,0,9799,5616,0,5616,0,0xe" filled="true" fillcolor="#231f20" stroked="false">
                <v:path arrowok="t"/>
                <v:fill type="solid"/>
              </v:shape>
            </v:group>
            <v:group style="position:absolute;left:32;top:28;width:9706;height:5527" coordorigin="32,28" coordsize="9706,5527">
              <v:shape style="position:absolute;left:32;top:28;width:9706;height:5527" coordorigin="32,28" coordsize="9706,5527" path="m32,5554l9737,5554,9737,28,32,28,32,5554xe" filled="true" fillcolor="#fff5e4" stroked="false">
                <v:path arrowok="t"/>
                <v:fill type="solid"/>
              </v:shape>
              <v:shape style="position:absolute;left:0;top:0;width:9800;height:5616" type="#_x0000_t202" filled="false" stroked="false">
                <v:textbox inset="0,0,0,0">
                  <w:txbxContent>
                    <w:p>
                      <w:pPr>
                        <w:spacing w:line="250" w:lineRule="auto" w:before="178"/>
                        <w:ind w:left="319" w:right="47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Conducting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evidence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help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answer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questions,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target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areas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further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exploration.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Resources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consider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include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but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limited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to: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860" w:val="left" w:leader="none"/>
                        </w:tabs>
                        <w:spacing w:line="250" w:lineRule="auto" w:before="0"/>
                        <w:ind w:left="859" w:right="642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Literature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reviews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region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country,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well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schedules,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coverage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data,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program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reports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860" w:val="left" w:leader="none"/>
                        </w:tabs>
                        <w:spacing w:line="250" w:lineRule="auto" w:before="0"/>
                        <w:ind w:left="859" w:right="454" w:hanging="36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Behavioral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research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investigates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knowledge,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attitudes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practices,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both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caregivers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health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workers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country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region,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including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biases,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barriers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facilitators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uptake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promoted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behaviors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860" w:val="left" w:leader="none"/>
                        </w:tabs>
                        <w:spacing w:line="250" w:lineRule="auto" w:before="0"/>
                        <w:ind w:left="859" w:right="495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Feedback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taken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similar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trainings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offered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 the country or region before with respect to: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clarity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usefulness, organization,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layout,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methodologies,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well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overall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terms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particular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strengths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weaknesses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ability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meet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stated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objectives.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860" w:val="left" w:leader="none"/>
                        </w:tabs>
                        <w:spacing w:line="250" w:lineRule="auto" w:before="0"/>
                        <w:ind w:left="859" w:right="709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Inventory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and/or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materials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currently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used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country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cover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related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content.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helpful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identifying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exactly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 to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improve or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include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 your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process.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860" w:val="left" w:leader="none"/>
                        </w:tabs>
                        <w:spacing w:line="250" w:lineRule="auto" w:before="0"/>
                        <w:ind w:left="859" w:right="935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own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observations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delivering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attending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related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trainings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country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region.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50" w:lineRule="auto" w:before="62"/>
        <w:ind w:left="7335" w:right="847" w:firstLine="0"/>
        <w:jc w:val="left"/>
      </w:pPr>
      <w:r>
        <w:rPr/>
        <w:pict>
          <v:group style="position:absolute;margin-left:72.821999pt;margin-top:4.607619pt;width:279.5pt;height:198.4pt;mso-position-horizontal-relative:page;mso-position-vertical-relative:paragraph;z-index:1864" coordorigin="1456,92" coordsize="5590,3968">
            <v:shape style="position:absolute;left:1456;top:92;width:5590;height:3967" type="#_x0000_t75" stroked="false">
              <v:imagedata r:id="rId26" o:title=""/>
            </v:shape>
            <v:shape style="position:absolute;left:4833;top:232;width:206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5"/>
                        <w:sz w:val="24"/>
                      </w:rPr>
                      <w:t>©UNICEF/Noorani</w:t>
                    </w:r>
                    <w:r>
                      <w:rPr>
                        <w:rFonts w:ascii="Times New Roman" w:hAns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F6369"/>
          <w:w w:val="110"/>
        </w:rPr>
        <w:t>Once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reviewed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w w:val="106"/>
        </w:rPr>
        <w:t> 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evidence base, 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w w:val="109"/>
        </w:rPr>
        <w:t> 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gather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insight</w:t>
      </w:r>
      <w:r>
        <w:rPr>
          <w:color w:val="5F6369"/>
          <w:w w:val="108"/>
        </w:rPr>
        <w:t> 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conducting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discussions,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interviews,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surveys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among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and their supervisors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gain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further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insight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your</w:t>
      </w:r>
      <w:r>
        <w:rPr/>
      </w:r>
    </w:p>
    <w:p>
      <w:pPr>
        <w:pStyle w:val="BodyText"/>
        <w:spacing w:line="250" w:lineRule="auto"/>
        <w:ind w:left="7335" w:right="767" w:firstLine="0"/>
        <w:jc w:val="left"/>
      </w:pPr>
      <w:r>
        <w:rPr>
          <w:color w:val="5F6369"/>
          <w:w w:val="110"/>
        </w:rPr>
        <w:t>audience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prioritize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audience.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exercise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incorporated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subsequent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training.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learners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program.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4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2.15pt;height:183.25pt;mso-position-horizontal-relative:char;mso-position-vertical-relative:line" coordorigin="0,0" coordsize="9843,3665">
            <v:group style="position:absolute;left:0;top:0;width:9843;height:3665" coordorigin="0,0" coordsize="9843,3665">
              <v:shape style="position:absolute;left:0;top:0;width:9843;height:3665" coordorigin="0,0" coordsize="9843,3665" path="m0,0l9842,0,9842,3665,0,3665,0,0xe" filled="true" fillcolor="#231f20" stroked="false">
                <v:path arrowok="t"/>
                <v:fill type="solid"/>
              </v:shape>
            </v:group>
            <v:group style="position:absolute;left:32;top:28;width:9746;height:3572" coordorigin="32,28" coordsize="9746,3572">
              <v:shape style="position:absolute;left:32;top:28;width:9746;height:3572" coordorigin="32,28" coordsize="9746,3572" path="m32,3599l9777,3599,9777,28,32,28,32,3599xe" filled="true" fillcolor="#f1f7e8" stroked="false">
                <v:path arrowok="t"/>
                <v:fill type="solid"/>
              </v:shape>
            </v:group>
            <v:group style="position:absolute;left:32;top:28;width:5314;height:504" coordorigin="32,28" coordsize="5314,504">
              <v:shape style="position:absolute;left:32;top:28;width:5314;height:504" coordorigin="32,28" coordsize="5314,504" path="m32,28l32,532,5346,532,5345,169,5343,108,5316,44,5229,28,32,28xe" filled="true" fillcolor="#94c93d" stroked="false">
                <v:path arrowok="t"/>
                <v:fill type="solid"/>
              </v:shape>
            </v:group>
            <v:group style="position:absolute;left:8429;top:28;width:1152;height:1152" coordorigin="8429,28" coordsize="1152,1152">
              <v:shape style="position:absolute;left:8429;top:28;width:1152;height:1152" coordorigin="8429,28" coordsize="1152,1152" path="m9581,1180l8429,1180,8429,28,9581,28,9581,1180xe" filled="true" fillcolor="#94c93d" stroked="false">
                <v:path arrowok="t"/>
                <v:fill type="solid"/>
              </v:shape>
            </v:group>
            <v:group style="position:absolute;left:8667;top:267;width:667;height:667" coordorigin="8667,267" coordsize="667,667">
              <v:shape style="position:absolute;left:8667;top:267;width:667;height:667" coordorigin="8667,267" coordsize="667,667" path="m9333,600l9324,680,9296,753,9253,816,9197,869,9130,907,9054,928,9000,933,8973,932,8895,916,8825,883,8765,835,8717,775,8684,705,8668,627,8667,600,8668,572,8684,494,8717,424,8765,364,8825,316,8895,284,8973,268,9000,267,9028,268,9106,284,9176,316,9236,364,9284,424,9317,494,9332,572,9333,600xe" filled="false" stroked="true" strokeweight="3.2pt" strokecolor="#ffffff">
                <v:path arrowok="t"/>
              </v:shape>
            </v:group>
            <v:group style="position:absolute;left:8805;top:406;width:384;height:383" coordorigin="8805,406" coordsize="384,383">
              <v:shape style="position:absolute;left:8805;top:406;width:384;height:383" coordorigin="8805,406" coordsize="384,383" path="m9189,597l9177,664,9144,720,9095,763,9033,786,9010,789,8986,788,8918,770,8864,734,8826,683,8807,621,8805,599,8807,576,8826,511,8864,459,8918,422,8983,406,9008,407,9076,425,9130,461,9169,511,9188,573,9189,597xe" filled="false" stroked="true" strokeweight="3.2pt" strokecolor="#ffffff">
                <v:path arrowok="t"/>
              </v:shape>
            </v:group>
            <v:group style="position:absolute;left:9000;top:221;width:379;height:379" coordorigin="9000,221" coordsize="379,379">
              <v:shape style="position:absolute;left:9000;top:221;width:379;height:379" coordorigin="9000,221" coordsize="379,379" path="m9000,600l9379,221e" filled="false" stroked="true" strokeweight="1.6pt" strokecolor="#ffffff">
                <v:path arrowok="t"/>
              </v:shape>
            </v:group>
            <v:group style="position:absolute;left:9304;top:70;width:223;height:223" coordorigin="9304,70" coordsize="223,223">
              <v:shape style="position:absolute;left:9304;top:70;width:223;height:223" coordorigin="9304,70" coordsize="223,223" path="m9364,70l9304,293,9527,233,9364,70xe" filled="true" fillcolor="#ffffff" stroked="false">
                <v:path arrowok="t"/>
                <v:fill type="solid"/>
              </v:shape>
            </v:group>
            <v:group style="position:absolute;left:9357;top:55;width:189;height:189" coordorigin="9357,55" coordsize="189,189">
              <v:shape style="position:absolute;left:9357;top:55;width:189;height:189" coordorigin="9357,55" coordsize="189,189" path="m9357,55l9404,197,9546,244,9357,55xe" filled="true" fillcolor="#94c93d" stroked="false">
                <v:path arrowok="t"/>
                <v:fill type="solid"/>
              </v:shape>
              <v:shape style="position:absolute;left:0;top:0;width:9843;height:3665" type="#_x0000_t202" filled="false" stroked="false">
                <v:textbox inset="0,0,0,0">
                  <w:txbxContent>
                    <w:p>
                      <w:pPr>
                        <w:spacing w:before="130"/>
                        <w:ind w:left="3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3.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Determine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objectives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50" w:lineRule="auto" w:before="0"/>
                        <w:ind w:left="189" w:right="200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Once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parameters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deliver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package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identify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any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189" w:right="112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objectives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speak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directly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objectives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add.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there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delete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relevant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objectives?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there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develop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adapt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resources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outside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package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better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address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objectives?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Once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determined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189" w:right="143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this,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revise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objectives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needed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speak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assessment.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81" w:lineRule="exact"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11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line="181" w:lineRule="exact" w:before="0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 w:line="181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4"/>
        <w:spacing w:line="240" w:lineRule="auto" w:before="72"/>
        <w:ind w:left="1092" w:right="0"/>
        <w:jc w:val="left"/>
        <w:rPr>
          <w:b w:val="0"/>
          <w:bCs w:val="0"/>
        </w:rPr>
      </w:pPr>
      <w:r>
        <w:rPr/>
        <w:pict>
          <v:group style="position:absolute;margin-left:35.402pt;margin-top:-3.051189pt;width:491.8pt;height:676.45pt;mso-position-horizontal-relative:page;mso-position-vertical-relative:paragraph;z-index:-92296" coordorigin="708,-61" coordsize="9836,13529">
            <v:group style="position:absolute;left:708;top:-61;width:9836;height:13529" coordorigin="708,-61" coordsize="9836,13529">
              <v:shape style="position:absolute;left:708;top:-61;width:9836;height:13529" coordorigin="708,-61" coordsize="9836,13529" path="m708,-61l10543,-61,10543,13468,708,13468,708,-61xe" filled="true" fillcolor="#231f20" stroked="false">
                <v:path arrowok="t"/>
                <v:fill type="solid"/>
              </v:shape>
            </v:group>
            <v:group style="position:absolute;left:740;top:-33;width:9743;height:13437" coordorigin="740,-33" coordsize="9743,13437">
              <v:shape style="position:absolute;left:740;top:-33;width:9743;height:13437" coordorigin="740,-33" coordsize="9743,13437" path="m740,13404l10483,13404,10483,-33,740,-33,740,13404xe" filled="true" fillcolor="#ebf4fb" stroked="false">
                <v:path arrowok="t"/>
                <v:fill type="solid"/>
              </v:shape>
            </v:group>
            <v:group style="position:absolute;left:740;top:-33;width:4202;height:504" coordorigin="740,-33" coordsize="4202,504">
              <v:shape style="position:absolute;left:740;top:-33;width:4202;height:504" coordorigin="740,-33" coordsize="4202,504" path="m740,-33l740,471,4942,471,4942,108,4940,47,4912,-17,4826,-33,740,-33xe" filled="true" fillcolor="#40b4e2" stroked="false">
                <v:path arrowok="t"/>
                <v:fill type="solid"/>
              </v:shape>
            </v:group>
            <v:group style="position:absolute;left:9134;top:-33;width:1152;height:1152" coordorigin="9134,-33" coordsize="1152,1152">
              <v:shape style="position:absolute;left:9134;top:-33;width:1152;height:1152" coordorigin="9134,-33" coordsize="1152,1152" path="m10286,1119l9134,1119,9134,-33,10286,-33,10286,1119xe" filled="true" fillcolor="#40b4e2" stroked="false">
                <v:path arrowok="t"/>
                <v:fill type="solid"/>
              </v:shape>
            </v:group>
            <v:group style="position:absolute;left:9367;top:202;width:693;height:693" coordorigin="9367,202" coordsize="693,693">
              <v:shape style="position:absolute;left:9367;top:202;width:693;height:693" coordorigin="9367,202" coordsize="693,693" path="m10060,548l10050,631,10022,707,9977,773,9918,827,9849,867,9770,890,9714,894,9685,893,9604,877,9531,842,9469,793,9419,730,9385,657,9369,576,9367,548,9369,520,9385,438,9419,365,9469,303,9531,253,9604,219,9685,203,9714,202,9742,203,9823,219,9896,253,9959,303,10008,365,10043,438,10059,520,10060,548xe" filled="false" stroked="true" strokeweight="4.0170pt" strokecolor="#ffffff">
                <v:path arrowok="t"/>
              </v:shape>
            </v:group>
            <v:group style="position:absolute;left:9233;top:416;width:298;height:258" coordorigin="9233,416" coordsize="298,258">
              <v:shape style="position:absolute;left:9233;top:416;width:298;height:258" coordorigin="9233,416" coordsize="298,258" path="m9382,416l9233,673,9531,673,9382,416xe" filled="true" fillcolor="#ffffff" stroked="false">
                <v:path arrowok="t"/>
                <v:fill type="solid"/>
              </v:shape>
            </v:group>
            <v:group style="position:absolute;left:9581;top:68;width:258;height:298" coordorigin="9581,68" coordsize="258,298">
              <v:shape style="position:absolute;left:9581;top:68;width:258;height:298" coordorigin="9581,68" coordsize="258,298" path="m9581,68l9581,366,9839,217,9581,68xe" filled="true" fillcolor="#ffffff" stroked="false">
                <v:path arrowok="t"/>
                <v:fill type="solid"/>
              </v:shape>
            </v:group>
            <v:group style="position:absolute;left:9900;top:424;width:298;height:258" coordorigin="9900,424" coordsize="298,258">
              <v:shape style="position:absolute;left:9900;top:424;width:298;height:258" coordorigin="9900,424" coordsize="298,258" path="m10198,424l9900,424,10049,682,10198,424xe" filled="true" fillcolor="#ffffff" stroked="false">
                <v:path arrowok="t"/>
                <v:fill type="solid"/>
              </v:shape>
            </v:group>
            <v:group style="position:absolute;left:9578;top:737;width:258;height:298" coordorigin="9578,737" coordsize="258,298">
              <v:shape style="position:absolute;left:9578;top:737;width:258;height:298" coordorigin="9578,737" coordsize="258,298" path="m9836,737l9578,886,9836,1035,9836,73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w w:val="110"/>
        </w:rPr>
        <w:t>4.</w:t>
      </w:r>
      <w:r>
        <w:rPr>
          <w:color w:val="FFFFFF"/>
          <w:spacing w:val="9"/>
          <w:w w:val="110"/>
        </w:rPr>
        <w:t> </w:t>
      </w:r>
      <w:r>
        <w:rPr>
          <w:color w:val="FFFFFF"/>
          <w:w w:val="110"/>
        </w:rPr>
        <w:t>Repurpose</w:t>
      </w:r>
      <w:r>
        <w:rPr>
          <w:color w:val="FFFFFF"/>
          <w:spacing w:val="10"/>
          <w:w w:val="110"/>
        </w:rPr>
        <w:t> </w:t>
      </w:r>
      <w:r>
        <w:rPr>
          <w:color w:val="FFFFFF"/>
          <w:w w:val="110"/>
        </w:rPr>
        <w:t>the</w:t>
      </w:r>
      <w:r>
        <w:rPr>
          <w:color w:val="FFFFFF"/>
          <w:spacing w:val="10"/>
          <w:w w:val="110"/>
        </w:rPr>
        <w:t> </w:t>
      </w:r>
      <w:r>
        <w:rPr>
          <w:color w:val="FFFFFF"/>
          <w:w w:val="110"/>
        </w:rPr>
        <w:t>Content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50" w:lineRule="auto"/>
        <w:ind w:left="892" w:right="2240" w:firstLine="0"/>
        <w:jc w:val="left"/>
      </w:pPr>
      <w:r>
        <w:rPr>
          <w:color w:val="5F6369"/>
          <w:w w:val="110"/>
        </w:rPr>
        <w:t>Review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modified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objectives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update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agenda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your</w:t>
      </w:r>
      <w:r>
        <w:rPr/>
      </w:r>
    </w:p>
    <w:p>
      <w:pPr>
        <w:pStyle w:val="BodyText"/>
        <w:spacing w:line="250" w:lineRule="auto"/>
        <w:ind w:left="892" w:right="1689" w:firstLine="0"/>
        <w:jc w:val="left"/>
      </w:pPr>
      <w:r>
        <w:rPr>
          <w:color w:val="5F6369"/>
          <w:w w:val="115"/>
        </w:rPr>
        <w:t>learning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objectives.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Reflect</w:t>
      </w:r>
      <w:r>
        <w:rPr>
          <w:color w:val="5F6369"/>
          <w:spacing w:val="-37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7"/>
          <w:w w:val="115"/>
        </w:rPr>
        <w:t> </w:t>
      </w:r>
      <w:r>
        <w:rPr>
          <w:color w:val="5F6369"/>
          <w:w w:val="115"/>
        </w:rPr>
        <w:t>individual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module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sessions,</w:t>
      </w:r>
      <w:r>
        <w:rPr>
          <w:color w:val="5F6369"/>
          <w:spacing w:val="-37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8"/>
          <w:w w:val="115"/>
        </w:rPr>
        <w:t> </w:t>
      </w:r>
      <w:r>
        <w:rPr>
          <w:color w:val="5F6369"/>
          <w:w w:val="115"/>
        </w:rPr>
        <w:t>activities</w:t>
      </w:r>
      <w:r>
        <w:rPr>
          <w:color w:val="5F6369"/>
          <w:spacing w:val="-37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5"/>
        </w:rPr>
        <w:t>discussions,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various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components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comprise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package,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work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together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5"/>
        </w:rPr>
        <w:t>address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each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objective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have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identified.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Consider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3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new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revised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activities</w:t>
      </w:r>
      <w:r>
        <w:rPr>
          <w:color w:val="5F6369"/>
          <w:w w:val="107"/>
        </w:rPr>
        <w:t> </w:t>
      </w:r>
      <w:r>
        <w:rPr>
          <w:color w:val="5F6369"/>
          <w:w w:val="115"/>
        </w:rPr>
        <w:t>could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be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better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integrated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within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sessions,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how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sessions</w:t>
      </w:r>
      <w:r>
        <w:rPr>
          <w:color w:val="5F6369"/>
          <w:spacing w:val="-14"/>
          <w:w w:val="115"/>
        </w:rPr>
        <w:t> </w:t>
      </w:r>
      <w:r>
        <w:rPr>
          <w:color w:val="5F6369"/>
          <w:w w:val="115"/>
        </w:rPr>
        <w:t>integrate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15"/>
          <w:w w:val="115"/>
        </w:rPr>
        <w:t> </w:t>
      </w:r>
      <w:r>
        <w:rPr>
          <w:color w:val="5F6369"/>
          <w:w w:val="115"/>
        </w:rPr>
        <w:t>flow</w:t>
      </w:r>
      <w:r>
        <w:rPr>
          <w:color w:val="5F6369"/>
          <w:w w:val="106"/>
        </w:rPr>
        <w:t> </w:t>
      </w:r>
      <w:r>
        <w:rPr>
          <w:color w:val="5F6369"/>
          <w:w w:val="115"/>
        </w:rPr>
        <w:t>within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larger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training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program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as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whole.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Do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activities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sessions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build</w:t>
      </w:r>
      <w:r>
        <w:rPr>
          <w:color w:val="5F6369"/>
          <w:spacing w:val="-31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5"/>
        </w:rPr>
        <w:t>each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other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in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sequential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process?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Building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up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foundation,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step-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by-step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allowing</w:t>
      </w:r>
      <w:r>
        <w:rPr>
          <w:color w:val="5F6369"/>
          <w:w w:val="104"/>
        </w:rPr>
        <w:t> </w:t>
      </w:r>
      <w:r>
        <w:rPr>
          <w:color w:val="5F6369"/>
          <w:w w:val="115"/>
        </w:rPr>
        <w:t>application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each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new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concept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through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focused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sessions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facilitate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learning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5"/>
        </w:rPr>
        <w:t>new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content.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0" w:lineRule="auto"/>
        <w:ind w:left="892" w:right="1657" w:firstLine="0"/>
        <w:jc w:val="left"/>
      </w:pPr>
      <w:r>
        <w:rPr>
          <w:color w:val="5F6369"/>
          <w:w w:val="110"/>
        </w:rPr>
        <w:t>Consider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required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objective,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terms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balance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a)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instruction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introduction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content,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b)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application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knowledge,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c)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discussion.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feasibility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practicability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activities.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imagine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yourself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conducting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exercises</w:t>
      </w:r>
      <w:r>
        <w:rPr/>
      </w:r>
    </w:p>
    <w:p>
      <w:pPr>
        <w:pStyle w:val="BodyText"/>
        <w:spacing w:line="250" w:lineRule="auto"/>
        <w:ind w:left="892" w:right="1513" w:firstLine="0"/>
        <w:jc w:val="left"/>
      </w:pPr>
      <w:r>
        <w:rPr>
          <w:color w:val="5F6369"/>
          <w:w w:val="110"/>
        </w:rPr>
        <w:t>you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designing?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concepts,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exercises,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audience?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0" w:lineRule="auto"/>
        <w:ind w:left="892" w:right="1544" w:firstLine="0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consult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ranked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list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results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20"/>
          <w:w w:val="119"/>
        </w:rPr>
        <w:t> </w:t>
      </w:r>
      <w:r>
        <w:rPr>
          <w:color w:val="5F6369"/>
          <w:w w:val="110"/>
        </w:rPr>
        <w:t>assessment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further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prioritize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focus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training.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Modify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needed,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changes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overall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agenda.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step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reviews.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left="892" w:right="0"/>
        <w:jc w:val="left"/>
        <w:rPr>
          <w:b w:val="0"/>
          <w:bCs w:val="0"/>
        </w:rPr>
      </w:pPr>
      <w:r>
        <w:rPr>
          <w:color w:val="5F6369"/>
          <w:w w:val="110"/>
        </w:rPr>
        <w:t>Adapting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4"/>
          <w:w w:val="110"/>
        </w:rPr>
        <w:t>Training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Schedules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50" w:lineRule="auto"/>
        <w:ind w:left="892" w:right="1544" w:firstLine="0"/>
        <w:jc w:val="left"/>
      </w:pPr>
      <w:r>
        <w:rPr>
          <w:color w:val="5F6369"/>
          <w:w w:val="110"/>
        </w:rPr>
        <w:t>Sample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schedules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five-day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three-day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training,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one-day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appended.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8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5F6369"/>
          <w:w w:val="105"/>
          <w:sz w:val="24"/>
        </w:rPr>
        <w:t>Preservice</w:t>
      </w:r>
      <w:r>
        <w:rPr>
          <w:rFonts w:ascii="Times New Roman"/>
          <w:i/>
          <w:color w:val="5F6369"/>
          <w:spacing w:val="10"/>
          <w:w w:val="105"/>
          <w:sz w:val="24"/>
        </w:rPr>
        <w:t> </w:t>
      </w:r>
      <w:r>
        <w:rPr>
          <w:rFonts w:ascii="Times New Roman"/>
          <w:i/>
          <w:color w:val="5F6369"/>
          <w:spacing w:val="-4"/>
          <w:w w:val="105"/>
          <w:sz w:val="24"/>
        </w:rPr>
        <w:t>Training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50" w:lineRule="auto"/>
        <w:ind w:left="892" w:right="1657" w:firstLine="0"/>
        <w:jc w:val="left"/>
      </w:pPr>
      <w:r>
        <w:rPr>
          <w:color w:val="5F6369"/>
          <w:w w:val="110"/>
        </w:rPr>
        <w:t>Integration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pre-service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formal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process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stakeholder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consultation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interested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implementation;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modules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sessions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added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w w:val="97"/>
        </w:rPr>
        <w:t> </w:t>
      </w:r>
      <w:r>
        <w:rPr>
          <w:color w:val="5F6369"/>
          <w:w w:val="110"/>
        </w:rPr>
        <w:t>curriculum;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analysis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spacing w:val="-3"/>
          <w:w w:val="110"/>
        </w:rPr>
        <w:t>program’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current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IPC/I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resources;</w:t>
      </w:r>
      <w:r>
        <w:rPr>
          <w:color w:val="5F6369"/>
          <w:spacing w:val="20"/>
          <w:w w:val="115"/>
        </w:rPr>
        <w:t> </w:t>
      </w:r>
      <w:r>
        <w:rPr>
          <w:color w:val="5F6369"/>
          <w:w w:val="110"/>
        </w:rPr>
        <w:t>planning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introduce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prepare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instructors;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monitoring,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evaluation,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plan.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5F6369"/>
          <w:w w:val="105"/>
          <w:sz w:val="24"/>
        </w:rPr>
        <w:t>In-Service</w:t>
      </w:r>
      <w:r>
        <w:rPr>
          <w:rFonts w:ascii="Times New Roman"/>
          <w:i/>
          <w:color w:val="5F6369"/>
          <w:spacing w:val="-22"/>
          <w:w w:val="105"/>
          <w:sz w:val="24"/>
        </w:rPr>
        <w:t> </w:t>
      </w:r>
      <w:r>
        <w:rPr>
          <w:rFonts w:ascii="Times New Roman"/>
          <w:i/>
          <w:color w:val="5F6369"/>
          <w:spacing w:val="-4"/>
          <w:w w:val="105"/>
          <w:sz w:val="24"/>
        </w:rPr>
        <w:t>Training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50" w:lineRule="auto"/>
        <w:ind w:left="892" w:right="1816" w:firstLine="0"/>
        <w:jc w:val="left"/>
      </w:pPr>
      <w:r>
        <w:rPr>
          <w:color w:val="5F6369"/>
          <w:w w:val="110"/>
        </w:rPr>
        <w:t>Assess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participants’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modify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meet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needs.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objectives,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sessions,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steps,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timing,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activities,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play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scenarios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character/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names,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examples,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3"/>
          <w:w w:val="110"/>
        </w:rPr>
        <w:t>vocabulary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takeaways,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elements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5.007158pt;width:18.95pt;height:17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12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14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.35pt;height:474.5pt;mso-position-horizontal-relative:char;mso-position-vertical-relative:line" coordorigin="0,0" coordsize="9807,9490">
            <v:group style="position:absolute;left:0;top:6098;width:9807;height:3392" coordorigin="0,6098" coordsize="9807,3392">
              <v:shape style="position:absolute;left:0;top:6098;width:9807;height:3392" coordorigin="0,6098" coordsize="9807,3392" path="m0,6098l9806,6098,9806,9489,0,9489,0,6098xe" filled="true" fillcolor="#231f20" stroked="false">
                <v:path arrowok="t"/>
                <v:fill type="solid"/>
              </v:shape>
            </v:group>
            <v:group style="position:absolute;left:32;top:6126;width:9712;height:3298" coordorigin="32,6126" coordsize="9712,3298">
              <v:shape style="position:absolute;left:32;top:6126;width:9712;height:3298" coordorigin="32,6126" coordsize="9712,3298" path="m32,9424l9743,9424,9743,6126,32,6126,32,9424xe" filled="true" fillcolor="#fff5e4" stroked="false">
                <v:path arrowok="t"/>
                <v:fill type="solid"/>
              </v:shape>
            </v:group>
            <v:group style="position:absolute;left:32;top:6126;width:6662;height:749" coordorigin="32,6126" coordsize="6662,749">
              <v:shape style="position:absolute;left:32;top:6126;width:6662;height:749" coordorigin="32,6126" coordsize="6662,749" path="m32,6126l32,6875,6694,6875,6693,6267,6691,6206,6664,6142,6577,6127,32,6126xe" filled="true" fillcolor="#fdb714" stroked="false">
                <v:path arrowok="t"/>
                <v:fill type="solid"/>
              </v:shape>
            </v:group>
            <v:group style="position:absolute;left:0;top:0;width:9807;height:6063" coordorigin="0,0" coordsize="9807,6063">
              <v:shape style="position:absolute;left:0;top:0;width:9807;height:6063" coordorigin="0,0" coordsize="9807,6063" path="m0,0l9806,0,9806,6062,0,6062,0,0xe" filled="true" fillcolor="#231f20" stroked="false">
                <v:path arrowok="t"/>
                <v:fill type="solid"/>
              </v:shape>
            </v:group>
            <v:group style="position:absolute;left:8422;top:6126;width:1152;height:1152" coordorigin="8422,6126" coordsize="1152,1152">
              <v:shape style="position:absolute;left:8422;top:6126;width:1152;height:1152" coordorigin="8422,6126" coordsize="1152,1152" path="m9574,7278l8422,7278,8422,6126,9574,6126,9574,7278xe" filled="true" fillcolor="#fdb714" stroked="false">
                <v:path arrowok="t"/>
                <v:fill type="solid"/>
              </v:shape>
            </v:group>
            <v:group style="position:absolute;left:8678;top:6278;width:616;height:840" coordorigin="8678,6278" coordsize="616,840">
              <v:shape style="position:absolute;left:8678;top:6278;width:616;height:840" coordorigin="8678,6278" coordsize="616,840" path="m9293,7118l8678,7118,8678,6278,9293,6278,9293,7118xe" filled="true" fillcolor="#fdb714" stroked="false">
                <v:path arrowok="t"/>
                <v:fill type="solid"/>
              </v:shape>
            </v:group>
            <v:group style="position:absolute;left:8678;top:6278;width:616;height:840" coordorigin="8678,6278" coordsize="616,840">
              <v:shape style="position:absolute;left:8678;top:6278;width:616;height:840" coordorigin="8678,6278" coordsize="616,840" path="m9293,7118l8678,7118,8678,6278,9293,6278,9293,7118xe" filled="false" stroked="true" strokeweight="1.6pt" strokecolor="#ffffff">
                <v:path arrowok="t"/>
              </v:shape>
            </v:group>
            <v:group style="position:absolute;left:8900;top:6669;width:2;height:146" coordorigin="8900,6669" coordsize="2,146">
              <v:shape style="position:absolute;left:8900;top:6669;width:2;height:146" coordorigin="8900,6669" coordsize="0,146" path="m8900,6815l8900,6669e" filled="false" stroked="true" strokeweight="1.6pt" strokecolor="#ffffff">
                <v:path arrowok="t"/>
              </v:shape>
            </v:group>
            <v:group style="position:absolute;left:8952;top:6614;width:2;height:202" coordorigin="8952,6614" coordsize="2,202">
              <v:shape style="position:absolute;left:8952;top:6614;width:2;height:202" coordorigin="8952,6614" coordsize="0,202" path="m8952,6815l8952,6614e" filled="false" stroked="true" strokeweight="1.6pt" strokecolor="#ffffff">
                <v:path arrowok="t"/>
              </v:shape>
            </v:group>
            <v:group style="position:absolute;left:9014;top:6706;width:2;height:108" coordorigin="9014,6706" coordsize="2,108">
              <v:shape style="position:absolute;left:9014;top:6706;width:2;height:108" coordorigin="9014,6706" coordsize="0,108" path="m9014,6814l9014,6706e" filled="false" stroked="true" strokeweight="1.6pt" strokecolor="#ffffff">
                <v:path arrowok="t"/>
              </v:shape>
            </v:group>
            <v:group style="position:absolute;left:9066;top:6583;width:2;height:231" coordorigin="9066,6583" coordsize="2,231">
              <v:shape style="position:absolute;left:9066;top:6583;width:2;height:231" coordorigin="9066,6583" coordsize="0,231" path="m9066,6813l9066,6583e" filled="false" stroked="true" strokeweight="1.6pt" strokecolor="#ffffff">
                <v:path arrowok="t"/>
              </v:shape>
            </v:group>
            <v:group style="position:absolute;left:8803;top:6518;width:375;height:374" coordorigin="8803,6518" coordsize="375,374">
              <v:shape style="position:absolute;left:8803;top:6518;width:375;height:374" coordorigin="8803,6518" coordsize="375,374" path="m9177,6704l9165,6771,9131,6827,9081,6868,9018,6889,8995,6891,8971,6890,8906,6871,8854,6832,8818,6779,8803,6714,8804,6690,8822,6623,8860,6570,8912,6534,8976,6518,9001,6519,9068,6537,9122,6574,9159,6625,9176,6687,9177,6704xe" filled="false" stroked="true" strokeweight="1.6pt" strokecolor="#ffffff">
                <v:path arrowok="t"/>
              </v:shape>
            </v:group>
            <v:group style="position:absolute;left:9125;top:6842;width:58;height:52" coordorigin="9125,6842" coordsize="58,52">
              <v:shape style="position:absolute;left:9125;top:6842;width:58;height:52" coordorigin="9125,6842" coordsize="58,52" path="m9125,6842l9182,6894e" filled="false" stroked="true" strokeweight="1.6pt" strokecolor="#ffffff">
                <v:path arrowok="t"/>
              </v:shape>
            </v:group>
            <v:group style="position:absolute;left:9174;top:6884;width:215;height:195" coordorigin="9174,6884" coordsize="215,195">
              <v:shape style="position:absolute;left:9174;top:6884;width:215;height:195" coordorigin="9174,6884" coordsize="215,195" path="m9210,6884l9192,6887,9175,6902,9174,6921,9183,6937,9338,7072,9352,7079,9369,7076,9387,7061,9388,7042,9378,7026,9210,6884xe" filled="true" fillcolor="#ffffff" stroked="false">
                <v:path arrowok="t"/>
                <v:fill type="solid"/>
              </v:shape>
            </v:group>
            <v:group style="position:absolute;left:9174;top:6884;width:215;height:195" coordorigin="9174,6884" coordsize="215,195">
              <v:shape style="position:absolute;left:9174;top:6884;width:215;height:195" coordorigin="9174,6884" coordsize="215,195" path="m9338,7072l9183,6937,9174,6921,9175,6902,9192,6887,9210,6884,9378,7026,9388,7042,9387,7061,9369,7076,9352,7079,9338,7072xe" filled="false" stroked="true" strokeweight=".4pt" strokecolor="#ffffff">
                <v:path arrowok="t"/>
              </v:shape>
            </v:group>
            <v:group style="position:absolute;left:8717;top:6378;width:33;height:33" coordorigin="8717,6378" coordsize="33,33">
              <v:shape style="position:absolute;left:8717;top:6378;width:33;height:33" coordorigin="8717,6378" coordsize="33,33" path="m8742,6378l8725,6378,8717,6385,8717,6403,8725,6410,8742,6410,8750,6403,8750,6385,8742,6378xe" filled="true" fillcolor="#94c93d" stroked="false">
                <v:path arrowok="t"/>
                <v:fill type="solid"/>
              </v:shape>
            </v:group>
            <v:group style="position:absolute;left:8717;top:6378;width:33;height:33" coordorigin="8717,6378" coordsize="33,33">
              <v:shape style="position:absolute;left:8717;top:6378;width:33;height:33" coordorigin="8717,6378" coordsize="33,33" path="m8750,6394l8750,6403,8742,6410,8733,6410,8725,6410,8717,6403,8717,6394,8717,6385,8725,6378,8733,6378,8742,6378,8750,6385,8750,6394xe" filled="false" stroked="true" strokeweight=".4pt" strokecolor="#ffffff">
                <v:path arrowok="t"/>
              </v:shape>
            </v:group>
            <v:group style="position:absolute;left:8716;top:6976;width:33;height:33" coordorigin="8716,6976" coordsize="33,33">
              <v:shape style="position:absolute;left:8716;top:6976;width:33;height:33" coordorigin="8716,6976" coordsize="33,33" path="m8741,6976l8723,6976,8716,6983,8716,7001,8723,7008,8741,7008,8748,7001,8748,6983,8741,6976xe" filled="true" fillcolor="#94c93d" stroked="false">
                <v:path arrowok="t"/>
                <v:fill type="solid"/>
              </v:shape>
            </v:group>
            <v:group style="position:absolute;left:8716;top:6976;width:33;height:33" coordorigin="8716,6976" coordsize="33,33">
              <v:shape style="position:absolute;left:8716;top:6976;width:33;height:33" coordorigin="8716,6976" coordsize="33,33" path="m8748,6992l8748,7001,8741,7008,8732,7008,8723,7008,8716,7001,8716,6992,8716,6983,8723,6976,8732,6976,8741,6976,8748,6983,8748,6992xe" filled="false" stroked="true" strokeweight=".4pt" strokecolor="#ffffff">
                <v:path arrowok="t"/>
              </v:shape>
            </v:group>
            <v:group style="position:absolute;left:8714;top:6683;width:33;height:33" coordorigin="8714,6683" coordsize="33,33">
              <v:shape style="position:absolute;left:8714;top:6683;width:33;height:33" coordorigin="8714,6683" coordsize="33,33" path="m8740,6683l8722,6683,8714,6690,8714,6708,8722,6715,8740,6715,8747,6708,8747,6690,8740,6683xe" filled="true" fillcolor="#94c93d" stroked="false">
                <v:path arrowok="t"/>
                <v:fill type="solid"/>
              </v:shape>
            </v:group>
            <v:group style="position:absolute;left:8714;top:6683;width:33;height:33" coordorigin="8714,6683" coordsize="33,33">
              <v:shape style="position:absolute;left:8714;top:6683;width:33;height:33" coordorigin="8714,6683" coordsize="33,33" path="m8747,6699l8747,6708,8740,6715,8731,6715,8722,6715,8714,6708,8714,6699,8714,6690,8722,6683,8731,6683,8740,6683,8747,6690,8747,6699xe" filled="false" stroked="true" strokeweight=".4pt" strokecolor="#ffffff">
                <v:path arrowok="t"/>
              </v:shape>
              <v:shape style="position:absolute;left:32;top:28;width:9712;height:5969" type="#_x0000_t202" filled="true" fillcolor="#ebf4fb" stroked="false">
                <v:textbox inset="0,0,0,0">
                  <w:txbxContent>
                    <w:p>
                      <w:pPr>
                        <w:spacing w:line="250" w:lineRule="auto" w:before="72"/>
                        <w:ind w:left="494" w:right="81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closely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aligned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policies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program,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profile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participants,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barriers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community.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Enhance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 with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examples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 country-level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data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better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contextualization.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Modify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according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available,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focusing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modules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align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learning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needs.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health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systems,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necessary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spread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over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mini-</w:t>
                      </w:r>
                      <w:r>
                        <w:rPr>
                          <w:rFonts w:ascii="Times New Roman"/>
                          <w:color w:val="5F636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workshops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days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each.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might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distil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down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single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workshop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three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days.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necessary,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every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effort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maintain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highly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participatory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practice-oriented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nature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494" w:right="62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workshop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outlined.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ou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likely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achieve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best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result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covering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limited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number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topics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sessions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deeply.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49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5F6369"/>
                          <w:w w:val="105"/>
                          <w:sz w:val="24"/>
                        </w:rPr>
                        <w:t>On-the-Job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5F6369"/>
                          <w:spacing w:val="-4"/>
                          <w:w w:val="105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50" w:lineRule="auto" w:before="0"/>
                        <w:ind w:left="494" w:right="91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5F6369"/>
                          <w:spacing w:val="-13"/>
                          <w:w w:val="115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use</w:t>
                      </w:r>
                      <w:r>
                        <w:rPr>
                          <w:rFonts w:ascii="Times New Roman"/>
                          <w:color w:val="5F6369"/>
                          <w:spacing w:val="-2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modules</w:t>
                      </w:r>
                      <w:r>
                        <w:rPr>
                          <w:rFonts w:ascii="Times New Roman"/>
                          <w:color w:val="5F6369"/>
                          <w:spacing w:val="-2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on-the-job</w:t>
                      </w:r>
                      <w:r>
                        <w:rPr>
                          <w:rFonts w:ascii="Times New Roman"/>
                          <w:color w:val="5F6369"/>
                          <w:spacing w:val="-2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training,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focus</w:t>
                      </w:r>
                      <w:r>
                        <w:rPr>
                          <w:rFonts w:ascii="Times New Roman"/>
                          <w:color w:val="5F6369"/>
                          <w:spacing w:val="-2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selected</w:t>
                      </w:r>
                      <w:r>
                        <w:rPr>
                          <w:rFonts w:ascii="Times New Roman"/>
                          <w:color w:val="5F6369"/>
                          <w:spacing w:val="-2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staff</w:t>
                      </w:r>
                      <w:r>
                        <w:rPr>
                          <w:rFonts w:ascii="Times New Roman"/>
                          <w:color w:val="5F6369"/>
                          <w:spacing w:val="-2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who</w:t>
                      </w:r>
                      <w:r>
                        <w:rPr>
                          <w:rFonts w:ascii="Times New Roman"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identified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3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having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same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3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needs.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Through</w:t>
                      </w:r>
                      <w:r>
                        <w:rPr>
                          <w:rFonts w:ascii="Times New Roman"/>
                          <w:color w:val="5F6369"/>
                          <w:spacing w:val="-3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supportive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supervision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needs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assessments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focus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specific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knowledge,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attitudes,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skills.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Allocate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cover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competency</w:t>
                      </w:r>
                      <w:r>
                        <w:rPr>
                          <w:rFonts w:ascii="Times New Roman"/>
                          <w:color w:val="5F6369"/>
                          <w:spacing w:val="-3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-3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494" w:right="65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schedule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FL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Ws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learn,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practice,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independently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apply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new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skills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approaches.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32;top:6266;width:5128;height:528" type="#_x0000_t202" filled="false" stroked="false">
                <v:textbox inset="0,0,0,0">
                  <w:txbxContent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4"/>
                        </w:rPr>
                        <w:t>5.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tools,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such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3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sheets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7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7" w:lineRule="exact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visual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aids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needed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10"/>
                          <w:sz w:val="24"/>
                        </w:rPr>
                        <w:t>each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6"/>
                          <w:w w:val="110"/>
                          <w:sz w:val="24"/>
                        </w:rPr>
                        <w:t>section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7;top:7197;width:8350;height:1968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Once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main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content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sessions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activities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completed,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go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back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review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there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any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supplemental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complementary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materials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such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sheets,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video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audio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clips,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graphics,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etc.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require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updated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created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delivery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sessions.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Update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05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needed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support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sessions.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ou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want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consider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there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additional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tools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reminders,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tips,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resources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such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articles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would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strengthen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session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specific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0" w:lineRule="atLeast"/>
        <w:ind w:left="1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.35pt;height:182.9pt;mso-position-horizontal-relative:char;mso-position-vertical-relative:line" coordorigin="0,0" coordsize="9807,3658">
            <v:group style="position:absolute;left:0;top:0;width:9807;height:3658" coordorigin="0,0" coordsize="9807,3658">
              <v:shape style="position:absolute;left:0;top:0;width:9807;height:3658" coordorigin="0,0" coordsize="9807,3658" path="m0,0l9806,0,9806,3658,0,3658,0,0xe" filled="true" fillcolor="#231f20" stroked="false">
                <v:path arrowok="t"/>
                <v:fill type="solid"/>
              </v:shape>
            </v:group>
            <v:group style="position:absolute;left:32;top:28;width:9712;height:3571" coordorigin="32,28" coordsize="9712,3571">
              <v:shape style="position:absolute;left:32;top:28;width:9712;height:3571" coordorigin="32,28" coordsize="9712,3571" path="m32,3599l9743,3599,9743,28,32,28,32,3599xe" filled="true" fillcolor="#f1f7e8" stroked="false">
                <v:path arrowok="t"/>
                <v:fill type="solid"/>
              </v:shape>
            </v:group>
            <v:group style="position:absolute;left:29;top:28;width:2621;height:504" coordorigin="29,28" coordsize="2621,504">
              <v:shape style="position:absolute;left:29;top:28;width:2621;height:504" coordorigin="29,28" coordsize="2621,504" path="m29,28l29,532,2650,532,2650,169,2648,108,2620,44,2534,28,29,28xe" filled="true" fillcolor="#94c93d" stroked="false">
                <v:path arrowok="t"/>
                <v:fill type="solid"/>
              </v:shape>
            </v:group>
            <v:group style="position:absolute;left:8439;top:28;width:1152;height:1152" coordorigin="8439,28" coordsize="1152,1152">
              <v:shape style="position:absolute;left:8439;top:28;width:1152;height:1152" coordorigin="8439,28" coordsize="1152,1152" path="m9591,1180l8439,1180,8439,28,9591,28,9591,1180xe" filled="true" fillcolor="#94c93d" stroked="false">
                <v:path arrowok="t"/>
                <v:fill type="solid"/>
              </v:shape>
            </v:group>
            <v:group style="position:absolute;left:8650;top:238;width:616;height:840" coordorigin="8650,238" coordsize="616,840">
              <v:shape style="position:absolute;left:8650;top:238;width:616;height:840" coordorigin="8650,238" coordsize="616,840" path="m9265,1078l8650,1078,8650,238,9265,238,9265,1078xe" filled="true" fillcolor="#94c93d" stroked="false">
                <v:path arrowok="t"/>
                <v:fill type="solid"/>
              </v:shape>
            </v:group>
            <v:group style="position:absolute;left:8650;top:238;width:616;height:840" coordorigin="8650,238" coordsize="616,840">
              <v:shape style="position:absolute;left:8650;top:238;width:616;height:840" coordorigin="8650,238" coordsize="616,840" path="m9265,1078l8650,1078,8650,238,9265,238,9265,1078xe" filled="false" stroked="true" strokeweight="1.6pt" strokecolor="#ffffff">
                <v:path arrowok="t"/>
              </v:shape>
            </v:group>
            <v:group style="position:absolute;left:8706;top:182;width:616;height:840" coordorigin="8706,182" coordsize="616,840">
              <v:shape style="position:absolute;left:8706;top:182;width:616;height:840" coordorigin="8706,182" coordsize="616,840" path="m9321,1022l8706,1022,8706,182,9321,182,9321,1022xe" filled="true" fillcolor="#94c93d" stroked="false">
                <v:path arrowok="t"/>
                <v:fill type="solid"/>
              </v:shape>
            </v:group>
            <v:group style="position:absolute;left:8706;top:182;width:616;height:840" coordorigin="8706,182" coordsize="616,840">
              <v:shape style="position:absolute;left:8706;top:182;width:616;height:840" coordorigin="8706,182" coordsize="616,840" path="m9321,1022l8706,1022,8706,182,9321,182,9321,1022xe" filled="false" stroked="true" strokeweight="1.6pt" strokecolor="#ffffff">
                <v:path arrowok="t"/>
              </v:shape>
            </v:group>
            <v:group style="position:absolute;left:8762;top:129;width:616;height:840" coordorigin="8762,129" coordsize="616,840">
              <v:shape style="position:absolute;left:8762;top:129;width:616;height:840" coordorigin="8762,129" coordsize="616,840" path="m9377,968l8762,968,8762,129,9377,129,9377,968xe" filled="true" fillcolor="#94c93d" stroked="false">
                <v:path arrowok="t"/>
                <v:fill type="solid"/>
              </v:shape>
            </v:group>
            <v:group style="position:absolute;left:8762;top:129;width:616;height:840" coordorigin="8762,129" coordsize="616,840">
              <v:shape style="position:absolute;left:8762;top:129;width:616;height:840" coordorigin="8762,129" coordsize="616,840" path="m9377,968l8762,968,8762,129,9377,129,9377,968xe" filled="false" stroked="true" strokeweight="1.6pt" strokecolor="#ffffff">
                <v:path arrowok="t"/>
              </v:shape>
            </v:group>
            <v:group style="position:absolute;left:8809;top:236;width:33;height:33" coordorigin="8809,236" coordsize="33,33">
              <v:shape style="position:absolute;left:8809;top:236;width:33;height:33" coordorigin="8809,236" coordsize="33,33" path="m8834,236l8816,236,8809,243,8809,261,8816,268,8834,268,8841,261,8841,243,8834,236xe" filled="true" fillcolor="#94c93d" stroked="false">
                <v:path arrowok="t"/>
                <v:fill type="solid"/>
              </v:shape>
            </v:group>
            <v:group style="position:absolute;left:8809;top:236;width:33;height:33" coordorigin="8809,236" coordsize="33,33">
              <v:shape style="position:absolute;left:8809;top:236;width:33;height:33" coordorigin="8809,236" coordsize="33,33" path="m8841,252l8841,261,8834,268,8825,268,8816,268,8809,261,8809,252,8809,243,8816,236,8825,236,8834,236,8841,243,8841,252xe" filled="false" stroked="true" strokeweight=".4pt" strokecolor="#ffffff">
                <v:path arrowok="t"/>
              </v:shape>
            </v:group>
            <v:group style="position:absolute;left:8808;top:834;width:33;height:33" coordorigin="8808,834" coordsize="33,33">
              <v:shape style="position:absolute;left:8808;top:834;width:33;height:33" coordorigin="8808,834" coordsize="33,33" path="m8833,834l8815,834,8808,842,8808,859,8815,867,8833,867,8840,859,8840,842,8833,834xe" filled="true" fillcolor="#94c93d" stroked="false">
                <v:path arrowok="t"/>
                <v:fill type="solid"/>
              </v:shape>
            </v:group>
            <v:group style="position:absolute;left:8808;top:834;width:33;height:33" coordorigin="8808,834" coordsize="33,33">
              <v:shape style="position:absolute;left:8808;top:834;width:33;height:33" coordorigin="8808,834" coordsize="33,33" path="m8840,851l8840,859,8833,867,8824,867,8815,867,8808,859,8808,851,8808,842,8815,834,8824,834,8833,834,8840,842,8840,851xe" filled="false" stroked="true" strokeweight=".4pt" strokecolor="#ffffff">
                <v:path arrowok="t"/>
              </v:shape>
            </v:group>
            <v:group style="position:absolute;left:8806;top:541;width:33;height:33" coordorigin="8806,541" coordsize="33,33">
              <v:shape style="position:absolute;left:8806;top:541;width:33;height:33" coordorigin="8806,541" coordsize="33,33" path="m8831,541l8813,541,8806,548,8806,566,8813,573,8831,573,8838,566,8838,548,8831,541xe" filled="true" fillcolor="#94c93d" stroked="false">
                <v:path arrowok="t"/>
                <v:fill type="solid"/>
              </v:shape>
            </v:group>
            <v:group style="position:absolute;left:8806;top:541;width:33;height:33" coordorigin="8806,541" coordsize="33,33">
              <v:shape style="position:absolute;left:8806;top:541;width:33;height:33" coordorigin="8806,541" coordsize="33,33" path="m8838,557l8838,566,8831,573,8822,573,8813,573,8806,566,8806,557,8806,548,8813,541,8822,541,8831,541,8838,548,8838,557xe" filled="false" stroked="true" strokeweight=".4pt" strokecolor="#ffffff">
                <v:path arrowok="t"/>
              </v:shape>
            </v:group>
            <v:group style="position:absolute;left:8903;top:305;width:477;height:2" coordorigin="8903,305" coordsize="477,2">
              <v:shape style="position:absolute;left:8903;top:305;width:477;height:2" coordorigin="8903,305" coordsize="477,0" path="m8903,305l9379,305e" filled="false" stroked="true" strokeweight=".4pt" strokecolor="#ffffff">
                <v:path arrowok="t"/>
              </v:shape>
            </v:group>
            <v:group style="position:absolute;left:8900;top:425;width:477;height:2" coordorigin="8900,425" coordsize="477,2">
              <v:shape style="position:absolute;left:8900;top:425;width:477;height:2" coordorigin="8900,425" coordsize="477,0" path="m8900,425l9377,425e" filled="false" stroked="true" strokeweight=".4pt" strokecolor="#ffffff">
                <v:path arrowok="t"/>
              </v:shape>
            </v:group>
            <v:group style="position:absolute;left:8903;top:545;width:477;height:2" coordorigin="8903,545" coordsize="477,2">
              <v:shape style="position:absolute;left:8903;top:545;width:477;height:2" coordorigin="8903,545" coordsize="477,0" path="m8903,545l9379,545e" filled="false" stroked="true" strokeweight=".4pt" strokecolor="#ffffff">
                <v:path arrowok="t"/>
              </v:shape>
            </v:group>
            <v:group style="position:absolute;left:8900;top:665;width:477;height:2" coordorigin="8900,665" coordsize="477,2">
              <v:shape style="position:absolute;left:8900;top:665;width:477;height:2" coordorigin="8900,665" coordsize="477,0" path="m8900,665l9377,665e" filled="false" stroked="true" strokeweight=".4pt" strokecolor="#ffffff">
                <v:path arrowok="t"/>
              </v:shape>
            </v:group>
            <v:group style="position:absolute;left:8903;top:793;width:477;height:2" coordorigin="8903,793" coordsize="477,2">
              <v:shape style="position:absolute;left:8903;top:793;width:477;height:2" coordorigin="8903,793" coordsize="477,0" path="m8903,793l9379,793e" filled="false" stroked="true" strokeweight=".4pt" strokecolor="#ffffff">
                <v:path arrowok="t"/>
              </v:shape>
              <v:shape style="position:absolute;left:0;top:0;width:9807;height:3658" type="#_x0000_t202" filled="false" stroked="false">
                <v:textbox inset="0,0,0,0">
                  <w:txbxContent>
                    <w:p>
                      <w:pPr>
                        <w:spacing w:before="145"/>
                        <w:ind w:left="8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6.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4"/>
                        </w:rPr>
                        <w:t>Reiterate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50" w:lineRule="auto" w:before="0"/>
                        <w:ind w:left="544" w:right="184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mentioned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previously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developing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iterative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process,</w:t>
                      </w:r>
                      <w:r>
                        <w:rPr>
                          <w:rFonts w:ascii="Times New Roman"/>
                          <w:color w:val="5F6369"/>
                          <w:spacing w:val="28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components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(agenda,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guides,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manuals,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activity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sheets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544" w:right="73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supporting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materials)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properly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aligned.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continue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revise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update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across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interlocking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components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different</w:t>
                      </w:r>
                      <w:r>
                        <w:rPr>
                          <w:rFonts w:ascii="Times New Roman"/>
                          <w:color w:val="5F6369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elements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package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complementary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look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like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separate</w:t>
                      </w:r>
                      <w:r>
                        <w:rPr>
                          <w:rFonts w:ascii="Times New Roman"/>
                          <w:color w:val="5F6369"/>
                          <w:w w:val="11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documents.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Walking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through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training,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identify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areas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0"/>
                        <w:ind w:left="544" w:right="76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further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attention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refinement.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Additionally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deliver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adaptation,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take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feedback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allow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continuously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update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improve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training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serve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resource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others.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.557158pt;width:18.95pt;height:17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13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4"/>
        <w:numPr>
          <w:ilvl w:val="0"/>
          <w:numId w:val="5"/>
        </w:numPr>
        <w:tabs>
          <w:tab w:pos="1351" w:val="left" w:leader="none"/>
        </w:tabs>
        <w:spacing w:line="240" w:lineRule="auto" w:before="72" w:after="0"/>
        <w:ind w:left="1350" w:right="0" w:hanging="333"/>
        <w:jc w:val="left"/>
        <w:rPr>
          <w:b w:val="0"/>
          <w:bCs w:val="0"/>
        </w:rPr>
      </w:pPr>
      <w:r>
        <w:rPr/>
        <w:pict>
          <v:group style="position:absolute;margin-left:35.263pt;margin-top:-2.220862pt;width:490.35pt;height:664.95pt;mso-position-horizontal-relative:page;mso-position-vertical-relative:paragraph;z-index:-92080" coordorigin="705,-44" coordsize="9807,13299">
            <v:group style="position:absolute;left:705;top:-44;width:9807;height:13299" coordorigin="705,-44" coordsize="9807,13299">
              <v:shape style="position:absolute;left:705;top:-44;width:9807;height:13299" coordorigin="705,-44" coordsize="9807,13299" path="m705,-44l10512,-44,10512,13254,705,13254,705,-44xe" filled="true" fillcolor="#231f20" stroked="false">
                <v:path arrowok="t"/>
                <v:fill type="solid"/>
              </v:shape>
            </v:group>
            <v:group style="position:absolute;left:737;top:-16;width:9712;height:13208" coordorigin="737,-16" coordsize="9712,13208">
              <v:shape style="position:absolute;left:737;top:-16;width:9712;height:13208" coordorigin="737,-16" coordsize="9712,13208" path="m737,13191l10448,13191,10448,-16,737,-16,737,13191xe" filled="true" fillcolor="#ebf4fb" stroked="false">
                <v:path arrowok="t"/>
                <v:fill type="solid"/>
              </v:shape>
            </v:group>
            <v:group style="position:absolute;left:737;top:-16;width:4790;height:504" coordorigin="737,-16" coordsize="4790,504">
              <v:shape style="position:absolute;left:737;top:-16;width:4790;height:504" coordorigin="737,-16" coordsize="4790,504" path="m737,-16l737,488,5526,488,5526,124,5524,64,5496,0,5410,-16,737,-16xe" filled="true" fillcolor="#40b4e2" stroked="false">
                <v:path arrowok="t"/>
                <v:fill type="solid"/>
              </v:shape>
            </v:group>
            <v:group style="position:absolute;left:9126;top:-16;width:1152;height:1152" coordorigin="9126,-16" coordsize="1152,1152">
              <v:shape style="position:absolute;left:9126;top:-16;width:1152;height:1152" coordorigin="9126,-16" coordsize="1152,1152" path="m10278,1136l9126,1136,9126,-16,10278,-16,10278,1136xe" filled="true" fillcolor="#40b4e2" stroked="false">
                <v:path arrowok="t"/>
                <v:fill type="solid"/>
              </v:shape>
            </v:group>
            <v:group style="position:absolute;left:9512;top:209;width:585;height:470" coordorigin="9512,209" coordsize="585,470">
              <v:shape style="position:absolute;left:9512;top:209;width:585;height:470" coordorigin="9512,209" coordsize="585,470" path="m9512,527l9563,569,9619,627,9656,675,9659,679,9684,636,9727,564,9764,504,9813,435,9862,380,9919,331,9994,277,10059,234,10096,209e" filled="false" stroked="true" strokeweight="4.655pt" strokecolor="#ffffff">
                <v:path arrowok="t"/>
              </v:shape>
            </v:group>
            <v:group style="position:absolute;left:9306;top:269;width:638;height:638" coordorigin="9306,269" coordsize="638,638">
              <v:shape style="position:absolute;left:9306;top:269;width:638;height:638" coordorigin="9306,269" coordsize="638,638" path="m9833,269l9427,269,9404,271,9346,300,9311,355,9306,785,9308,808,9337,867,9392,901,9822,907,9845,904,9903,875,9932,835,9427,835,9405,830,9388,816,9379,797,9378,390,9383,369,9396,352,9416,342,9786,341,9800,326,9814,312,9828,297,9842,283,9843,271,9833,269xe" filled="true" fillcolor="#ffffff" stroked="false">
                <v:path arrowok="t"/>
                <v:fill type="solid"/>
              </v:shape>
              <v:shape style="position:absolute;left:9306;top:269;width:638;height:638" coordorigin="9306,269" coordsize="638,638" path="m9943,477l9902,522,9872,558,9872,785,9867,807,9853,824,9833,834,9427,835,9932,835,9938,821,9943,798,9943,477xe" filled="true" fillcolor="#ffffff" stroked="false">
                <v:path arrowok="t"/>
                <v:fill type="solid"/>
              </v:shape>
              <v:shape style="position:absolute;left:737;top:9026;width:9711;height:4165" type="#_x0000_t75" stroked="false">
                <v:imagedata r:id="rId27" o:title=""/>
              </v:shape>
            </v:group>
            <w10:wrap type="none"/>
          </v:group>
        </w:pict>
      </w:r>
      <w:r>
        <w:rPr>
          <w:color w:val="FFFFFF"/>
          <w:spacing w:val="-8"/>
          <w:w w:val="110"/>
        </w:rPr>
        <w:t>T</w:t>
      </w:r>
      <w:r>
        <w:rPr>
          <w:color w:val="FFFFFF"/>
          <w:spacing w:val="-6"/>
          <w:w w:val="110"/>
        </w:rPr>
        <w:t>est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-1"/>
          <w:w w:val="110"/>
        </w:rPr>
        <w:t> </w:t>
      </w:r>
      <w:r>
        <w:rPr>
          <w:color w:val="FFFFFF"/>
          <w:spacing w:val="-4"/>
          <w:w w:val="110"/>
        </w:rPr>
        <w:t>V</w:t>
      </w:r>
      <w:r>
        <w:rPr>
          <w:color w:val="FFFFFF"/>
          <w:spacing w:val="-3"/>
          <w:w w:val="110"/>
        </w:rPr>
        <w:t>alidate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your Content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50" w:lineRule="auto"/>
        <w:ind w:left="1017" w:right="2625" w:firstLine="0"/>
        <w:jc w:val="left"/>
      </w:pPr>
      <w:r>
        <w:rPr>
          <w:color w:val="5F6369"/>
          <w:w w:val="115"/>
        </w:rPr>
        <w:t>Gather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input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from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stakeholders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content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you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have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adapted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5"/>
        </w:rPr>
        <w:t>developed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pre-test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it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among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intended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audience,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if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possible.</w:t>
      </w:r>
      <w:r>
        <w:rPr>
          <w:color w:val="5F6369"/>
          <w:spacing w:val="-22"/>
          <w:w w:val="115"/>
        </w:rPr>
        <w:t> </w:t>
      </w:r>
      <w:r>
        <w:rPr>
          <w:color w:val="5F6369"/>
          <w:spacing w:val="-8"/>
          <w:w w:val="115"/>
        </w:rPr>
        <w:t>T</w:t>
      </w:r>
      <w:r>
        <w:rPr>
          <w:color w:val="5F6369"/>
          <w:spacing w:val="-6"/>
          <w:w w:val="115"/>
        </w:rPr>
        <w:t>est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the</w:t>
      </w:r>
      <w:r>
        <w:rPr/>
      </w:r>
    </w:p>
    <w:p>
      <w:pPr>
        <w:pStyle w:val="BodyText"/>
        <w:spacing w:line="250" w:lineRule="auto"/>
        <w:ind w:left="1017" w:right="1657" w:firstLine="0"/>
        <w:jc w:val="left"/>
      </w:pPr>
      <w:r>
        <w:rPr>
          <w:color w:val="5F6369"/>
          <w:w w:val="110"/>
        </w:rPr>
        <w:t>adapted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method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simulating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scenario.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Evaluate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learning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objectives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revise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methods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pretest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findings.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0" w:lineRule="auto"/>
        <w:ind w:left="1017" w:right="1544" w:firstLine="0"/>
        <w:jc w:val="left"/>
      </w:pPr>
      <w:r>
        <w:rPr>
          <w:color w:val="5F6369"/>
          <w:w w:val="110"/>
        </w:rPr>
        <w:t>Ensure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approval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adapted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authorities,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organizations,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entities,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government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officials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decentralized</w:t>
      </w:r>
      <w:r>
        <w:rPr>
          <w:color w:val="5F6369"/>
          <w:w w:val="110"/>
        </w:rPr>
        <w:t> levels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NGO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partners.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0" w:lineRule="auto"/>
        <w:ind w:left="1017" w:right="1544" w:firstLine="0"/>
        <w:jc w:val="left"/>
      </w:pPr>
      <w:r>
        <w:rPr>
          <w:color w:val="5F6369"/>
          <w:w w:val="110"/>
        </w:rPr>
        <w:t>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general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checklist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broad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areas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helpful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review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cross-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reference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provided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below.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40" w:lineRule="auto" w:before="162" w:after="0"/>
        <w:ind w:left="1557" w:right="0" w:hanging="360"/>
        <w:jc w:val="left"/>
      </w:pPr>
      <w:r>
        <w:rPr>
          <w:color w:val="5F6369"/>
          <w:spacing w:val="-5"/>
          <w:w w:val="105"/>
        </w:rPr>
        <w:t>Title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Page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all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materials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40" w:lineRule="auto" w:before="174" w:after="0"/>
        <w:ind w:left="1557" w:right="0" w:hanging="360"/>
        <w:jc w:val="left"/>
      </w:pPr>
      <w:r>
        <w:rPr>
          <w:color w:val="5F6369"/>
          <w:spacing w:val="-6"/>
          <w:w w:val="115"/>
        </w:rPr>
        <w:t>T</w:t>
      </w:r>
      <w:r>
        <w:rPr>
          <w:color w:val="5F6369"/>
          <w:spacing w:val="-5"/>
          <w:w w:val="115"/>
        </w:rPr>
        <w:t>ailor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training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objectives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needs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identified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during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needs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assessment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70" w:lineRule="exact" w:before="182" w:after="0"/>
        <w:ind w:left="1557" w:right="2317" w:hanging="360"/>
        <w:jc w:val="left"/>
      </w:pPr>
      <w:r>
        <w:rPr>
          <w:color w:val="5F6369"/>
          <w:w w:val="115"/>
        </w:rPr>
        <w:t>Agenda,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pre-and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post-tests,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activity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sheets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scenarios,</w:t>
      </w:r>
      <w:r>
        <w:rPr>
          <w:color w:val="5F6369"/>
          <w:spacing w:val="-30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evaluation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5"/>
        </w:rPr>
        <w:t>ensure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alignment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consistency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with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changes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content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70" w:lineRule="exact" w:before="180" w:after="0"/>
        <w:ind w:left="1557" w:right="2171" w:hanging="360"/>
        <w:jc w:val="left"/>
      </w:pPr>
      <w:r>
        <w:rPr>
          <w:color w:val="5F6369"/>
          <w:w w:val="110"/>
        </w:rPr>
        <w:t>Substitute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generic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visual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ones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2"/>
          <w:w w:val="110"/>
        </w:rPr>
        <w:t>country,</w:t>
      </w:r>
      <w:r>
        <w:rPr>
          <w:color w:val="5F6369"/>
          <w:w w:val="110"/>
        </w:rPr>
        <w:t> or applicable examples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from the region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70" w:lineRule="exact" w:before="180" w:after="0"/>
        <w:ind w:left="1557" w:right="1944" w:hanging="360"/>
        <w:jc w:val="left"/>
      </w:pPr>
      <w:r>
        <w:rPr>
          <w:color w:val="5F6369"/>
          <w:w w:val="110"/>
        </w:rPr>
        <w:t>Substitute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timelines,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coverage,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incidence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disease,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schedules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activities</w:t>
      </w:r>
      <w:r>
        <w:rPr/>
      </w:r>
    </w:p>
    <w:p>
      <w:pPr>
        <w:pStyle w:val="BodyText"/>
        <w:numPr>
          <w:ilvl w:val="1"/>
          <w:numId w:val="5"/>
        </w:numPr>
        <w:tabs>
          <w:tab w:pos="1558" w:val="left" w:leader="none"/>
        </w:tabs>
        <w:spacing w:line="270" w:lineRule="exact" w:before="180" w:after="0"/>
        <w:ind w:left="1557" w:right="2171" w:hanging="360"/>
        <w:jc w:val="left"/>
      </w:pPr>
      <w:r>
        <w:rPr>
          <w:color w:val="5F6369"/>
          <w:w w:val="110"/>
        </w:rPr>
        <w:t>Update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Processes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Protocols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current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policies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0"/>
          <w:w w:val="104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region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0" w:right="1696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  <w:w w:val="105"/>
        </w:rPr>
        <w:t>©UNICEF/Pietrasik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5.007158pt;width:18.95pt;height:17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14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70" w:lineRule="exact" w:before="204" w:after="0"/>
        <w:ind w:left="2160" w:right="981" w:hanging="360"/>
        <w:jc w:val="left"/>
      </w:pPr>
      <w:r>
        <w:rPr/>
        <w:pict>
          <v:group style="position:absolute;margin-left:70.402pt;margin-top:-2.770727pt;width:492.15pt;height:664.95pt;mso-position-horizontal-relative:page;mso-position-vertical-relative:paragraph;z-index:-92032" coordorigin="1408,-55" coordsize="9843,13299">
            <v:group style="position:absolute;left:1408;top:-55;width:9843;height:13299" coordorigin="1408,-55" coordsize="9843,13299">
              <v:shape style="position:absolute;left:1408;top:-55;width:9843;height:13299" coordorigin="1408,-55" coordsize="9843,13299" path="m1408,-55l11250,-55,11250,13243,1408,13243,1408,-55xe" filled="true" fillcolor="#231f20" stroked="false">
                <v:path arrowok="t"/>
                <v:fill type="solid"/>
              </v:shape>
            </v:group>
            <v:group style="position:absolute;left:1440;top:-27;width:9746;height:13208" coordorigin="1440,-27" coordsize="9746,13208">
              <v:shape style="position:absolute;left:1440;top:-27;width:9746;height:13208" coordorigin="1440,-27" coordsize="9746,13208" path="m1440,13180l11186,13180,11186,-27,1440,-27,1440,13180xe" filled="true" fillcolor="#ebf4fb" stroked="false">
                <v:path arrowok="t"/>
                <v:fill type="solid"/>
              </v:shape>
              <v:shape style="position:absolute;left:1454;top:5144;width:7260;height:6100" type="#_x0000_t75" stroked="false">
                <v:imagedata r:id="rId28" o:title=""/>
              </v:shape>
            </v:group>
            <w10:wrap type="none"/>
          </v:group>
        </w:pict>
      </w:r>
      <w:r>
        <w:rPr>
          <w:color w:val="5F6369"/>
          <w:w w:val="115"/>
        </w:rPr>
        <w:t>Substitute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relevant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country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data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on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fears,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beliefs,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biases,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side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effects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make</w:t>
      </w:r>
      <w:r>
        <w:rPr>
          <w:color w:val="5F6369"/>
          <w:w w:val="112"/>
        </w:rPr>
        <w:t> </w:t>
      </w:r>
      <w:r>
        <w:rPr>
          <w:color w:val="5F6369"/>
          <w:w w:val="115"/>
        </w:rPr>
        <w:t>them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more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relevant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your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context.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70" w:lineRule="exact" w:before="180" w:after="0"/>
        <w:ind w:left="2160" w:right="1115" w:hanging="360"/>
        <w:jc w:val="left"/>
      </w:pPr>
      <w:r>
        <w:rPr>
          <w:color w:val="5F6369"/>
          <w:w w:val="110"/>
        </w:rPr>
        <w:t>Substitute relevant country data on caregiver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experience, barriers and facilitators,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ethnic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religious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populations.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40" w:lineRule="auto" w:before="172" w:after="0"/>
        <w:ind w:left="2160" w:right="0" w:hanging="360"/>
        <w:jc w:val="left"/>
      </w:pPr>
      <w:r>
        <w:rPr>
          <w:color w:val="5F6369"/>
          <w:w w:val="110"/>
        </w:rPr>
        <w:t>Review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contextualize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example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case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studies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needed.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40" w:lineRule="auto" w:before="174" w:after="0"/>
        <w:ind w:left="2160" w:right="0" w:hanging="360"/>
        <w:jc w:val="left"/>
      </w:pPr>
      <w:r>
        <w:rPr>
          <w:color w:val="5F6369"/>
          <w:w w:val="110"/>
        </w:rPr>
        <w:t>Review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contextualize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role-play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scripts,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names,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scenarios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needed.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70" w:lineRule="exact" w:before="182" w:after="0"/>
        <w:ind w:left="2160" w:right="1567" w:hanging="360"/>
        <w:jc w:val="left"/>
      </w:pPr>
      <w:r>
        <w:rPr>
          <w:color w:val="5F6369"/>
          <w:w w:val="110"/>
        </w:rPr>
        <w:t>Expand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consideration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Adjust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timing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length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pretest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findings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40" w:lineRule="auto" w:before="172" w:after="0"/>
        <w:ind w:left="2160" w:right="0" w:hanging="360"/>
        <w:jc w:val="left"/>
      </w:pPr>
      <w:r>
        <w:rPr>
          <w:color w:val="5F6369"/>
          <w:w w:val="110"/>
        </w:rPr>
        <w:t>Include</w:t>
      </w:r>
      <w:r>
        <w:rPr>
          <w:color w:val="5F6369"/>
          <w:spacing w:val="-23"/>
          <w:w w:val="110"/>
        </w:rPr>
        <w:t> </w:t>
      </w:r>
      <w:r>
        <w:rPr>
          <w:color w:val="5F6369"/>
          <w:w w:val="110"/>
        </w:rPr>
        <w:t>locally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images</w:t>
      </w:r>
      <w:r>
        <w:rPr/>
      </w:r>
    </w:p>
    <w:p>
      <w:pPr>
        <w:pStyle w:val="BodyText"/>
        <w:numPr>
          <w:ilvl w:val="2"/>
          <w:numId w:val="5"/>
        </w:numPr>
        <w:tabs>
          <w:tab w:pos="2160" w:val="left" w:leader="none"/>
        </w:tabs>
        <w:spacing w:line="240" w:lineRule="auto" w:before="174" w:after="0"/>
        <w:ind w:left="2160" w:right="0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culturally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icebreakers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refreshers</w:t>
      </w:r>
      <w:r>
        <w:rPr/>
      </w:r>
    </w:p>
    <w:p>
      <w:pPr>
        <w:pStyle w:val="BodyText"/>
        <w:numPr>
          <w:ilvl w:val="0"/>
          <w:numId w:val="6"/>
        </w:numPr>
        <w:tabs>
          <w:tab w:pos="2160" w:val="left" w:leader="none"/>
        </w:tabs>
        <w:spacing w:line="270" w:lineRule="exact" w:before="182" w:after="0"/>
        <w:ind w:left="2160" w:right="1544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Session</w:t>
      </w:r>
      <w:r>
        <w:rPr>
          <w:rFonts w:ascii="Times New Roman" w:hAnsi="Times New Roman" w:cs="Times New Roman" w:eastAsia="Times New Roman"/>
          <w:b/>
          <w:bCs/>
          <w:color w:val="5F6369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color w:val="5F6369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110"/>
        </w:rPr>
        <w:t>V</w:t>
      </w:r>
      <w:r>
        <w:rPr>
          <w:rFonts w:ascii="Times New Roman" w:hAnsi="Times New Roman" w:cs="Times New Roman" w:eastAsia="Times New Roman"/>
          <w:b/>
          <w:bCs/>
          <w:color w:val="5F6369"/>
          <w:spacing w:val="-2"/>
          <w:w w:val="110"/>
        </w:rPr>
        <w:t>accines:</w:t>
      </w:r>
      <w:r>
        <w:rPr>
          <w:rFonts w:ascii="Times New Roman" w:hAnsi="Times New Roman" w:cs="Times New Roman" w:eastAsia="Times New Roman"/>
          <w:b/>
          <w:bCs/>
          <w:color w:val="5F6369"/>
          <w:spacing w:val="4"/>
          <w:w w:val="110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6"/>
          <w:w w:val="110"/>
        </w:rPr>
        <w:t>it’</w:t>
      </w:r>
      <w:r>
        <w:rPr>
          <w:color w:val="5F6369"/>
          <w:spacing w:val="-5"/>
          <w:w w:val="110"/>
        </w:rPr>
        <w:t>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detailed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covered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3"/>
          <w:w w:val="110"/>
        </w:rPr>
        <w:t>there’s</w:t>
      </w:r>
      <w:r>
        <w:rPr>
          <w:color w:val="5F6369"/>
          <w:spacing w:val="26"/>
          <w:w w:val="128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specifically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request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information.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5"/>
          <w:w w:val="110"/>
        </w:rPr>
        <w:t>Tailor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vaccine/</w:t>
      </w:r>
      <w:r>
        <w:rPr>
          <w:color w:val="5F6369"/>
          <w:spacing w:val="24"/>
          <w:w w:val="108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facts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module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health-literacy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audience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numPr>
          <w:ilvl w:val="0"/>
          <w:numId w:val="7"/>
        </w:numPr>
        <w:tabs>
          <w:tab w:pos="2160" w:val="left" w:leader="none"/>
        </w:tabs>
        <w:spacing w:line="270" w:lineRule="exact" w:before="0" w:after="0"/>
        <w:ind w:left="2160" w:right="1318" w:hanging="360"/>
        <w:jc w:val="left"/>
      </w:pPr>
      <w:r>
        <w:rPr>
          <w:color w:val="5F6369"/>
          <w:w w:val="110"/>
        </w:rPr>
        <w:t>Include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supervisors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(see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SS</w:t>
      </w:r>
      <w:r>
        <w:rPr>
          <w:color w:val="5F6369"/>
          <w:spacing w:val="20"/>
          <w:w w:val="109"/>
        </w:rPr>
        <w:t> </w:t>
      </w:r>
      <w:r>
        <w:rPr>
          <w:color w:val="5F6369"/>
          <w:w w:val="110"/>
        </w:rPr>
        <w:t>manual)</w:t>
      </w:r>
      <w:r>
        <w:rPr/>
      </w:r>
    </w:p>
    <w:p>
      <w:pPr>
        <w:pStyle w:val="BodyText"/>
        <w:numPr>
          <w:ilvl w:val="0"/>
          <w:numId w:val="8"/>
        </w:numPr>
        <w:tabs>
          <w:tab w:pos="2160" w:val="left" w:leader="none"/>
        </w:tabs>
        <w:spacing w:line="270" w:lineRule="exact" w:before="180" w:after="0"/>
        <w:ind w:left="2160" w:right="1437" w:hanging="360"/>
        <w:jc w:val="left"/>
      </w:pP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Information</w:t>
      </w:r>
      <w:r>
        <w:rPr>
          <w:rFonts w:ascii="Times New Roman" w:hAnsi="Times New Roman" w:cs="Times New Roman" w:eastAsia="Times New Roman"/>
          <w:b/>
          <w:bCs/>
          <w:color w:val="5F6369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color w:val="5F6369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110"/>
        </w:rPr>
        <w:t>Immunity:</w:t>
      </w:r>
      <w:r>
        <w:rPr>
          <w:rFonts w:ascii="Times New Roman" w:hAnsi="Times New Roman" w:cs="Times New Roman" w:eastAsia="Times New Roman"/>
          <w:b/>
          <w:bCs/>
          <w:color w:val="5F6369"/>
          <w:spacing w:val="-16"/>
          <w:w w:val="110"/>
        </w:rPr>
        <w:t> </w:t>
      </w: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decide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20"/>
          <w:w w:val="101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cover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trainees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refer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spacing w:val="-3"/>
          <w:w w:val="110"/>
        </w:rPr>
        <w:t>participant’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manual.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.557158pt;width:18.95pt;height:17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15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1"/>
          <w:numId w:val="3"/>
        </w:numPr>
        <w:tabs>
          <w:tab w:pos="1423" w:val="left" w:leader="none"/>
        </w:tabs>
        <w:spacing w:line="270" w:lineRule="exact" w:before="84" w:after="0"/>
        <w:ind w:left="1422" w:right="1638" w:hanging="360"/>
        <w:jc w:val="left"/>
      </w:pPr>
      <w:r>
        <w:rPr/>
        <w:pict>
          <v:group style="position:absolute;margin-left:35.124001pt;margin-top:-4.234781pt;width:490.35pt;height:600.15pt;mso-position-horizontal-relative:page;mso-position-vertical-relative:paragraph;z-index:-91816" coordorigin="702,-85" coordsize="9807,12003">
            <v:group style="position:absolute;left:702;top:-85;width:9807;height:12003" coordorigin="702,-85" coordsize="9807,12003">
              <v:shape style="position:absolute;left:702;top:-85;width:9807;height:12003" coordorigin="702,-85" coordsize="9807,12003" path="m702,-85l10509,-85,10509,11918,702,11918,702,-85xe" filled="true" fillcolor="#231f20" stroked="false">
                <v:path arrowok="t"/>
                <v:fill type="solid"/>
              </v:shape>
            </v:group>
            <v:group style="position:absolute;left:734;top:-57;width:9712;height:11914" coordorigin="734,-57" coordsize="9712,11914">
              <v:shape style="position:absolute;left:734;top:-57;width:9712;height:11914" coordorigin="734,-57" coordsize="9712,11914" path="m734,11856l10446,11856,10446,-57,734,-57,734,11856xe" filled="true" fillcolor="#ebf4fb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5F6369"/>
          <w:w w:val="110"/>
        </w:rPr>
        <w:t>Profiling</w:t>
      </w:r>
      <w:r>
        <w:rPr>
          <w:rFonts w:ascii="Times New Roman"/>
          <w:b/>
          <w:color w:val="5F6369"/>
          <w:spacing w:val="-16"/>
          <w:w w:val="110"/>
        </w:rPr>
        <w:t> </w:t>
      </w:r>
      <w:r>
        <w:rPr>
          <w:rFonts w:ascii="Times New Roman"/>
          <w:b/>
          <w:color w:val="5F6369"/>
          <w:w w:val="110"/>
        </w:rPr>
        <w:t>Caregiver:</w:t>
      </w:r>
      <w:r>
        <w:rPr>
          <w:rFonts w:ascii="Times New Roman"/>
          <w:b/>
          <w:color w:val="5F6369"/>
          <w:spacing w:val="-15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eliminating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think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relevant.</w:t>
      </w:r>
      <w:r>
        <w:rPr>
          <w:color w:val="5F6369"/>
          <w:w w:val="110"/>
        </w:rPr>
        <w:t> 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profiling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tool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useful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countries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regions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hesitancy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known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blocks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higher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countries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regions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hesitancy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major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factor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limiting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coverage.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contextually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answer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profiling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questions.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270" w:lineRule="exact" w:before="180" w:after="0"/>
        <w:ind w:left="1422" w:right="1745" w:hanging="360"/>
        <w:jc w:val="left"/>
      </w:pPr>
      <w:r>
        <w:rPr>
          <w:color w:val="5F6369"/>
          <w:w w:val="110"/>
        </w:rPr>
        <w:t>Localize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guidance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messages.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outline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done</w:t>
      </w:r>
      <w:r>
        <w:rPr>
          <w:color w:val="5F6369"/>
          <w:spacing w:val="22"/>
          <w:w w:val="114"/>
        </w:rPr>
        <w:t> </w:t>
      </w:r>
      <w:r>
        <w:rPr>
          <w:color w:val="5F6369"/>
          <w:w w:val="110"/>
        </w:rPr>
        <w:t>in-country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assure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answer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ensured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particular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countries.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Include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description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w w:val="102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protocol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240" w:lineRule="auto" w:before="172" w:after="0"/>
        <w:ind w:left="1422" w:right="0" w:hanging="360"/>
        <w:jc w:val="left"/>
      </w:pPr>
      <w:r>
        <w:rPr>
          <w:color w:val="5F6369"/>
          <w:w w:val="110"/>
        </w:rPr>
        <w:t>Consider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incorporating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RMNCH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content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240" w:lineRule="auto" w:before="174" w:after="0"/>
        <w:ind w:left="1422" w:right="0" w:hanging="360"/>
        <w:jc w:val="left"/>
      </w:pPr>
      <w:r>
        <w:rPr>
          <w:color w:val="5F6369"/>
          <w:spacing w:val="-4"/>
          <w:w w:val="110"/>
        </w:rPr>
        <w:t>T</w:t>
      </w:r>
      <w:r>
        <w:rPr>
          <w:color w:val="5F6369"/>
          <w:spacing w:val="-3"/>
          <w:w w:val="110"/>
        </w:rPr>
        <w:t>ranslate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language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270" w:lineRule="exact" w:before="182" w:after="0"/>
        <w:ind w:left="1422" w:right="3025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references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 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links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 relevant,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validated training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aids</w:t>
      </w:r>
      <w:r>
        <w:rPr/>
      </w:r>
    </w:p>
    <w:p>
      <w:pPr>
        <w:pStyle w:val="BodyText"/>
        <w:numPr>
          <w:ilvl w:val="0"/>
          <w:numId w:val="9"/>
        </w:numPr>
        <w:tabs>
          <w:tab w:pos="1423" w:val="left" w:leader="none"/>
        </w:tabs>
        <w:spacing w:line="240" w:lineRule="auto" w:before="172" w:after="0"/>
        <w:ind w:left="1422" w:right="0" w:hanging="360"/>
        <w:jc w:val="left"/>
      </w:pPr>
      <w:r>
        <w:rPr>
          <w:color w:val="5F6369"/>
          <w:w w:val="110"/>
        </w:rPr>
        <w:t>Incorporate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training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videos:</w:t>
      </w:r>
      <w:r>
        <w:rPr/>
      </w:r>
    </w:p>
    <w:p>
      <w:pPr>
        <w:pStyle w:val="BodyText"/>
        <w:numPr>
          <w:ilvl w:val="1"/>
          <w:numId w:val="9"/>
        </w:numPr>
        <w:tabs>
          <w:tab w:pos="1783" w:val="left" w:leader="none"/>
        </w:tabs>
        <w:spacing w:line="270" w:lineRule="exact" w:before="182" w:after="0"/>
        <w:ind w:left="1782" w:right="1745" w:hanging="360"/>
        <w:jc w:val="left"/>
      </w:pPr>
      <w:r>
        <w:rPr>
          <w:color w:val="5F6369"/>
          <w:w w:val="110"/>
        </w:rPr>
        <w:t>Medical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Films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collection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200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downloadable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video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films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20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languages,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cover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topics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maternal,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newborn,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health.</w:t>
      </w:r>
      <w:r>
        <w:rPr>
          <w:color w:val="5F6369"/>
          <w:w w:val="111"/>
        </w:rPr>
        <w:t> </w:t>
      </w:r>
      <w:hyperlink r:id="rId29">
        <w:r>
          <w:rPr>
            <w:color w:val="5F6369"/>
            <w:spacing w:val="-1"/>
            <w:w w:val="110"/>
          </w:rPr>
          <w:t>www</w:t>
        </w:r>
        <w:r>
          <w:rPr>
            <w:color w:val="5F6369"/>
            <w:spacing w:val="-2"/>
            <w:w w:val="110"/>
          </w:rPr>
          <w:t>.medicalaidfilms.org</w:t>
        </w:r>
        <w:r>
          <w:rPr/>
        </w:r>
      </w:hyperlink>
    </w:p>
    <w:p>
      <w:pPr>
        <w:pStyle w:val="BodyText"/>
        <w:numPr>
          <w:ilvl w:val="1"/>
          <w:numId w:val="9"/>
        </w:numPr>
        <w:tabs>
          <w:tab w:pos="1783" w:val="left" w:leader="none"/>
        </w:tabs>
        <w:spacing w:line="270" w:lineRule="exact" w:before="180" w:after="0"/>
        <w:ind w:left="1782" w:right="2198" w:hanging="360"/>
        <w:jc w:val="both"/>
      </w:pPr>
      <w:r>
        <w:rPr>
          <w:color w:val="5F6369"/>
          <w:w w:val="110"/>
        </w:rPr>
        <w:t>Global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Media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collection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downloadable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videos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range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health topics, including newborn 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child care and breastfeeding.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https://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globalhealthmedia.org/videos/</w:t>
      </w:r>
      <w:r>
        <w:rPr/>
      </w:r>
    </w:p>
    <w:p>
      <w:pPr>
        <w:pStyle w:val="BodyText"/>
        <w:numPr>
          <w:ilvl w:val="1"/>
          <w:numId w:val="9"/>
        </w:numPr>
        <w:tabs>
          <w:tab w:pos="1783" w:val="left" w:leader="none"/>
        </w:tabs>
        <w:spacing w:line="270" w:lineRule="exact" w:before="180" w:after="0"/>
        <w:ind w:left="1782" w:right="2051" w:hanging="360"/>
        <w:jc w:val="left"/>
      </w:pPr>
      <w:r>
        <w:rPr>
          <w:color w:val="5F6369"/>
          <w:w w:val="110"/>
        </w:rPr>
        <w:t>HealthPhoneTM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video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reference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library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includes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2500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downloadable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videos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wide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languages.</w:t>
      </w:r>
      <w:r>
        <w:rPr>
          <w:color w:val="5F6369"/>
          <w:spacing w:val="-1"/>
          <w:w w:val="110"/>
        </w:rPr>
        <w:t> </w:t>
      </w:r>
      <w:hyperlink r:id="rId30">
        <w:r>
          <w:rPr>
            <w:color w:val="5F6369"/>
            <w:spacing w:val="-4"/>
            <w:w w:val="110"/>
          </w:rPr>
          <w:t>www.</w:t>
        </w:r>
      </w:hyperlink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healthphone.org</w:t>
      </w:r>
      <w:r>
        <w:rPr/>
      </w:r>
    </w:p>
    <w:p>
      <w:pPr>
        <w:pStyle w:val="Heading4"/>
        <w:spacing w:line="240" w:lineRule="auto" w:before="172"/>
        <w:ind w:left="882" w:right="0"/>
        <w:jc w:val="left"/>
        <w:rPr>
          <w:b w:val="0"/>
          <w:bCs w:val="0"/>
        </w:rPr>
      </w:pPr>
      <w:r>
        <w:rPr>
          <w:color w:val="5F6369"/>
          <w:w w:val="110"/>
        </w:rPr>
        <w:t>Guidance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Reference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Cards</w:t>
      </w:r>
      <w:r>
        <w:rPr>
          <w:b w:val="0"/>
        </w:rPr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70" w:lineRule="exact" w:before="182" w:after="0"/>
        <w:ind w:left="1242" w:right="2350" w:hanging="360"/>
        <w:jc w:val="left"/>
      </w:pPr>
      <w:r>
        <w:rPr>
          <w:color w:val="5F6369"/>
          <w:w w:val="110"/>
        </w:rPr>
        <w:t>Adapt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program 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(Language,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Images,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information,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Schedule,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Myths,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Card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Size,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Delivery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Format,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etc.)</w:t>
      </w:r>
      <w:r>
        <w:rPr/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40" w:lineRule="auto" w:before="172" w:after="0"/>
        <w:ind w:left="1242" w:right="0" w:hanging="360"/>
        <w:jc w:val="left"/>
      </w:pPr>
      <w:r>
        <w:rPr>
          <w:color w:val="5F6369"/>
          <w:w w:val="110"/>
        </w:rPr>
        <w:t>Substitute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locally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images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(photos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illustrations)</w:t>
      </w:r>
      <w:r>
        <w:rPr/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70" w:lineRule="exact" w:before="182" w:after="0"/>
        <w:ind w:left="1242" w:right="1944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contraindications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vaccines,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particularly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Myths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Facts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Providers,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“who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vaccines?”</w:t>
      </w:r>
      <w:r>
        <w:rPr/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70" w:lineRule="exact" w:before="180" w:after="0"/>
        <w:ind w:left="1242" w:right="2231" w:hanging="360"/>
        <w:jc w:val="left"/>
      </w:pPr>
      <w:r>
        <w:rPr>
          <w:color w:val="5F6369"/>
          <w:w w:val="110"/>
        </w:rPr>
        <w:t>Adapt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profiling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audiences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cards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reflect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audience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segments</w:t>
      </w:r>
      <w:r>
        <w:rPr/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40" w:lineRule="auto" w:before="172" w:after="0"/>
        <w:ind w:left="1242" w:right="0" w:hanging="360"/>
        <w:jc w:val="left"/>
      </w:pPr>
      <w:r>
        <w:rPr>
          <w:color w:val="5F6369"/>
          <w:w w:val="110"/>
        </w:rPr>
        <w:t>Replace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generic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myths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rumors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locally relevant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myths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rumors</w:t>
      </w:r>
      <w:r>
        <w:rPr/>
      </w:r>
    </w:p>
    <w:p>
      <w:pPr>
        <w:pStyle w:val="BodyText"/>
        <w:numPr>
          <w:ilvl w:val="0"/>
          <w:numId w:val="10"/>
        </w:numPr>
        <w:tabs>
          <w:tab w:pos="1243" w:val="left" w:leader="none"/>
        </w:tabs>
        <w:spacing w:line="240" w:lineRule="auto" w:before="174" w:after="0"/>
        <w:ind w:left="1242" w:right="0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remove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cards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relevance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166" w:val="left" w:leader="none"/>
          <w:tab w:pos="3601" w:val="left" w:leader="none"/>
          <w:tab w:pos="5037" w:val="left" w:leader="none"/>
          <w:tab w:pos="6472" w:val="left" w:leader="none"/>
          <w:tab w:pos="7907" w:val="left" w:leader="none"/>
          <w:tab w:pos="9343" w:val="left" w:leader="none"/>
        </w:tabs>
        <w:spacing w:line="200" w:lineRule="atLeast"/>
        <w:ind w:left="7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40b4e2" stroked="false">
                <v:path arrowok="t"/>
                <v:fill type="solid"/>
              </v:shape>
            </v:group>
            <v:group style="position:absolute;left:167;top:476;width:2;height:372" coordorigin="167,476" coordsize="2,372">
              <v:shape style="position:absolute;left:167;top:476;width:2;height:372" coordorigin="167,476" coordsize="0,372" path="m167,476l167,847e" filled="false" stroked="true" strokeweight="1.518pt" strokecolor="#ffffff">
                <v:path arrowok="t"/>
              </v:shape>
            </v:group>
            <v:group style="position:absolute;left:118;top:397;width:209;height:243" coordorigin="118,397" coordsize="209,243">
              <v:shape style="position:absolute;left:118;top:397;width:209;height:243" coordorigin="118,397" coordsize="209,243" path="m286,613l292,632,305,639,318,634,326,617,326,482,322,455,280,409,196,397,165,397,119,437,118,612,125,630,140,635,154,626e" filled="false" stroked="true" strokeweight="1.518pt" strokecolor="#ffffff">
                <v:path arrowok="t"/>
              </v:shape>
            </v:group>
            <v:group style="position:absolute;left:276;top:476;width:2;height:372" coordorigin="276,476" coordsize="2,372">
              <v:shape style="position:absolute;left:276;top:476;width:2;height:372" coordorigin="276,476" coordsize="0,372" path="m276,847l276,476e" filled="false" stroked="true" strokeweight="1.518pt" strokecolor="#ffffff">
                <v:path arrowok="t"/>
              </v:shape>
            </v:group>
            <v:group style="position:absolute;left:169;top:276;width:108;height:106" coordorigin="169,276" coordsize="108,106">
              <v:shape style="position:absolute;left:169;top:276;width:108;height:106" coordorigin="169,276" coordsize="108,106" path="m276,330l272,352,259,370,241,381,213,380,191,372,177,359,169,343,172,316,181,296,196,283,214,276,239,280,258,290,271,307,276,327,276,330xe" filled="false" stroked="true" strokeweight="1.518pt" strokecolor="#ffffff">
                <v:path arrowok="t"/>
              </v:shape>
            </v:group>
            <v:group style="position:absolute;left:222;top:634;width:2;height:214" coordorigin="222,634" coordsize="2,214">
              <v:shape style="position:absolute;left:222;top:634;width:2;height:214" coordorigin="222,634" coordsize="0,214" path="m222,634l222,847e" filled="false" stroked="true" strokeweight="1.518pt" strokecolor="#ffffff">
                <v:path arrowok="t"/>
              </v:shape>
            </v:group>
            <v:group style="position:absolute;left:392;top:476;width:2;height:372" coordorigin="392,476" coordsize="2,372">
              <v:shape style="position:absolute;left:392;top:476;width:2;height:372" coordorigin="392,476" coordsize="0,372" path="m392,476l392,847e" filled="false" stroked="true" strokeweight="1.518pt" strokecolor="#ffffff">
                <v:path arrowok="t"/>
              </v:shape>
            </v:group>
            <v:group style="position:absolute;left:343;top:397;width:209;height:243" coordorigin="343,397" coordsize="209,243">
              <v:shape style="position:absolute;left:343;top:397;width:209;height:243" coordorigin="343,397" coordsize="209,243" path="m511,613l517,632,530,639,543,634,551,617,551,482,547,455,504,409,421,397,390,397,344,437,343,612,350,630,365,635,379,626e" filled="false" stroked="true" strokeweight="1.518pt" strokecolor="#ffffff">
                <v:path arrowok="t"/>
              </v:shape>
            </v:group>
            <v:group style="position:absolute;left:501;top:476;width:2;height:372" coordorigin="501,476" coordsize="2,372">
              <v:shape style="position:absolute;left:501;top:476;width:2;height:372" coordorigin="501,476" coordsize="0,372" path="m501,847l501,476e" filled="false" stroked="true" strokeweight="1.518pt" strokecolor="#ffffff">
                <v:path arrowok="t"/>
              </v:shape>
            </v:group>
            <v:group style="position:absolute;left:394;top:276;width:108;height:106" coordorigin="394,276" coordsize="108,106">
              <v:shape style="position:absolute;left:394;top:276;width:108;height:106" coordorigin="394,276" coordsize="108,106" path="m501,330l497,352,484,370,466,381,438,380,416,372,402,359,394,343,397,316,406,296,421,283,439,276,464,280,483,290,496,307,501,327,501,330xe" filled="false" stroked="true" strokeweight="1.518pt" strokecolor="#ffffff">
                <v:path arrowok="t"/>
              </v:shape>
            </v:group>
            <v:group style="position:absolute;left:447;top:634;width:2;height:214" coordorigin="447,634" coordsize="2,214">
              <v:shape style="position:absolute;left:447;top:634;width:2;height:214" coordorigin="447,634" coordsize="0,214" path="m447,634l447,847e" filled="false" stroked="true" strokeweight="1.518pt" strokecolor="#ffffff">
                <v:path arrowok="t"/>
              </v:shape>
            </v:group>
            <v:group style="position:absolute;left:621;top:476;width:2;height:372" coordorigin="621,476" coordsize="2,372">
              <v:shape style="position:absolute;left:621;top:476;width:2;height:372" coordorigin="621,476" coordsize="0,372" path="m621,476l621,847e" filled="false" stroked="true" strokeweight="1.518pt" strokecolor="#ffffff">
                <v:path arrowok="t"/>
              </v:shape>
            </v:group>
            <v:group style="position:absolute;left:571;top:397;width:209;height:243" coordorigin="571,397" coordsize="209,243">
              <v:shape style="position:absolute;left:571;top:397;width:209;height:243" coordorigin="571,397" coordsize="209,243" path="m740,613l745,632,758,639,771,634,779,617,779,482,776,455,733,409,649,397,618,397,572,437,571,612,578,630,593,635,607,626e" filled="false" stroked="true" strokeweight="1.518pt" strokecolor="#ffffff">
                <v:path arrowok="t"/>
              </v:shape>
            </v:group>
            <v:group style="position:absolute;left:730;top:476;width:2;height:372" coordorigin="730,476" coordsize="2,372">
              <v:shape style="position:absolute;left:730;top:476;width:2;height:372" coordorigin="730,476" coordsize="0,372" path="m730,847l730,476e" filled="false" stroked="true" strokeweight="1.518pt" strokecolor="#ffffff">
                <v:path arrowok="t"/>
              </v:shape>
            </v:group>
            <v:group style="position:absolute;left:622;top:276;width:108;height:106" coordorigin="622,276" coordsize="108,106">
              <v:shape style="position:absolute;left:622;top:276;width:108;height:106" coordorigin="622,276" coordsize="108,106" path="m730,330l725,352,712,370,694,381,666,380,645,372,630,359,622,343,625,316,634,296,649,283,667,276,692,280,711,290,724,307,729,327,730,330xe" filled="false" stroked="true" strokeweight="1.518pt" strokecolor="#ffffff">
                <v:path arrowok="t"/>
              </v:shape>
            </v:group>
            <v:group style="position:absolute;left:675;top:634;width:2;height:214" coordorigin="675,634" coordsize="2,214">
              <v:shape style="position:absolute;left:675;top:634;width:2;height:214" coordorigin="675,634" coordsize="0,214" path="m675,634l675,847e" filled="false" stroked="true" strokeweight="1.518pt" strokecolor="#ffffff">
                <v:path arrowok="t"/>
              </v:shape>
            </v:group>
            <v:group style="position:absolute;left:846;top:476;width:2;height:372" coordorigin="846,476" coordsize="2,372">
              <v:shape style="position:absolute;left:846;top:476;width:2;height:372" coordorigin="846,476" coordsize="0,372" path="m846,476l846,847e" filled="false" stroked="true" strokeweight="1.518pt" strokecolor="#ffffff">
                <v:path arrowok="t"/>
              </v:shape>
            </v:group>
            <v:group style="position:absolute;left:796;top:397;width:209;height:243" coordorigin="796,397" coordsize="209,243">
              <v:shape style="position:absolute;left:796;top:397;width:209;height:243" coordorigin="796,397" coordsize="209,243" path="m965,613l971,632,983,639,997,634,1004,617,1005,482,1001,455,958,409,874,397,844,397,797,437,796,612,804,630,819,635,833,626e" filled="false" stroked="true" strokeweight="1.518pt" strokecolor="#ffffff">
                <v:path arrowok="t"/>
              </v:shape>
            </v:group>
            <v:group style="position:absolute;left:955;top:476;width:2;height:372" coordorigin="955,476" coordsize="2,372">
              <v:shape style="position:absolute;left:955;top:476;width:2;height:372" coordorigin="955,476" coordsize="0,372" path="m955,847l955,476e" filled="false" stroked="true" strokeweight="1.518pt" strokecolor="#ffffff">
                <v:path arrowok="t"/>
              </v:shape>
            </v:group>
            <v:group style="position:absolute;left:848;top:276;width:108;height:106" coordorigin="848,276" coordsize="108,106">
              <v:shape style="position:absolute;left:848;top:276;width:108;height:106" coordorigin="848,276" coordsize="108,106" path="m955,330l950,352,938,370,920,381,891,380,870,372,855,359,848,343,850,316,860,296,874,283,893,276,918,280,937,290,950,307,955,327,955,330xe" filled="false" stroked="true" strokeweight="1.518pt" strokecolor="#ffffff">
                <v:path arrowok="t"/>
              </v:shape>
            </v:group>
            <v:group style="position:absolute;left:900;top:634;width:2;height:214" coordorigin="900,634" coordsize="2,214">
              <v:shape style="position:absolute;left:900;top:634;width:2;height:214" coordorigin="900,634" coordsize="0,214" path="m900,634l900,847e" filled="false" stroked="true" strokeweight="1.518pt" strokecolor="#ffffff">
                <v:path arrowok="t"/>
              </v:shape>
            </v:group>
            <v:group style="position:absolute;left:523;top:314;width:79;height:76" coordorigin="523,314" coordsize="79,76">
              <v:shape style="position:absolute;left:523;top:314;width:79;height:76" coordorigin="523,314" coordsize="79,76" path="m601,354l595,375,579,389,551,388,533,380,523,365,526,339,538,322,555,314,579,319,595,332,601,351,601,354xe" filled="false" stroked="true" strokeweight="1.518pt" strokecolor="#ffffff">
                <v:path arrowok="t"/>
              </v:shape>
            </v:group>
            <v:group style="position:absolute;left:298;top:314;width:79;height:76" coordorigin="298,314" coordsize="79,76">
              <v:shape style="position:absolute;left:298;top:314;width:79;height:76" coordorigin="298,314" coordsize="79,76" path="m376,354l370,375,354,389,326,388,307,380,298,365,301,339,312,322,329,314,354,319,370,332,376,351,376,354xe" filled="false" stroked="true" strokeweight="1.518pt" strokecolor="#ffffff">
                <v:path arrowok="t"/>
              </v:shape>
            </v:group>
            <v:group style="position:absolute;left:748;top:314;width:79;height:76" coordorigin="748,314" coordsize="79,76">
              <v:shape style="position:absolute;left:748;top:314;width:79;height:76" coordorigin="748,314" coordsize="79,76" path="m827,354l820,375,805,389,776,388,758,380,748,365,751,339,763,322,780,314,804,319,820,332,826,351,827,354xe" filled="false" stroked="true" strokeweight="1.518pt" strokecolor="#ffffff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fdb714" stroked="false">
                <v:path arrowok="t"/>
                <v:fill type="solid"/>
              </v:shape>
            </v:group>
            <v:group style="position:absolute;left:192;top:160;width:510;height:714" coordorigin="192,160" coordsize="510,714">
              <v:shape style="position:absolute;left:192;top:160;width:510;height:714" coordorigin="192,160" coordsize="510,714" path="m608,160l196,312,192,322,395,869,401,873,410,873,412,873,498,841,502,836,418,836,232,334,600,198,635,198,624,167,621,163,613,160,608,160xe" filled="true" fillcolor="#ffffff" stroked="false">
                <v:path arrowok="t"/>
                <v:fill type="solid"/>
              </v:shape>
              <v:shape style="position:absolute;left:192;top:160;width:510;height:714" coordorigin="192,160" coordsize="510,714" path="m482,361l477,363,471,369,469,373,469,816,418,836,502,836,502,835,502,394,690,394,695,392,701,383,702,377,696,361,661,361,482,361xe" filled="true" fillcolor="#ffffff" stroked="false">
                <v:path arrowok="t"/>
                <v:fill type="solid"/>
              </v:shape>
              <v:shape style="position:absolute;left:192;top:160;width:510;height:714" coordorigin="192,160" coordsize="510,714" path="m690,394l502,394,690,395,690,394xe" filled="true" fillcolor="#ffffff" stroked="false">
                <v:path arrowok="t"/>
                <v:fill type="solid"/>
              </v:shape>
              <v:shape style="position:absolute;left:192;top:160;width:510;height:714" coordorigin="192,160" coordsize="510,714" path="m635,198l600,198,661,361,696,361,635,198xe" filled="true" fillcolor="#ffffff" stroked="false">
                <v:path arrowok="t"/>
                <v:fill type="solid"/>
              </v:shape>
            </v:group>
            <v:group style="position:absolute;left:469;top:361;width:460;height:601" coordorigin="469,361" coordsize="460,601">
              <v:shape style="position:absolute;left:469;top:361;width:460;height:601" coordorigin="469,361" coordsize="460,601" path="m477,361l469,369,469,955,476,962,911,962,920,962,928,955,928,929,895,929,502,929,502,394,928,394,928,369,921,362,477,361xe" filled="true" fillcolor="#ffffff" stroked="false">
                <v:path arrowok="t"/>
                <v:fill type="solid"/>
              </v:shape>
              <v:shape style="position:absolute;left:469;top:361;width:460;height:601" coordorigin="469,361" coordsize="460,601" path="m928,394l502,394,895,395,895,929,928,929,928,394xe" filled="true" fillcolor="#ffffff" stroked="false">
                <v:path arrowok="t"/>
                <v:fill type="solid"/>
              </v:shape>
            </v:group>
            <v:group style="position:absolute;left:548;top:469;width:97;height:76" coordorigin="548,469" coordsize="97,76">
              <v:shape style="position:absolute;left:548;top:469;width:97;height:76" coordorigin="548,469" coordsize="97,76" path="m567,497l559,497,548,507,548,515,576,543,579,544,586,544,589,543,620,512,583,512,567,497xe" filled="true" fillcolor="#ffffff" stroked="false">
                <v:path arrowok="t"/>
                <v:fill type="solid"/>
              </v:shape>
              <v:shape style="position:absolute;left:548;top:469;width:97;height:76" coordorigin="548,469" coordsize="97,76" path="m635,469l626,469,583,512,620,512,645,487,645,479,635,469xe" filled="true" fillcolor="#ffffff" stroked="false">
                <v:path arrowok="t"/>
                <v:fill type="solid"/>
              </v:shape>
            </v:group>
            <v:group style="position:absolute;left:548;top:619;width:97;height:76" coordorigin="548,619" coordsize="97,76">
              <v:shape style="position:absolute;left:548;top:619;width:97;height:76" coordorigin="548,619" coordsize="97,76" path="m567,647l559,647,548,658,548,666,576,694,579,695,586,695,589,694,620,663,583,663,567,647xe" filled="true" fillcolor="#ffffff" stroked="false">
                <v:path arrowok="t"/>
                <v:fill type="solid"/>
              </v:shape>
              <v:shape style="position:absolute;left:548;top:619;width:97;height:76" coordorigin="548,619" coordsize="97,76" path="m635,619l626,619,583,663,620,663,645,638,645,630,635,619xe" filled="true" fillcolor="#ffffff" stroked="false">
                <v:path arrowok="t"/>
                <v:fill type="solid"/>
              </v:shape>
            </v:group>
            <v:group style="position:absolute;left:548;top:770;width:97;height:76" coordorigin="548,770" coordsize="97,76">
              <v:shape style="position:absolute;left:548;top:770;width:97;height:76" coordorigin="548,770" coordsize="97,76" path="m567,798l559,798,548,808,548,817,576,844,579,845,586,845,589,844,620,814,583,814,567,798xe" filled="true" fillcolor="#ffffff" stroked="false">
                <v:path arrowok="t"/>
                <v:fill type="solid"/>
              </v:shape>
              <v:shape style="position:absolute;left:548;top:770;width:97;height:76" coordorigin="548,770" coordsize="97,76" path="m635,770l626,770,583,814,620,814,645,789,645,780,635,770xe" filled="true" fillcolor="#ffffff" stroked="false">
                <v:path arrowok="t"/>
                <v:fill type="solid"/>
              </v:shape>
            </v:group>
            <v:group style="position:absolute;left:679;top:494;width:175;height:27" coordorigin="679,494" coordsize="175,27">
              <v:shape style="position:absolute;left:679;top:494;width:175;height:27" coordorigin="679,494" coordsize="175,27" path="m848,494l685,494,679,500,679,514,685,520,848,520,854,514,854,500,848,494xe" filled="true" fillcolor="#ffffff" stroked="false">
                <v:path arrowok="t"/>
                <v:fill type="solid"/>
              </v:shape>
            </v:group>
            <v:group style="position:absolute;left:679;top:649;width:175;height:27" coordorigin="679,649" coordsize="175,27">
              <v:shape style="position:absolute;left:679;top:649;width:175;height:27" coordorigin="679,649" coordsize="175,27" path="m848,649l685,649,679,655,679,669,685,675,848,675,854,669,854,655,848,649xe" filled="true" fillcolor="#ffffff" stroked="false">
                <v:path arrowok="t"/>
                <v:fill type="solid"/>
              </v:shape>
            </v:group>
            <v:group style="position:absolute;left:679;top:795;width:175;height:27" coordorigin="679,795" coordsize="175,27">
              <v:shape style="position:absolute;left:679;top:795;width:175;height:27" coordorigin="679,795" coordsize="175,27" path="m848,795l685,795,679,801,679,816,685,822,848,822,854,816,854,801,848,795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94c93d" stroked="false">
                <v:path arrowok="t"/>
                <v:fill type="solid"/>
              </v:shape>
            </v:group>
            <v:group style="position:absolute;left:232;top:232;width:650;height:650" coordorigin="232,232" coordsize="650,650">
              <v:shape style="position:absolute;left:232;top:232;width:650;height:650" coordorigin="232,232" coordsize="650,650" path="m881,557l872,635,845,706,803,768,749,819,683,856,609,877,557,882,530,880,454,865,386,833,327,786,281,728,249,660,233,584,232,557,233,530,249,454,281,386,327,328,386,281,454,249,530,234,557,232,583,234,659,249,728,281,786,328,833,386,865,454,880,530,881,557xe" filled="false" stroked="true" strokeweight="3.118pt" strokecolor="#ffffff">
                <v:path arrowok="t"/>
              </v:shape>
            </v:group>
            <v:group style="position:absolute;left:367;top:368;width:374;height:374" coordorigin="367,368" coordsize="374,374">
              <v:shape style="position:absolute;left:367;top:368;width:374;height:374" coordorigin="367,368" coordsize="374,374" path="m741,555l729,621,695,677,645,718,582,740,559,742,535,740,470,721,418,682,382,629,367,564,368,540,387,473,425,420,477,384,541,368,566,369,633,388,687,425,723,477,740,539,741,555xe" filled="false" stroked="true" strokeweight="3.118pt" strokecolor="#ffffff">
                <v:path arrowok="t"/>
              </v:shape>
            </v:group>
            <v:group style="position:absolute;left:557;top:188;width:370;height:370" coordorigin="557,188" coordsize="370,370">
              <v:shape style="position:absolute;left:557;top:188;width:370;height:370" coordorigin="557,188" coordsize="370,370" path="m557,557l926,188e" filled="false" stroked="true" strokeweight="1.559pt" strokecolor="#ffffff">
                <v:path arrowok="t"/>
              </v:shape>
            </v:group>
            <v:group style="position:absolute;left:853;top:41;width:218;height:218" coordorigin="853,41" coordsize="218,218">
              <v:shape style="position:absolute;left:853;top:41;width:218;height:218" coordorigin="853,41" coordsize="218,218" path="m911,41l853,258,1070,200,911,41xe" filled="true" fillcolor="#ffffff" stroked="false">
                <v:path arrowok="t"/>
                <v:fill type="solid"/>
              </v:shape>
            </v:group>
            <v:group style="position:absolute;left:905;top:27;width:184;height:184" coordorigin="905,27" coordsize="184,184">
              <v:shape style="position:absolute;left:905;top:27;width:184;height:184" coordorigin="905,27" coordsize="184,184" path="m905,27l950,165,1088,210,905,27xe" filled="true" fillcolor="#94c93d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40b4e2" stroked="false">
                <v:path arrowok="t"/>
                <v:fill type="solid"/>
              </v:shape>
            </v:group>
            <v:group style="position:absolute;left:227;top:229;width:675;height:675" coordorigin="227,229" coordsize="675,675">
              <v:shape style="position:absolute;left:227;top:229;width:675;height:675" coordorigin="227,229" coordsize="675,675" path="m902,566l892,647,864,721,821,786,764,838,696,877,619,899,564,904,537,902,458,886,387,853,326,805,278,744,244,673,228,594,227,566,228,538,244,459,278,388,326,327,387,279,458,246,537,230,564,229,592,230,671,246,742,279,803,327,851,388,885,459,901,538,902,566xe" filled="false" stroked="true" strokeweight="3.913pt" strokecolor="#ffffff">
                <v:path arrowok="t"/>
              </v:shape>
            </v:group>
            <v:group style="position:absolute;left:96;top:437;width:291;height:252" coordorigin="96,437" coordsize="291,252">
              <v:shape style="position:absolute;left:96;top:437;width:291;height:252" coordorigin="96,437" coordsize="291,252" path="m241,437l96,688,386,688,241,437xe" filled="true" fillcolor="#ffffff" stroked="false">
                <v:path arrowok="t"/>
                <v:fill type="solid"/>
              </v:shape>
            </v:group>
            <v:group style="position:absolute;left:436;top:98;width:252;height:291" coordorigin="436,98" coordsize="252,291">
              <v:shape style="position:absolute;left:436;top:98;width:252;height:291" coordorigin="436,98" coordsize="252,291" path="m436,98l436,388,687,243,436,98xe" filled="true" fillcolor="#ffffff" stroked="false">
                <v:path arrowok="t"/>
                <v:fill type="solid"/>
              </v:shape>
            </v:group>
            <v:group style="position:absolute;left:746;top:446;width:291;height:252" coordorigin="746,446" coordsize="291,252">
              <v:shape style="position:absolute;left:746;top:446;width:291;height:252" coordorigin="746,446" coordsize="291,252" path="m1036,446l746,446,891,697,1036,446xe" filled="true" fillcolor="#ffffff" stroked="false">
                <v:path arrowok="t"/>
                <v:fill type="solid"/>
              </v:shape>
            </v:group>
            <v:group style="position:absolute;left:432;top:751;width:252;height:291" coordorigin="432,751" coordsize="252,291">
              <v:shape style="position:absolute;left:432;top:751;width:252;height:291" coordorigin="432,751" coordsize="252,291" path="m684,751l432,896,684,1041,684,751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fdb714" stroked="false">
                <v:path arrowok="t"/>
                <v:fill type="solid"/>
              </v:shape>
            </v:group>
            <v:group style="position:absolute;left:250;top:148;width:600;height:818" coordorigin="250,148" coordsize="600,818">
              <v:shape style="position:absolute;left:250;top:148;width:600;height:818" coordorigin="250,148" coordsize="600,818" path="m849,966l250,966,250,148,849,148,849,966xe" filled="true" fillcolor="#fdb714" stroked="false">
                <v:path arrowok="t"/>
                <v:fill type="solid"/>
              </v:shape>
            </v:group>
            <v:group style="position:absolute;left:250;top:148;width:600;height:818" coordorigin="250,148" coordsize="600,818">
              <v:shape style="position:absolute;left:250;top:148;width:600;height:818" coordorigin="250,148" coordsize="600,818" path="m849,966l250,966,250,148,849,148,849,966xe" filled="false" stroked="true" strokeweight="1.559pt" strokecolor="#ffffff">
                <v:path arrowok="t"/>
              </v:shape>
            </v:group>
            <v:group style="position:absolute;left:466;top:529;width:2;height:142" coordorigin="466,529" coordsize="2,142">
              <v:shape style="position:absolute;left:466;top:529;width:2;height:142" coordorigin="466,529" coordsize="0,142" path="m466,671l466,529e" filled="false" stroked="true" strokeweight="1.559pt" strokecolor="#ffffff">
                <v:path arrowok="t"/>
              </v:shape>
            </v:group>
            <v:group style="position:absolute;left:517;top:475;width:2;height:196" coordorigin="517,475" coordsize="2,196">
              <v:shape style="position:absolute;left:517;top:475;width:2;height:196" coordorigin="517,475" coordsize="0,196" path="m517,671l517,475e" filled="false" stroked="true" strokeweight="1.559pt" strokecolor="#ffffff">
                <v:path arrowok="t"/>
              </v:shape>
            </v:group>
            <v:group style="position:absolute;left:577;top:565;width:2;height:105" coordorigin="577,565" coordsize="2,105">
              <v:shape style="position:absolute;left:577;top:565;width:2;height:105" coordorigin="577,565" coordsize="0,105" path="m577,670l577,565e" filled="false" stroked="true" strokeweight="1.559pt" strokecolor="#ffffff">
                <v:path arrowok="t"/>
              </v:shape>
            </v:group>
            <v:group style="position:absolute;left:628;top:445;width:2;height:225" coordorigin="628,445" coordsize="2,225">
              <v:shape style="position:absolute;left:628;top:445;width:2;height:225" coordorigin="628,445" coordsize="0,225" path="m628,669l628,445e" filled="false" stroked="true" strokeweight="1.559pt" strokecolor="#ffffff">
                <v:path arrowok="t"/>
              </v:shape>
            </v:group>
            <v:group style="position:absolute;left:372;top:381;width:365;height:364" coordorigin="372,381" coordsize="365,364">
              <v:shape style="position:absolute;left:372;top:381;width:365;height:364" coordorigin="372,381" coordsize="365,364" path="m736,563l723,630,689,685,638,725,574,745,548,744,479,726,425,690,388,639,372,578,373,553,391,485,428,432,480,396,543,381,567,382,634,401,686,440,722,493,736,557,736,563xe" filled="false" stroked="true" strokeweight="1.559pt" strokecolor="#ffffff">
                <v:path arrowok="t"/>
              </v:shape>
            </v:group>
            <v:group style="position:absolute;left:685;top:697;width:56;height:51" coordorigin="685,697" coordsize="56,51">
              <v:shape style="position:absolute;left:685;top:697;width:56;height:51" coordorigin="685,697" coordsize="56,51" path="m685,697l741,748e" filled="false" stroked="true" strokeweight="1.559pt" strokecolor="#ffffff">
                <v:path arrowok="t"/>
              </v:shape>
            </v:group>
            <v:group style="position:absolute;left:733;top:739;width:210;height:190" coordorigin="733,739" coordsize="210,190">
              <v:shape style="position:absolute;left:733;top:739;width:210;height:190" coordorigin="733,739" coordsize="210,190" path="m769,739l752,741,735,755,733,774,742,790,893,922,905,928,923,926,940,912,942,893,932,877,769,739xe" filled="true" fillcolor="#ffffff" stroked="false">
                <v:path arrowok="t"/>
                <v:fill type="solid"/>
              </v:shape>
            </v:group>
            <v:group style="position:absolute;left:733;top:739;width:210;height:190" coordorigin="733,739" coordsize="210,190">
              <v:shape style="position:absolute;left:733;top:739;width:210;height:190" coordorigin="733,739" coordsize="210,190" path="m893,922l742,790,733,774,735,755,752,741,769,739,932,877,942,893,940,912,923,926,905,928,893,922xe" filled="false" stroked="true" strokeweight=".39pt" strokecolor="#ffffff">
                <v:path arrowok="t"/>
              </v:shape>
            </v:group>
            <v:group style="position:absolute;left:288;top:245;width:32;height:32" coordorigin="288,245" coordsize="32,32">
              <v:shape style="position:absolute;left:288;top:245;width:32;height:32" coordorigin="288,245" coordsize="32,32" path="m313,245l295,245,288,252,288,269,295,276,313,276,320,269,320,252,313,245xe" filled="true" fillcolor="#94c93d" stroked="false">
                <v:path arrowok="t"/>
                <v:fill type="solid"/>
              </v:shape>
            </v:group>
            <v:group style="position:absolute;left:288;top:245;width:32;height:32" coordorigin="288,245" coordsize="32,32">
              <v:shape style="position:absolute;left:288;top:245;width:32;height:32" coordorigin="288,245" coordsize="32,32" path="m320,261l320,269,313,276,304,276,295,276,288,269,288,261,288,252,295,245,304,245,313,245,320,252,320,261xe" filled="false" stroked="true" strokeweight=".39pt" strokecolor="#ffffff">
                <v:path arrowok="t"/>
              </v:shape>
            </v:group>
            <v:group style="position:absolute;left:287;top:828;width:32;height:32" coordorigin="287,828" coordsize="32,32">
              <v:shape style="position:absolute;left:287;top:828;width:32;height:32" coordorigin="287,828" coordsize="32,32" path="m311,828l294,828,287,835,287,852,294,859,311,859,318,852,318,835,311,828xe" filled="true" fillcolor="#94c93d" stroked="false">
                <v:path arrowok="t"/>
                <v:fill type="solid"/>
              </v:shape>
            </v:group>
            <v:group style="position:absolute;left:287;top:828;width:32;height:32" coordorigin="287,828" coordsize="32,32">
              <v:shape style="position:absolute;left:287;top:828;width:32;height:32" coordorigin="287,828" coordsize="32,32" path="m318,844l318,852,311,859,303,859,294,859,287,852,287,844,287,835,294,828,303,828,311,828,318,835,318,844xe" filled="false" stroked="true" strokeweight=".39pt" strokecolor="#ffffff">
                <v:path arrowok="t"/>
              </v:shape>
            </v:group>
            <v:group style="position:absolute;left:285;top:542;width:32;height:32" coordorigin="285,542" coordsize="32,32">
              <v:shape style="position:absolute;left:285;top:542;width:32;height:32" coordorigin="285,542" coordsize="32,32" path="m310,542l292,542,285,549,285,566,292,574,310,574,317,566,317,549,310,542xe" filled="true" fillcolor="#94c93d" stroked="false">
                <v:path arrowok="t"/>
                <v:fill type="solid"/>
              </v:shape>
            </v:group>
            <v:group style="position:absolute;left:285;top:542;width:32;height:32" coordorigin="285,542" coordsize="32,32">
              <v:shape style="position:absolute;left:285;top:542;width:32;height:32" coordorigin="285,542" coordsize="32,32" path="m317,558l317,566,310,574,301,574,292,574,285,566,285,558,285,549,292,542,301,542,310,542,317,549,317,558xe" filled="false" stroked="true" strokeweight=".39pt" strokecolor="#ffffff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94c93d" stroked="false">
                <v:path arrowok="t"/>
                <v:fill type="solid"/>
              </v:shape>
            </v:group>
            <v:group style="position:absolute;left:205;top:205;width:600;height:818" coordorigin="205,205" coordsize="600,818">
              <v:shape style="position:absolute;left:205;top:205;width:600;height:818" coordorigin="205,205" coordsize="600,818" path="m804,1023l205,1023,205,205,804,205,804,1023xe" filled="true" fillcolor="#94c93d" stroked="false">
                <v:path arrowok="t"/>
                <v:fill type="solid"/>
              </v:shape>
            </v:group>
            <v:group style="position:absolute;left:205;top:205;width:600;height:818" coordorigin="205,205" coordsize="600,818">
              <v:shape style="position:absolute;left:205;top:205;width:600;height:818" coordorigin="205,205" coordsize="600,818" path="m804,1023l205,1023,205,205,804,205,804,1023xe" filled="false" stroked="true" strokeweight="1.559pt" strokecolor="#ffffff">
                <v:path arrowok="t"/>
              </v:shape>
            </v:group>
            <v:group style="position:absolute;left:260;top:151;width:600;height:818" coordorigin="260,151" coordsize="600,818">
              <v:shape style="position:absolute;left:260;top:151;width:600;height:818" coordorigin="260,151" coordsize="600,818" path="m860,968l260,968,260,151,860,151,860,968xe" filled="true" fillcolor="#94c93d" stroked="false">
                <v:path arrowok="t"/>
                <v:fill type="solid"/>
              </v:shape>
            </v:group>
            <v:group style="position:absolute;left:260;top:151;width:600;height:818" coordorigin="260,151" coordsize="600,818">
              <v:shape style="position:absolute;left:260;top:151;width:600;height:818" coordorigin="260,151" coordsize="600,818" path="m860,968l260,968,260,151,860,151,860,968xe" filled="false" stroked="true" strokeweight="1.559pt" strokecolor="#ffffff">
                <v:path arrowok="t"/>
              </v:shape>
            </v:group>
            <v:group style="position:absolute;left:315;top:98;width:600;height:818" coordorigin="315,98" coordsize="600,818">
              <v:shape style="position:absolute;left:315;top:98;width:600;height:818" coordorigin="315,98" coordsize="600,818" path="m914,916l315,916,315,98,914,98,914,916xe" filled="true" fillcolor="#94c93d" stroked="false">
                <v:path arrowok="t"/>
                <v:fill type="solid"/>
              </v:shape>
            </v:group>
            <v:group style="position:absolute;left:315;top:98;width:600;height:818" coordorigin="315,98" coordsize="600,818">
              <v:shape style="position:absolute;left:315;top:98;width:600;height:818" coordorigin="315,98" coordsize="600,818" path="m914,916l315,916,315,98,914,98,914,916xe" filled="false" stroked="true" strokeweight="1.559pt" strokecolor="#ffffff">
                <v:path arrowok="t"/>
              </v:shape>
            </v:group>
            <v:group style="position:absolute;left:360;top:203;width:32;height:32" coordorigin="360,203" coordsize="32,32">
              <v:shape style="position:absolute;left:360;top:203;width:32;height:32" coordorigin="360,203" coordsize="32,32" path="m385,203l367,203,360,210,360,227,367,234,385,234,392,227,392,210,385,203xe" filled="true" fillcolor="#94c93d" stroked="false">
                <v:path arrowok="t"/>
                <v:fill type="solid"/>
              </v:shape>
            </v:group>
            <v:group style="position:absolute;left:360;top:203;width:32;height:32" coordorigin="360,203" coordsize="32,32">
              <v:shape style="position:absolute;left:360;top:203;width:32;height:32" coordorigin="360,203" coordsize="32,32" path="m392,218l392,227,385,234,376,234,367,234,360,227,360,218,360,210,367,203,376,203,385,203,392,210,392,218xe" filled="false" stroked="true" strokeweight=".39pt" strokecolor="#ffffff">
                <v:path arrowok="t"/>
              </v:shape>
            </v:group>
            <v:group style="position:absolute;left:359;top:786;width:32;height:32" coordorigin="359,786" coordsize="32,32">
              <v:shape style="position:absolute;left:359;top:786;width:32;height:32" coordorigin="359,786" coordsize="32,32" path="m384,786l366,786,359,793,359,810,366,817,384,817,391,810,391,793,384,786xe" filled="true" fillcolor="#94c93d" stroked="false">
                <v:path arrowok="t"/>
                <v:fill type="solid"/>
              </v:shape>
            </v:group>
            <v:group style="position:absolute;left:359;top:786;width:32;height:32" coordorigin="359,786" coordsize="32,32">
              <v:shape style="position:absolute;left:359;top:786;width:32;height:32" coordorigin="359,786" coordsize="32,32" path="m391,801l391,810,384,817,375,817,366,817,359,810,359,801,359,793,366,786,375,786,384,786,391,793,391,801xe" filled="false" stroked="true" strokeweight=".39pt" strokecolor="#ffffff">
                <v:path arrowok="t"/>
              </v:shape>
            </v:group>
            <v:group style="position:absolute;left:358;top:500;width:32;height:32" coordorigin="358,500" coordsize="32,32">
              <v:shape style="position:absolute;left:358;top:500;width:32;height:32" coordorigin="358,500" coordsize="32,32" path="m382,500l365,500,358,507,358,524,365,531,382,531,389,524,389,507,382,500xe" filled="true" fillcolor="#94c93d" stroked="false">
                <v:path arrowok="t"/>
                <v:fill type="solid"/>
              </v:shape>
            </v:group>
            <v:group style="position:absolute;left:358;top:500;width:32;height:32" coordorigin="358,500" coordsize="32,32">
              <v:shape style="position:absolute;left:358;top:500;width:32;height:32" coordorigin="358,500" coordsize="32,32" path="m389,516l389,524,382,531,373,531,365,531,358,524,358,516,358,507,365,500,373,500,382,500,389,507,389,516xe" filled="false" stroked="true" strokeweight=".39pt" strokecolor="#ffffff">
                <v:path arrowok="t"/>
              </v:shape>
            </v:group>
            <v:group style="position:absolute;left:452;top:269;width:465;height:2" coordorigin="452,269" coordsize="465,2">
              <v:shape style="position:absolute;left:452;top:269;width:465;height:2" coordorigin="452,269" coordsize="465,0" path="m452,269l916,269e" filled="false" stroked="true" strokeweight=".39pt" strokecolor="#ffffff">
                <v:path arrowok="t"/>
              </v:shape>
            </v:group>
            <v:group style="position:absolute;left:449;top:386;width:465;height:2" coordorigin="449,386" coordsize="465,2">
              <v:shape style="position:absolute;left:449;top:386;width:465;height:2" coordorigin="449,386" coordsize="465,0" path="m449,386l914,386e" filled="false" stroked="true" strokeweight=".39pt" strokecolor="#ffffff">
                <v:path arrowok="t"/>
              </v:shape>
            </v:group>
            <v:group style="position:absolute;left:452;top:503;width:465;height:2" coordorigin="452,503" coordsize="465,2">
              <v:shape style="position:absolute;left:452;top:503;width:465;height:2" coordorigin="452,503" coordsize="465,0" path="m452,503l916,503e" filled="false" stroked="true" strokeweight=".39pt" strokecolor="#ffffff">
                <v:path arrowok="t"/>
              </v:shape>
            </v:group>
            <v:group style="position:absolute;left:449;top:620;width:465;height:2" coordorigin="449,620" coordsize="465,2">
              <v:shape style="position:absolute;left:449;top:620;width:465;height:2" coordorigin="449,620" coordsize="465,0" path="m449,620l914,620e" filled="false" stroked="true" strokeweight=".39pt" strokecolor="#ffffff">
                <v:path arrowok="t"/>
              </v:shape>
            </v:group>
            <v:group style="position:absolute;left:452;top:745;width:465;height:2" coordorigin="452,745" coordsize="465,2">
              <v:shape style="position:absolute;left:452;top:745;width:465;height:2" coordorigin="452,745" coordsize="465,0" path="m452,745l916,745e" filled="false" stroked="true" strokeweight=".39pt" strokecolor="#ffffff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56.15pt;height:56.15pt;mso-position-horizontal-relative:char;mso-position-vertical-relative:line" coordorigin="0,0" coordsize="1123,1123">
            <v:group style="position:absolute;left:0;top:0;width:1123;height:1123" coordorigin="0,0" coordsize="1123,1123">
              <v:shape style="position:absolute;left:0;top:0;width:1123;height:1123" coordorigin="0,0" coordsize="1123,1123" path="m1122,1122l0,1122,0,0,1122,0,1122,1122xe" filled="true" fillcolor="#40b4e2" stroked="false">
                <v:path arrowok="t"/>
                <v:fill type="solid"/>
              </v:shape>
            </v:group>
            <v:group style="position:absolute;left:375;top:220;width:570;height:458" coordorigin="375,220" coordsize="570,458">
              <v:shape style="position:absolute;left:375;top:220;width:570;height:458" coordorigin="375,220" coordsize="570,458" path="m375,530l427,572,482,629,519,678,543,637,586,565,621,508,669,440,716,387,772,338,846,286,909,244,945,220e" filled="false" stroked="true" strokeweight="4.536pt" strokecolor="#ffffff">
                <v:path arrowok="t"/>
              </v:shape>
            </v:group>
            <v:group style="position:absolute;left:175;top:278;width:621;height:621" coordorigin="175,278" coordsize="621,621">
              <v:shape style="position:absolute;left:175;top:278;width:621;height:621" coordorigin="175,278" coordsize="621,621" path="m688,278l293,278,270,280,212,310,179,366,175,781,177,804,207,862,263,895,678,899,701,897,759,867,785,829,293,829,271,824,255,811,246,791,245,396,250,375,264,358,284,349,642,348,656,333,670,319,684,305,698,291,698,280,688,278xe" filled="true" fillcolor="#ffffff" stroked="false">
                <v:path arrowok="t"/>
                <v:fill type="solid"/>
              </v:shape>
              <v:shape style="position:absolute;left:175;top:278;width:621;height:621" coordorigin="175,278" coordsize="621,621" path="m796,481l755,526,726,560,726,781,721,803,707,820,687,829,293,829,785,829,792,812,796,789,796,481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.557158pt;width:18.95pt;height:17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16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76" w:after="0"/>
        <w:ind w:left="1983" w:right="0" w:hanging="360"/>
        <w:jc w:val="left"/>
      </w:pPr>
      <w:r>
        <w:rPr/>
        <w:pict>
          <v:group style="position:absolute;margin-left:70.402pt;margin-top:-7.117883pt;width:492.15pt;height:662.05pt;mso-position-horizontal-relative:page;mso-position-vertical-relative:paragraph;z-index:-91768" coordorigin="1408,-142" coordsize="9843,13241">
            <v:group style="position:absolute;left:1408;top:-142;width:9843;height:13241" coordorigin="1408,-142" coordsize="9843,13241">
              <v:shape style="position:absolute;left:1408;top:-142;width:9843;height:13241" coordorigin="1408,-142" coordsize="9843,13241" path="m1408,-142l11250,-142,11250,13098,1408,13098,1408,-142xe" filled="true" fillcolor="#231f20" stroked="false">
                <v:path arrowok="t"/>
                <v:fill type="solid"/>
              </v:shape>
            </v:group>
            <v:group style="position:absolute;left:1440;top:-114;width:9746;height:13152" coordorigin="1440,-114" coordsize="9746,13152">
              <v:shape style="position:absolute;left:1440;top:-114;width:9746;height:13152" coordorigin="1440,-114" coordsize="9746,13152" path="m1440,13037l11186,13037,11186,-114,1440,-114,1440,13037xe" filled="true" fillcolor="#ebf4fb" stroked="false">
                <v:path arrowok="t"/>
                <v:fill type="solid"/>
              </v:shape>
              <v:shape style="position:absolute;left:1429;top:3193;width:9767;height:6325" type="#_x0000_t75" stroked="false">
                <v:imagedata r:id="rId31" o:title=""/>
              </v:shape>
            </v:group>
            <w10:wrap type="none"/>
          </v:group>
        </w:pict>
      </w:r>
      <w:r>
        <w:rPr>
          <w:color w:val="5F6369"/>
          <w:w w:val="110"/>
        </w:rPr>
        <w:t>Adjust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size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cards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formatting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7"/>
          <w:w w:val="110"/>
        </w:rPr>
        <w:t>FLW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preference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remove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ones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w w:val="110"/>
        </w:rPr>
        <w:t>Change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schedules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align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program-specific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guidance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w w:val="110"/>
        </w:rPr>
        <w:t>Add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card(s)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reproductive,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maternal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topics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70" w:lineRule="exact" w:before="182" w:after="0"/>
        <w:ind w:left="1983" w:right="1251" w:hanging="360"/>
        <w:jc w:val="left"/>
      </w:pPr>
      <w:r>
        <w:rPr>
          <w:color w:val="5F6369"/>
          <w:w w:val="105"/>
        </w:rPr>
        <w:t>Adjust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delivery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format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-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Possible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05"/>
        </w:rPr>
        <w:t>formats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could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include: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PPT</w:t>
      </w:r>
      <w:r>
        <w:rPr>
          <w:color w:val="5F6369"/>
          <w:spacing w:val="30"/>
          <w:w w:val="105"/>
        </w:rPr>
        <w:t> </w:t>
      </w:r>
      <w:r>
        <w:rPr>
          <w:color w:val="5F6369"/>
          <w:w w:val="105"/>
        </w:rPr>
        <w:t>Presentation,</w:t>
      </w:r>
      <w:r>
        <w:rPr>
          <w:color w:val="5F6369"/>
          <w:w w:val="113"/>
        </w:rPr>
        <w:t> </w:t>
      </w:r>
      <w:r>
        <w:rPr>
          <w:color w:val="5F6369"/>
          <w:w w:val="105"/>
        </w:rPr>
        <w:t>Fold-out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information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chart,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digital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deck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smartphone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app,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illustrated/pictorially</w:t>
      </w:r>
      <w:r>
        <w:rPr>
          <w:color w:val="5F6369"/>
          <w:w w:val="104"/>
        </w:rPr>
        <w:t> </w:t>
      </w:r>
      <w:r>
        <w:rPr>
          <w:color w:val="5F6369"/>
          <w:w w:val="105"/>
        </w:rPr>
        <w:t>presented  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information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196"/>
        <w:ind w:left="1623" w:right="0"/>
        <w:jc w:val="left"/>
        <w:rPr>
          <w:b w:val="0"/>
          <w:bCs w:val="0"/>
        </w:rPr>
      </w:pPr>
      <w:r>
        <w:rPr>
          <w:color w:val="5F6369"/>
          <w:w w:val="110"/>
        </w:rPr>
        <w:t>Guidance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spacing w:val="-2"/>
          <w:w w:val="110"/>
        </w:rPr>
        <w:t>V</w:t>
      </w:r>
      <w:r>
        <w:rPr>
          <w:color w:val="5F6369"/>
          <w:spacing w:val="-1"/>
          <w:w w:val="110"/>
        </w:rPr>
        <w:t>ideos</w:t>
      </w:r>
      <w:r>
        <w:rPr>
          <w:b w:val="0"/>
        </w:rPr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w w:val="110"/>
        </w:rPr>
        <w:t>Localize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character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names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w w:val="110"/>
        </w:rPr>
        <w:t>Use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voice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actors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relatable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accents,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pronunciation,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vocabulary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40" w:lineRule="auto" w:before="174" w:after="0"/>
        <w:ind w:left="1983" w:right="0" w:hanging="360"/>
        <w:jc w:val="left"/>
      </w:pPr>
      <w:r>
        <w:rPr>
          <w:color w:val="5F6369"/>
          <w:spacing w:val="-4"/>
          <w:w w:val="110"/>
        </w:rPr>
        <w:t>T</w:t>
      </w:r>
      <w:r>
        <w:rPr>
          <w:color w:val="5F6369"/>
          <w:spacing w:val="-3"/>
          <w:w w:val="110"/>
        </w:rPr>
        <w:t>ranslate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language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either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voice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overs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subtitles</w:t>
      </w:r>
      <w:r>
        <w:rPr/>
      </w:r>
    </w:p>
    <w:p>
      <w:pPr>
        <w:pStyle w:val="BodyText"/>
        <w:numPr>
          <w:ilvl w:val="1"/>
          <w:numId w:val="10"/>
        </w:numPr>
        <w:tabs>
          <w:tab w:pos="1984" w:val="left" w:leader="none"/>
        </w:tabs>
        <w:spacing w:line="270" w:lineRule="exact" w:before="182" w:after="0"/>
        <w:ind w:left="1983" w:right="1139" w:hanging="360"/>
        <w:jc w:val="left"/>
      </w:pPr>
      <w:r>
        <w:rPr>
          <w:color w:val="5F6369"/>
          <w:w w:val="110"/>
        </w:rPr>
        <w:t>Be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mindful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sensitivities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relation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race,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religion,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tribal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norms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politics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adapting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videos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17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0" w:lineRule="atLeast"/>
        <w:ind w:left="6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2.15pt;height:150.85pt;mso-position-horizontal-relative:char;mso-position-vertical-relative:line" coordorigin="0,0" coordsize="9843,3017">
            <v:group style="position:absolute;left:0;top:0;width:9843;height:3017" coordorigin="0,0" coordsize="9843,3017">
              <v:shape style="position:absolute;left:0;top:0;width:9843;height:3017" coordorigin="0,0" coordsize="9843,3017" path="m0,0l9842,0,9842,3017,0,3017,0,0xe" filled="true" fillcolor="#231f20" stroked="false">
                <v:path arrowok="t"/>
                <v:fill type="solid"/>
              </v:shape>
            </v:group>
            <v:group style="position:absolute;left:32;top:28;width:9746;height:2928" coordorigin="32,28" coordsize="9746,2928">
              <v:shape style="position:absolute;left:32;top:28;width:9746;height:2928" coordorigin="32,28" coordsize="9746,2928" path="m32,2956l9777,2956,9777,28,32,28,32,2956xe" filled="true" fillcolor="#ebf4fb" stroked="false">
                <v:path arrowok="t"/>
                <v:fill type="solid"/>
              </v:shape>
              <v:shape style="position:absolute;left:0;top:0;width:9843;height:3017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Guidance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specific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Audio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Job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Aids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594" w:val="left" w:leader="none"/>
                        </w:tabs>
                        <w:spacing w:before="174"/>
                        <w:ind w:left="59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Record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using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voices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accents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594" w:val="left" w:leader="none"/>
                        </w:tabs>
                        <w:spacing w:before="174"/>
                        <w:ind w:left="59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ranslate</w:t>
                      </w:r>
                      <w:r>
                        <w:rPr>
                          <w:rFonts w:ascii="Times New Roman"/>
                          <w:color w:val="5F6369"/>
                          <w:spacing w:val="-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into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local</w:t>
                      </w:r>
                      <w:r>
                        <w:rPr>
                          <w:rFonts w:ascii="Times New Roman"/>
                          <w:color w:val="5F6369"/>
                          <w:spacing w:val="-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Languages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594" w:val="left" w:leader="none"/>
                        </w:tabs>
                        <w:spacing w:before="174"/>
                        <w:ind w:left="59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Change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names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characters</w:t>
                      </w:r>
                      <w:r>
                        <w:rPr>
                          <w:rFonts w:ascii="Times New Roman"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reflect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context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594" w:val="left" w:leader="none"/>
                        </w:tabs>
                        <w:spacing w:before="174"/>
                        <w:ind w:left="59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Format: Stop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 Start,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Drama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 give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audience time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feedback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594" w:val="left" w:leader="none"/>
                        </w:tabs>
                        <w:spacing w:before="174"/>
                        <w:ind w:left="593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Adjust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delivery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mode: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SIM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Card,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Radio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Spot,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IVR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push</w:t>
                      </w:r>
                      <w:r>
                        <w:rPr>
                          <w:rFonts w:ascii="Times New Roman"/>
                          <w:color w:val="5F6369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pull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70" w:lineRule="exact" w:before="84"/>
        <w:ind w:left="921" w:right="1657" w:firstLine="0"/>
        <w:jc w:val="left"/>
      </w:pPr>
      <w:r>
        <w:rPr>
          <w:color w:val="5F6369"/>
          <w:w w:val="105"/>
        </w:rPr>
        <w:t>This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content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adaptable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in-service,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pre-service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periodic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capacity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building</w:t>
      </w:r>
      <w:r>
        <w:rPr>
          <w:color w:val="5F6369"/>
          <w:w w:val="103"/>
        </w:rPr>
        <w:t> </w:t>
      </w:r>
      <w:r>
        <w:rPr>
          <w:color w:val="5F6369"/>
          <w:w w:val="105"/>
        </w:rPr>
        <w:t>initiatives.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All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materials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highlighted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this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guide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also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available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05"/>
        </w:rPr>
        <w:t>downloaded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in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English,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French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Arabic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at: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(ipc.unicef.org).</w:t>
      </w:r>
      <w:r>
        <w:rPr>
          <w:color w:val="5F6369"/>
          <w:spacing w:val="23"/>
          <w:w w:val="105"/>
        </w:rPr>
        <w:t> </w:t>
      </w:r>
      <w:r>
        <w:rPr>
          <w:color w:val="5F6369"/>
          <w:spacing w:val="-12"/>
          <w:w w:val="105"/>
        </w:rPr>
        <w:t>Y</w:t>
      </w:r>
      <w:r>
        <w:rPr>
          <w:color w:val="5F6369"/>
          <w:spacing w:val="-9"/>
          <w:w w:val="105"/>
        </w:rPr>
        <w:t>ou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encouraged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0"/>
          <w:w w:val="114"/>
        </w:rPr>
        <w:t> </w:t>
      </w:r>
      <w:r>
        <w:rPr>
          <w:color w:val="5F6369"/>
          <w:w w:val="105"/>
        </w:rPr>
        <w:t>share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experiences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this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website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need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additional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guidance,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feel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free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05"/>
        </w:rPr>
        <w:t>contact</w:t>
      </w:r>
      <w:r>
        <w:rPr>
          <w:color w:val="5F6369"/>
          <w:spacing w:val="-1"/>
          <w:w w:val="105"/>
        </w:rPr>
        <w:t> </w:t>
      </w:r>
      <w:r>
        <w:rPr>
          <w:color w:val="5F6369"/>
          <w:w w:val="105"/>
        </w:rPr>
        <w:t>UNICEF via</w:t>
      </w:r>
      <w:r>
        <w:rPr>
          <w:color w:val="5F6369"/>
          <w:spacing w:val="-1"/>
          <w:w w:val="105"/>
        </w:rPr>
        <w:t> </w:t>
      </w:r>
      <w:r>
        <w:rPr>
          <w:color w:val="5F6369"/>
          <w:w w:val="105"/>
        </w:rPr>
        <w:t>email: </w:t>
      </w:r>
      <w:r>
        <w:rPr>
          <w:color w:val="40B4E2"/>
          <w:w w:val="105"/>
        </w:rPr>
      </w:r>
      <w:hyperlink r:id="rId32">
        <w:r>
          <w:rPr>
            <w:color w:val="40B4E2"/>
            <w:w w:val="105"/>
            <w:u w:val="single" w:color="40B4E2"/>
          </w:rPr>
          <w:t>smalik@unicef.org</w:t>
        </w:r>
        <w:r>
          <w:rPr>
            <w:color w:val="40B4E2"/>
            <w:w w:val="105"/>
          </w:rPr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5.007158pt;width:18.95pt;height:17pt;mso-position-horizontal-relative:page;mso-position-vertical-relative:paragraph;z-index:2536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18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STEPS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IN</w:t>
      </w:r>
      <w:r>
        <w:rPr>
          <w:rFonts w:ascii="Times New Roman"/>
          <w:b/>
          <w:color w:val="5F6369"/>
          <w:spacing w:val="-1"/>
          <w:sz w:val="16"/>
        </w:rPr>
        <w:t> </w:t>
      </w:r>
      <w:r>
        <w:rPr>
          <w:rFonts w:ascii="Times New Roman"/>
          <w:b/>
          <w:color w:val="5F6369"/>
          <w:sz w:val="16"/>
        </w:rPr>
        <w:t>THE PROCESS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1"/>
        <w:spacing w:line="250" w:lineRule="auto"/>
        <w:ind w:right="1544"/>
        <w:jc w:val="left"/>
        <w:rPr>
          <w:b w:val="0"/>
          <w:bCs w:val="0"/>
        </w:rPr>
      </w:pPr>
      <w:r>
        <w:rPr>
          <w:color w:val="40B4E2"/>
          <w:spacing w:val="-71"/>
          <w:w w:val="120"/>
        </w:rPr>
        <w:t>T</w:t>
      </w:r>
      <w:r>
        <w:rPr>
          <w:color w:val="40B4E2"/>
          <w:w w:val="120"/>
        </w:rPr>
        <w:t>rainers’</w:t>
      </w:r>
      <w:r>
        <w:rPr>
          <w:color w:val="40B4E2"/>
          <w:spacing w:val="-34"/>
          <w:w w:val="120"/>
        </w:rPr>
        <w:t> </w:t>
      </w:r>
      <w:r>
        <w:rPr>
          <w:color w:val="40B4E2"/>
          <w:w w:val="120"/>
        </w:rPr>
        <w:t>Facilitation</w:t>
      </w:r>
      <w:r>
        <w:rPr>
          <w:color w:val="40B4E2"/>
          <w:w w:val="122"/>
        </w:rPr>
        <w:t> </w:t>
      </w:r>
      <w:r>
        <w:rPr>
          <w:color w:val="40B4E2"/>
          <w:w w:val="120"/>
        </w:rPr>
        <w:t>Guide</w:t>
      </w:r>
      <w:r>
        <w:rPr>
          <w:color w:val="40B4E2"/>
          <w:spacing w:val="30"/>
          <w:w w:val="120"/>
        </w:rPr>
        <w:t> </w:t>
      </w:r>
      <w:r>
        <w:rPr>
          <w:color w:val="40B4E2"/>
          <w:w w:val="120"/>
        </w:rPr>
        <w:t>Overview</w:t>
      </w:r>
      <w:r>
        <w:rPr>
          <w:b w:val="0"/>
          <w:bCs w:val="0"/>
        </w:rPr>
      </w:r>
    </w:p>
    <w:p>
      <w:pPr>
        <w:pStyle w:val="Heading3"/>
        <w:spacing w:line="240" w:lineRule="auto" w:before="101"/>
        <w:ind w:left="1440" w:right="0"/>
        <w:jc w:val="left"/>
        <w:rPr>
          <w:b w:val="0"/>
          <w:bCs w:val="0"/>
        </w:rPr>
      </w:pPr>
      <w:r>
        <w:rPr>
          <w:color w:val="40B4E2"/>
          <w:w w:val="110"/>
        </w:rPr>
        <w:t>Module</w:t>
      </w:r>
      <w:r>
        <w:rPr>
          <w:color w:val="40B4E2"/>
          <w:spacing w:val="-12"/>
          <w:w w:val="110"/>
        </w:rPr>
        <w:t> </w:t>
      </w:r>
      <w:r>
        <w:rPr>
          <w:color w:val="40B4E2"/>
          <w:w w:val="110"/>
        </w:rPr>
        <w:t>1</w:t>
      </w:r>
      <w:r>
        <w:rPr>
          <w:color w:val="40B4E2"/>
          <w:spacing w:val="-12"/>
          <w:w w:val="110"/>
        </w:rPr>
        <w:t> </w:t>
      </w:r>
      <w:r>
        <w:rPr>
          <w:color w:val="40B4E2"/>
          <w:w w:val="110"/>
        </w:rPr>
        <w:t>-</w:t>
      </w:r>
      <w:r>
        <w:rPr>
          <w:color w:val="40B4E2"/>
          <w:spacing w:val="-11"/>
          <w:w w:val="110"/>
        </w:rPr>
        <w:t> </w:t>
      </w:r>
      <w:r>
        <w:rPr>
          <w:color w:val="40B4E2"/>
          <w:w w:val="110"/>
        </w:rPr>
        <w:t>Principles</w:t>
      </w:r>
      <w:r>
        <w:rPr>
          <w:color w:val="40B4E2"/>
          <w:spacing w:val="-12"/>
          <w:w w:val="110"/>
        </w:rPr>
        <w:t> </w:t>
      </w:r>
      <w:r>
        <w:rPr>
          <w:color w:val="40B4E2"/>
          <w:w w:val="110"/>
        </w:rPr>
        <w:t>of</w:t>
      </w:r>
      <w:r>
        <w:rPr>
          <w:color w:val="40B4E2"/>
          <w:spacing w:val="-11"/>
          <w:w w:val="110"/>
        </w:rPr>
        <w:t> </w:t>
      </w:r>
      <w:r>
        <w:rPr>
          <w:color w:val="40B4E2"/>
          <w:w w:val="110"/>
        </w:rPr>
        <w:t>Interpersonal</w:t>
      </w:r>
      <w:r>
        <w:rPr>
          <w:color w:val="40B4E2"/>
          <w:spacing w:val="-12"/>
          <w:w w:val="110"/>
        </w:rPr>
        <w:t> </w:t>
      </w:r>
      <w:r>
        <w:rPr>
          <w:color w:val="40B4E2"/>
          <w:w w:val="110"/>
        </w:rPr>
        <w:t>Communication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48.25pt;mso-position-horizontal-relative:char;mso-position-vertical-relative:line" coordorigin="0,0" coordsize="9746,965">
            <v:group style="position:absolute;left:0;top:0;width:9746;height:965" coordorigin="0,0" coordsize="9746,965">
              <v:shape style="position:absolute;left:0;top:0;width:9746;height:965" coordorigin="0,0" coordsize="9746,965" path="m0,965l9746,965,9746,0,0,0,0,965xe" filled="true" fillcolor="#40b4e2" stroked="false">
                <v:path arrowok="t"/>
                <v:fill type="solid"/>
              </v:shape>
              <v:shape style="position:absolute;left:372;top:372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59;top:372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509;top:372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210;top:216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1120" w:bottom="280" w:left="0" w:right="0"/>
        </w:sectPr>
      </w:pPr>
    </w:p>
    <w:p>
      <w:pPr>
        <w:pStyle w:val="Heading4"/>
        <w:spacing w:line="240" w:lineRule="auto" w:before="79"/>
        <w:ind w:right="0"/>
        <w:jc w:val="right"/>
        <w:rPr>
          <w:b w:val="0"/>
          <w:bCs w:val="0"/>
        </w:rPr>
      </w:pPr>
      <w:r>
        <w:rPr>
          <w:color w:val="40B4E2"/>
          <w:w w:val="110"/>
        </w:rPr>
        <w:t>1.1</w:t>
      </w:r>
      <w:r>
        <w:rPr>
          <w:b w:val="0"/>
        </w:rPr>
      </w:r>
    </w:p>
    <w:p>
      <w:pPr>
        <w:spacing w:before="85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Opening</w:t>
      </w:r>
      <w:r>
        <w:rPr>
          <w:rFonts w:ascii="Times New Roman"/>
          <w:sz w:val="22"/>
        </w:rPr>
      </w:r>
    </w:p>
    <w:p>
      <w:pPr>
        <w:spacing w:line="250" w:lineRule="auto" w:before="85"/>
        <w:ind w:left="5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Why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22"/>
        </w:rPr>
        <w:t>interpersonal</w:t>
      </w:r>
      <w:r>
        <w:rPr>
          <w:rFonts w:ascii="Times New Roman"/>
          <w:w w:val="110"/>
          <w:sz w:val="22"/>
        </w:rPr>
        <w:t> communication</w:t>
      </w:r>
      <w:r>
        <w:rPr>
          <w:rFonts w:ascii="Times New Roman"/>
          <w:sz w:val="22"/>
        </w:rPr>
      </w:r>
    </w:p>
    <w:p>
      <w:pPr>
        <w:spacing w:line="250" w:lineRule="auto" w:before="0"/>
        <w:ind w:left="578" w:right="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is</w:t>
      </w:r>
      <w:r>
        <w:rPr>
          <w:rFonts w:ascii="Times New Roman"/>
          <w:spacing w:val="2"/>
          <w:w w:val="110"/>
          <w:sz w:val="22"/>
        </w:rPr>
        <w:t> </w:t>
      </w:r>
      <w:r>
        <w:rPr>
          <w:rFonts w:ascii="Times New Roman"/>
          <w:w w:val="110"/>
          <w:sz w:val="22"/>
        </w:rPr>
        <w:t>important</w:t>
      </w:r>
      <w:r>
        <w:rPr>
          <w:rFonts w:ascii="Times New Roman"/>
          <w:spacing w:val="2"/>
          <w:w w:val="110"/>
          <w:sz w:val="22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w w:val="114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15"/>
          <w:w w:val="110"/>
          <w:sz w:val="22"/>
        </w:rPr>
        <w:t> </w:t>
      </w:r>
      <w:r>
        <w:rPr>
          <w:rFonts w:ascii="Times New Roman"/>
          <w:w w:val="110"/>
          <w:sz w:val="22"/>
        </w:rPr>
        <w:t>immunization</w:t>
      </w:r>
      <w:r>
        <w:rPr>
          <w:rFonts w:ascii="Times New Roman"/>
          <w:w w:val="107"/>
          <w:sz w:val="22"/>
        </w:rPr>
        <w:t> </w:t>
      </w:r>
      <w:r>
        <w:rPr>
          <w:rFonts w:ascii="Times New Roman"/>
          <w:w w:val="110"/>
          <w:sz w:val="22"/>
        </w:rPr>
        <w:t>program</w:t>
      </w:r>
      <w:r>
        <w:rPr>
          <w:rFonts w:ascii="Times New Roman"/>
          <w:sz w:val="22"/>
        </w:rPr>
      </w:r>
    </w:p>
    <w:p>
      <w:pPr>
        <w:spacing w:before="85"/>
        <w:ind w:left="3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Set</w:t>
      </w:r>
      <w:r>
        <w:rPr>
          <w:rFonts w:ascii="Times New Roman"/>
          <w:spacing w:val="9"/>
          <w:w w:val="110"/>
          <w:sz w:val="22"/>
        </w:rPr>
        <w:t> </w:t>
      </w:r>
      <w:r>
        <w:rPr>
          <w:rFonts w:ascii="Times New Roman"/>
          <w:w w:val="110"/>
          <w:sz w:val="22"/>
        </w:rPr>
        <w:t>ground</w:t>
      </w:r>
      <w:r>
        <w:rPr>
          <w:rFonts w:ascii="Times New Roman"/>
          <w:spacing w:val="9"/>
          <w:w w:val="110"/>
          <w:sz w:val="22"/>
        </w:rPr>
        <w:t> </w:t>
      </w:r>
      <w:r>
        <w:rPr>
          <w:rFonts w:ascii="Times New Roman"/>
          <w:w w:val="110"/>
          <w:sz w:val="22"/>
        </w:rPr>
        <w:t>rules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328" w:right="47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Learning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w w:val="110"/>
          <w:sz w:val="22"/>
        </w:rPr>
        <w:t>expectation</w:t>
      </w:r>
      <w:r>
        <w:rPr>
          <w:rFonts w:ascii="Times New Roman"/>
          <w:sz w:val="22"/>
        </w:rPr>
      </w:r>
    </w:p>
    <w:p>
      <w:pPr>
        <w:spacing w:before="85"/>
        <w:ind w:left="3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5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91"/>
        <w:ind w:left="3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5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85"/>
        <w:ind w:left="5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85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7" w:equalWidth="0">
            <w:col w:w="1854" w:space="40"/>
            <w:col w:w="940" w:space="40"/>
            <w:col w:w="2364" w:space="40"/>
            <w:col w:w="1943" w:space="40"/>
            <w:col w:w="961" w:space="40"/>
            <w:col w:w="1300" w:space="40"/>
            <w:col w:w="23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54.4pt;mso-position-horizontal-relative:char;mso-position-vertical-relative:line" coordorigin="0,0" coordsize="9746,1088">
            <v:group style="position:absolute;left:0;top:0;width:9746;height:1088" coordorigin="0,0" coordsize="9746,1088">
              <v:shape style="position:absolute;left:0;top:0;width:9746;height:1088" coordorigin="0,0" coordsize="9746,1088" path="m0,1087l9746,1087,9746,0,0,0,0,1087xe" filled="true" fillcolor="#40b4e2" stroked="false">
                <v:path arrowok="t"/>
                <v:fill type="solid"/>
              </v:shape>
              <v:shape style="position:absolute;left:80;top:54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1.2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62;top:55;width:893;height:1012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5"/>
                          <w:sz w:val="22"/>
                        </w:rPr>
                        <w:t>Pre-test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Client-</w:t>
                      </w:r>
                      <w:r>
                        <w:rPr>
                          <w:rFonts w:ascii="Times New Roman"/>
                          <w:w w:val="102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centred</w:t>
                      </w:r>
                      <w:r>
                        <w:rPr>
                          <w:rFonts w:ascii="Times New Roman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approach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012;top:121;width:1460;height:48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110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spacing w:val="-3"/>
                          <w:w w:val="110"/>
                          <w:sz w:val="22"/>
                        </w:rPr>
                        <w:t>esting</w:t>
                      </w:r>
                      <w:r>
                        <w:rPr>
                          <w:rFonts w:ascii="Times New Roman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current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2" w:lineRule="exact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knowledge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65;top:397;width:70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5"/>
                          <w:sz w:val="22"/>
                        </w:rPr>
                        <w:t>Pretest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168;top:319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20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385;top:325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30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0" w:lineRule="auto" w:before="13"/>
        <w:ind w:right="0"/>
        <w:jc w:val="right"/>
        <w:rPr>
          <w:b w:val="0"/>
          <w:bCs w:val="0"/>
        </w:rPr>
      </w:pPr>
      <w:r>
        <w:rPr>
          <w:color w:val="40B4E2"/>
          <w:w w:val="110"/>
        </w:rPr>
        <w:t>1.3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5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2pt;margin-top:9.087916pt;width:487.3pt;height:92.1pt;mso-position-horizontal-relative:page;mso-position-vertical-relative:paragraph;z-index:-91168" coordorigin="1440,182" coordsize="9746,1842">
            <v:shape style="position:absolute;left:1440;top:182;width:9746;height:1842" coordorigin="1440,182" coordsize="9746,1842" path="m1440,2023l11186,2023,11186,182,1440,182,1440,2023xe" filled="true" fillcolor="#40b4e2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/>
          <w:color w:val="40B4E2"/>
          <w:w w:val="110"/>
          <w:sz w:val="24"/>
        </w:rPr>
        <w:t>1.4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40B4E2"/>
          <w:w w:val="110"/>
          <w:sz w:val="24"/>
        </w:rPr>
        <w:t>1.5</w:t>
      </w:r>
      <w:r>
        <w:rPr>
          <w:rFonts w:ascii="Times New Roman"/>
          <w:sz w:val="24"/>
        </w:rPr>
      </w:r>
    </w:p>
    <w:p>
      <w:pPr>
        <w:spacing w:line="250" w:lineRule="auto" w:before="86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spacing w:val="-8"/>
          <w:w w:val="110"/>
          <w:sz w:val="20"/>
        </w:rPr>
        <w:t>Interpersonal</w:t>
      </w:r>
      <w:r>
        <w:rPr>
          <w:rFonts w:ascii="Times New Roman"/>
          <w:spacing w:val="21"/>
          <w:w w:val="110"/>
          <w:sz w:val="20"/>
        </w:rPr>
        <w:t> </w:t>
      </w:r>
      <w:r>
        <w:rPr>
          <w:rFonts w:ascii="Times New Roman"/>
          <w:spacing w:val="-9"/>
          <w:w w:val="110"/>
          <w:sz w:val="20"/>
        </w:rPr>
        <w:t>communication</w:t>
      </w:r>
      <w:r>
        <w:rPr>
          <w:rFonts w:ascii="Times New Roman"/>
          <w:spacing w:val="13"/>
          <w:w w:val="109"/>
          <w:sz w:val="20"/>
        </w:rPr>
        <w:t> </w:t>
      </w:r>
      <w:r>
        <w:rPr>
          <w:rFonts w:ascii="Times New Roman"/>
          <w:spacing w:val="-6"/>
          <w:w w:val="110"/>
          <w:sz w:val="20"/>
        </w:rPr>
        <w:t>and</w:t>
      </w:r>
      <w:r>
        <w:rPr>
          <w:rFonts w:ascii="Times New Roman"/>
          <w:spacing w:val="-26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-25"/>
          <w:w w:val="110"/>
          <w:sz w:val="20"/>
        </w:rPr>
        <w:t> </w:t>
      </w:r>
      <w:r>
        <w:rPr>
          <w:rFonts w:ascii="Times New Roman"/>
          <w:spacing w:val="-9"/>
          <w:w w:val="110"/>
          <w:sz w:val="20"/>
        </w:rPr>
        <w:t>client-</w:t>
      </w:r>
      <w:r>
        <w:rPr>
          <w:rFonts w:ascii="Times New Roman"/>
          <w:spacing w:val="15"/>
          <w:w w:val="104"/>
          <w:sz w:val="20"/>
        </w:rPr>
        <w:t> </w:t>
      </w:r>
      <w:r>
        <w:rPr>
          <w:rFonts w:ascii="Times New Roman"/>
          <w:spacing w:val="-8"/>
          <w:w w:val="110"/>
          <w:sz w:val="20"/>
        </w:rPr>
        <w:t>centred</w:t>
      </w:r>
      <w:r>
        <w:rPr>
          <w:rFonts w:ascii="Times New Roman"/>
          <w:spacing w:val="13"/>
          <w:w w:val="115"/>
          <w:sz w:val="20"/>
        </w:rPr>
        <w:t> </w:t>
      </w:r>
      <w:r>
        <w:rPr>
          <w:rFonts w:ascii="Times New Roman"/>
          <w:spacing w:val="-8"/>
          <w:w w:val="110"/>
          <w:sz w:val="20"/>
        </w:rPr>
        <w:t>approach</w:t>
      </w:r>
      <w:r>
        <w:rPr>
          <w:rFonts w:ascii="Times New Roman"/>
          <w:sz w:val="20"/>
        </w:rPr>
      </w:r>
    </w:p>
    <w:p>
      <w:pPr>
        <w:spacing w:line="250" w:lineRule="auto" w:before="90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Interpersonal </w:t>
      </w:r>
      <w:r>
        <w:rPr>
          <w:rFonts w:ascii="Times New Roman"/>
          <w:spacing w:val="-9"/>
          <w:w w:val="110"/>
          <w:sz w:val="20"/>
        </w:rPr>
        <w:t>communication</w:t>
      </w:r>
      <w:r>
        <w:rPr>
          <w:rFonts w:ascii="Times New Roman"/>
          <w:spacing w:val="13"/>
          <w:w w:val="109"/>
          <w:sz w:val="20"/>
        </w:rPr>
        <w:t> </w:t>
      </w:r>
      <w:r>
        <w:rPr>
          <w:rFonts w:ascii="Times New Roman"/>
          <w:w w:val="110"/>
          <w:sz w:val="20"/>
        </w:rPr>
        <w:t>skills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0" w:lineRule="auto" w:before="165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Appreciating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13"/>
          <w:w w:val="110"/>
          <w:sz w:val="22"/>
        </w:rPr>
        <w:t> </w:t>
      </w:r>
      <w:r>
        <w:rPr>
          <w:rFonts w:ascii="Times New Roman"/>
          <w:w w:val="110"/>
          <w:sz w:val="22"/>
        </w:rPr>
        <w:t>caregiver</w:t>
      </w:r>
      <w:r>
        <w:rPr>
          <w:rFonts w:ascii="Times New Roman"/>
          <w:sz w:val="22"/>
        </w:rPr>
      </w:r>
    </w:p>
    <w:p>
      <w:pPr>
        <w:spacing w:line="250" w:lineRule="auto" w:before="79"/>
        <w:ind w:left="138" w:right="3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Times New Roman"/>
          <w:w w:val="115"/>
          <w:sz w:val="22"/>
        </w:rPr>
        <w:t>Good</w:t>
      </w:r>
      <w:r>
        <w:rPr>
          <w:rFonts w:ascii="Times New Roman"/>
          <w:spacing w:val="-42"/>
          <w:w w:val="115"/>
          <w:sz w:val="22"/>
        </w:rPr>
        <w:t> </w:t>
      </w:r>
      <w:r>
        <w:rPr>
          <w:rFonts w:ascii="Times New Roman"/>
          <w:w w:val="115"/>
          <w:sz w:val="22"/>
        </w:rPr>
        <w:t>customer</w:t>
      </w:r>
      <w:r>
        <w:rPr>
          <w:rFonts w:ascii="Times New Roman"/>
          <w:w w:val="115"/>
          <w:sz w:val="22"/>
        </w:rPr>
        <w:t> service</w:t>
      </w:r>
      <w:r>
        <w:rPr>
          <w:rFonts w:ascii="Times New Roman"/>
          <w:spacing w:val="-39"/>
          <w:w w:val="115"/>
          <w:sz w:val="22"/>
        </w:rPr>
        <w:t> </w:t>
      </w:r>
      <w:r>
        <w:rPr>
          <w:rFonts w:ascii="Times New Roman"/>
          <w:w w:val="115"/>
          <w:sz w:val="22"/>
        </w:rPr>
        <w:t>in</w:t>
      </w:r>
      <w:r>
        <w:rPr>
          <w:rFonts w:ascii="Times New Roman"/>
          <w:spacing w:val="-38"/>
          <w:w w:val="115"/>
          <w:sz w:val="22"/>
        </w:rPr>
        <w:t> </w:t>
      </w:r>
      <w:r>
        <w:rPr>
          <w:rFonts w:ascii="Times New Roman"/>
          <w:w w:val="115"/>
          <w:sz w:val="22"/>
        </w:rPr>
        <w:t>health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w w:val="115"/>
          <w:sz w:val="22"/>
        </w:rPr>
        <w:t>service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7"/>
        <w:ind w:left="1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Empathy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56" w:lineRule="auto" w:before="0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Nonverbal</w:t>
      </w:r>
      <w:r>
        <w:rPr>
          <w:rFonts w:ascii="Times New Roman"/>
          <w:w w:val="106"/>
          <w:sz w:val="20"/>
        </w:rPr>
        <w:t> </w:t>
      </w:r>
      <w:r>
        <w:rPr>
          <w:rFonts w:ascii="Times New Roman"/>
          <w:w w:val="110"/>
          <w:sz w:val="20"/>
        </w:rPr>
        <w:t>communication;</w:t>
      </w:r>
      <w:r>
        <w:rPr>
          <w:rFonts w:ascii="Times New Roman"/>
          <w:w w:val="109"/>
          <w:sz w:val="20"/>
        </w:rPr>
        <w:t> </w:t>
      </w:r>
      <w:r>
        <w:rPr>
          <w:rFonts w:ascii="Times New Roman"/>
          <w:w w:val="110"/>
          <w:sz w:val="20"/>
        </w:rPr>
        <w:t>creating a</w:t>
      </w:r>
      <w:r>
        <w:rPr>
          <w:rFonts w:ascii="Times New Roman"/>
          <w:spacing w:val="1"/>
          <w:w w:val="110"/>
          <w:sz w:val="20"/>
        </w:rPr>
        <w:t> </w:t>
      </w:r>
      <w:r>
        <w:rPr>
          <w:rFonts w:ascii="Times New Roman"/>
          <w:w w:val="110"/>
          <w:sz w:val="20"/>
        </w:rPr>
        <w:t>welcoming</w:t>
      </w:r>
      <w:r>
        <w:rPr>
          <w:rFonts w:ascii="Times New Roman"/>
          <w:w w:val="110"/>
          <w:sz w:val="20"/>
        </w:rPr>
        <w:t> environment;</w:t>
      </w:r>
      <w:r>
        <w:rPr>
          <w:rFonts w:ascii="Times New Roman"/>
          <w:spacing w:val="-11"/>
          <w:w w:val="110"/>
          <w:sz w:val="20"/>
        </w:rPr>
        <w:t> </w:t>
      </w:r>
      <w:r>
        <w:rPr>
          <w:rFonts w:ascii="Times New Roman"/>
          <w:w w:val="110"/>
          <w:sz w:val="20"/>
        </w:rPr>
        <w:t>asking</w:t>
      </w:r>
      <w:r>
        <w:rPr>
          <w:rFonts w:ascii="Times New Roman"/>
          <w:w w:val="108"/>
          <w:sz w:val="20"/>
        </w:rPr>
        <w:t> </w:t>
      </w:r>
      <w:r>
        <w:rPr>
          <w:rFonts w:ascii="Times New Roman"/>
          <w:w w:val="110"/>
          <w:sz w:val="20"/>
        </w:rPr>
        <w:t>questions</w:t>
      </w:r>
      <w:r>
        <w:rPr>
          <w:rFonts w:ascii="Times New Roman"/>
          <w:spacing w:val="21"/>
          <w:w w:val="110"/>
          <w:sz w:val="20"/>
        </w:rPr>
        <w:t> </w:t>
      </w:r>
      <w:r>
        <w:rPr>
          <w:rFonts w:ascii="Times New Roman"/>
          <w:w w:val="110"/>
          <w:sz w:val="20"/>
        </w:rPr>
        <w:t>sensitively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line="250" w:lineRule="auto" w:before="0"/>
        <w:ind w:left="2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Client</w:t>
      </w:r>
      <w:r>
        <w:rPr>
          <w:rFonts w:ascii="Times New Roman"/>
          <w:spacing w:val="-13"/>
          <w:w w:val="110"/>
          <w:sz w:val="22"/>
        </w:rPr>
        <w:t> </w:t>
      </w:r>
      <w:r>
        <w:rPr>
          <w:rFonts w:ascii="Times New Roman"/>
          <w:w w:val="110"/>
          <w:sz w:val="22"/>
        </w:rPr>
        <w:t>experience</w:t>
      </w:r>
      <w:r>
        <w:rPr>
          <w:rFonts w:ascii="Times New Roman"/>
          <w:w w:val="112"/>
          <w:sz w:val="22"/>
        </w:rPr>
        <w:t> </w:t>
      </w:r>
      <w:r>
        <w:rPr>
          <w:rFonts w:ascii="Times New Roman"/>
          <w:w w:val="110"/>
          <w:sz w:val="22"/>
        </w:rPr>
        <w:t>role</w:t>
      </w:r>
      <w:r>
        <w:rPr>
          <w:rFonts w:ascii="Times New Roman"/>
          <w:spacing w:val="-37"/>
          <w:w w:val="110"/>
          <w:sz w:val="22"/>
        </w:rPr>
        <w:t> </w:t>
      </w:r>
      <w:r>
        <w:rPr>
          <w:rFonts w:ascii="Times New Roman"/>
          <w:w w:val="110"/>
          <w:sz w:val="22"/>
        </w:rPr>
        <w:t>play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5"/>
          <w:sz w:val="22"/>
        </w:rPr>
        <w:t>Persona</w:t>
      </w:r>
      <w:r>
        <w:rPr>
          <w:rFonts w:ascii="Times New Roman"/>
          <w:spacing w:val="-24"/>
          <w:w w:val="115"/>
          <w:sz w:val="22"/>
        </w:rPr>
        <w:t> </w:t>
      </w:r>
      <w:r>
        <w:rPr>
          <w:rFonts w:ascii="Times New Roman"/>
          <w:w w:val="115"/>
          <w:sz w:val="22"/>
        </w:rPr>
        <w:t>exercise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212" w:right="1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Journey</w:t>
      </w:r>
      <w:r>
        <w:rPr>
          <w:rFonts w:ascii="Times New Roman"/>
          <w:spacing w:val="6"/>
          <w:w w:val="110"/>
          <w:sz w:val="22"/>
        </w:rPr>
        <w:t> </w:t>
      </w:r>
      <w:r>
        <w:rPr>
          <w:rFonts w:ascii="Times New Roman"/>
          <w:w w:val="110"/>
          <w:sz w:val="22"/>
        </w:rPr>
        <w:t>mapping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13"/>
          <w:w w:val="110"/>
          <w:sz w:val="22"/>
        </w:rPr>
        <w:t> </w:t>
      </w:r>
      <w:r>
        <w:rPr>
          <w:rFonts w:ascii="Times New Roman"/>
          <w:w w:val="110"/>
          <w:sz w:val="22"/>
        </w:rPr>
        <w:t>caregiver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10"/>
          <w:sz w:val="22"/>
        </w:rPr>
        <w:t>experience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50" w:lineRule="auto" w:before="0"/>
        <w:ind w:left="212" w:right="1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Double</w:t>
      </w:r>
      <w:r>
        <w:rPr>
          <w:rFonts w:ascii="Times New Roman" w:hAnsi="Times New Roman" w:cs="Times New Roman" w:eastAsia="Times New Roman"/>
          <w:spacing w:val="-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‘blind’</w:t>
      </w:r>
      <w:r>
        <w:rPr>
          <w:rFonts w:ascii="Times New Roman" w:hAnsi="Times New Roman" w:cs="Times New Roman" w:eastAsia="Times New Roman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communication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15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1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before="0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20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2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2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20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6" w:equalWidth="0">
            <w:col w:w="1854" w:space="40"/>
            <w:col w:w="1380" w:space="40"/>
            <w:col w:w="2040" w:space="40"/>
            <w:col w:w="1913" w:space="40"/>
            <w:col w:w="997" w:space="40"/>
            <w:col w:w="35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58.75pt;mso-position-horizontal-relative:char;mso-position-vertical-relative:line" coordorigin="0,0" coordsize="9746,1175">
            <v:group style="position:absolute;left:0;top:0;width:9746;height:1175" coordorigin="0,0" coordsize="9746,1175">
              <v:shape style="position:absolute;left:0;top:0;width:9746;height:1175" coordorigin="0,0" coordsize="9746,1175" path="m0,1174l9746,1174,9746,0,0,0,0,1174xe" filled="true" fillcolor="#40b4e2" stroked="false">
                <v:path arrowok="t"/>
                <v:fill type="solid"/>
              </v:shape>
              <v:shape style="position:absolute;left:80;top:55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1.6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012;top:74;width:1602;height:48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Appreciating</w:t>
                      </w:r>
                      <w:r>
                        <w:rPr>
                          <w:rFonts w:ascii="Times New Roman"/>
                          <w:spacing w:val="-2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2" w:lineRule="exact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caregiver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65;top:87;width:129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Photo</w:t>
                      </w:r>
                      <w:r>
                        <w:rPr>
                          <w:rFonts w:ascii="Times New Roman"/>
                          <w:spacing w:val="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review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168;top:134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385;top:146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45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65;top:615;width:89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Role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play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168;top:662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25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306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19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5F6369"/>
          <w:spacing w:val="-4"/>
          <w:w w:val="95"/>
          <w:sz w:val="16"/>
          <w:szCs w:val="16"/>
        </w:rPr>
        <w:t>FACILIT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95"/>
          <w:sz w:val="16"/>
          <w:szCs w:val="16"/>
        </w:rPr>
        <w:t>ATOR’S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95"/>
          <w:sz w:val="16"/>
          <w:szCs w:val="16"/>
        </w:rPr>
        <w:t>GUIDE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95"/>
          <w:sz w:val="16"/>
          <w:szCs w:val="16"/>
        </w:rPr>
        <w:t>OVERVIEW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36pt;margin-top:34.02742pt;width:487.3pt;height:48.25pt;mso-position-horizontal-relative:page;mso-position-vertical-relative:paragraph;z-index:-90832" coordorigin="720,681" coordsize="9746,965">
            <v:group style="position:absolute;left:720;top:681;width:9746;height:965" coordorigin="720,681" coordsize="9746,965">
              <v:shape style="position:absolute;left:720;top:681;width:9746;height:965" coordorigin="720,681" coordsize="9746,965" path="m720,1645l10466,1645,10466,681,720,681,720,1645xe" filled="true" fillcolor="#fdb714" stroked="false">
                <v:path arrowok="t"/>
                <v:fill type="solid"/>
              </v:shape>
              <v:shape style="position:absolute;left:1092;top:1053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879;top:1053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229;top:1053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930;top:897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FDB714"/>
          <w:spacing w:val="-5"/>
          <w:w w:val="110"/>
        </w:rPr>
        <w:t>Module</w:t>
      </w:r>
      <w:r>
        <w:rPr>
          <w:color w:val="FDB714"/>
          <w:spacing w:val="-21"/>
          <w:w w:val="110"/>
        </w:rPr>
        <w:t> </w:t>
      </w:r>
      <w:r>
        <w:rPr>
          <w:color w:val="FDB714"/>
          <w:w w:val="110"/>
        </w:rPr>
        <w:t>2</w:t>
      </w:r>
      <w:r>
        <w:rPr>
          <w:color w:val="FDB714"/>
          <w:spacing w:val="-20"/>
          <w:w w:val="110"/>
        </w:rPr>
        <w:t> </w:t>
      </w:r>
      <w:r>
        <w:rPr>
          <w:color w:val="FDB714"/>
          <w:w w:val="110"/>
        </w:rPr>
        <w:t>-</w:t>
      </w:r>
      <w:r>
        <w:rPr>
          <w:color w:val="FDB714"/>
          <w:spacing w:val="-21"/>
          <w:w w:val="110"/>
        </w:rPr>
        <w:t> </w:t>
      </w:r>
      <w:r>
        <w:rPr>
          <w:color w:val="FDB714"/>
          <w:spacing w:val="-7"/>
          <w:w w:val="110"/>
        </w:rPr>
        <w:t>Exploring</w:t>
      </w:r>
      <w:r>
        <w:rPr>
          <w:color w:val="FDB714"/>
          <w:spacing w:val="-20"/>
          <w:w w:val="110"/>
        </w:rPr>
        <w:t> </w:t>
      </w:r>
      <w:r>
        <w:rPr>
          <w:color w:val="FDB714"/>
          <w:spacing w:val="-7"/>
          <w:w w:val="110"/>
        </w:rPr>
        <w:t>Provider</w:t>
      </w:r>
      <w:r>
        <w:rPr>
          <w:color w:val="FDB714"/>
          <w:spacing w:val="-21"/>
          <w:w w:val="110"/>
        </w:rPr>
        <w:t> </w:t>
      </w:r>
      <w:r>
        <w:rPr>
          <w:color w:val="FDB714"/>
          <w:spacing w:val="-6"/>
          <w:w w:val="110"/>
        </w:rPr>
        <w:t>Perspective</w:t>
      </w:r>
      <w:r>
        <w:rPr>
          <w:color w:val="FDB714"/>
          <w:spacing w:val="-20"/>
          <w:w w:val="110"/>
        </w:rPr>
        <w:t> </w:t>
      </w:r>
      <w:r>
        <w:rPr>
          <w:color w:val="FDB714"/>
          <w:spacing w:val="-4"/>
          <w:w w:val="110"/>
        </w:rPr>
        <w:t>and</w:t>
      </w:r>
      <w:r>
        <w:rPr>
          <w:color w:val="FDB714"/>
          <w:spacing w:val="-21"/>
          <w:w w:val="110"/>
        </w:rPr>
        <w:t> </w:t>
      </w:r>
      <w:r>
        <w:rPr>
          <w:color w:val="FDB714"/>
          <w:spacing w:val="-7"/>
          <w:w w:val="110"/>
        </w:rPr>
        <w:t>Barriers</w:t>
      </w:r>
      <w:r>
        <w:rPr>
          <w:color w:val="FDB714"/>
          <w:spacing w:val="-20"/>
          <w:w w:val="110"/>
        </w:rPr>
        <w:t> </w:t>
      </w:r>
      <w:r>
        <w:rPr>
          <w:color w:val="FDB714"/>
          <w:spacing w:val="-4"/>
          <w:w w:val="110"/>
        </w:rPr>
        <w:t>and</w:t>
      </w:r>
      <w:r>
        <w:rPr>
          <w:color w:val="FDB714"/>
          <w:spacing w:val="-21"/>
          <w:w w:val="110"/>
        </w:rPr>
        <w:t> </w:t>
      </w:r>
      <w:r>
        <w:rPr>
          <w:color w:val="FDB714"/>
          <w:spacing w:val="-7"/>
          <w:w w:val="110"/>
        </w:rPr>
        <w:t>Problem</w:t>
      </w:r>
      <w:r>
        <w:rPr>
          <w:color w:val="FDB714"/>
          <w:spacing w:val="-20"/>
          <w:w w:val="110"/>
        </w:rPr>
        <w:t> </w:t>
      </w:r>
      <w:r>
        <w:rPr>
          <w:color w:val="FDB714"/>
          <w:spacing w:val="-6"/>
          <w:w w:val="110"/>
        </w:rPr>
        <w:t>Solving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tbl>
      <w:tblPr>
        <w:tblW w:w="0" w:type="auto"/>
        <w:jc w:val="left"/>
        <w:tblInd w:w="7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446"/>
        <w:gridCol w:w="1918"/>
        <w:gridCol w:w="1963"/>
        <w:gridCol w:w="1329"/>
        <w:gridCol w:w="1217"/>
        <w:gridCol w:w="1233"/>
      </w:tblGrid>
      <w:tr>
        <w:trPr>
          <w:trHeight w:val="45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3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DB714"/>
                <w:w w:val="110"/>
                <w:sz w:val="24"/>
              </w:rPr>
              <w:t>2.1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5"/>
                <w:sz w:val="22"/>
              </w:rPr>
              <w:t>Respect</w:t>
            </w:r>
            <w:r>
              <w:rPr>
                <w:rFonts w:ascii="Times New Roman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w w:val="115"/>
                <w:sz w:val="22"/>
              </w:rPr>
              <w:t>and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14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Discrimination,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3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Reflection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3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20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9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</w:t>
            </w:r>
            <w:r>
              <w:rPr>
                <w:rFonts w:ascii="Times New Roman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spacing w:val="-7"/>
                <w:w w:val="110"/>
                <w:sz w:val="22"/>
              </w:rPr>
              <w:t>hr</w:t>
            </w:r>
            <w:r>
              <w:rPr>
                <w:rFonts w:ascii="Times New Roman"/>
                <w:spacing w:val="-6"/>
                <w:w w:val="110"/>
                <w:sz w:val="22"/>
              </w:rPr>
              <w:t>,</w:t>
            </w:r>
            <w:r>
              <w:rPr>
                <w:rFonts w:ascii="Times New Roman"/>
                <w:w w:val="110"/>
                <w:sz w:val="22"/>
              </w:rPr>
              <w:t> 45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3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equity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diversity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experience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50" w:lineRule="auto" w:before="78"/>
        <w:ind w:left="48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Dimensions</w:t>
      </w:r>
      <w:r>
        <w:rPr>
          <w:rFonts w:ascii="Times New Roman"/>
          <w:spacing w:val="57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w w:val="105"/>
          <w:sz w:val="22"/>
        </w:rPr>
        <w:t>diversity</w:t>
      </w:r>
      <w:r>
        <w:rPr>
          <w:rFonts w:ascii="Times New Roman"/>
          <w:sz w:val="22"/>
        </w:rPr>
      </w:r>
    </w:p>
    <w:p>
      <w:pPr>
        <w:spacing w:before="89"/>
        <w:ind w:left="54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2" w:equalWidth="0">
            <w:col w:w="6304" w:space="40"/>
            <w:col w:w="556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78.850pt;mso-position-horizontal-relative:char;mso-position-vertical-relative:line" coordorigin="0,0" coordsize="9746,1577">
            <v:group style="position:absolute;left:0;top:0;width:9746;height:1577" coordorigin="0,0" coordsize="9746,1577">
              <v:shape style="position:absolute;left:0;top:0;width:9746;height:1577" coordorigin="0,0" coordsize="9746,1577" path="m0,1577l9746,1577,9746,0,0,0,0,1577xe" filled="true" fillcolor="#fdb714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9" w:lineRule="exact"/>
        <w:ind w:right="0"/>
        <w:jc w:val="right"/>
        <w:rPr>
          <w:b w:val="0"/>
          <w:bCs w:val="0"/>
        </w:rPr>
      </w:pPr>
      <w:r>
        <w:rPr/>
        <w:pict>
          <v:shape style="position:absolute;margin-left:36pt;margin-top:-78.850998pt;width:487.3pt;height:78.850pt;mso-position-horizontal-relative:page;mso-position-vertical-relative:paragraph;z-index:-90952" type="#_x0000_t202" filled="false" stroked="false">
            <v:textbox inset="0,0,0,0">
              <w:txbxContent>
                <w:p>
                  <w:pPr>
                    <w:tabs>
                      <w:tab w:pos="2082" w:val="left" w:leader="none"/>
                      <w:tab w:pos="4165" w:val="left" w:leader="none"/>
                      <w:tab w:pos="6167" w:val="left" w:leader="none"/>
                      <w:tab w:pos="7384" w:val="left" w:leader="none"/>
                    </w:tabs>
                    <w:spacing w:line="246" w:lineRule="exact" w:before="53"/>
                    <w:ind w:left="561" w:right="1625" w:hanging="482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FDB714"/>
                      <w:w w:val="110"/>
                      <w:sz w:val="24"/>
                    </w:rPr>
                    <w:t>2.2</w:t>
                  </w:r>
                  <w:r>
                    <w:rPr>
                      <w:rFonts w:ascii="Times New Roman"/>
                      <w:b/>
                      <w:color w:val="FDB714"/>
                      <w:spacing w:val="54"/>
                      <w:w w:val="110"/>
                      <w:sz w:val="24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Provider</w:t>
                    <w:tab/>
                    <w:t>Experiences</w:t>
                  </w:r>
                  <w:r>
                    <w:rPr>
                      <w:rFonts w:ascii="Times New Roman"/>
                      <w:spacing w:val="4"/>
                      <w:w w:val="110"/>
                      <w:position w:val="2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of</w:t>
                    <w:tab/>
                  </w:r>
                  <w:r>
                    <w:rPr>
                      <w:rFonts w:ascii="Times New Roman"/>
                      <w:w w:val="110"/>
                      <w:position w:val="4"/>
                      <w:sz w:val="22"/>
                    </w:rPr>
                    <w:t>Agree-disagree</w:t>
                    <w:tab/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10</w:t>
                  </w:r>
                  <w:r>
                    <w:rPr>
                      <w:rFonts w:ascii="Times New Roman"/>
                      <w:spacing w:val="-9"/>
                      <w:w w:val="110"/>
                      <w:position w:val="2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min.</w:t>
                    <w:tab/>
                  </w:r>
                  <w:r>
                    <w:rPr>
                      <w:rFonts w:ascii="Times New Roman"/>
                      <w:w w:val="110"/>
                      <w:position w:val="1"/>
                      <w:sz w:val="22"/>
                    </w:rPr>
                    <w:t>15</w:t>
                  </w:r>
                  <w:r>
                    <w:rPr>
                      <w:rFonts w:ascii="Times New Roman"/>
                      <w:spacing w:val="-9"/>
                      <w:w w:val="110"/>
                      <w:position w:val="1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1"/>
                      <w:sz w:val="22"/>
                    </w:rPr>
                    <w:t>min.</w:t>
                  </w:r>
                  <w:r>
                    <w:rPr>
                      <w:rFonts w:ascii="Times New Roman"/>
                      <w:w w:val="107"/>
                      <w:position w:val="1"/>
                      <w:sz w:val="22"/>
                    </w:rPr>
                    <w:t> </w:t>
                  </w:r>
                  <w:r>
                    <w:rPr>
                      <w:rFonts w:ascii="Times New Roman"/>
                      <w:w w:val="105"/>
                      <w:sz w:val="22"/>
                    </w:rPr>
                    <w:t>barriers</w:t>
                    <w:tab/>
                  </w:r>
                  <w:r>
                    <w:rPr>
                      <w:rFonts w:ascii="Times New Roman"/>
                      <w:w w:val="110"/>
                      <w:sz w:val="22"/>
                    </w:rPr>
                    <w:t>frontline</w:t>
                  </w:r>
                  <w:r>
                    <w:rPr>
                      <w:rFonts w:ascii="Times New Roman"/>
                      <w:spacing w:val="-1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sz w:val="22"/>
                    </w:rPr>
                    <w:t>workers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50" w:lineRule="auto" w:before="9"/>
                    <w:ind w:left="2082" w:right="612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w w:val="110"/>
                      <w:sz w:val="22"/>
                    </w:rPr>
                    <w:t>impacting</w:t>
                  </w:r>
                  <w:r>
                    <w:rPr>
                      <w:rFonts w:ascii="Times New Roman"/>
                      <w:spacing w:val="-3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sz w:val="22"/>
                    </w:rPr>
                    <w:t>client</w:t>
                  </w:r>
                  <w:r>
                    <w:rPr>
                      <w:rFonts w:ascii="Times New Roman"/>
                      <w:w w:val="107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sz w:val="22"/>
                    </w:rPr>
                    <w:t>services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DB714"/>
          <w:w w:val="110"/>
        </w:rPr>
        <w:t>2.3</w:t>
      </w:r>
      <w:r>
        <w:rPr>
          <w:b w:val="0"/>
        </w:rPr>
      </w:r>
    </w:p>
    <w:p>
      <w:pPr>
        <w:spacing w:line="250" w:lineRule="auto" w:before="5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Problem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05"/>
          <w:sz w:val="22"/>
        </w:rPr>
        <w:t>solving</w:t>
      </w:r>
      <w:r>
        <w:rPr>
          <w:rFonts w:ascii="Times New Roman"/>
          <w:sz w:val="22"/>
        </w:rPr>
      </w:r>
    </w:p>
    <w:p>
      <w:pPr>
        <w:spacing w:before="45"/>
        <w:ind w:left="6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Problem</w:t>
      </w:r>
      <w:r>
        <w:rPr>
          <w:rFonts w:ascii="Times New Roman"/>
          <w:spacing w:val="33"/>
          <w:w w:val="105"/>
          <w:sz w:val="22"/>
        </w:rPr>
        <w:t> </w:t>
      </w:r>
      <w:r>
        <w:rPr>
          <w:rFonts w:ascii="Times New Roman"/>
          <w:w w:val="105"/>
          <w:sz w:val="22"/>
        </w:rPr>
        <w:t>solving</w:t>
      </w:r>
      <w:r>
        <w:rPr>
          <w:rFonts w:ascii="Times New Roman"/>
          <w:sz w:val="22"/>
        </w:rPr>
      </w:r>
    </w:p>
    <w:p>
      <w:pPr>
        <w:spacing w:before="39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Problem</w:t>
      </w:r>
      <w:r>
        <w:rPr>
          <w:rFonts w:ascii="Times New Roman"/>
          <w:spacing w:val="33"/>
          <w:w w:val="105"/>
          <w:sz w:val="22"/>
        </w:rPr>
        <w:t> </w:t>
      </w:r>
      <w:r>
        <w:rPr>
          <w:rFonts w:ascii="Times New Roman"/>
          <w:w w:val="105"/>
          <w:sz w:val="22"/>
        </w:rPr>
        <w:t>solving</w:t>
      </w:r>
      <w:r>
        <w:rPr>
          <w:rFonts w:ascii="Times New Roman"/>
          <w:sz w:val="22"/>
        </w:rPr>
      </w:r>
    </w:p>
    <w:p>
      <w:pPr>
        <w:spacing w:before="63"/>
        <w:ind w:left="3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25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69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6" w:equalWidth="0">
            <w:col w:w="1134" w:space="40"/>
            <w:col w:w="928" w:space="40"/>
            <w:col w:w="2227" w:space="40"/>
            <w:col w:w="2043" w:space="40"/>
            <w:col w:w="1132" w:space="40"/>
            <w:col w:w="42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94C93D"/>
          <w:w w:val="110"/>
        </w:rPr>
        <w:t>Module</w:t>
      </w:r>
      <w:r>
        <w:rPr>
          <w:color w:val="94C93D"/>
          <w:spacing w:val="-2"/>
          <w:w w:val="110"/>
        </w:rPr>
        <w:t> </w:t>
      </w:r>
      <w:r>
        <w:rPr>
          <w:color w:val="94C93D"/>
          <w:w w:val="110"/>
        </w:rPr>
        <w:t>3</w:t>
      </w:r>
      <w:r>
        <w:rPr>
          <w:color w:val="94C93D"/>
          <w:spacing w:val="-2"/>
          <w:w w:val="110"/>
        </w:rPr>
        <w:t> </w:t>
      </w:r>
      <w:r>
        <w:rPr>
          <w:color w:val="94C93D"/>
          <w:w w:val="110"/>
        </w:rPr>
        <w:t>-</w:t>
      </w:r>
      <w:r>
        <w:rPr>
          <w:color w:val="94C93D"/>
          <w:spacing w:val="-2"/>
          <w:w w:val="110"/>
        </w:rPr>
        <w:t> </w:t>
      </w:r>
      <w:r>
        <w:rPr>
          <w:color w:val="94C93D"/>
          <w:w w:val="110"/>
        </w:rPr>
        <w:t>Immunization</w:t>
      </w:r>
      <w:r>
        <w:rPr>
          <w:color w:val="94C93D"/>
          <w:spacing w:val="-2"/>
          <w:w w:val="110"/>
        </w:rPr>
        <w:t> </w:t>
      </w:r>
      <w:r>
        <w:rPr>
          <w:color w:val="94C93D"/>
          <w:w w:val="110"/>
        </w:rPr>
        <w:t>and</w:t>
      </w:r>
      <w:r>
        <w:rPr>
          <w:color w:val="94C93D"/>
          <w:spacing w:val="-2"/>
          <w:w w:val="110"/>
        </w:rPr>
        <w:t> </w:t>
      </w:r>
      <w:r>
        <w:rPr>
          <w:color w:val="94C93D"/>
          <w:spacing w:val="-4"/>
          <w:w w:val="110"/>
        </w:rPr>
        <w:t>V</w:t>
      </w:r>
      <w:r>
        <w:rPr>
          <w:color w:val="94C93D"/>
          <w:spacing w:val="-3"/>
          <w:w w:val="110"/>
        </w:rPr>
        <w:t>accines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48.25pt;mso-position-horizontal-relative:char;mso-position-vertical-relative:line" coordorigin="0,0" coordsize="9746,965">
            <v:group style="position:absolute;left:0;top:0;width:9746;height:965" coordorigin="0,0" coordsize="9746,965">
              <v:shape style="position:absolute;left:0;top:0;width:9746;height:965" coordorigin="0,0" coordsize="9746,965" path="m0,965l9746,965,9746,0,0,0,0,965xe" filled="true" fillcolor="#94c93d" stroked="false">
                <v:path arrowok="t"/>
                <v:fill type="solid"/>
              </v:shape>
              <v:shape style="position:absolute;left:372;top:372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59;top:372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509;top:372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210;top:216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0" w:lineRule="auto" w:before="104"/>
        <w:ind w:right="0"/>
        <w:jc w:val="right"/>
        <w:rPr>
          <w:b w:val="0"/>
          <w:bCs w:val="0"/>
        </w:rPr>
      </w:pPr>
      <w:r>
        <w:rPr>
          <w:color w:val="94C93D"/>
          <w:w w:val="110"/>
        </w:rPr>
        <w:t>3.1</w:t>
      </w:r>
      <w:r>
        <w:rPr>
          <w:b w:val="0"/>
        </w:rPr>
      </w:r>
    </w:p>
    <w:p>
      <w:pPr>
        <w:spacing w:before="110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2"/>
        </w:rPr>
        <w:t>Immunity</w:t>
      </w:r>
      <w:r>
        <w:rPr>
          <w:rFonts w:ascii="Times New Roman"/>
          <w:sz w:val="22"/>
        </w:rPr>
      </w:r>
    </w:p>
    <w:p>
      <w:pPr>
        <w:spacing w:line="250" w:lineRule="auto" w:before="110"/>
        <w:ind w:left="5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Active,</w:t>
      </w:r>
      <w:r>
        <w:rPr>
          <w:rFonts w:ascii="Times New Roman"/>
          <w:spacing w:val="-17"/>
          <w:w w:val="110"/>
          <w:sz w:val="22"/>
        </w:rPr>
        <w:t> </w:t>
      </w:r>
      <w:r>
        <w:rPr>
          <w:rFonts w:ascii="Times New Roman"/>
          <w:w w:val="110"/>
          <w:sz w:val="22"/>
        </w:rPr>
        <w:t>passive,</w:t>
      </w:r>
      <w:r>
        <w:rPr>
          <w:rFonts w:ascii="Times New Roman"/>
          <w:w w:val="113"/>
          <w:sz w:val="22"/>
        </w:rPr>
        <w:t> </w:t>
      </w:r>
      <w:r>
        <w:rPr>
          <w:rFonts w:ascii="Times New Roman"/>
          <w:w w:val="110"/>
          <w:sz w:val="22"/>
        </w:rPr>
        <w:t>herd</w:t>
      </w:r>
      <w:r>
        <w:rPr>
          <w:rFonts w:ascii="Times New Roman"/>
          <w:spacing w:val="-18"/>
          <w:w w:val="110"/>
          <w:sz w:val="22"/>
        </w:rPr>
        <w:t> </w:t>
      </w:r>
      <w:r>
        <w:rPr>
          <w:rFonts w:ascii="Times New Roman"/>
          <w:w w:val="110"/>
          <w:sz w:val="22"/>
        </w:rPr>
        <w:t>immunity</w:t>
      </w:r>
      <w:r>
        <w:rPr>
          <w:rFonts w:ascii="Times New Roman"/>
          <w:sz w:val="22"/>
        </w:rPr>
      </w:r>
    </w:p>
    <w:p>
      <w:pPr>
        <w:spacing w:line="250" w:lineRule="auto" w:before="110"/>
        <w:ind w:left="5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How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w w:val="110"/>
          <w:sz w:val="22"/>
        </w:rPr>
        <w:t>vaccines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w w:val="110"/>
          <w:sz w:val="22"/>
        </w:rPr>
        <w:t>work</w:t>
      </w:r>
      <w:r>
        <w:rPr>
          <w:rFonts w:ascii="Times New Roman"/>
          <w:spacing w:val="-16"/>
          <w:w w:val="110"/>
          <w:sz w:val="22"/>
        </w:rPr>
        <w:t> </w:t>
      </w:r>
      <w:r>
        <w:rPr>
          <w:rFonts w:ascii="Times New Roman"/>
          <w:w w:val="110"/>
          <w:sz w:val="22"/>
        </w:rPr>
        <w:t>pop</w:t>
      </w:r>
      <w:r>
        <w:rPr>
          <w:rFonts w:ascii="Times New Roman"/>
          <w:spacing w:val="-16"/>
          <w:w w:val="110"/>
          <w:sz w:val="22"/>
        </w:rPr>
        <w:t> </w:t>
      </w:r>
      <w:r>
        <w:rPr>
          <w:rFonts w:ascii="Times New Roman"/>
          <w:w w:val="110"/>
          <w:sz w:val="22"/>
        </w:rPr>
        <w:t>quiz</w:t>
      </w:r>
      <w:r>
        <w:rPr>
          <w:rFonts w:ascii="Times New Roman"/>
          <w:sz w:val="22"/>
        </w:rPr>
      </w:r>
    </w:p>
    <w:p>
      <w:pPr>
        <w:spacing w:before="110"/>
        <w:ind w:left="5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11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50" w:lineRule="auto" w:before="111"/>
        <w:ind w:left="443" w:right="18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,</w:t>
      </w:r>
      <w:r>
        <w:rPr>
          <w:rFonts w:ascii="Times New Roman"/>
          <w:w w:val="110"/>
          <w:sz w:val="22"/>
        </w:rPr>
        <w:t> 30</w:t>
      </w:r>
      <w:r>
        <w:rPr>
          <w:rFonts w:ascii="Times New Roman"/>
          <w:spacing w:val="21"/>
          <w:w w:val="111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7" w:equalWidth="0">
            <w:col w:w="1134" w:space="40"/>
            <w:col w:w="1038" w:space="40"/>
            <w:col w:w="2081" w:space="40"/>
            <w:col w:w="1884" w:space="40"/>
            <w:col w:w="1328" w:space="40"/>
            <w:col w:w="1177" w:space="40"/>
            <w:col w:w="30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15pt;mso-position-horizontal-relative:char;mso-position-vertical-relative:line" type="#_x0000_t202" filled="true" fillcolor="#94c93d" stroked="false">
            <v:textbox inset="0,0,0,0">
              <w:txbxContent>
                <w:p>
                  <w:pPr>
                    <w:tabs>
                      <w:tab w:pos="2082" w:val="left" w:leader="none"/>
                      <w:tab w:pos="4165" w:val="left" w:leader="none"/>
                      <w:tab w:pos="6167" w:val="left" w:leader="none"/>
                      <w:tab w:pos="7384" w:val="left" w:leader="none"/>
                    </w:tabs>
                    <w:spacing w:before="1"/>
                    <w:ind w:left="8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94C93D"/>
                      <w:w w:val="110"/>
                      <w:sz w:val="24"/>
                    </w:rPr>
                    <w:t>3.2</w:t>
                  </w:r>
                  <w:r>
                    <w:rPr>
                      <w:rFonts w:ascii="Times New Roman"/>
                      <w:b/>
                      <w:color w:val="94C93D"/>
                      <w:spacing w:val="64"/>
                      <w:w w:val="110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3"/>
                      <w:w w:val="110"/>
                      <w:position w:val="1"/>
                      <w:sz w:val="22"/>
                    </w:rPr>
                    <w:t>V</w:t>
                  </w:r>
                  <w:r>
                    <w:rPr>
                      <w:rFonts w:ascii="Times New Roman"/>
                      <w:spacing w:val="-2"/>
                      <w:w w:val="110"/>
                      <w:position w:val="1"/>
                      <w:sz w:val="22"/>
                    </w:rPr>
                    <w:t>accines</w:t>
                    <w:tab/>
                  </w:r>
                  <w:r>
                    <w:rPr>
                      <w:rFonts w:ascii="Times New Roman"/>
                      <w:spacing w:val="-5"/>
                      <w:w w:val="110"/>
                      <w:position w:val="2"/>
                      <w:sz w:val="22"/>
                    </w:rPr>
                    <w:t>T</w:t>
                  </w:r>
                  <w:r>
                    <w:rPr>
                      <w:rFonts w:ascii="Times New Roman"/>
                      <w:spacing w:val="-4"/>
                      <w:w w:val="110"/>
                      <w:position w:val="2"/>
                      <w:sz w:val="22"/>
                    </w:rPr>
                    <w:t>ypes</w:t>
                  </w:r>
                  <w:r>
                    <w:rPr>
                      <w:rFonts w:ascii="Times New Roman"/>
                      <w:spacing w:val="-10"/>
                      <w:w w:val="110"/>
                      <w:position w:val="2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of</w:t>
                  </w:r>
                  <w:r>
                    <w:rPr>
                      <w:rFonts w:ascii="Times New Roman"/>
                      <w:spacing w:val="-9"/>
                      <w:w w:val="110"/>
                      <w:position w:val="2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2"/>
                      <w:sz w:val="22"/>
                    </w:rPr>
                    <w:t>vaccine</w:t>
                    <w:tab/>
                    <w:t>Lecture</w:t>
                    <w:tab/>
                  </w:r>
                  <w:r>
                    <w:rPr>
                      <w:rFonts w:ascii="Times New Roman"/>
                      <w:w w:val="110"/>
                      <w:position w:val="1"/>
                      <w:sz w:val="22"/>
                    </w:rPr>
                    <w:t>30</w:t>
                  </w:r>
                  <w:r>
                    <w:rPr>
                      <w:rFonts w:ascii="Times New Roman"/>
                      <w:spacing w:val="-9"/>
                      <w:w w:val="110"/>
                      <w:position w:val="1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1"/>
                      <w:sz w:val="22"/>
                    </w:rPr>
                    <w:t>min.</w:t>
                    <w:tab/>
                    <w:t>30</w:t>
                  </w:r>
                  <w:r>
                    <w:rPr>
                      <w:rFonts w:ascii="Times New Roman"/>
                      <w:spacing w:val="-10"/>
                      <w:w w:val="110"/>
                      <w:position w:val="1"/>
                      <w:sz w:val="22"/>
                    </w:rPr>
                    <w:t> </w:t>
                  </w:r>
                  <w:r>
                    <w:rPr>
                      <w:rFonts w:ascii="Times New Roman"/>
                      <w:w w:val="110"/>
                      <w:position w:val="1"/>
                      <w:sz w:val="22"/>
                    </w:rPr>
                    <w:t>min.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0" w:lineRule="auto" w:before="4"/>
        <w:ind w:right="0"/>
        <w:jc w:val="right"/>
        <w:rPr>
          <w:b w:val="0"/>
          <w:bCs w:val="0"/>
        </w:rPr>
      </w:pPr>
      <w:r>
        <w:rPr>
          <w:color w:val="94C93D"/>
          <w:w w:val="110"/>
        </w:rPr>
        <w:t>3.3</w:t>
      </w:r>
      <w:r>
        <w:rPr>
          <w:b w:val="0"/>
        </w:rPr>
      </w:r>
    </w:p>
    <w:p>
      <w:pPr>
        <w:spacing w:line="250" w:lineRule="auto" w:before="11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spacing w:val="-3"/>
          <w:w w:val="110"/>
          <w:sz w:val="22"/>
        </w:rPr>
        <w:t>Vaccine-</w:t>
      </w:r>
      <w:r>
        <w:rPr>
          <w:rFonts w:ascii="Times New Roman"/>
          <w:spacing w:val="25"/>
          <w:w w:val="107"/>
          <w:sz w:val="22"/>
        </w:rPr>
        <w:t> </w:t>
      </w:r>
      <w:r>
        <w:rPr>
          <w:rFonts w:ascii="Times New Roman"/>
          <w:w w:val="110"/>
          <w:sz w:val="22"/>
        </w:rPr>
        <w:t>preventable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w w:val="110"/>
          <w:sz w:val="22"/>
        </w:rPr>
        <w:t>childhood</w:t>
      </w:r>
      <w:r>
        <w:rPr>
          <w:rFonts w:ascii="Times New Roman"/>
          <w:w w:val="107"/>
          <w:sz w:val="22"/>
        </w:rPr>
        <w:t> </w:t>
      </w:r>
      <w:r>
        <w:rPr>
          <w:rFonts w:ascii="Times New Roman"/>
          <w:w w:val="110"/>
          <w:sz w:val="22"/>
        </w:rPr>
        <w:t>diseases</w:t>
      </w:r>
      <w:r>
        <w:rPr>
          <w:rFonts w:ascii="Times New Roman"/>
          <w:sz w:val="22"/>
        </w:rPr>
      </w:r>
    </w:p>
    <w:p>
      <w:pPr>
        <w:spacing w:line="250" w:lineRule="auto" w:before="4"/>
        <w:ind w:left="3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spacing w:val="-3"/>
          <w:w w:val="110"/>
          <w:sz w:val="22"/>
        </w:rPr>
        <w:t>Vaccine-</w:t>
      </w:r>
      <w:r>
        <w:rPr>
          <w:rFonts w:ascii="Times New Roman"/>
          <w:spacing w:val="25"/>
          <w:w w:val="107"/>
          <w:sz w:val="22"/>
        </w:rPr>
        <w:t> </w:t>
      </w:r>
      <w:r>
        <w:rPr>
          <w:rFonts w:ascii="Times New Roman"/>
          <w:w w:val="110"/>
          <w:sz w:val="22"/>
        </w:rPr>
        <w:t>preventable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w w:val="110"/>
          <w:sz w:val="22"/>
        </w:rPr>
        <w:t>diseases</w:t>
      </w:r>
      <w:r>
        <w:rPr>
          <w:rFonts w:ascii="Times New Roman"/>
          <w:sz w:val="22"/>
        </w:rPr>
      </w:r>
    </w:p>
    <w:p>
      <w:pPr>
        <w:spacing w:line="250" w:lineRule="auto" w:before="4"/>
        <w:ind w:left="8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Guess</w:t>
      </w:r>
      <w:r>
        <w:rPr>
          <w:rFonts w:ascii="Times New Roman"/>
          <w:spacing w:val="40"/>
          <w:w w:val="110"/>
          <w:sz w:val="22"/>
        </w:rPr>
        <w:t> </w:t>
      </w:r>
      <w:r>
        <w:rPr>
          <w:rFonts w:ascii="Times New Roman"/>
          <w:w w:val="110"/>
          <w:sz w:val="22"/>
        </w:rPr>
        <w:t>that</w:t>
      </w:r>
      <w:r>
        <w:rPr>
          <w:rFonts w:ascii="Times New Roman"/>
          <w:w w:val="114"/>
          <w:sz w:val="22"/>
        </w:rPr>
        <w:t> </w:t>
      </w:r>
      <w:r>
        <w:rPr>
          <w:rFonts w:ascii="Times New Roman"/>
          <w:w w:val="110"/>
          <w:sz w:val="22"/>
        </w:rPr>
        <w:t>vaccine-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w w:val="110"/>
          <w:sz w:val="22"/>
        </w:rPr>
        <w:t>preventable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w w:val="110"/>
          <w:sz w:val="22"/>
        </w:rPr>
        <w:t>disease</w:t>
      </w:r>
      <w:r>
        <w:rPr>
          <w:rFonts w:ascii="Times New Roman"/>
          <w:sz w:val="22"/>
        </w:rPr>
      </w:r>
    </w:p>
    <w:p>
      <w:pPr>
        <w:spacing w:before="11"/>
        <w:ind w:left="8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20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1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6" w:equalWidth="0">
            <w:col w:w="1134" w:space="40"/>
            <w:col w:w="1258" w:space="40"/>
            <w:col w:w="1482" w:space="133"/>
            <w:col w:w="1950" w:space="53"/>
            <w:col w:w="1534" w:space="40"/>
            <w:col w:w="42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171" w:lineRule="exact"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5.007158pt;width:18.95pt;height:17pt;mso-position-horizontal-relative:page;mso-position-vertical-relative:paragraph;z-index:340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20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line="171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5F6369"/>
          <w:spacing w:val="-4"/>
          <w:w w:val="95"/>
          <w:sz w:val="16"/>
          <w:szCs w:val="16"/>
        </w:rPr>
        <w:t>FACILIT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95"/>
          <w:sz w:val="16"/>
          <w:szCs w:val="16"/>
        </w:rPr>
        <w:t>ATOR’S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95"/>
          <w:sz w:val="16"/>
          <w:szCs w:val="16"/>
        </w:rPr>
        <w:t>GUIDE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95"/>
          <w:sz w:val="16"/>
          <w:szCs w:val="16"/>
        </w:rPr>
        <w:t>OVERVIEW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7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/>
        <w:pict>
          <v:group style="position:absolute;margin-left:72pt;margin-top:33.386421pt;width:487.3pt;height:48.25pt;mso-position-horizontal-relative:page;mso-position-vertical-relative:paragraph;z-index:-90424" coordorigin="1440,668" coordsize="9746,965">
            <v:group style="position:absolute;left:1440;top:668;width:9746;height:965" coordorigin="1440,668" coordsize="9746,965">
              <v:shape style="position:absolute;left:1440;top:668;width:9746;height:965" coordorigin="1440,668" coordsize="9746,965" path="m1440,1632l11186,1632,11186,668,1440,668,1440,1632xe" filled="true" fillcolor="#40b4e2" stroked="false">
                <v:path arrowok="t"/>
                <v:fill type="solid"/>
              </v:shape>
              <v:shape style="position:absolute;left:1812;top:1040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3599;top:1040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949;top:1040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7650;top:884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40B4E2"/>
          <w:w w:val="110"/>
        </w:rPr>
        <w:t>Module</w:t>
      </w:r>
      <w:r>
        <w:rPr>
          <w:color w:val="40B4E2"/>
          <w:spacing w:val="-13"/>
          <w:w w:val="110"/>
        </w:rPr>
        <w:t> </w:t>
      </w:r>
      <w:r>
        <w:rPr>
          <w:color w:val="40B4E2"/>
          <w:w w:val="110"/>
        </w:rPr>
        <w:t>4</w:t>
      </w:r>
      <w:r>
        <w:rPr>
          <w:color w:val="40B4E2"/>
          <w:spacing w:val="-13"/>
          <w:w w:val="110"/>
        </w:rPr>
        <w:t> </w:t>
      </w:r>
      <w:r>
        <w:rPr>
          <w:color w:val="40B4E2"/>
          <w:w w:val="110"/>
        </w:rPr>
        <w:t>-</w:t>
      </w:r>
      <w:r>
        <w:rPr>
          <w:color w:val="40B4E2"/>
          <w:spacing w:val="-13"/>
          <w:w w:val="110"/>
        </w:rPr>
        <w:t> </w:t>
      </w:r>
      <w:r>
        <w:rPr>
          <w:color w:val="40B4E2"/>
          <w:w w:val="110"/>
        </w:rPr>
        <w:t>Profiling</w:t>
      </w:r>
      <w:r>
        <w:rPr>
          <w:color w:val="40B4E2"/>
          <w:spacing w:val="-12"/>
          <w:w w:val="110"/>
        </w:rPr>
        <w:t> </w:t>
      </w:r>
      <w:r>
        <w:rPr>
          <w:color w:val="40B4E2"/>
          <w:spacing w:val="-7"/>
          <w:w w:val="110"/>
        </w:rPr>
        <w:t>T</w:t>
      </w:r>
      <w:r>
        <w:rPr>
          <w:color w:val="40B4E2"/>
          <w:spacing w:val="-5"/>
          <w:w w:val="110"/>
        </w:rPr>
        <w:t>ypes</w:t>
      </w:r>
      <w:r>
        <w:rPr>
          <w:color w:val="40B4E2"/>
          <w:spacing w:val="-13"/>
          <w:w w:val="110"/>
        </w:rPr>
        <w:t> </w:t>
      </w:r>
      <w:r>
        <w:rPr>
          <w:color w:val="40B4E2"/>
          <w:w w:val="110"/>
        </w:rPr>
        <w:t>of</w:t>
      </w:r>
      <w:r>
        <w:rPr>
          <w:color w:val="40B4E2"/>
          <w:spacing w:val="-13"/>
          <w:w w:val="110"/>
        </w:rPr>
        <w:t> </w:t>
      </w:r>
      <w:r>
        <w:rPr>
          <w:color w:val="40B4E2"/>
          <w:w w:val="110"/>
        </w:rPr>
        <w:t>Caregivers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tbl>
      <w:tblPr>
        <w:tblW w:w="0" w:type="auto"/>
        <w:jc w:val="left"/>
        <w:tblInd w:w="1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407"/>
        <w:gridCol w:w="2113"/>
        <w:gridCol w:w="1957"/>
        <w:gridCol w:w="1170"/>
        <w:gridCol w:w="1217"/>
        <w:gridCol w:w="1233"/>
      </w:tblGrid>
      <w:tr>
        <w:trPr>
          <w:trHeight w:val="454" w:hRule="exact"/>
        </w:trPr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 w:before="186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0B4E2"/>
                <w:w w:val="110"/>
                <w:sz w:val="24"/>
              </w:rPr>
              <w:t>4.1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2"/>
                <w:w w:val="110"/>
                <w:sz w:val="20"/>
              </w:rPr>
              <w:t>Understanding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2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Determinants</w:t>
            </w:r>
            <w:r>
              <w:rPr>
                <w:rFonts w:ascii="Times New Roman"/>
                <w:spacing w:val="1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of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2"/>
              <w:ind w:left="1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Examples</w:t>
            </w:r>
            <w:r>
              <w:rPr>
                <w:rFonts w:ascii="Times New Roman"/>
                <w:spacing w:val="-17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from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2"/>
              <w:ind w:left="1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2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2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</w:t>
            </w:r>
            <w:r>
              <w:rPr>
                <w:rFonts w:ascii="Times New Roman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spacing w:val="-7"/>
                <w:w w:val="110"/>
                <w:sz w:val="22"/>
              </w:rPr>
              <w:t>hr</w:t>
            </w:r>
            <w:r>
              <w:rPr>
                <w:rFonts w:ascii="Times New Roman"/>
                <w:spacing w:val="-6"/>
                <w:w w:val="110"/>
                <w:sz w:val="22"/>
              </w:rPr>
              <w:t>,</w:t>
            </w:r>
            <w:r>
              <w:rPr>
                <w:rFonts w:ascii="Times New Roman"/>
                <w:w w:val="110"/>
                <w:sz w:val="22"/>
              </w:rPr>
              <w:t> 30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226" w:hRule="exact"/>
        </w:trPr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vaccine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0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hesitancy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 w:before="2"/>
              <w:ind w:left="179" w:right="14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vaccine</w:t>
            </w:r>
            <w:r>
              <w:rPr>
                <w:rFonts w:ascii="Times New Roman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hesitancy;</w:t>
            </w:r>
            <w:r>
              <w:rPr>
                <w:rFonts w:ascii="Times New Roman"/>
                <w:w w:val="110"/>
                <w:sz w:val="22"/>
              </w:rPr>
              <w:t> identifying</w:t>
            </w:r>
            <w:r>
              <w:rPr>
                <w:rFonts w:ascii="Times New Roman"/>
                <w:w w:val="105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parental</w:t>
            </w:r>
            <w:r>
              <w:rPr>
                <w:rFonts w:ascii="Times New Roman"/>
                <w:spacing w:val="31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concerns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the</w:t>
            </w:r>
            <w:r>
              <w:rPr>
                <w:rFonts w:ascii="Times New Roman"/>
                <w:spacing w:val="3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local</w:t>
            </w:r>
            <w:r>
              <w:rPr>
                <w:rFonts w:ascii="Times New Roman"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context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pgSz w:w="11910" w:h="16840"/>
          <w:pgMar w:header="0" w:footer="0" w:top="1120" w:bottom="280" w:left="0" w:right="0"/>
        </w:sectPr>
      </w:pPr>
    </w:p>
    <w:p>
      <w:pPr>
        <w:pStyle w:val="Heading4"/>
        <w:spacing w:line="240" w:lineRule="auto" w:before="119"/>
        <w:ind w:right="0"/>
        <w:jc w:val="right"/>
        <w:rPr>
          <w:b w:val="0"/>
          <w:bCs w:val="0"/>
        </w:rPr>
      </w:pPr>
      <w:r>
        <w:rPr>
          <w:color w:val="40B4E2"/>
          <w:w w:val="110"/>
        </w:rPr>
        <w:t>4.3</w:t>
      </w:r>
      <w:r>
        <w:rPr>
          <w:b w:val="0"/>
        </w:rPr>
      </w:r>
    </w:p>
    <w:p>
      <w:pPr>
        <w:spacing w:line="250" w:lineRule="auto" w:before="80"/>
        <w:ind w:left="1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spacing w:val="-12"/>
          <w:w w:val="105"/>
          <w:sz w:val="20"/>
        </w:rPr>
        <w:t>Communicating</w:t>
      </w:r>
      <w:r>
        <w:rPr>
          <w:rFonts w:ascii="Times New Roman"/>
          <w:spacing w:val="13"/>
          <w:w w:val="108"/>
          <w:sz w:val="20"/>
        </w:rPr>
        <w:t> </w:t>
      </w:r>
      <w:r>
        <w:rPr>
          <w:rFonts w:ascii="Times New Roman"/>
          <w:spacing w:val="-10"/>
          <w:w w:val="110"/>
          <w:sz w:val="20"/>
        </w:rPr>
        <w:t>with</w:t>
      </w:r>
      <w:r>
        <w:rPr>
          <w:rFonts w:ascii="Times New Roman"/>
          <w:spacing w:val="-24"/>
          <w:w w:val="110"/>
          <w:sz w:val="20"/>
        </w:rPr>
        <w:t> </w:t>
      </w:r>
      <w:r>
        <w:rPr>
          <w:rFonts w:ascii="Times New Roman"/>
          <w:spacing w:val="-12"/>
          <w:w w:val="110"/>
          <w:sz w:val="20"/>
        </w:rPr>
        <w:t>caregivers</w:t>
      </w:r>
      <w:r>
        <w:rPr>
          <w:rFonts w:ascii="Times New Roman"/>
          <w:sz w:val="20"/>
        </w:rPr>
      </w:r>
    </w:p>
    <w:p>
      <w:pPr>
        <w:spacing w:line="250" w:lineRule="auto" w:before="95"/>
        <w:ind w:left="2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spacing w:val="-7"/>
          <w:w w:val="110"/>
          <w:sz w:val="22"/>
        </w:rPr>
        <w:t>What</w:t>
      </w:r>
      <w:r>
        <w:rPr>
          <w:rFonts w:ascii="Times New Roman"/>
          <w:spacing w:val="-15"/>
          <w:w w:val="110"/>
          <w:sz w:val="22"/>
        </w:rPr>
        <w:t> </w:t>
      </w:r>
      <w:r>
        <w:rPr>
          <w:rFonts w:ascii="Times New Roman"/>
          <w:spacing w:val="-11"/>
          <w:w w:val="110"/>
          <w:sz w:val="22"/>
        </w:rPr>
        <w:t>to</w:t>
      </w:r>
      <w:r>
        <w:rPr>
          <w:rFonts w:ascii="Times New Roman"/>
          <w:spacing w:val="12"/>
          <w:w w:val="114"/>
          <w:sz w:val="22"/>
        </w:rPr>
        <w:t> </w:t>
      </w:r>
      <w:r>
        <w:rPr>
          <w:rFonts w:ascii="Times New Roman"/>
          <w:spacing w:val="-10"/>
          <w:w w:val="110"/>
          <w:sz w:val="22"/>
        </w:rPr>
        <w:t>communicate</w:t>
      </w:r>
      <w:r>
        <w:rPr>
          <w:rFonts w:ascii="Times New Roman"/>
          <w:spacing w:val="-15"/>
          <w:w w:val="110"/>
          <w:sz w:val="22"/>
        </w:rPr>
        <w:t> </w:t>
      </w:r>
      <w:r>
        <w:rPr>
          <w:rFonts w:ascii="Times New Roman"/>
          <w:spacing w:val="-12"/>
          <w:w w:val="110"/>
          <w:sz w:val="22"/>
        </w:rPr>
        <w:t>during</w:t>
      </w:r>
      <w:r>
        <w:rPr>
          <w:rFonts w:ascii="Times New Roman"/>
          <w:spacing w:val="10"/>
          <w:w w:val="106"/>
          <w:sz w:val="22"/>
        </w:rPr>
        <w:t> </w:t>
      </w:r>
      <w:r>
        <w:rPr>
          <w:rFonts w:ascii="Times New Roman"/>
          <w:spacing w:val="-6"/>
          <w:w w:val="110"/>
          <w:sz w:val="22"/>
        </w:rPr>
        <w:t>an</w:t>
      </w:r>
      <w:r>
        <w:rPr>
          <w:rFonts w:ascii="Times New Roman"/>
          <w:spacing w:val="-44"/>
          <w:w w:val="110"/>
          <w:sz w:val="22"/>
        </w:rPr>
        <w:t> </w:t>
      </w:r>
      <w:r>
        <w:rPr>
          <w:rFonts w:ascii="Times New Roman"/>
          <w:spacing w:val="-12"/>
          <w:w w:val="110"/>
          <w:sz w:val="22"/>
        </w:rPr>
        <w:t>immunization</w:t>
      </w:r>
      <w:r>
        <w:rPr>
          <w:rFonts w:ascii="Times New Roman"/>
          <w:spacing w:val="-44"/>
          <w:w w:val="110"/>
          <w:sz w:val="22"/>
        </w:rPr>
        <w:t> </w:t>
      </w:r>
      <w:r>
        <w:rPr>
          <w:rFonts w:ascii="Times New Roman"/>
          <w:spacing w:val="-12"/>
          <w:w w:val="110"/>
          <w:sz w:val="22"/>
        </w:rPr>
        <w:t>visit</w:t>
      </w:r>
      <w:r>
        <w:rPr>
          <w:rFonts w:ascii="Times New Roman"/>
          <w:sz w:val="22"/>
        </w:rPr>
      </w:r>
    </w:p>
    <w:p>
      <w:pPr>
        <w:spacing w:line="250" w:lineRule="auto" w:before="119"/>
        <w:ind w:left="2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  <w:t>Finding-the-right-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w w:val="110"/>
          <w:sz w:val="22"/>
        </w:rPr>
        <w:t>message </w:t>
      </w:r>
      <w:r>
        <w:rPr>
          <w:rFonts w:ascii="Times New Roman"/>
          <w:spacing w:val="15"/>
          <w:w w:val="110"/>
          <w:sz w:val="22"/>
        </w:rPr>
        <w:t> </w:t>
      </w:r>
      <w:r>
        <w:rPr>
          <w:rFonts w:ascii="Times New Roman"/>
          <w:w w:val="110"/>
          <w:sz w:val="22"/>
        </w:rPr>
        <w:t>skits</w:t>
      </w:r>
      <w:r>
        <w:rPr>
          <w:rFonts w:ascii="Times New Roman"/>
          <w:sz w:val="22"/>
        </w:rPr>
      </w:r>
    </w:p>
    <w:p>
      <w:pPr>
        <w:spacing w:before="125"/>
        <w:ind w:left="3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25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6" w:equalWidth="0">
            <w:col w:w="1854" w:space="40"/>
            <w:col w:w="1370" w:space="40"/>
            <w:col w:w="2042" w:space="40"/>
            <w:col w:w="1871" w:space="40"/>
            <w:col w:w="1046" w:space="40"/>
            <w:col w:w="352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FDB714"/>
          <w:w w:val="110"/>
        </w:rPr>
        <w:t>Module</w:t>
      </w:r>
      <w:r>
        <w:rPr>
          <w:color w:val="FDB714"/>
          <w:spacing w:val="5"/>
          <w:w w:val="110"/>
        </w:rPr>
        <w:t> </w:t>
      </w:r>
      <w:r>
        <w:rPr>
          <w:color w:val="FDB714"/>
          <w:w w:val="110"/>
        </w:rPr>
        <w:t>5</w:t>
      </w:r>
      <w:r>
        <w:rPr>
          <w:color w:val="FDB714"/>
          <w:spacing w:val="6"/>
          <w:w w:val="110"/>
        </w:rPr>
        <w:t> </w:t>
      </w:r>
      <w:r>
        <w:rPr>
          <w:color w:val="FDB714"/>
          <w:w w:val="110"/>
        </w:rPr>
        <w:t>-</w:t>
      </w:r>
      <w:r>
        <w:rPr>
          <w:color w:val="FDB714"/>
          <w:spacing w:val="5"/>
          <w:w w:val="110"/>
        </w:rPr>
        <w:t> </w:t>
      </w:r>
      <w:r>
        <w:rPr>
          <w:color w:val="FDB714"/>
          <w:w w:val="110"/>
        </w:rPr>
        <w:t>Community</w:t>
      </w:r>
      <w:r>
        <w:rPr>
          <w:color w:val="FDB714"/>
          <w:spacing w:val="6"/>
          <w:w w:val="110"/>
        </w:rPr>
        <w:t> </w:t>
      </w:r>
      <w:r>
        <w:rPr>
          <w:color w:val="FDB714"/>
          <w:w w:val="110"/>
        </w:rPr>
        <w:t>Engagement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48.25pt;mso-position-horizontal-relative:char;mso-position-vertical-relative:line" coordorigin="0,0" coordsize="9746,965">
            <v:group style="position:absolute;left:0;top:0;width:9746;height:965" coordorigin="0,0" coordsize="9746,965">
              <v:shape style="position:absolute;left:0;top:0;width:9746;height:965" coordorigin="0,0" coordsize="9746,965" path="m0,965l9746,965,9746,0,0,0,0,965xe" filled="true" fillcolor="#fdb714" stroked="false">
                <v:path arrowok="t"/>
                <v:fill type="solid"/>
              </v:shape>
              <v:shape style="position:absolute;left:372;top:372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59;top:372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509;top:372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210;top:216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0" w:lineRule="auto" w:before="101"/>
        <w:ind w:right="0"/>
        <w:jc w:val="right"/>
        <w:rPr>
          <w:b w:val="0"/>
          <w:bCs w:val="0"/>
        </w:rPr>
      </w:pPr>
      <w:r>
        <w:rPr>
          <w:color w:val="FDB714"/>
          <w:w w:val="110"/>
        </w:rPr>
        <w:t>5.1</w:t>
      </w:r>
      <w:r>
        <w:rPr>
          <w:b w:val="0"/>
        </w:rPr>
      </w:r>
    </w:p>
    <w:p>
      <w:pPr>
        <w:spacing w:line="250" w:lineRule="auto" w:before="107"/>
        <w:ind w:left="1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Conducting</w:t>
      </w:r>
      <w:r>
        <w:rPr>
          <w:rFonts w:ascii="Times New Roman"/>
          <w:w w:val="108"/>
          <w:sz w:val="22"/>
        </w:rPr>
        <w:t> </w:t>
      </w:r>
      <w:r>
        <w:rPr>
          <w:rFonts w:ascii="Times New Roman"/>
          <w:w w:val="120"/>
          <w:sz w:val="22"/>
        </w:rPr>
        <w:t>a</w:t>
      </w:r>
      <w:r>
        <w:rPr>
          <w:rFonts w:ascii="Times New Roman"/>
          <w:spacing w:val="-18"/>
          <w:w w:val="120"/>
          <w:sz w:val="22"/>
        </w:rPr>
        <w:t> </w:t>
      </w:r>
      <w:r>
        <w:rPr>
          <w:rFonts w:ascii="Times New Roman"/>
          <w:w w:val="120"/>
          <w:sz w:val="22"/>
        </w:rPr>
        <w:t>needs</w:t>
      </w:r>
      <w:r>
        <w:rPr>
          <w:rFonts w:ascii="Times New Roman"/>
          <w:w w:val="119"/>
          <w:sz w:val="22"/>
        </w:rPr>
        <w:t> </w:t>
      </w:r>
      <w:r>
        <w:rPr>
          <w:rFonts w:ascii="Times New Roman"/>
          <w:w w:val="120"/>
          <w:sz w:val="22"/>
        </w:rPr>
        <w:t>assessment</w:t>
      </w:r>
      <w:r>
        <w:rPr>
          <w:rFonts w:ascii="Times New Roman"/>
          <w:sz w:val="22"/>
        </w:rPr>
      </w:r>
    </w:p>
    <w:p>
      <w:pPr>
        <w:spacing w:line="250" w:lineRule="auto" w:before="107"/>
        <w:ind w:left="2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Approaches</w:t>
      </w:r>
      <w:r>
        <w:rPr>
          <w:rFonts w:ascii="Times New Roman"/>
          <w:spacing w:val="-15"/>
          <w:w w:val="110"/>
          <w:sz w:val="22"/>
        </w:rPr>
        <w:t> </w:t>
      </w:r>
      <w:r>
        <w:rPr>
          <w:rFonts w:ascii="Times New Roman"/>
          <w:w w:val="110"/>
          <w:sz w:val="22"/>
        </w:rPr>
        <w:t>for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w w:val="110"/>
          <w:sz w:val="22"/>
        </w:rPr>
        <w:t>conducting</w:t>
      </w:r>
      <w:r>
        <w:rPr>
          <w:rFonts w:ascii="Times New Roman"/>
          <w:spacing w:val="2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w w:val="112"/>
          <w:sz w:val="22"/>
        </w:rPr>
        <w:t> </w:t>
      </w:r>
      <w:r>
        <w:rPr>
          <w:rFonts w:ascii="Times New Roman"/>
          <w:w w:val="115"/>
          <w:sz w:val="22"/>
        </w:rPr>
        <w:t>needs </w:t>
      </w:r>
      <w:r>
        <w:rPr>
          <w:rFonts w:ascii="Times New Roman"/>
          <w:spacing w:val="9"/>
          <w:w w:val="115"/>
          <w:sz w:val="22"/>
        </w:rPr>
        <w:t> </w:t>
      </w:r>
      <w:r>
        <w:rPr>
          <w:rFonts w:ascii="Times New Roman"/>
          <w:w w:val="115"/>
          <w:sz w:val="22"/>
        </w:rPr>
        <w:t>assessment</w:t>
      </w:r>
      <w:r>
        <w:rPr>
          <w:rFonts w:ascii="Times New Roman"/>
          <w:sz w:val="22"/>
        </w:rPr>
      </w:r>
    </w:p>
    <w:p>
      <w:pPr>
        <w:spacing w:before="107"/>
        <w:ind w:left="1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Lecture</w:t>
      </w:r>
      <w:r>
        <w:rPr>
          <w:rFonts w:ascii="Times New Roman"/>
          <w:sz w:val="22"/>
        </w:rPr>
      </w:r>
    </w:p>
    <w:p>
      <w:pPr>
        <w:spacing w:before="107"/>
        <w:ind w:left="12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07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50" w:lineRule="auto" w:before="107"/>
        <w:ind w:left="443" w:right="113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2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,</w:t>
      </w:r>
      <w:r>
        <w:rPr>
          <w:rFonts w:ascii="Times New Roman"/>
          <w:w w:val="110"/>
          <w:sz w:val="22"/>
        </w:rPr>
        <w:t> 15</w:t>
      </w:r>
      <w:r>
        <w:rPr>
          <w:rFonts w:ascii="Times New Roman"/>
          <w:spacing w:val="21"/>
          <w:w w:val="111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7" w:equalWidth="0">
            <w:col w:w="1854" w:space="40"/>
            <w:col w:w="1312" w:space="40"/>
            <w:col w:w="2121" w:space="40"/>
            <w:col w:w="946" w:space="40"/>
            <w:col w:w="1951" w:space="40"/>
            <w:col w:w="1177" w:space="40"/>
            <w:col w:w="230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1220"/>
        <w:gridCol w:w="2251"/>
        <w:gridCol w:w="1865"/>
        <w:gridCol w:w="1310"/>
        <w:gridCol w:w="2602"/>
      </w:tblGrid>
      <w:tr>
        <w:trPr>
          <w:trHeight w:val="288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74" w:lineRule="exact" w:before="14"/>
              <w:ind w:left="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DB714"/>
                <w:w w:val="110"/>
                <w:sz w:val="24"/>
              </w:rPr>
              <w:t>5.2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40" w:lineRule="auto" w:before="8"/>
              <w:ind w:left="8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Barrier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40" w:lineRule="auto" w:before="8"/>
              <w:ind w:left="3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Common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40" w:lineRule="auto" w:before="20"/>
              <w:ind w:left="1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Image</w:t>
            </w:r>
            <w:r>
              <w:rPr>
                <w:rFonts w:ascii="Times New Roman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review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40" w:lineRule="auto" w:before="20"/>
              <w:ind w:left="3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40" w:lineRule="auto" w:before="20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42" w:hRule="exact"/>
        </w:trPr>
        <w:tc>
          <w:tcPr>
            <w:tcW w:w="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/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37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analysis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>
              <w:pStyle w:val="TableParagraph"/>
              <w:spacing w:line="237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caregiver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barriers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/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/>
          </w:p>
        </w:tc>
        <w:tc>
          <w:tcPr>
            <w:tcW w:w="2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DB714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120" w:bottom="0" w:left="0" w:right="0"/>
        </w:sectPr>
      </w:pPr>
    </w:p>
    <w:p>
      <w:pPr>
        <w:pStyle w:val="Heading4"/>
        <w:spacing w:line="240" w:lineRule="auto" w:before="58"/>
        <w:ind w:right="0"/>
        <w:jc w:val="right"/>
        <w:rPr>
          <w:b w:val="0"/>
          <w:bCs w:val="0"/>
        </w:rPr>
      </w:pPr>
      <w:r>
        <w:rPr>
          <w:color w:val="FDB714"/>
          <w:w w:val="110"/>
        </w:rPr>
        <w:t>5.3</w:t>
      </w:r>
      <w:r>
        <w:rPr>
          <w:b w:val="0"/>
        </w:rPr>
      </w:r>
    </w:p>
    <w:p>
      <w:pPr>
        <w:spacing w:line="250" w:lineRule="auto" w:before="46"/>
        <w:ind w:left="1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spacing w:val="-4"/>
          <w:w w:val="110"/>
          <w:sz w:val="22"/>
        </w:rPr>
        <w:t>Conducting</w:t>
      </w:r>
      <w:r>
        <w:rPr>
          <w:rFonts w:ascii="Times New Roman"/>
          <w:spacing w:val="-14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spacing w:val="27"/>
          <w:w w:val="112"/>
          <w:sz w:val="22"/>
        </w:rPr>
        <w:t> </w:t>
      </w:r>
      <w:r>
        <w:rPr>
          <w:rFonts w:ascii="Times New Roman"/>
          <w:w w:val="110"/>
          <w:sz w:val="22"/>
        </w:rPr>
        <w:t>community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10"/>
          <w:sz w:val="22"/>
        </w:rPr>
        <w:t>conversation</w:t>
      </w:r>
      <w:r>
        <w:rPr>
          <w:rFonts w:ascii="Times New Roman"/>
          <w:sz w:val="22"/>
        </w:rPr>
      </w:r>
    </w:p>
    <w:p>
      <w:pPr>
        <w:spacing w:line="250" w:lineRule="auto" w:before="46"/>
        <w:ind w:left="2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Communicating</w:t>
      </w:r>
      <w:r>
        <w:rPr>
          <w:rFonts w:ascii="Times New Roman"/>
          <w:w w:val="108"/>
          <w:sz w:val="22"/>
        </w:rPr>
        <w:t> </w:t>
      </w:r>
      <w:r>
        <w:rPr>
          <w:rFonts w:ascii="Times New Roman"/>
          <w:w w:val="110"/>
          <w:sz w:val="22"/>
        </w:rPr>
        <w:t>immunization</w:t>
      </w:r>
      <w:r>
        <w:rPr>
          <w:rFonts w:ascii="Times New Roman"/>
          <w:w w:val="107"/>
          <w:sz w:val="22"/>
        </w:rPr>
        <w:t> </w:t>
      </w:r>
      <w:r>
        <w:rPr>
          <w:rFonts w:ascii="Times New Roman"/>
          <w:w w:val="110"/>
          <w:sz w:val="22"/>
        </w:rPr>
        <w:t>messages</w:t>
      </w:r>
      <w:r>
        <w:rPr>
          <w:rFonts w:ascii="Times New Roman"/>
          <w:spacing w:val="56"/>
          <w:w w:val="110"/>
          <w:sz w:val="22"/>
        </w:rPr>
        <w:t> </w:t>
      </w:r>
      <w:r>
        <w:rPr>
          <w:rFonts w:ascii="Times New Roman"/>
          <w:w w:val="110"/>
          <w:sz w:val="22"/>
        </w:rPr>
        <w:t>to</w:t>
      </w:r>
      <w:r>
        <w:rPr>
          <w:rFonts w:ascii="Times New Roman"/>
          <w:spacing w:val="56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w w:val="118"/>
          <w:sz w:val="22"/>
        </w:rPr>
        <w:t> </w:t>
      </w:r>
      <w:r>
        <w:rPr>
          <w:rFonts w:ascii="Times New Roman"/>
          <w:w w:val="110"/>
          <w:sz w:val="22"/>
        </w:rPr>
        <w:t>community</w:t>
      </w:r>
      <w:r>
        <w:rPr>
          <w:rFonts w:ascii="Times New Roman"/>
          <w:sz w:val="22"/>
        </w:rPr>
      </w:r>
    </w:p>
    <w:p>
      <w:pPr>
        <w:spacing w:before="64"/>
        <w:ind w:left="40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spacing w:val="-9"/>
          <w:w w:val="110"/>
          <w:sz w:val="22"/>
        </w:rPr>
        <w:t>Story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spacing w:val="-8"/>
          <w:w w:val="110"/>
          <w:sz w:val="22"/>
        </w:rPr>
        <w:t>and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spacing w:val="-11"/>
          <w:w w:val="110"/>
          <w:sz w:val="22"/>
        </w:rPr>
        <w:t>brainstorm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0" w:lineRule="auto" w:before="0"/>
        <w:ind w:left="404" w:right="5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Planning</w:t>
      </w:r>
      <w:r>
        <w:rPr>
          <w:rFonts w:ascii="Times New Roman"/>
          <w:spacing w:val="-29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w w:val="112"/>
          <w:sz w:val="22"/>
        </w:rPr>
        <w:t> </w:t>
      </w:r>
      <w:r>
        <w:rPr>
          <w:rFonts w:ascii="Times New Roman"/>
          <w:w w:val="110"/>
          <w:sz w:val="22"/>
        </w:rPr>
        <w:t>community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10"/>
          <w:sz w:val="22"/>
        </w:rPr>
        <w:t>conversation</w:t>
      </w:r>
      <w:r>
        <w:rPr>
          <w:rFonts w:ascii="Times New Roman"/>
          <w:sz w:val="22"/>
        </w:rPr>
      </w:r>
    </w:p>
    <w:p>
      <w:pPr>
        <w:spacing w:before="64"/>
        <w:ind w:left="1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64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45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6" w:equalWidth="0">
            <w:col w:w="1854" w:space="40"/>
            <w:col w:w="1386" w:space="40"/>
            <w:col w:w="1843" w:space="40"/>
            <w:col w:w="2226" w:space="40"/>
            <w:col w:w="875" w:space="40"/>
            <w:col w:w="35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2pt;margin-top:245.193008pt;width:487.3pt;height:66.25pt;mso-position-horizontal-relative:page;mso-position-vertical-relative:page;z-index:-90544" coordorigin="1440,4904" coordsize="9746,1325">
            <v:group style="position:absolute;left:1440;top:4904;width:9746;height:1325" coordorigin="1440,4904" coordsize="9746,1325">
              <v:shape style="position:absolute;left:1440;top:4904;width:9746;height:1325" coordorigin="1440,4904" coordsize="9746,1325" path="m1440,6229l11186,6229,11186,4904,1440,4904,1440,6229xe" filled="true" fillcolor="#40b4e2" stroked="false">
                <v:path arrowok="t"/>
                <v:fill type="solid"/>
              </v:shape>
              <v:shape style="position:absolute;left:1520;top:4963;width:1411;height:448" type="#_x0000_t202" filled="false" stroked="false">
                <v:textbox inset="0,0,0,0">
                  <w:txbxContent>
                    <w:p>
                      <w:pPr>
                        <w:spacing w:line="23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05"/>
                          <w:position w:val="-1"/>
                          <w:sz w:val="24"/>
                        </w:rPr>
                        <w:t>4.2 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28"/>
                          <w:w w:val="105"/>
                          <w:position w:val="-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Profiling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11" w:lineRule="exact" w:before="0"/>
                        <w:ind w:left="49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0"/>
                          <w:sz w:val="20"/>
                        </w:rPr>
                        <w:t>caregivers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23;top:4946;width:1827;height:748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105"/>
                          <w:sz w:val="22"/>
                        </w:rPr>
                        <w:t>Identifying</w:t>
                      </w:r>
                      <w:r>
                        <w:rPr>
                          <w:rFonts w:ascii="Times New Roman"/>
                          <w:spacing w:val="3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2"/>
                        </w:rPr>
                        <w:t>parental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1"/>
                        <w:ind w:left="0" w:right="2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110"/>
                          <w:sz w:val="22"/>
                        </w:rPr>
                        <w:t>concerns;</w:t>
                      </w:r>
                      <w:r>
                        <w:rPr>
                          <w:rFonts w:ascii="Times New Roman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10"/>
                          <w:sz w:val="22"/>
                        </w:rPr>
                        <w:t>types</w:t>
                      </w:r>
                      <w:r>
                        <w:rPr>
                          <w:rFonts w:ascii="Times New Roman"/>
                          <w:spacing w:val="17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110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spacing w:val="24"/>
                          <w:w w:val="106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10"/>
                          <w:sz w:val="22"/>
                        </w:rPr>
                        <w:t>hesitant</w:t>
                      </w:r>
                      <w:r>
                        <w:rPr>
                          <w:rFonts w:ascii="Times New Roman"/>
                          <w:spacing w:val="2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10"/>
                          <w:sz w:val="22"/>
                        </w:rPr>
                        <w:t>caregivers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605;top:4958;width:162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Practice</w:t>
                      </w:r>
                      <w:r>
                        <w:rPr>
                          <w:rFonts w:ascii="Times New Roman"/>
                          <w:spacing w:val="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profiling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608;top:4964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30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825;top:4964;width:42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pacing w:val="-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22"/>
                        </w:rPr>
                        <w:t>hr</w:t>
                      </w:r>
                      <w:r>
                        <w:rPr>
                          <w:rFonts w:ascii="Times New Roman"/>
                          <w:spacing w:val="-6"/>
                          <w:w w:val="110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3808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21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5F6369"/>
          <w:spacing w:val="-4"/>
          <w:w w:val="95"/>
          <w:sz w:val="16"/>
          <w:szCs w:val="16"/>
        </w:rPr>
        <w:t>FACILIT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95"/>
          <w:sz w:val="16"/>
          <w:szCs w:val="16"/>
        </w:rPr>
        <w:t>ATOR’S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95"/>
          <w:sz w:val="16"/>
          <w:szCs w:val="16"/>
        </w:rPr>
        <w:t>GUIDE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95"/>
          <w:sz w:val="16"/>
          <w:szCs w:val="16"/>
        </w:rPr>
        <w:t>OVERVIEW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Heading3"/>
        <w:spacing w:line="240" w:lineRule="auto" w:before="103"/>
        <w:ind w:right="0"/>
        <w:jc w:val="left"/>
        <w:rPr>
          <w:b w:val="0"/>
          <w:bCs w:val="0"/>
        </w:rPr>
      </w:pPr>
      <w:r>
        <w:rPr>
          <w:color w:val="94C93D"/>
          <w:w w:val="110"/>
        </w:rPr>
        <w:t>Module</w:t>
      </w:r>
      <w:r>
        <w:rPr>
          <w:color w:val="94C93D"/>
          <w:spacing w:val="11"/>
          <w:w w:val="110"/>
        </w:rPr>
        <w:t> </w:t>
      </w:r>
      <w:r>
        <w:rPr>
          <w:color w:val="94C93D"/>
          <w:w w:val="110"/>
        </w:rPr>
        <w:t>6</w:t>
      </w:r>
      <w:r>
        <w:rPr>
          <w:color w:val="94C93D"/>
          <w:spacing w:val="12"/>
          <w:w w:val="110"/>
        </w:rPr>
        <w:t> </w:t>
      </w:r>
      <w:r>
        <w:rPr>
          <w:color w:val="94C93D"/>
          <w:w w:val="110"/>
        </w:rPr>
        <w:t>-</w:t>
      </w:r>
      <w:r>
        <w:rPr>
          <w:color w:val="94C93D"/>
          <w:spacing w:val="11"/>
          <w:w w:val="110"/>
        </w:rPr>
        <w:t> </w:t>
      </w:r>
      <w:r>
        <w:rPr>
          <w:color w:val="94C93D"/>
          <w:w w:val="110"/>
        </w:rPr>
        <w:t>Addressing</w:t>
      </w:r>
      <w:r>
        <w:rPr>
          <w:color w:val="94C93D"/>
          <w:spacing w:val="12"/>
          <w:w w:val="110"/>
        </w:rPr>
        <w:t> </w:t>
      </w:r>
      <w:r>
        <w:rPr>
          <w:color w:val="94C93D"/>
          <w:w w:val="110"/>
        </w:rPr>
        <w:t>Negative</w:t>
      </w:r>
      <w:r>
        <w:rPr>
          <w:color w:val="94C93D"/>
          <w:spacing w:val="11"/>
          <w:w w:val="110"/>
        </w:rPr>
        <w:t> </w:t>
      </w:r>
      <w:r>
        <w:rPr>
          <w:color w:val="94C93D"/>
          <w:w w:val="110"/>
        </w:rPr>
        <w:t>Rumors,</w:t>
      </w:r>
      <w:r>
        <w:rPr>
          <w:color w:val="94C93D"/>
          <w:spacing w:val="12"/>
          <w:w w:val="110"/>
        </w:rPr>
        <w:t> </w:t>
      </w:r>
      <w:r>
        <w:rPr>
          <w:color w:val="94C93D"/>
          <w:w w:val="110"/>
        </w:rPr>
        <w:t>Myths,</w:t>
      </w:r>
      <w:r>
        <w:rPr>
          <w:color w:val="94C93D"/>
          <w:spacing w:val="12"/>
          <w:w w:val="110"/>
        </w:rPr>
        <w:t> </w:t>
      </w:r>
      <w:r>
        <w:rPr>
          <w:color w:val="94C93D"/>
          <w:w w:val="110"/>
        </w:rPr>
        <w:t>and</w:t>
      </w:r>
      <w:r>
        <w:rPr>
          <w:color w:val="94C93D"/>
          <w:spacing w:val="11"/>
          <w:w w:val="110"/>
        </w:rPr>
        <w:t> </w:t>
      </w:r>
      <w:r>
        <w:rPr>
          <w:color w:val="94C93D"/>
          <w:w w:val="110"/>
        </w:rPr>
        <w:t>Misconceptions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7.3pt;height:48.25pt;mso-position-horizontal-relative:char;mso-position-vertical-relative:line" coordorigin="0,0" coordsize="9746,965">
            <v:group style="position:absolute;left:0;top:0;width:9746;height:965" coordorigin="0,0" coordsize="9746,965">
              <v:shape style="position:absolute;left:0;top:0;width:9746;height:965" coordorigin="0,0" coordsize="9746,965" path="m0,965l9746,965,9746,0,0,0,0,965xe" filled="true" fillcolor="#94c93d" stroked="false">
                <v:path arrowok="t"/>
                <v:fill type="solid"/>
              </v:shape>
              <v:shape style="position:absolute;left:372;top:372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59;top:372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4509;top:372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210;top:216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1120" w:bottom="280" w:left="0" w:right="0"/>
        </w:sectPr>
      </w:pPr>
    </w:p>
    <w:p>
      <w:pPr>
        <w:pStyle w:val="Heading4"/>
        <w:spacing w:line="240" w:lineRule="auto" w:before="106"/>
        <w:ind w:right="0"/>
        <w:jc w:val="right"/>
        <w:rPr>
          <w:b w:val="0"/>
          <w:bCs w:val="0"/>
        </w:rPr>
      </w:pPr>
      <w:r>
        <w:rPr>
          <w:color w:val="94C93D"/>
          <w:w w:val="110"/>
        </w:rPr>
        <w:t>6.1</w:t>
      </w:r>
      <w:r>
        <w:rPr>
          <w:b w:val="0"/>
        </w:rPr>
      </w:r>
    </w:p>
    <w:p>
      <w:pPr>
        <w:spacing w:line="250" w:lineRule="auto" w:before="114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spacing w:val="-5"/>
          <w:w w:val="110"/>
          <w:sz w:val="20"/>
        </w:rPr>
        <w:t>What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spacing w:val="-6"/>
          <w:w w:val="110"/>
          <w:sz w:val="20"/>
        </w:rPr>
        <w:t>can</w:t>
      </w:r>
      <w:r>
        <w:rPr>
          <w:rFonts w:ascii="Times New Roman"/>
          <w:spacing w:val="-7"/>
          <w:w w:val="110"/>
          <w:sz w:val="20"/>
        </w:rPr>
        <w:t> </w:t>
      </w:r>
      <w:r>
        <w:rPr>
          <w:rFonts w:ascii="Times New Roman"/>
          <w:spacing w:val="-8"/>
          <w:w w:val="110"/>
          <w:sz w:val="20"/>
        </w:rPr>
        <w:t>be</w:t>
      </w:r>
      <w:r>
        <w:rPr>
          <w:rFonts w:ascii="Times New Roman"/>
          <w:spacing w:val="16"/>
          <w:w w:val="117"/>
          <w:sz w:val="20"/>
        </w:rPr>
        <w:t> </w:t>
      </w:r>
      <w:r>
        <w:rPr>
          <w:rFonts w:ascii="Times New Roman"/>
          <w:spacing w:val="-6"/>
          <w:w w:val="110"/>
          <w:sz w:val="20"/>
        </w:rPr>
        <w:t>done</w:t>
      </w:r>
      <w:r>
        <w:rPr>
          <w:rFonts w:ascii="Times New Roman"/>
          <w:spacing w:val="-3"/>
          <w:w w:val="110"/>
          <w:sz w:val="20"/>
        </w:rPr>
        <w:t> </w:t>
      </w:r>
      <w:r>
        <w:rPr>
          <w:rFonts w:ascii="Times New Roman"/>
          <w:spacing w:val="-7"/>
          <w:w w:val="110"/>
          <w:sz w:val="20"/>
        </w:rPr>
        <w:t>about</w:t>
      </w:r>
      <w:r>
        <w:rPr>
          <w:rFonts w:ascii="Times New Roman"/>
          <w:spacing w:val="-3"/>
          <w:w w:val="110"/>
          <w:sz w:val="20"/>
        </w:rPr>
        <w:t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24"/>
          <w:w w:val="112"/>
          <w:sz w:val="20"/>
        </w:rPr>
        <w:t> </w:t>
      </w:r>
      <w:r>
        <w:rPr>
          <w:rFonts w:ascii="Times New Roman"/>
          <w:spacing w:val="-7"/>
          <w:w w:val="110"/>
          <w:sz w:val="20"/>
        </w:rPr>
        <w:t>negative</w:t>
      </w:r>
      <w:r>
        <w:rPr>
          <w:rFonts w:ascii="Times New Roman"/>
          <w:spacing w:val="-10"/>
          <w:w w:val="110"/>
          <w:sz w:val="20"/>
        </w:rPr>
        <w:t> </w:t>
      </w:r>
      <w:r>
        <w:rPr>
          <w:rFonts w:ascii="Times New Roman"/>
          <w:spacing w:val="-9"/>
          <w:w w:val="110"/>
          <w:sz w:val="20"/>
        </w:rPr>
        <w:t>rumor</w:t>
      </w:r>
      <w:r>
        <w:rPr>
          <w:rFonts w:ascii="Times New Roman"/>
          <w:sz w:val="20"/>
        </w:rPr>
      </w:r>
    </w:p>
    <w:p>
      <w:pPr>
        <w:spacing w:line="250" w:lineRule="auto" w:before="112"/>
        <w:ind w:left="2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Times New Roman"/>
          <w:w w:val="115"/>
          <w:sz w:val="22"/>
        </w:rPr>
        <w:t>Steps</w:t>
      </w:r>
      <w:r>
        <w:rPr>
          <w:rFonts w:ascii="Times New Roman"/>
          <w:spacing w:val="5"/>
          <w:w w:val="115"/>
          <w:sz w:val="22"/>
        </w:rPr>
        <w:t> </w:t>
      </w:r>
      <w:r>
        <w:rPr>
          <w:rFonts w:ascii="Times New Roman"/>
          <w:w w:val="115"/>
          <w:sz w:val="22"/>
        </w:rPr>
        <w:t>to</w:t>
      </w:r>
      <w:r>
        <w:rPr>
          <w:rFonts w:ascii="Times New Roman"/>
          <w:w w:val="114"/>
          <w:sz w:val="22"/>
        </w:rPr>
        <w:t> </w:t>
      </w:r>
      <w:r>
        <w:rPr>
          <w:rFonts w:ascii="Times New Roman"/>
          <w:w w:val="115"/>
          <w:sz w:val="22"/>
        </w:rPr>
        <w:t>addressing</w:t>
      </w:r>
      <w:r>
        <w:rPr>
          <w:rFonts w:ascii="Times New Roman"/>
          <w:spacing w:val="-24"/>
          <w:w w:val="115"/>
          <w:sz w:val="22"/>
        </w:rPr>
        <w:t> </w:t>
      </w:r>
      <w:r>
        <w:rPr>
          <w:rFonts w:ascii="Times New Roman"/>
          <w:w w:val="115"/>
          <w:sz w:val="22"/>
        </w:rPr>
        <w:t>a</w:t>
      </w:r>
      <w:r>
        <w:rPr>
          <w:rFonts w:ascii="Times New Roman"/>
          <w:w w:val="112"/>
          <w:sz w:val="22"/>
        </w:rPr>
        <w:t> </w:t>
      </w:r>
      <w:r>
        <w:rPr>
          <w:rFonts w:ascii="Times New Roman"/>
          <w:w w:val="110"/>
          <w:sz w:val="22"/>
        </w:rPr>
        <w:t>negative</w:t>
      </w:r>
      <w:r>
        <w:rPr>
          <w:rFonts w:ascii="Times New Roman"/>
          <w:spacing w:val="2"/>
          <w:w w:val="110"/>
          <w:sz w:val="22"/>
        </w:rPr>
        <w:t> </w:t>
      </w:r>
      <w:r>
        <w:rPr>
          <w:rFonts w:ascii="Times New Roman"/>
          <w:w w:val="110"/>
          <w:sz w:val="22"/>
        </w:rPr>
        <w:t>rumor</w:t>
      </w:r>
      <w:r>
        <w:rPr>
          <w:rFonts w:ascii="Times New Roman"/>
          <w:sz w:val="22"/>
        </w:rPr>
      </w:r>
    </w:p>
    <w:p>
      <w:pPr>
        <w:spacing w:line="250" w:lineRule="auto" w:before="112"/>
        <w:ind w:left="5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Addressing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10"/>
          <w:sz w:val="22"/>
        </w:rPr>
        <w:t>rumors</w:t>
      </w:r>
      <w:r>
        <w:rPr>
          <w:rFonts w:ascii="Times New Roman"/>
          <w:spacing w:val="51"/>
          <w:w w:val="110"/>
          <w:sz w:val="22"/>
        </w:rPr>
        <w:t> </w:t>
      </w:r>
      <w:r>
        <w:rPr>
          <w:rFonts w:ascii="Times New Roman"/>
          <w:w w:val="110"/>
          <w:sz w:val="22"/>
        </w:rPr>
        <w:t>speed</w:t>
      </w:r>
      <w:r>
        <w:rPr>
          <w:rFonts w:ascii="Times New Roman"/>
          <w:w w:val="119"/>
          <w:sz w:val="22"/>
        </w:rPr>
        <w:t> </w:t>
      </w:r>
      <w:r>
        <w:rPr>
          <w:rFonts w:ascii="Times New Roman"/>
          <w:w w:val="110"/>
          <w:sz w:val="22"/>
        </w:rPr>
        <w:t>rounds</w:t>
      </w:r>
      <w:r>
        <w:rPr>
          <w:rFonts w:ascii="Times New Roman"/>
          <w:sz w:val="22"/>
        </w:rPr>
      </w:r>
    </w:p>
    <w:p>
      <w:pPr>
        <w:spacing w:before="112"/>
        <w:ind w:left="6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15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12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30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before="112"/>
        <w:ind w:left="4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2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7"/>
          <w:w w:val="110"/>
          <w:sz w:val="22"/>
        </w:rPr>
        <w:t>hr</w:t>
      </w:r>
      <w:r>
        <w:rPr>
          <w:rFonts w:ascii="Times New Roman"/>
          <w:spacing w:val="-6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7" w:equalWidth="0">
            <w:col w:w="1134" w:space="40"/>
            <w:col w:w="1352" w:space="40"/>
            <w:col w:w="1717" w:space="40"/>
            <w:col w:w="1921" w:space="40"/>
            <w:col w:w="1340" w:space="40"/>
            <w:col w:w="1177" w:space="40"/>
            <w:col w:w="30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7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466"/>
        <w:gridCol w:w="2069"/>
        <w:gridCol w:w="1816"/>
        <w:gridCol w:w="1298"/>
        <w:gridCol w:w="1844"/>
      </w:tblGrid>
      <w:tr>
        <w:trPr>
          <w:trHeight w:val="408" w:hRule="exact"/>
        </w:trPr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exact" w:before="141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94C93D"/>
                <w:w w:val="110"/>
                <w:sz w:val="24"/>
              </w:rPr>
              <w:t>6.3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8"/>
                <w:sz w:val="20"/>
              </w:rPr>
              <w:t>Risk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3"/>
                <w:w w:val="110"/>
                <w:sz w:val="22"/>
              </w:rPr>
              <w:t>V</w:t>
            </w:r>
            <w:r>
              <w:rPr>
                <w:rFonts w:ascii="Times New Roman"/>
                <w:spacing w:val="-2"/>
                <w:w w:val="110"/>
                <w:sz w:val="22"/>
              </w:rPr>
              <w:t>accine</w:t>
            </w:r>
            <w:r>
              <w:rPr>
                <w:rFonts w:ascii="Times New Roman"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safety;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3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20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7"/>
              <w:ind w:left="2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45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68" w:hRule="exact"/>
        </w:trPr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9"/>
                <w:w w:val="110"/>
                <w:sz w:val="20"/>
              </w:rPr>
              <w:t>communication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5"/>
                <w:sz w:val="22"/>
              </w:rPr>
              <w:t>essentials</w:t>
            </w:r>
            <w:r>
              <w:rPr>
                <w:rFonts w:ascii="Times New Roman"/>
                <w:spacing w:val="-15"/>
                <w:w w:val="115"/>
                <w:sz w:val="22"/>
              </w:rPr>
              <w:t> </w:t>
            </w:r>
            <w:r>
              <w:rPr>
                <w:rFonts w:ascii="Times New Roman"/>
                <w:w w:val="115"/>
                <w:sz w:val="22"/>
              </w:rPr>
              <w:t>and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auto" w:before="11"/>
              <w:ind w:left="123" w:right="13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techniques for risk</w:t>
            </w:r>
            <w:r>
              <w:rPr>
                <w:rFonts w:ascii="Times New Roman"/>
                <w:w w:val="103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communication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auto"/>
              <w:ind w:left="136" w:right="46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Practice </w:t>
            </w:r>
            <w:r>
              <w:rPr>
                <w:rFonts w:ascii="Times New Roman"/>
                <w:w w:val="105"/>
                <w:sz w:val="22"/>
              </w:rPr>
              <w:t>with</w:t>
            </w:r>
            <w:r>
              <w:rPr>
                <w:rFonts w:ascii="Times New Roman"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difficult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conversations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29.370001pt;margin-top:-172.266602pt;width:500.4pt;height:106.95pt;mso-position-horizontal-relative:page;mso-position-vertical-relative:paragraph;z-index:-90112" coordorigin="587,-3445" coordsize="10008,2139">
            <v:group style="position:absolute;left:587;top:-3445;width:10008;height:2139" coordorigin="587,-3445" coordsize="10008,2139">
              <v:shape style="position:absolute;left:587;top:-3445;width:10008;height:2139" coordorigin="587,-3445" coordsize="10008,2139" path="m587,-3445l10595,-3445,10595,-1307,587,-1307,587,-3445xe" filled="true" fillcolor="#231f20" stroked="false">
                <v:path arrowok="t"/>
                <v:fill type="solid"/>
              </v:shape>
            </v:group>
            <v:group style="position:absolute;left:720;top:-3317;width:9746;height:1884" coordorigin="720,-3317" coordsize="9746,1884">
              <v:shape style="position:absolute;left:720;top:-3317;width:9746;height:1884" coordorigin="720,-3317" coordsize="9746,1884" path="m720,-1434l10466,-1434,10466,-3317,720,-3317,720,-1434xe" filled="true" fillcolor="#94c93d" stroked="false">
                <v:path arrowok="t"/>
                <v:fill type="solid"/>
              </v:shape>
              <v:shape style="position:absolute;left:800;top:-3249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94C93D"/>
                          <w:w w:val="110"/>
                          <w:sz w:val="24"/>
                        </w:rPr>
                        <w:t>6.2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93;top:-3241;width:1297;height:116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8"/>
                          <w:w w:val="105"/>
                          <w:sz w:val="20"/>
                        </w:rPr>
                        <w:t>Communicating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5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9"/>
                          <w:w w:val="110"/>
                          <w:sz w:val="20"/>
                        </w:rPr>
                        <w:t>potential</w:t>
                      </w:r>
                      <w:r>
                        <w:rPr>
                          <w:rFonts w:ascii="Times New Roman"/>
                          <w:spacing w:val="13"/>
                          <w:w w:val="10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20"/>
                        </w:rPr>
                        <w:t>adverse</w:t>
                      </w:r>
                      <w:r>
                        <w:rPr>
                          <w:rFonts w:ascii="Times New Roman"/>
                          <w:spacing w:val="4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8"/>
                          <w:w w:val="110"/>
                          <w:sz w:val="20"/>
                        </w:rPr>
                        <w:t>events</w:t>
                      </w:r>
                      <w:r>
                        <w:rPr>
                          <w:rFonts w:ascii="Times New Roman"/>
                          <w:spacing w:val="14"/>
                          <w:w w:val="11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9"/>
                          <w:w w:val="110"/>
                          <w:sz w:val="20"/>
                        </w:rPr>
                        <w:t>following</w:t>
                      </w:r>
                      <w:r>
                        <w:rPr>
                          <w:rFonts w:ascii="Times New Roman"/>
                          <w:spacing w:val="13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9"/>
                          <w:w w:val="110"/>
                          <w:sz w:val="20"/>
                        </w:rPr>
                        <w:t>immunization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-3260;width:1810;height:1012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5"/>
                          <w:sz w:val="22"/>
                        </w:rPr>
                        <w:t>Causes</w:t>
                      </w:r>
                      <w:r>
                        <w:rPr>
                          <w:rFonts w:ascii="Times New Roman"/>
                          <w:spacing w:val="-1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spacing w:val="-14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2"/>
                        </w:rPr>
                        <w:t>adverse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1"/>
                        <w:ind w:left="0" w:right="19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events </w:t>
                      </w:r>
                      <w:r>
                        <w:rPr>
                          <w:rFonts w:ascii="Times New Roman"/>
                          <w:spacing w:val="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following</w:t>
                      </w:r>
                      <w:r>
                        <w:rPr>
                          <w:rFonts w:ascii="Times New Roman"/>
                          <w:w w:val="104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immunization</w:t>
                      </w:r>
                      <w:r>
                        <w:rPr>
                          <w:rFonts w:ascii="Times New Roman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(AEFI)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88;top:-3248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20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05;top:-3248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45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85;top:-2990;width:157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AEFI</w:t>
                      </w:r>
                      <w:r>
                        <w:rPr>
                          <w:rFonts w:ascii="Times New Roman"/>
                          <w:spacing w:val="-15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case</w:t>
                      </w:r>
                      <w:r>
                        <w:rPr>
                          <w:rFonts w:ascii="Times New Roman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study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6pt;margin-top:32.5924pt;width:487.3pt;height:48.25pt;mso-position-horizontal-relative:page;mso-position-vertical-relative:paragraph;z-index:-89392" coordorigin="720,652" coordsize="9746,965">
            <v:group style="position:absolute;left:720;top:652;width:9746;height:965" coordorigin="720,652" coordsize="9746,965">
              <v:shape style="position:absolute;left:720;top:652;width:9746;height:965" coordorigin="720,652" coordsize="9746,965" path="m720,1617l10466,1617,10466,652,720,652,720,1617xe" filled="true" fillcolor="#40b4e2" stroked="false">
                <v:path arrowok="t"/>
                <v:fill type="solid"/>
              </v:shape>
              <v:shape style="position:absolute;left:1092;top:1024;width:109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20"/>
                          <w:sz w:val="26"/>
                        </w:rPr>
                        <w:t>Sessions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879;top:1024;width:169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Key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1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Concepts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5229;top:1024;width:115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Activities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6930;top:868;width:3380;height:572" type="#_x0000_t202" filled="false" stroked="false">
                <v:textbox inset="0,0,0,0">
                  <w:txbxContent>
                    <w:p>
                      <w:pPr>
                        <w:tabs>
                          <w:tab w:pos="1209" w:val="left" w:leader="none"/>
                          <w:tab w:pos="2440" w:val="left" w:leader="none"/>
                        </w:tabs>
                        <w:spacing w:line="269" w:lineRule="exact" w:before="0"/>
                        <w:ind w:left="53" w:right="0" w:hanging="54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w w:val="105"/>
                          <w:sz w:val="26"/>
                        </w:rPr>
                        <w:t>Activity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w w:val="110"/>
                          <w:sz w:val="26"/>
                        </w:rPr>
                        <w:t>Session</w:t>
                        <w:tab/>
                        <w:t>Module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486" w:val="left" w:leader="none"/>
                        </w:tabs>
                        <w:spacing w:line="290" w:lineRule="exact" w:before="13"/>
                        <w:ind w:left="5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  <w:tab/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iming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40B4E2"/>
          <w:w w:val="110"/>
        </w:rPr>
        <w:t>Module</w:t>
      </w:r>
      <w:r>
        <w:rPr>
          <w:color w:val="40B4E2"/>
          <w:spacing w:val="-8"/>
          <w:w w:val="110"/>
        </w:rPr>
        <w:t> </w:t>
      </w:r>
      <w:r>
        <w:rPr>
          <w:color w:val="40B4E2"/>
          <w:w w:val="110"/>
        </w:rPr>
        <w:t>7</w:t>
      </w:r>
      <w:r>
        <w:rPr>
          <w:color w:val="40B4E2"/>
          <w:spacing w:val="-8"/>
          <w:w w:val="110"/>
        </w:rPr>
        <w:t> </w:t>
      </w:r>
      <w:r>
        <w:rPr>
          <w:color w:val="40B4E2"/>
          <w:w w:val="110"/>
        </w:rPr>
        <w:t>-</w:t>
      </w:r>
      <w:r>
        <w:rPr>
          <w:color w:val="40B4E2"/>
          <w:spacing w:val="-8"/>
          <w:w w:val="110"/>
        </w:rPr>
        <w:t> </w:t>
      </w:r>
      <w:r>
        <w:rPr>
          <w:color w:val="40B4E2"/>
          <w:w w:val="110"/>
        </w:rPr>
        <w:t>Action</w:t>
      </w:r>
      <w:r>
        <w:rPr>
          <w:color w:val="40B4E2"/>
          <w:spacing w:val="-8"/>
          <w:w w:val="110"/>
        </w:rPr>
        <w:t> </w:t>
      </w:r>
      <w:r>
        <w:rPr>
          <w:color w:val="40B4E2"/>
          <w:w w:val="110"/>
        </w:rPr>
        <w:t>Planning</w:t>
      </w:r>
      <w:r>
        <w:rPr>
          <w:color w:val="40B4E2"/>
          <w:spacing w:val="-7"/>
          <w:w w:val="110"/>
        </w:rPr>
        <w:t> </w:t>
      </w:r>
      <w:r>
        <w:rPr>
          <w:color w:val="40B4E2"/>
          <w:w w:val="110"/>
        </w:rPr>
        <w:t>and</w:t>
      </w:r>
      <w:r>
        <w:rPr>
          <w:color w:val="40B4E2"/>
          <w:spacing w:val="-8"/>
          <w:w w:val="110"/>
        </w:rPr>
        <w:t> </w:t>
      </w:r>
      <w:r>
        <w:rPr>
          <w:color w:val="40B4E2"/>
          <w:spacing w:val="-2"/>
          <w:w w:val="110"/>
        </w:rPr>
        <w:t>W</w:t>
      </w:r>
      <w:r>
        <w:rPr>
          <w:color w:val="40B4E2"/>
          <w:spacing w:val="-1"/>
          <w:w w:val="110"/>
        </w:rPr>
        <w:t>orkshop</w:t>
      </w:r>
      <w:r>
        <w:rPr>
          <w:color w:val="40B4E2"/>
          <w:spacing w:val="-8"/>
          <w:w w:val="110"/>
        </w:rPr>
        <w:t> </w:t>
      </w:r>
      <w:r>
        <w:rPr>
          <w:color w:val="40B4E2"/>
          <w:w w:val="110"/>
        </w:rPr>
        <w:t>Closing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7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1274"/>
        <w:gridCol w:w="2256"/>
        <w:gridCol w:w="1905"/>
        <w:gridCol w:w="1060"/>
        <w:gridCol w:w="1370"/>
        <w:gridCol w:w="1235"/>
      </w:tblGrid>
      <w:tr>
        <w:trPr>
          <w:trHeight w:val="490" w:hRule="exact"/>
        </w:trPr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6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40B4E2"/>
                <w:w w:val="110"/>
                <w:sz w:val="24"/>
              </w:rPr>
              <w:t>6.1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Collecting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Why</w:t>
            </w:r>
            <w:r>
              <w:rPr>
                <w:rFonts w:ascii="Times New Roman"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collect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Prototyping</w:t>
            </w:r>
            <w:r>
              <w:rPr>
                <w:rFonts w:ascii="Times New Roman"/>
                <w:spacing w:val="-18"/>
                <w:w w:val="110"/>
                <w:sz w:val="20"/>
              </w:rPr>
              <w:t> </w:t>
            </w:r>
            <w:r>
              <w:rPr>
                <w:rFonts w:ascii="Times New Roman"/>
                <w:w w:val="110"/>
                <w:sz w:val="20"/>
              </w:rPr>
              <w:t>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</w:t>
            </w:r>
            <w:r>
              <w:rPr>
                <w:rFonts w:ascii="Times New Roman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spacing w:val="-7"/>
                <w:w w:val="110"/>
                <w:sz w:val="22"/>
              </w:rPr>
              <w:t>hr</w:t>
            </w:r>
            <w:r>
              <w:rPr>
                <w:rFonts w:ascii="Times New Roman"/>
                <w:spacing w:val="-6"/>
                <w:w w:val="110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</w:t>
            </w:r>
            <w:r>
              <w:rPr>
                <w:rFonts w:ascii="Times New Roman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spacing w:val="-7"/>
                <w:w w:val="110"/>
                <w:sz w:val="22"/>
              </w:rPr>
              <w:t>hr</w:t>
            </w:r>
            <w:r>
              <w:rPr>
                <w:rFonts w:ascii="Times New Roman"/>
                <w:spacing w:val="-6"/>
                <w:w w:val="110"/>
                <w:sz w:val="22"/>
              </w:rPr>
              <w:t>,</w:t>
            </w:r>
            <w:r>
              <w:rPr>
                <w:rFonts w:ascii="Times New Roman"/>
                <w:w w:val="110"/>
                <w:sz w:val="22"/>
              </w:rPr>
              <w:t> 15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</w:t>
            </w:r>
            <w:r>
              <w:rPr>
                <w:rFonts w:ascii="Times New Roman"/>
                <w:spacing w:val="-1"/>
                <w:w w:val="110"/>
                <w:sz w:val="22"/>
              </w:rPr>
              <w:t> </w:t>
            </w:r>
            <w:r>
              <w:rPr>
                <w:rFonts w:ascii="Times New Roman"/>
                <w:spacing w:val="-7"/>
                <w:w w:val="110"/>
                <w:sz w:val="22"/>
              </w:rPr>
              <w:t>hr</w:t>
            </w:r>
            <w:r>
              <w:rPr>
                <w:rFonts w:ascii="Times New Roman"/>
                <w:spacing w:val="-6"/>
                <w:w w:val="110"/>
                <w:sz w:val="22"/>
              </w:rPr>
              <w:t>,</w:t>
            </w:r>
            <w:r>
              <w:rPr>
                <w:rFonts w:ascii="Times New Roman"/>
                <w:w w:val="110"/>
                <w:sz w:val="22"/>
              </w:rPr>
              <w:t> 15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68" w:hRule="exact"/>
        </w:trPr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and</w:t>
            </w:r>
            <w:r>
              <w:rPr>
                <w:rFonts w:ascii="Times New Roman"/>
                <w:spacing w:val="2"/>
                <w:w w:val="110"/>
                <w:sz w:val="20"/>
              </w:rPr>
              <w:t> </w:t>
            </w:r>
            <w:r>
              <w:rPr>
                <w:rFonts w:ascii="Times New Roman"/>
                <w:w w:val="110"/>
                <w:sz w:val="20"/>
              </w:rPr>
              <w:t>using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0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community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3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community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02" w:lineRule="exact" w:before="11"/>
              <w:ind w:left="3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feedback</w:t>
            </w:r>
            <w:r>
              <w:rPr>
                <w:rFonts w:ascii="Times New Roman"/>
                <w:spacing w:val="13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and</w:t>
            </w:r>
            <w:r>
              <w:rPr>
                <w:rFonts w:ascii="Times New Roman"/>
                <w:spacing w:val="14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how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w w:val="115"/>
                <w:sz w:val="20"/>
              </w:rPr>
              <w:t>feedback</w:t>
            </w:r>
            <w:r>
              <w:rPr>
                <w:rFonts w:ascii="Times New Roman"/>
                <w:spacing w:val="-14"/>
                <w:w w:val="115"/>
                <w:sz w:val="20"/>
              </w:rPr>
              <w:t> </w:t>
            </w:r>
            <w:r>
              <w:rPr>
                <w:rFonts w:ascii="Times New Roman"/>
                <w:w w:val="115"/>
                <w:sz w:val="20"/>
              </w:rPr>
              <w:t>system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3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min.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22" w:lineRule="exact" w:before="0"/>
        <w:ind w:left="12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feedback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.370001pt;margin-top:-71.674965pt;width:500.4pt;height:75.05pt;mso-position-horizontal-relative:page;mso-position-vertical-relative:paragraph;z-index:-89824" coordorigin="587,-1433" coordsize="10008,1501">
            <v:group style="position:absolute;left:587;top:-1433;width:10008;height:1325" coordorigin="587,-1433" coordsize="10008,1325">
              <v:shape style="position:absolute;left:587;top:-1433;width:10008;height:1325" coordorigin="587,-1433" coordsize="10008,1325" path="m587,-1433l10595,-1433,10595,-109,587,-109,587,-1433xe" filled="true" fillcolor="#231f20" stroked="false">
                <v:path arrowok="t"/>
                <v:fill type="solid"/>
              </v:shape>
            </v:group>
            <v:group style="position:absolute;left:720;top:-1305;width:9746;height:1065" coordorigin="720,-1305" coordsize="9746,1065">
              <v:shape style="position:absolute;left:720;top:-1305;width:9746;height:1065" coordorigin="720,-1305" coordsize="9746,1065" path="m720,-240l10466,-240,10466,-1305,720,-1305,720,-240xe" filled="true" fillcolor="#40b4e2" stroked="false">
                <v:path arrowok="t"/>
                <v:fill type="solid"/>
              </v:shape>
              <v:shape style="position:absolute;left:800;top:-1247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7.2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93;top:-1270;width:106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Mobilization</w:t>
                      </w:r>
                    </w:p>
                  </w:txbxContent>
                </v:textbox>
                <w10:wrap type="none"/>
              </v:shape>
              <v:shape style="position:absolute;left:2803;top:-1258;width:1577;height:48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Advocating</w:t>
                      </w:r>
                      <w:r>
                        <w:rPr>
                          <w:rFonts w:ascii="Times New Roman"/>
                          <w:spacing w:val="2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with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2" w:lineRule="exact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influencers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85;top:-1300;width:1401;height:44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>Communication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0" w:lineRule="exact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0"/>
                          <w:sz w:val="20"/>
                        </w:rPr>
                        <w:t>campaign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88;top:-1252;width:1951;height:226" type="#_x0000_t202" filled="false" stroked="false">
                <v:textbox inset="0,0,0,0">
                  <w:txbxContent>
                    <w:p>
                      <w:pPr>
                        <w:tabs>
                          <w:tab w:pos="1216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  <w:tab/>
                      </w:r>
                      <w:r>
                        <w:rPr>
                          <w:rFonts w:ascii="Times New Roman"/>
                          <w:w w:val="110"/>
                          <w:position w:val="1"/>
                          <w:sz w:val="22"/>
                        </w:rPr>
                        <w:t>30</w:t>
                      </w:r>
                      <w:r>
                        <w:rPr>
                          <w:rFonts w:ascii="Times New Roman"/>
                          <w:spacing w:val="-9"/>
                          <w:w w:val="110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position w:val="1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00;top:-173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7.3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93;top:-220;width:945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>Apply</w:t>
                      </w:r>
                      <w:r>
                        <w:rPr>
                          <w:rFonts w:ascii="Times New Roman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your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-190;width:1602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5"/>
                          <w:sz w:val="22"/>
                        </w:rPr>
                        <w:t>Skills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application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85;top:-190;width:18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>Individual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interactive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88;top:-172;width:7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22"/>
                        </w:rPr>
                        <w:t>hr</w:t>
                      </w:r>
                      <w:r>
                        <w:rPr>
                          <w:rFonts w:ascii="Times New Roman"/>
                          <w:spacing w:val="-6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 30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05;top:-178;width:73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pacing w:val="-1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22"/>
                        </w:rPr>
                        <w:t>hr</w:t>
                      </w:r>
                      <w:r>
                        <w:rPr>
                          <w:rFonts w:ascii="Times New Roman"/>
                          <w:spacing w:val="-6"/>
                          <w:w w:val="110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 30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z w:val="20"/>
        </w:rPr>
        <w:t>skills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0"/>
        <w:ind w:left="10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3"/>
          <w:w w:val="110"/>
          <w:sz w:val="22"/>
        </w:rPr>
        <w:t> </w:t>
      </w:r>
      <w:r>
        <w:rPr>
          <w:rFonts w:ascii="Times New Roman"/>
          <w:w w:val="110"/>
          <w:sz w:val="22"/>
        </w:rPr>
        <w:t>practice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50" w:lineRule="auto" w:before="0"/>
        <w:ind w:left="8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0"/>
          <w:sz w:val="20"/>
        </w:rPr>
        <w:t>immunization</w:t>
      </w:r>
      <w:r>
        <w:rPr>
          <w:rFonts w:ascii="Times New Roman"/>
          <w:w w:val="107"/>
          <w:sz w:val="20"/>
        </w:rPr>
        <w:t> </w:t>
      </w:r>
      <w:r>
        <w:rPr>
          <w:rFonts w:ascii="Times New Roman"/>
          <w:w w:val="110"/>
          <w:sz w:val="20"/>
        </w:rPr>
        <w:t>education</w:t>
      </w:r>
      <w:r>
        <w:rPr>
          <w:rFonts w:ascii="Times New Roman"/>
          <w:spacing w:val="48"/>
          <w:w w:val="110"/>
          <w:sz w:val="20"/>
        </w:rPr>
        <w:t> </w:t>
      </w:r>
      <w:r>
        <w:rPr>
          <w:rFonts w:ascii="Times New Roman"/>
          <w:w w:val="110"/>
          <w:sz w:val="20"/>
        </w:rPr>
        <w:t>session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3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min.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7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5" w:equalWidth="0">
            <w:col w:w="1726" w:space="40"/>
            <w:col w:w="2223" w:space="40"/>
            <w:col w:w="2458" w:space="40"/>
            <w:col w:w="790" w:space="40"/>
            <w:col w:w="45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before="80"/>
        <w:ind w:left="12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.370001pt;margin-top:-80.726967pt;width:500.4pt;height:89.25pt;mso-position-horizontal-relative:page;mso-position-vertical-relative:paragraph;z-index:-89512" coordorigin="587,-1615" coordsize="10008,1785">
            <v:group style="position:absolute;left:587;top:-1615;width:10008;height:1570" coordorigin="587,-1615" coordsize="10008,1570">
              <v:shape style="position:absolute;left:587;top:-1615;width:10008;height:1570" coordorigin="587,-1615" coordsize="10008,1570" path="m587,-1615l10595,-1615,10595,-45,587,-45,587,-1615xe" filled="true" fillcolor="#231f20" stroked="false">
                <v:path arrowok="t"/>
                <v:fill type="solid"/>
              </v:shape>
            </v:group>
            <v:group style="position:absolute;left:720;top:-1486;width:9746;height:1315" coordorigin="720,-1486" coordsize="9746,1315">
              <v:shape style="position:absolute;left:720;top:-1486;width:9746;height:1315" coordorigin="720,-1486" coordsize="9746,1315" path="m720,-171l10466,-171,10466,-1486,720,-1486,720,-171xe" filled="true" fillcolor="#40b4e2" stroked="false">
                <v:path arrowok="t"/>
                <v:fill type="solid"/>
              </v:shape>
              <v:shape style="position:absolute;left:800;top:-1479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7.4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93;top:-1400;width:1178;height:68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5"/>
                          <w:sz w:val="20"/>
                        </w:rPr>
                        <w:t>Post-test</w:t>
                      </w:r>
                      <w:r>
                        <w:rPr>
                          <w:rFonts w:ascii="Times New Roman"/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7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0"/>
                          <w:sz w:val="20"/>
                        </w:rPr>
                        <w:t>workshop</w:t>
                      </w:r>
                      <w:r>
                        <w:rPr>
                          <w:rFonts w:ascii="Times New Roman"/>
                          <w:w w:val="11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>evaluation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-1412;width:991;height:748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5"/>
                          <w:sz w:val="22"/>
                        </w:rPr>
                        <w:t>Post-test,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0" w:lineRule="auto" w:before="1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workshop</w:t>
                      </w:r>
                      <w:r>
                        <w:rPr>
                          <w:rFonts w:ascii="Times New Roman"/>
                          <w:w w:val="111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2"/>
                        </w:rPr>
                        <w:t>evaluation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85;top:-1400;width:80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5"/>
                          <w:sz w:val="20"/>
                        </w:rPr>
                        <w:t>Post-test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88;top:-1484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20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05;top:-1490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40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885;top:-920;width:908;height:44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20"/>
                        </w:rPr>
                        <w:t>Workshop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0" w:lineRule="exact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>evaluation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0;top:-135;width:33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4"/>
                        </w:rPr>
                        <w:t>7.5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293;top:-140;width:11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8"/>
                          <w:w w:val="110"/>
                          <w:sz w:val="20"/>
                        </w:rPr>
                        <w:t>Commitments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-170;width:166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5"/>
                          <w:sz w:val="22"/>
                        </w:rPr>
                        <w:t>Issue</w:t>
                      </w:r>
                      <w:r>
                        <w:rPr>
                          <w:rFonts w:ascii="Times New Roman"/>
                          <w:spacing w:val="-37"/>
                          <w:w w:val="11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2"/>
                        </w:rPr>
                        <w:t>certificates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888;top:-50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15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105;top:-56;width:73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10"/>
                          <w:sz w:val="22"/>
                        </w:rPr>
                        <w:t>25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22"/>
                        </w:rPr>
                        <w:t>min.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pacing w:val="-6"/>
          <w:w w:val="110"/>
          <w:sz w:val="20"/>
        </w:rPr>
        <w:t>and</w:t>
      </w:r>
      <w:r>
        <w:rPr>
          <w:rFonts w:ascii="Times New Roman"/>
          <w:spacing w:val="-5"/>
          <w:w w:val="110"/>
          <w:sz w:val="20"/>
        </w:rPr>
        <w:t> </w:t>
      </w:r>
      <w:r>
        <w:rPr>
          <w:rFonts w:ascii="Times New Roman"/>
          <w:spacing w:val="-8"/>
          <w:w w:val="110"/>
          <w:sz w:val="20"/>
        </w:rPr>
        <w:t>certificates</w:t>
      </w:r>
      <w:r>
        <w:rPr>
          <w:rFonts w:ascii="Times New Roman"/>
          <w:sz w:val="20"/>
        </w:rPr>
      </w:r>
    </w:p>
    <w:p>
      <w:pPr>
        <w:spacing w:line="250" w:lineRule="auto" w:before="80"/>
        <w:ind w:left="12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0"/>
        </w:rPr>
        <w:t>Post-training</w:t>
      </w:r>
      <w:r>
        <w:rPr>
          <w:rFonts w:ascii="Times New Roman"/>
          <w:w w:val="107"/>
          <w:sz w:val="20"/>
        </w:rPr>
        <w:t> </w:t>
      </w:r>
      <w:r>
        <w:rPr>
          <w:rFonts w:ascii="Times New Roman"/>
          <w:w w:val="110"/>
          <w:sz w:val="20"/>
        </w:rPr>
        <w:t>commitments</w:t>
      </w:r>
      <w:r>
        <w:rPr>
          <w:rFonts w:ascii="Times New Roman"/>
          <w:sz w:val="20"/>
        </w:rPr>
      </w:r>
    </w:p>
    <w:p>
      <w:pPr>
        <w:spacing w:before="191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10"/>
          <w:w w:val="110"/>
          <w:sz w:val="22"/>
        </w:rPr>
        <w:t> </w:t>
      </w:r>
      <w:r>
        <w:rPr>
          <w:rFonts w:ascii="Times New Roman"/>
          <w:w w:val="110"/>
          <w:sz w:val="22"/>
        </w:rPr>
        <w:t>min.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120" w:bottom="0" w:left="0" w:right="0"/>
          <w:cols w:num="3" w:equalWidth="0">
            <w:col w:w="2521" w:space="1072"/>
            <w:col w:w="2538" w:space="40"/>
            <w:col w:w="573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80"/>
        <w:ind w:left="1292" w:right="0" w:firstLine="359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15"/>
          <w:sz w:val="20"/>
        </w:rPr>
        <w:t>Issue</w:t>
      </w:r>
      <w:r>
        <w:rPr>
          <w:rFonts w:ascii="Times New Roman"/>
          <w:spacing w:val="-34"/>
          <w:w w:val="115"/>
          <w:sz w:val="20"/>
        </w:rPr>
        <w:t> </w:t>
      </w:r>
      <w:r>
        <w:rPr>
          <w:rFonts w:ascii="Times New Roman"/>
          <w:w w:val="115"/>
          <w:sz w:val="20"/>
        </w:rPr>
        <w:t>certificates</w:t>
      </w:r>
      <w:r>
        <w:rPr>
          <w:rFonts w:ascii="Times New Roman"/>
          <w:sz w:val="20"/>
        </w:rPr>
      </w:r>
    </w:p>
    <w:p>
      <w:pPr>
        <w:spacing w:before="141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7.607158pt;width:18.95pt;height:17pt;mso-position-horizontal-relative:page;mso-position-vertical-relative:paragraph;z-index:484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22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5F6369"/>
          <w:spacing w:val="-4"/>
          <w:w w:val="95"/>
          <w:sz w:val="16"/>
          <w:szCs w:val="16"/>
        </w:rPr>
        <w:t>FACILIT</w:t>
      </w:r>
      <w:r>
        <w:rPr>
          <w:rFonts w:ascii="Times New Roman" w:hAnsi="Times New Roman" w:cs="Times New Roman" w:eastAsia="Times New Roman"/>
          <w:b/>
          <w:bCs/>
          <w:color w:val="5F6369"/>
          <w:spacing w:val="-3"/>
          <w:w w:val="95"/>
          <w:sz w:val="16"/>
          <w:szCs w:val="16"/>
        </w:rPr>
        <w:t>ATOR’S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w w:val="95"/>
          <w:sz w:val="16"/>
          <w:szCs w:val="16"/>
        </w:rPr>
        <w:t>GUIDE</w:t>
      </w:r>
      <w:r>
        <w:rPr>
          <w:rFonts w:ascii="Times New Roman" w:hAnsi="Times New Roman" w:cs="Times New Roman" w:eastAsia="Times New Roman"/>
          <w:b/>
          <w:bCs/>
          <w:color w:val="5F6369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F6369"/>
          <w:spacing w:val="-1"/>
          <w:w w:val="95"/>
          <w:sz w:val="16"/>
          <w:szCs w:val="16"/>
        </w:rPr>
        <w:t>OVERVIEW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59"/>
        <w:ind w:left="144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5F6369"/>
          <w:w w:val="105"/>
          <w:sz w:val="36"/>
        </w:rPr>
        <w:t>Annex</w:t>
      </w:r>
      <w:r>
        <w:rPr>
          <w:rFonts w:ascii="Times New Roman"/>
          <w:b/>
          <w:color w:val="5F6369"/>
          <w:spacing w:val="19"/>
          <w:w w:val="105"/>
          <w:sz w:val="36"/>
        </w:rPr>
        <w:t> </w:t>
      </w:r>
      <w:r>
        <w:rPr>
          <w:rFonts w:ascii="Times New Roman"/>
          <w:b/>
          <w:color w:val="5F6369"/>
          <w:w w:val="105"/>
          <w:sz w:val="36"/>
        </w:rPr>
        <w:t>A</w:t>
      </w:r>
      <w:r>
        <w:rPr>
          <w:rFonts w:ascii="Times New Roman"/>
          <w:b/>
          <w:color w:val="5F6369"/>
          <w:spacing w:val="19"/>
          <w:w w:val="105"/>
          <w:sz w:val="36"/>
        </w:rPr>
        <w:t> </w:t>
      </w:r>
      <w:r>
        <w:rPr>
          <w:rFonts w:ascii="Times New Roman"/>
          <w:b/>
          <w:color w:val="5F6369"/>
          <w:w w:val="105"/>
          <w:sz w:val="36"/>
        </w:rPr>
        <w:t>5-Day</w:t>
      </w:r>
      <w:r>
        <w:rPr>
          <w:rFonts w:ascii="Times New Roman"/>
          <w:b/>
          <w:color w:val="5F6369"/>
          <w:spacing w:val="19"/>
          <w:w w:val="105"/>
          <w:sz w:val="36"/>
        </w:rPr>
        <w:t> </w:t>
      </w:r>
      <w:r>
        <w:rPr>
          <w:rFonts w:ascii="Times New Roman"/>
          <w:b/>
          <w:color w:val="5F6369"/>
          <w:spacing w:val="-40"/>
          <w:w w:val="105"/>
          <w:sz w:val="36"/>
        </w:rPr>
        <w:t>T</w:t>
      </w:r>
      <w:r>
        <w:rPr>
          <w:rFonts w:ascii="Times New Roman"/>
          <w:b/>
          <w:color w:val="5F6369"/>
          <w:w w:val="105"/>
          <w:sz w:val="36"/>
        </w:rPr>
        <w:t>raining</w:t>
      </w:r>
      <w:r>
        <w:rPr>
          <w:rFonts w:ascii="Times New Roman"/>
          <w:sz w:val="3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40b4e2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1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 w:before="76"/>
        <w:ind w:left="3010" w:right="0" w:firstLine="0"/>
        <w:jc w:val="left"/>
      </w:pPr>
      <w:r>
        <w:rPr/>
        <w:pict>
          <v:shape style="position:absolute;margin-left:72pt;margin-top:1.306832pt;width:233pt;height:247.75pt;mso-position-horizontal-relative:page;mso-position-vertical-relative:paragraph;z-index:4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single" w:sz="8" w:space="0" w:color="F3F2F1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single" w:sz="8" w:space="0" w:color="F3F2F1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1.4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26.880005pt;margin-top:1.306832pt;width:231.4pt;height:262.150pt;mso-position-horizontal-relative:page;mso-position-vertical-relative:paragraph;z-index:4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38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12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1.6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3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2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76"/>
        <w:ind w:left="3417" w:right="0" w:firstLine="0"/>
        <w:jc w:val="left"/>
      </w:pPr>
      <w:r>
        <w:rPr>
          <w:color w:val="231F20"/>
          <w:w w:val="110"/>
        </w:rPr>
        <w:t>Session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1.4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2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6"/>
        <w:ind w:left="0" w:right="1270" w:firstLine="0"/>
        <w:jc w:val="right"/>
      </w:pPr>
      <w:r>
        <w:rPr>
          <w:color w:val="231F20"/>
          <w:w w:val="110"/>
        </w:rPr>
        <w:t>Closing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Feedback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40b4e2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2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6"/>
        <w:ind w:left="3010" w:right="0" w:firstLine="0"/>
        <w:jc w:val="left"/>
      </w:pPr>
      <w:r>
        <w:rPr/>
        <w:pict>
          <v:shape style="position:absolute;margin-left:72pt;margin-top:1.306916pt;width:233pt;height:247.75pt;mso-position-horizontal-relative:page;mso-position-vertical-relative:paragraph;z-index:4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12:00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26.880005pt;margin-top:1.306916pt;width:231.4pt;height:247.75pt;mso-position-horizontal-relative:page;mso-position-vertical-relative:paragraph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Bonding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Activity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3.3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0" w:right="1270" w:firstLine="0"/>
        <w:jc w:val="right"/>
      </w:pPr>
      <w:r>
        <w:rPr>
          <w:color w:val="231F20"/>
          <w:w w:val="110"/>
        </w:rPr>
        <w:t>Closing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Feedback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491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23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ANNEX</w:t>
      </w:r>
      <w:r>
        <w:rPr>
          <w:rFonts w:ascii="Times New Roman"/>
          <w:b/>
          <w:color w:val="5F6369"/>
          <w:spacing w:val="9"/>
          <w:sz w:val="16"/>
        </w:rPr>
        <w:t> </w:t>
      </w:r>
      <w:r>
        <w:rPr>
          <w:rFonts w:ascii="Times New Roman"/>
          <w:b/>
          <w:color w:val="5F6369"/>
          <w:sz w:val="16"/>
        </w:rPr>
        <w:t>A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1910" w:h="16840"/>
          <w:pgMar w:header="0" w:footer="0" w:top="11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40b4e2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3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 w:before="76"/>
        <w:ind w:left="2290" w:right="0" w:firstLine="0"/>
        <w:jc w:val="left"/>
      </w:pPr>
      <w:r>
        <w:rPr/>
        <w:pict>
          <v:shape style="position:absolute;margin-left:36pt;margin-top:1.306832pt;width:233pt;height:247.75pt;mso-position-horizontal-relative:page;mso-position-vertical-relative:paragraph;z-index: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</w:t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90.880005pt;margin-top:1.306832pt;width:231.4pt;height:247.75pt;mso-position-horizontal-relative:page;mso-position-vertical-relative:paragraph;z-index:5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Bonding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Activity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5.3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spacing w:line="240" w:lineRule="auto" w:before="76"/>
        <w:ind w:left="0" w:right="0" w:firstLine="0"/>
        <w:jc w:val="righ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5.1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/>
        <w:ind w:left="3044" w:right="0" w:firstLine="0"/>
        <w:jc w:val="left"/>
      </w:pPr>
      <w:r>
        <w:rPr>
          <w:color w:val="231F20"/>
          <w:w w:val="110"/>
        </w:rPr>
        <w:t>Closing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Feedback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4285" w:space="249"/>
            <w:col w:w="73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40b4e2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4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6"/>
        <w:ind w:left="2290" w:right="0" w:firstLine="0"/>
        <w:jc w:val="left"/>
      </w:pPr>
      <w:r>
        <w:rPr/>
        <w:pict>
          <v:shape style="position:absolute;margin-left:36pt;margin-top:1.306916pt;width:233pt;height:248pt;mso-position-horizontal-relative:page;mso-position-vertical-relative:paragraph;z-index: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6.1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6.2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90.880005pt;margin-top:1.306916pt;width:231.4pt;height:247.75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Bonding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Activity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05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7.1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399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7.2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single" w:sz="8" w:space="0" w:color="F3F2F1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1120" w:bottom="0" w:left="0" w:right="0"/>
        </w:sectPr>
      </w:pPr>
    </w:p>
    <w:p>
      <w:pPr>
        <w:pStyle w:val="BodyText"/>
        <w:spacing w:line="240" w:lineRule="auto" w:before="76"/>
        <w:ind w:left="0" w:right="0" w:firstLine="0"/>
        <w:jc w:val="righ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6.3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51"/>
        <w:ind w:left="3044" w:right="0" w:firstLine="0"/>
        <w:jc w:val="left"/>
      </w:pPr>
      <w:r>
        <w:rPr>
          <w:color w:val="231F20"/>
          <w:w w:val="110"/>
        </w:rPr>
        <w:t>Closing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Feedback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4285" w:space="249"/>
            <w:col w:w="737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.557158pt;width:18.95pt;height:17pt;mso-position-horizontal-relative:page;mso-position-vertical-relative:paragraph;z-index:508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24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ANNEX</w:t>
      </w:r>
      <w:r>
        <w:rPr>
          <w:rFonts w:ascii="Times New Roman"/>
          <w:b/>
          <w:color w:val="5F6369"/>
          <w:spacing w:val="9"/>
          <w:sz w:val="16"/>
        </w:rPr>
        <w:t> </w:t>
      </w:r>
      <w:r>
        <w:rPr>
          <w:rFonts w:ascii="Times New Roman"/>
          <w:b/>
          <w:color w:val="5F6369"/>
          <w:sz w:val="16"/>
        </w:rPr>
        <w:t>A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10"/>
        </w:rPr>
        <w:t>Annex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Continued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40b4e2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5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spacing w:line="240" w:lineRule="auto" w:before="76"/>
        <w:ind w:left="3010" w:right="0" w:firstLine="0"/>
        <w:jc w:val="left"/>
      </w:pPr>
      <w:r>
        <w:rPr/>
        <w:pict>
          <v:shape style="position:absolute;margin-left:72pt;margin-top:1.306832pt;width:233pt;height:141.6pt;mso-position-horizontal-relative:page;mso-position-vertical-relative:paragraph;z-index:5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7.3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25.276001pt;margin-top:1.306832pt;width:233pt;height:141.9pt;mso-position-horizontal-relative:page;mso-position-vertical-relative:paragraph;z-index:5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7.4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pStyle w:val="BodyText"/>
        <w:spacing w:line="240" w:lineRule="auto" w:before="76"/>
        <w:ind w:left="2684" w:right="0" w:firstLine="0"/>
        <w:jc w:val="left"/>
      </w:pPr>
      <w:r>
        <w:rPr>
          <w:w w:val="110"/>
        </w:rPr>
        <w:br w:type="column"/>
      </w:r>
      <w:r>
        <w:rPr>
          <w:color w:val="231F20"/>
          <w:w w:val="110"/>
        </w:rPr>
        <w:t>Session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7.3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2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5759" w:space="40"/>
            <w:col w:w="611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3417" w:right="0" w:firstLine="0"/>
        <w:jc w:val="left"/>
      </w:pPr>
      <w:r>
        <w:rPr>
          <w:color w:val="231F20"/>
          <w:w w:val="110"/>
        </w:rPr>
        <w:t>Session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7.3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41"/>
        <w:ind w:left="3417" w:right="0" w:firstLine="0"/>
        <w:jc w:val="lef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7.5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5352" w:space="61"/>
            <w:col w:w="64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522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25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ANNEX</w:t>
      </w:r>
      <w:r>
        <w:rPr>
          <w:rFonts w:ascii="Times New Roman"/>
          <w:b/>
          <w:color w:val="5F6369"/>
          <w:spacing w:val="9"/>
          <w:sz w:val="16"/>
        </w:rPr>
        <w:t> </w:t>
      </w:r>
      <w:r>
        <w:rPr>
          <w:rFonts w:ascii="Times New Roman"/>
          <w:b/>
          <w:color w:val="5F6369"/>
          <w:sz w:val="16"/>
        </w:rPr>
        <w:t>A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2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5F6369"/>
          <w:w w:val="105"/>
        </w:rPr>
        <w:t>Annex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B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3-Day</w:t>
      </w:r>
      <w:r>
        <w:rPr>
          <w:color w:val="5F6369"/>
          <w:spacing w:val="19"/>
          <w:w w:val="105"/>
        </w:rPr>
        <w:t> </w:t>
      </w:r>
      <w:r>
        <w:rPr>
          <w:color w:val="5F6369"/>
          <w:spacing w:val="-40"/>
          <w:w w:val="105"/>
        </w:rPr>
        <w:t>T</w:t>
      </w:r>
      <w:r>
        <w:rPr>
          <w:color w:val="5F6369"/>
          <w:w w:val="105"/>
        </w:rPr>
        <w:t>raining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fdb714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1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 w:before="76"/>
        <w:ind w:left="2290" w:right="0" w:firstLine="0"/>
        <w:jc w:val="left"/>
      </w:pPr>
      <w:r>
        <w:rPr/>
        <w:pict>
          <v:shape style="position:absolute;margin-left:36pt;margin-top:1.306832pt;width:233pt;height:247.75pt;mso-position-horizontal-relative:page;mso-position-vertical-relative:paragraph;z-index:5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single" w:sz="8" w:space="0" w:color="F3F2F1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1.4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/>
                            <w:color w:val="231F20"/>
                            <w:spacing w:val="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90.880005pt;margin-top:1.306832pt;width:231.4pt;height:248.1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1.6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6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spacing w:line="240" w:lineRule="auto" w:before="76"/>
        <w:ind w:left="2697" w:right="0" w:firstLine="0"/>
        <w:jc w:val="left"/>
      </w:pPr>
      <w:r>
        <w:rPr>
          <w:color w:val="231F20"/>
          <w:w w:val="110"/>
        </w:rPr>
        <w:t>Session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1.4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60"/>
        <w:ind w:left="2697" w:right="0" w:firstLine="0"/>
        <w:jc w:val="left"/>
      </w:pPr>
      <w:r>
        <w:rPr>
          <w:color w:val="231F20"/>
          <w:w w:val="110"/>
        </w:rPr>
        <w:t>Closing/Feedback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4632" w:space="477"/>
            <w:col w:w="680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fdb714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2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6"/>
        <w:ind w:left="2290" w:right="0" w:firstLine="0"/>
        <w:jc w:val="left"/>
      </w:pPr>
      <w:r>
        <w:rPr/>
        <w:pict>
          <v:shape style="position:absolute;margin-left:36pt;margin-top:1.306916pt;width:233pt;height:247.75pt;mso-position-horizontal-relative:page;mso-position-vertical-relative:paragraph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3.3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12:00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290.880005pt;margin-top:1.306916pt;width:231.4pt;height:247.75pt;mso-position-horizontal-relative:page;mso-position-vertical-relative:paragraph;z-index: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Bonding</w:t>
                        </w:r>
                        <w:r>
                          <w:rPr>
                            <w:rFonts w:ascii="Times New Roman"/>
                            <w:color w:val="231F20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Activity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14:00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45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76"/>
        <w:ind w:left="0" w:right="2537" w:firstLine="0"/>
        <w:jc w:val="righ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4.3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.743999pt;margin-top:5.007158pt;width:18.95pt;height:17pt;mso-position-horizontal-relative:page;mso-position-vertical-relative:paragraph;z-index:534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26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12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ANNEX</w:t>
      </w:r>
      <w:r>
        <w:rPr>
          <w:rFonts w:ascii="Times New Roman"/>
          <w:b/>
          <w:color w:val="5F6369"/>
          <w:spacing w:val="9"/>
          <w:sz w:val="16"/>
        </w:rPr>
        <w:t> </w:t>
      </w:r>
      <w:r>
        <w:rPr>
          <w:rFonts w:ascii="Times New Roman"/>
          <w:b/>
          <w:color w:val="5F6369"/>
          <w:sz w:val="16"/>
        </w:rPr>
        <w:t>B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fdb714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3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 w:before="76"/>
        <w:ind w:left="3010" w:right="0" w:firstLine="0"/>
        <w:jc w:val="left"/>
      </w:pPr>
      <w:r>
        <w:rPr/>
        <w:pict>
          <v:shape style="position:absolute;margin-left:72pt;margin-top:1.306939pt;width:233pt;height:248.1pt;mso-position-horizontal-relative:page;mso-position-vertical-relative:paragraph;z-index: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5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Energizer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5.3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12:00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26.880005pt;margin-top:1.306939pt;width:231.4pt;height:247.75pt;mso-position-horizontal-relative:page;mso-position-vertical-relative:paragraph;z-index:5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6.1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F4FB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9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231F20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Activity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6.2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7.4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0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Greeting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Announcements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0" w:right="1817" w:firstLine="0"/>
        <w:jc w:val="righ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7.5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05"/>
        </w:rPr>
        <w:t>Annex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C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1-Day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40"/>
          <w:w w:val="105"/>
        </w:rPr>
        <w:t>T</w:t>
      </w:r>
      <w:r>
        <w:rPr>
          <w:color w:val="5F6369"/>
          <w:w w:val="105"/>
        </w:rPr>
        <w:t>raining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87.3pt;height:40.35pt;mso-position-horizontal-relative:char;mso-position-vertical-relative:line" type="#_x0000_t202" filled="true" fillcolor="#94c93d" stroked="false">
            <v:textbox inset="0,0,0,0">
              <w:txbxContent>
                <w:p>
                  <w:pPr>
                    <w:spacing w:before="199"/>
                    <w:ind w:left="356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Day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1</w:t>
                  </w:r>
                  <w:r>
                    <w:rPr>
                      <w:rFonts w:ascii="Times New Roman"/>
                      <w:b/>
                      <w:color w:val="FFFFFF"/>
                      <w:spacing w:val="-13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spacing w:val="-43"/>
                      <w:w w:val="110"/>
                      <w:sz w:val="38"/>
                    </w:rPr>
                    <w:t>T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raining</w:t>
                  </w:r>
                  <w:r>
                    <w:rPr>
                      <w:rFonts w:ascii="Times New Roman"/>
                      <w:b/>
                      <w:color w:val="FFFFFF"/>
                      <w:spacing w:val="-14"/>
                      <w:w w:val="110"/>
                      <w:sz w:val="38"/>
                    </w:rPr>
                    <w:t> </w:t>
                  </w:r>
                  <w:r>
                    <w:rPr>
                      <w:rFonts w:ascii="Times New Roman"/>
                      <w:b/>
                      <w:color w:val="FFFFFF"/>
                      <w:w w:val="110"/>
                      <w:sz w:val="38"/>
                    </w:rPr>
                    <w:t>Schedule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10" w:h="16840"/>
          <w:pgMar w:header="0" w:footer="0" w:top="1120" w:bottom="280" w:left="0" w:right="0"/>
        </w:sectPr>
      </w:pPr>
    </w:p>
    <w:p>
      <w:pPr>
        <w:pStyle w:val="BodyText"/>
        <w:spacing w:line="240" w:lineRule="auto" w:before="76"/>
        <w:ind w:left="0" w:right="0" w:firstLine="0"/>
        <w:jc w:val="right"/>
      </w:pPr>
      <w:r>
        <w:rPr/>
        <w:pict>
          <v:shape style="position:absolute;margin-left:72pt;margin-top:1.306916pt;width:233pt;height:247.75pt;mso-position-horizontal-relative:page;mso-position-vertical-relative:paragraph;z-index:5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32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9:15</w:t>
                        </w:r>
                        <w:r>
                          <w:rPr>
                            <w:rFonts w:ascii="Times New Roman"/>
                            <w:color w:val="231F20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9:45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single" w:sz="8" w:space="0" w:color="F3F2F1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10:00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5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31F20"/>
                            <w:spacing w:val="-8"/>
                            <w:w w:val="105"/>
                            <w:sz w:val="24"/>
                          </w:rPr>
                          <w:t>ea</w:t>
                        </w:r>
                        <w:r>
                          <w:rPr>
                            <w:rFonts w:ascii="Times New Roman"/>
                            <w:color w:val="231F20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10:15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tcBorders>
                          <w:top w:val="single" w:sz="8" w:space="0" w:color="F3F2F1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11:30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11:45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12:00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F1D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1.1</w:t>
      </w:r>
      <w:r>
        <w:rPr/>
      </w:r>
    </w:p>
    <w:p>
      <w:pPr>
        <w:pStyle w:val="BodyText"/>
        <w:spacing w:line="240" w:lineRule="auto" w:before="76"/>
        <w:ind w:left="3764" w:right="0" w:firstLine="0"/>
        <w:jc w:val="left"/>
      </w:pPr>
      <w:r>
        <w:rPr>
          <w:w w:val="115"/>
        </w:rPr>
        <w:br w:type="column"/>
      </w: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2.2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120" w:bottom="0" w:left="0" w:right="0"/>
          <w:cols w:num="2" w:equalWidth="0">
            <w:col w:w="5005" w:space="76"/>
            <w:col w:w="68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76"/>
        <w:ind w:left="0" w:right="1817" w:firstLine="0"/>
        <w:jc w:val="right"/>
      </w:pPr>
      <w:r>
        <w:rPr>
          <w:color w:val="231F20"/>
          <w:w w:val="115"/>
        </w:rPr>
        <w:t>Session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7.5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89"/>
        <w:ind w:left="0" w:right="13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37.627625pt;margin-top:5.007158pt;width:18.95pt;height:17pt;mso-position-horizontal-relative:page;mso-position-vertical-relative:paragraph;z-index:551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10"/>
                      <w:sz w:val="34"/>
                    </w:rPr>
                    <w:t>27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880005pt;margin-top:-286.338745pt;width:231.4pt;height:265.45pt;mso-position-horizontal-relative:page;mso-position-vertical-relative:paragraph;z-index:5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8"/>
                    <w:gridCol w:w="3400"/>
                  </w:tblGrid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12:30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12:45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2.3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13:30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13:45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14:15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14:30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EDCE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Afternoon</w:t>
                        </w:r>
                        <w:r>
                          <w:rPr>
                            <w:rFonts w:ascii="Times New Roman"/>
                            <w:color w:val="231F20"/>
                            <w:spacing w:val="-3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Break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14:45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15:15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 w:val="restart"/>
                        <w:tcBorders>
                          <w:top w:val="single" w:sz="8" w:space="0" w:color="F3F2F1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Session</w:t>
                        </w:r>
                        <w:r>
                          <w:rPr>
                            <w:rFonts w:ascii="Times New Roman"/>
                            <w:color w:val="231F20"/>
                            <w:spacing w:val="-2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w w:val="115"/>
                            <w:sz w:val="24"/>
                          </w:rPr>
                          <w:t>7.4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91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15:45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vMerge/>
                        <w:tcBorders>
                          <w:left w:val="nil" w:sz="6" w:space="0" w:color="auto"/>
                          <w:bottom w:val="single" w:sz="8" w:space="0" w:color="F3F2F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3F2F1"/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10"/>
                            <w:sz w:val="24"/>
                          </w:rPr>
                          <w:t>16:00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00" w:type="dxa"/>
                        <w:tcBorders>
                          <w:top w:val="single" w:sz="8" w:space="0" w:color="F3F2F1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F6369"/>
          <w:w w:val="105"/>
          <w:sz w:val="16"/>
        </w:rPr>
        <w:t>Adaptation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Guidance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&amp;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Needs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Assessment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-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for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Immunization</w:t>
      </w:r>
      <w:r>
        <w:rPr>
          <w:rFonts w:ascii="Times New Roman"/>
          <w:color w:val="5F6369"/>
          <w:spacing w:val="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Package</w:t>
      </w:r>
      <w:r>
        <w:rPr>
          <w:rFonts w:ascii="Times New Roman"/>
          <w:sz w:val="16"/>
        </w:rPr>
      </w:r>
    </w:p>
    <w:p>
      <w:pPr>
        <w:spacing w:before="9"/>
        <w:ind w:left="0" w:right="13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ANNEX</w:t>
      </w:r>
      <w:r>
        <w:rPr>
          <w:rFonts w:ascii="Times New Roman"/>
          <w:b/>
          <w:color w:val="5F6369"/>
          <w:spacing w:val="4"/>
          <w:sz w:val="16"/>
        </w:rPr>
        <w:t> </w:t>
      </w:r>
      <w:r>
        <w:rPr>
          <w:rFonts w:ascii="Times New Roman"/>
          <w:b/>
          <w:color w:val="5F6369"/>
          <w:sz w:val="16"/>
        </w:rPr>
        <w:t>B,</w:t>
      </w:r>
      <w:r>
        <w:rPr>
          <w:rFonts w:ascii="Times New Roman"/>
          <w:b/>
          <w:color w:val="5F6369"/>
          <w:spacing w:val="4"/>
          <w:sz w:val="16"/>
        </w:rPr>
        <w:t> </w:t>
      </w:r>
      <w:r>
        <w:rPr>
          <w:rFonts w:ascii="Times New Roman"/>
          <w:b/>
          <w:color w:val="5F6369"/>
          <w:sz w:val="16"/>
        </w:rPr>
        <w:t>C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11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0pt;margin-top:9.152015pt;width:595.3pt;height:832.75pt;mso-position-horizontal-relative:page;mso-position-vertical-relative:page;z-index:-885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</w:p>
                <w:p>
                  <w:pPr>
                    <w:spacing w:before="290"/>
                    <w:ind w:left="774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05"/>
                      <w:position w:val="-13"/>
                      <w:sz w:val="34"/>
                    </w:rPr>
                    <w:t>28 </w:t>
                  </w:r>
                  <w:r>
                    <w:rPr>
                      <w:rFonts w:ascii="Times New Roman"/>
                      <w:b/>
                      <w:color w:val="231F20"/>
                      <w:spacing w:val="3"/>
                      <w:w w:val="105"/>
                      <w:position w:val="-13"/>
                      <w:sz w:val="34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Adaptation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Guidance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&amp;</w:t>
                  </w:r>
                  <w:r>
                    <w:rPr>
                      <w:rFonts w:ascii="Times New Roman"/>
                      <w:color w:val="5F6369"/>
                      <w:spacing w:val="1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Needs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Assessment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-</w:t>
                  </w:r>
                  <w:r>
                    <w:rPr>
                      <w:rFonts w:ascii="Times New Roman"/>
                      <w:color w:val="5F6369"/>
                      <w:spacing w:val="1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IPC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5F6369"/>
                      <w:spacing w:val="16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Immunization</w:t>
                  </w:r>
                  <w:r>
                    <w:rPr>
                      <w:rFonts w:ascii="Times New Roman"/>
                      <w:color w:val="5F6369"/>
                      <w:spacing w:val="1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5F6369"/>
                      <w:w w:val="105"/>
                      <w:sz w:val="16"/>
                    </w:rPr>
                    <w:t>Package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3pt;margin-top:-1.1645pt;width:595.35pt;height:843.1pt;mso-position-horizontal-relative:page;mso-position-vertical-relative:page;z-index:-88552" coordorigin="0,-23" coordsize="11907,16862">
            <v:group style="position:absolute;left:7071;top:67;width:4835;height:764" coordorigin="7071,67" coordsize="4835,764">
              <v:shape style="position:absolute;left:7071;top:67;width:4835;height:764" coordorigin="7071,67" coordsize="4835,764" path="m11906,67l7071,360,11906,830,11906,67xe" filled="true" fillcolor="#94c93d" stroked="false">
                <v:path arrowok="t"/>
                <v:fill type="solid"/>
              </v:shape>
            </v:group>
            <v:group style="position:absolute;left:0;top:0;width:11905;height:802" coordorigin="0,0" coordsize="11905,802">
              <v:shape style="position:absolute;left:0;top:0;width:11905;height:802" coordorigin="0,0" coordsize="11905,802" path="m0,0l0,801,11904,392,11905,0,0,0e" filled="true" fillcolor="#fdb714" stroked="false">
                <v:path arrowok="t"/>
                <v:fill type="solid"/>
              </v:shape>
            </v:group>
            <v:group style="position:absolute;left:0;top:0;width:11906;height:184" coordorigin="0,0" coordsize="11906,184">
              <v:shape style="position:absolute;left:0;top:0;width:11906;height:184" coordorigin="0,0" coordsize="11906,184" path="m0,183l11906,183,11906,0,0,0,0,183xe" filled="true" fillcolor="#231f20" stroked="false">
                <v:path arrowok="t"/>
                <v:fill type="solid"/>
              </v:shape>
            </v:group>
            <v:group style="position:absolute;left:0;top:0;width:10209;height:1029" coordorigin="0,0" coordsize="10209,1029">
              <v:shape style="position:absolute;left:0;top:0;width:10209;height:1029" coordorigin="0,0" coordsize="10209,1029" path="m10208,0l0,0,0,1028,10208,0e" filled="true" fillcolor="#40b4e2" stroked="false">
                <v:path arrowok="t"/>
                <v:fill type="solid"/>
              </v:shape>
            </v:group>
            <v:group style="position:absolute;left:11883;top:0;width:2;height:184" coordorigin="11883,0" coordsize="2,184">
              <v:shape style="position:absolute;left:11883;top:0;width:2;height:184" coordorigin="11883,0" coordsize="0,184" path="m11883,0l11883,183e" filled="false" stroked="true" strokeweight="2.329001pt" strokecolor="#231f20">
                <v:path arrowok="t"/>
              </v:shape>
            </v:group>
            <v:group style="position:absolute;left:0;top:183;width:11906;height:2868" coordorigin="0,183" coordsize="11906,2868">
              <v:shape style="position:absolute;left:0;top:183;width:11906;height:2868" coordorigin="0,183" coordsize="11906,2868" path="m0,3051l11906,3051,11906,183,0,183,0,3051xe" filled="true" fillcolor="#40b4e2" stroked="false">
                <v:path arrowok="t"/>
                <v:fill type="solid"/>
              </v:shape>
            </v:group>
            <v:group style="position:absolute;left:0;top:0;width:11906;height:3957" coordorigin="0,0" coordsize="11906,3957">
              <v:shape style="position:absolute;left:0;top:0;width:11906;height:3957" coordorigin="0,0" coordsize="11906,3957" path="m11906,0l0,0,0,3956,11906,1747,11906,0xe" filled="true" fillcolor="#ffffff" stroked="false">
                <v:path arrowok="t"/>
                <v:fill type="solid"/>
              </v:shape>
            </v:group>
            <v:group style="position:absolute;left:0;top:11683;width:11906;height:5155" coordorigin="0,11683" coordsize="11906,5155">
              <v:shape style="position:absolute;left:0;top:11683;width:11906;height:5155" coordorigin="0,11683" coordsize="11906,5155" path="m0,16838l11906,16838,11906,11683,0,11683,0,16838xe" filled="true" fillcolor="#40b4e2" stroked="false">
                <v:path arrowok="t"/>
                <v:fill type="solid"/>
              </v:shape>
            </v:group>
            <v:group style="position:absolute;left:0;top:11047;width:11906;height:5792" coordorigin="0,11047" coordsize="11906,5792">
              <v:shape style="position:absolute;left:0;top:11047;width:11906;height:5792" coordorigin="0,11047" coordsize="11906,5792" path="m11906,11047l0,13208,0,16838,11906,16838,11906,11047e" filled="true" fillcolor="#fdb714" stroked="false">
                <v:path arrowok="t"/>
                <v:fill type="solid"/>
              </v:shape>
              <v:shape style="position:absolute;left:0;top:3177;width:11906;height:8506" type="#_x0000_t75" stroked="false">
                <v:imagedata r:id="rId34" o:title=""/>
              </v:shape>
            </v:group>
            <v:group style="position:absolute;left:0;top:3051;width:11906;height:8662" coordorigin="0,3051" coordsize="11906,8662">
              <v:shape style="position:absolute;left:0;top:3051;width:11906;height:8662" coordorigin="0,3051" coordsize="11906,8662" path="m0,11713l0,3051,11906,3051,11906,11713,0,11713e" filled="true" fillcolor="#231f20" stroked="false">
                <v:path arrowok="t"/>
                <v:fill type="solid"/>
              </v:shape>
            </v:group>
            <v:group style="position:absolute;left:8122;top:11003;width:3784;height:680" coordorigin="8122,11003" coordsize="3784,680">
              <v:shape style="position:absolute;left:8122;top:11003;width:3784;height:680" coordorigin="8122,11003" coordsize="3784,680" path="m11906,11003l8122,11683,11906,11683,11906,11003xe" filled="true" fillcolor="#ffffff" stroked="false">
                <v:path arrowok="t"/>
                <v:fill type="solid"/>
              </v:shape>
            </v:group>
            <v:group style="position:absolute;left:0;top:3171;width:4137;height:744" coordorigin="0,3171" coordsize="4137,744">
              <v:shape style="position:absolute;left:0;top:3171;width:4137;height:744" coordorigin="0,3171" coordsize="4137,744" path="m4137,3171l0,3171,0,3914,4137,3171e" filled="true" fillcolor="#ffffff" stroked="false">
                <v:path arrowok="t"/>
                <v:fill type="solid"/>
              </v:shape>
            </v:group>
            <v:group style="position:absolute;left:4180;top:14776;width:1485;height:322" coordorigin="4180,14776" coordsize="1485,322">
              <v:shape style="position:absolute;left:4180;top:14776;width:1485;height:322" coordorigin="4180,14776" coordsize="1485,322" path="m5153,14814l4790,14814,4861,14815,4932,14821,5003,14830,5074,14844,5143,14862,5212,14883,5279,14909,5346,14938,5410,14971,5474,15008,5535,15049,5595,15094,5607,15097,5624,15094,5642,15087,5657,15078,5665,15068,5601,15019,5534,14975,5466,14935,5396,14899,5324,14868,5252,14842,5178,14820,5153,14814xe" filled="true" fillcolor="#231f20" stroked="false">
                <v:path arrowok="t"/>
                <v:fill type="solid"/>
              </v:shape>
              <v:shape style="position:absolute;left:4180;top:14776;width:1485;height:322" coordorigin="4180,14776" coordsize="1485,322" path="m4874,14776l4798,14776,4721,14781,4645,14790,4568,14803,4493,14821,4418,14843,4344,14869,4271,14900,4200,14935,4180,14953,4183,14959,4192,14962,4205,14963,4220,14960,4230,14956,4297,14923,4365,14894,4435,14870,4505,14850,4575,14835,4647,14824,4718,14817,4790,14814,5153,14814,5103,14802,5027,14789,4951,14780,4874,14776xe" filled="true" fillcolor="#231f20" stroked="false">
                <v:path arrowok="t"/>
                <v:fill type="solid"/>
              </v:shape>
            </v:group>
            <v:group style="position:absolute;left:5122;top:13911;width:175;height:193" coordorigin="5122,13911" coordsize="175,193">
              <v:shape style="position:absolute;left:5122;top:13911;width:175;height:193" coordorigin="5122,13911" coordsize="175,193" path="m5223,13911l5157,13937,5125,13993,5122,14013,5123,14033,5160,14095,5197,14104,5216,14102,5276,14061,5297,14002,5296,13982,5262,13920,5223,13911xe" filled="true" fillcolor="#231f20" stroked="false">
                <v:path arrowok="t"/>
                <v:fill type="solid"/>
              </v:shape>
            </v:group>
            <v:group style="position:absolute;left:4748;top:13860;width:976;height:1079" coordorigin="4748,13860" coordsize="976,1079">
              <v:shape style="position:absolute;left:4748;top:13860;width:976;height:1079" coordorigin="4748,13860" coordsize="976,1079" path="m5289,14539l5141,14539,5149,14541,5158,14547,5204,14607,5245,14676,5273,14724,5309,14786,5335,14831,5369,14889,5486,14939,5462,14914,5446,14896,5412,14845,5386,14786,5360,14724,5332,14652,5303,14577,5294,14553,5289,14539xe" filled="true" fillcolor="#231f20" stroked="false">
                <v:path arrowok="t"/>
                <v:fill type="solid"/>
              </v:shape>
              <v:shape style="position:absolute;left:4748;top:13860;width:976;height:1079" coordorigin="4748,13860" coordsize="976,1079" path="m4809,13860l4748,13985,4765,13989,4782,13995,4838,14022,4895,14060,4948,14104,4990,14152,5020,14213,5025,14298,5025,14350,5024,14428,5020,14529,5016,14628,5011,14724,5004,14833,5000,14897,5051,14917,5066,14831,5082,14748,5099,14665,5117,14591,5141,14539,5289,14539,5286,14529,5262,14462,5245,14402,5234,14335,5234,14321,5235,14309,5278,14256,5345,14239,5503,14234,5716,14234,5704,14203,5445,14203,5379,14194,5293,14173,5177,14140,5099,14111,5030,14072,4970,14027,4917,13979,4872,13932,4820,13873,4809,13860xe" filled="true" fillcolor="#231f20" stroked="false">
                <v:path arrowok="t"/>
                <v:fill type="solid"/>
              </v:shape>
              <v:shape style="position:absolute;left:4748;top:13860;width:976;height:1079" coordorigin="4748,13860" coordsize="976,1079" path="m5716,14234l5503,14234,5538,14234,5570,14235,5649,14241,5709,14251,5723,14254,5716,14234xe" filled="true" fillcolor="#231f20" stroked="false">
                <v:path arrowok="t"/>
                <v:fill type="solid"/>
              </v:shape>
              <v:shape style="position:absolute;left:4748;top:13860;width:976;height:1079" coordorigin="4748,13860" coordsize="976,1079" path="m5674,14122l5620,14150,5555,14181,5482,14201,5464,14203,5704,14203,5674,14122xe" filled="true" fillcolor="#231f20" stroked="false">
                <v:path arrowok="t"/>
                <v:fill type="solid"/>
              </v:shape>
            </v:group>
            <v:group style="position:absolute;left:4545;top:13818;width:179;height:201" coordorigin="4545,13818" coordsize="179,201">
              <v:shape style="position:absolute;left:4545;top:13818;width:179;height:201" coordorigin="4545,13818" coordsize="179,201" path="m4625,13818l4562,13847,4545,13898,4545,13919,4567,13980,4628,14018,4646,14019,4666,14017,4718,13967,4724,13928,4721,13907,4691,13849,4625,13818xe" filled="true" fillcolor="#231f20" stroked="false">
                <v:path arrowok="t"/>
                <v:fill type="solid"/>
              </v:shape>
            </v:group>
            <v:group style="position:absolute;left:4084;top:13723;width:1087;height:1186" coordorigin="4084,13723" coordsize="1087,1186">
              <v:shape style="position:absolute;left:4084;top:13723;width:1087;height:1186" coordorigin="4084,13723" coordsize="1087,1186" path="m4825,14471l4697,14471,4704,14474,4710,14482,4733,14555,4748,14638,4761,14719,4773,14799,4782,14863,4788,14909,4841,14891,4833,14689,4827,14531,4825,14471xe" filled="true" fillcolor="#231f20" stroked="false">
                <v:path arrowok="t"/>
                <v:fill type="solid"/>
              </v:shape>
              <v:shape style="position:absolute;left:4084;top:13723;width:1087;height:1186" coordorigin="4084,13723" coordsize="1087,1186" path="m4830,14138l4237,14138,4325,14138,4351,14139,4426,14142,4492,14150,4563,14171,4608,14218,4612,14244,4612,14259,4599,14328,4580,14388,4556,14452,4529,14519,4504,14578,4470,14653,4443,14710,4405,14779,4359,14841,4333,14876,4447,14850,4484,14787,4517,14732,4584,14623,4629,14551,4665,14499,4697,14471,4825,14471,4824,14420,4822,14367,4821,14327,4821,14292,4821,14275,4821,14231,4825,14159,4828,14147,4830,14138xe" filled="true" fillcolor="#231f20" stroked="false">
                <v:path arrowok="t"/>
                <v:fill type="solid"/>
              </v:shape>
              <v:shape style="position:absolute;left:4084;top:13723;width:1087;height:1186" coordorigin="4084,13723" coordsize="1087,1186" path="m4139,14004l4084,14164,4104,14157,4120,14152,4195,14139,4237,14138,4830,14138,4830,14136,4852,14078,4506,14078,4426,14076,4354,14068,4291,14057,4216,14036,4154,14011,4141,14005,4139,14004xe" filled="true" fillcolor="#231f20" stroked="false">
                <v:path arrowok="t"/>
                <v:fill type="solid"/>
              </v:shape>
              <v:shape style="position:absolute;left:4084;top:13723;width:1087;height:1186" coordorigin="4084,13723" coordsize="1087,1186" path="m5033,13723l4999,13773,4926,13865,4882,13916,4834,13964,4784,14005,4719,14045,4641,14066,4549,14076,4506,14078,4852,14078,4883,14023,4931,13961,4979,13912,5029,13869,5096,13821,5157,13786,5170,13781,5033,13723xe" filled="true" fillcolor="#231f20" stroked="false">
                <v:path arrowok="t"/>
                <v:fill type="solid"/>
              </v:shape>
              <v:shape style="position:absolute;left:5837;top:14557;width:2495;height:402" type="#_x0000_t75" stroked="false">
                <v:imagedata r:id="rId35" o:title=""/>
              </v:shape>
              <v:shape style="position:absolute;left:5856;top:14032;width:3123;height:414" type="#_x0000_t75" stroked="false">
                <v:imagedata r:id="rId3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0" w:right="100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</w:rPr>
        <w:t>©UNICEF/Markisz</w:t>
      </w:r>
      <w:r>
        <w:rPr>
          <w:rFonts w:ascii="Times New Roman" w:hAnsi="Times New Roman"/>
        </w:rPr>
      </w:r>
    </w:p>
    <w:sectPr>
      <w:headerReference w:type="default" r:id="rId33"/>
      <w:pgSz w:w="11910" w:h="16840"/>
      <w:pgMar w:header="0" w:footer="0" w:top="1580" w:bottom="280" w:left="16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05pt;margin-top:-.00002pt;width:595.35pt;height:56.85pt;mso-position-horizontal-relative:page;mso-position-vertical-relative:page;z-index:-93184" coordorigin="-1,0" coordsize="11907,1137">
          <v:group style="position:absolute;left:0;top:67;width:4835;height:764" coordorigin="0,67" coordsize="4835,764">
            <v:shape style="position:absolute;left:0;top:67;width:4835;height:764" coordorigin="0,67" coordsize="4835,764" path="m0,67l0,830,4834,360,0,67xe" filled="true" fillcolor="#94c93d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,0l2,392,11906,801,11906,0,1,0e" filled="true" fillcolor="#fdb714" stroked="false">
              <v:path arrowok="t"/>
              <v:fill type="solid"/>
            </v:shape>
          </v:group>
          <v:group style="position:absolute;left:1697;top:0;width:10209;height:1029" coordorigin="1697,0" coordsize="10209,1029">
            <v:shape style="position:absolute;left:1697;top:0;width:10209;height:1029" coordorigin="1697,0" coordsize="10209,1029" path="m11906,0l1697,0,11906,1028,11906,0xe" filled="true" fillcolor="#40b4e2" stroked="false">
              <v:path arrowok="t"/>
              <v:fill type="solid"/>
            </v:shape>
          </v:group>
          <v:group style="position:absolute;left:0;top:67;width:2;height:764" coordorigin="0,67" coordsize="2,764">
            <v:shape style="position:absolute;left:0;top:67;width:2;height:764" coordorigin="0,67" coordsize="0,764" path="m0,67l0,830e" filled="false" stroked="true" strokeweight=".1pt" strokecolor="#94c93d">
              <v:path arrowok="t"/>
            </v:shape>
          </v:group>
          <v:group style="position:absolute;left:0;top:67;width:4835;height:764" coordorigin="0,67" coordsize="4835,764">
            <v:shape style="position:absolute;left:0;top:67;width:4835;height:764" coordorigin="0,67" coordsize="4835,764" path="m0,67l0,830,4835,360,0,67xe" filled="true" fillcolor="#94c93d" stroked="false">
              <v:path arrowok="t"/>
              <v:fill type="solid"/>
            </v:shape>
          </v:group>
          <v:group style="position:absolute;left:0;top:935;width:2;height:202" coordorigin="0,935" coordsize="2,202">
            <v:shape style="position:absolute;left:0;top:935;width:2;height:202" coordorigin="0,935" coordsize="0,202" path="m0,1137l0,935,0,1137xe" filled="true" fillcolor="#231f20" stroked="false">
              <v:path arrowok="t"/>
              <v:fill type="solid"/>
            </v:shape>
          </v:group>
          <v:group style="position:absolute;left:0;top:0;width:2;height:936" coordorigin="0,0" coordsize="2,936">
            <v:shape style="position:absolute;left:0;top:0;width:2;height:936" coordorigin="0,0" coordsize="0,936" path="m0,935l0,0,0,935e" filled="true" fillcolor="#231f20" stroked="false">
              <v:path arrowok="t"/>
              <v:fill type="solid"/>
            </v:shape>
          </v:group>
          <v:group style="position:absolute;left:1;top:0;width:11905;height:802" coordorigin="1,0" coordsize="11905,802">
            <v:shape style="position:absolute;left:1;top:0;width:11905;height:802" coordorigin="1,0" coordsize="11905,802" path="m11906,0l1,0,2,392,11906,801,11906,0xe" filled="true" fillcolor="#fdb714" stroked="false">
              <v:path arrowok="t"/>
              <v:fill type="solid"/>
            </v:shape>
          </v:group>
          <v:group style="position:absolute;left:0;top:0;width:11906;height:1137" coordorigin="0,0" coordsize="11906,1137">
            <v:shape style="position:absolute;left:0;top:0;width:11906;height:1137" coordorigin="0,0" coordsize="11906,1137" path="m0,1137l0,0,11906,0,11906,1137,0,1137xe" filled="true" fillcolor="#231f20" stroked="false">
              <v:path arrowok="t"/>
              <v:fill type="solid"/>
            </v:shape>
          </v:group>
          <v:group style="position:absolute;left:1697;top:0;width:10209;height:1029" coordorigin="1697,0" coordsize="10209,1029">
            <v:shape style="position:absolute;left:1697;top:0;width:10209;height:1029" coordorigin="1697,0" coordsize="10209,1029" path="m11906,0l1697,0,11906,1028,11906,0x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•"/>
      <w:lvlJc w:val="left"/>
      <w:pPr>
        <w:ind w:left="593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242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1983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30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1422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1782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29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6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/>
        <w:b/>
        <w:bCs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/>
        <w:b/>
        <w:bCs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6" w:hanging="360"/>
      </w:pPr>
      <w:rPr>
        <w:rFonts w:hint="default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1350" w:hanging="334"/>
        <w:jc w:val="left"/>
      </w:pPr>
      <w:rPr>
        <w:rFonts w:hint="default" w:ascii="Times New Roman" w:hAnsi="Times New Roman" w:eastAsia="Times New Roman"/>
        <w:b/>
        <w:bCs/>
        <w:color w:val="FFFFFF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1557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69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859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1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718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 w:ascii="Times New Roman" w:hAnsi="Times New Roman" w:eastAsia="Times New Roman"/>
        <w:b/>
        <w:bCs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25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7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238" w:hanging="134"/>
      </w:pPr>
      <w:rPr>
        <w:rFonts w:hint="default" w:ascii="Times New Roman" w:hAnsi="Times New Roman" w:eastAsia="Times New Roman"/>
        <w:color w:val="5F6369"/>
        <w:w w:val="83"/>
        <w:sz w:val="24"/>
        <w:szCs w:val="24"/>
      </w:rPr>
    </w:lvl>
    <w:lvl w:ilvl="1">
      <w:start w:val="1"/>
      <w:numFmt w:val="bullet"/>
      <w:lvlText w:val="•"/>
      <w:lvlJc w:val="left"/>
      <w:pPr>
        <w:ind w:left="1778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198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3">
      <w:start w:val="1"/>
      <w:numFmt w:val="bullet"/>
      <w:lvlText w:val="•"/>
      <w:lvlJc w:val="left"/>
      <w:pPr>
        <w:ind w:left="25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720" w:hanging="281"/>
        <w:jc w:val="right"/>
      </w:pPr>
      <w:rPr>
        <w:rFonts w:hint="default" w:ascii="Times New Roman" w:hAnsi="Times New Roman" w:eastAsia="Times New Roman"/>
        <w:b/>
        <w:bCs/>
        <w:color w:val="40B4E2"/>
        <w:w w:val="106"/>
        <w:sz w:val="24"/>
        <w:szCs w:val="24"/>
      </w:rPr>
    </w:lvl>
    <w:lvl w:ilvl="1">
      <w:start w:val="1"/>
      <w:numFmt w:val="bullet"/>
      <w:lvlText w:val="•"/>
      <w:lvlJc w:val="left"/>
      <w:pPr>
        <w:ind w:left="198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9" w:hanging="360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80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7"/>
      <w:ind w:left="1440"/>
      <w:outlineLvl w:val="1"/>
    </w:pPr>
    <w:rPr>
      <w:rFonts w:ascii="Times New Roman" w:hAnsi="Times New Roman" w:eastAsia="Times New Roman"/>
      <w:b/>
      <w:bCs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59"/>
      <w:ind w:left="1440"/>
      <w:outlineLvl w:val="2"/>
    </w:pPr>
    <w:rPr>
      <w:rFonts w:ascii="Times New Roman" w:hAnsi="Times New Roman" w:eastAsia="Times New Roman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68"/>
      <w:ind w:left="720"/>
      <w:outlineLvl w:val="3"/>
    </w:pPr>
    <w:rPr>
      <w:rFonts w:ascii="Times New Roman" w:hAnsi="Times New Roman" w:eastAsia="Times New Roman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mailto:IPC@unicef.org" TargetMode="Externa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hyperlink" Target="http://www.medicalaidfilms.org/" TargetMode="External"/><Relationship Id="rId30" Type="http://schemas.openxmlformats.org/officeDocument/2006/relationships/hyperlink" Target="http://www/" TargetMode="External"/><Relationship Id="rId31" Type="http://schemas.openxmlformats.org/officeDocument/2006/relationships/image" Target="media/image23.png"/><Relationship Id="rId32" Type="http://schemas.openxmlformats.org/officeDocument/2006/relationships/hyperlink" Target="mailto:smalik@unicef.org" TargetMode="External"/><Relationship Id="rId33" Type="http://schemas.openxmlformats.org/officeDocument/2006/relationships/header" Target="header2.xm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2019-05-30T16:12:19Z</dcterms:created>
  <dcterms:modified xsi:type="dcterms:W3CDTF">2019-05-30T16:12:19Z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2019-05-30T00:00:00Z</vt:filetime>
  </property>
</Properties>
</file>