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88.046005pt;width:841.9pt;height:407.25pt;mso-position-horizontal-relative:page;mso-position-vertical-relative:page;z-index:-583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tabs>
                      <w:tab w:pos="4415" w:val="right" w:leader="none"/>
                    </w:tabs>
                    <w:spacing w:before="342"/>
                    <w:ind w:left="0" w:right="718" w:firstLine="0"/>
                    <w:jc w:val="righ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Routine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1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Immunization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1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1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Frequently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1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Asked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1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Questions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F6369"/>
                      <w:w w:val="105"/>
                      <w:position w:val="-18"/>
                      <w:sz w:val="44"/>
                      <w:szCs w:val="4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F6369"/>
                      <w:w w:val="105"/>
                      <w:position w:val="-18"/>
                      <w:sz w:val="44"/>
                      <w:szCs w:val="4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88.046005pt;width:841.9pt;height:407.25pt;mso-position-horizontal-relative:page;mso-position-vertical-relative:page;z-index:-58336" coordorigin="0,3761" coordsize="16838,8145">
            <v:shape style="position:absolute;left:0;top:3761;width:16838;height:8145" type="#_x0000_t75" stroked="false">
              <v:imagedata r:id="rId5" o:title=""/>
            </v:shape>
            <v:group style="position:absolute;left:0;top:9236;width:16838;height:2670" coordorigin="0,9236" coordsize="16838,2670">
              <v:shape style="position:absolute;left:0;top:9236;width:16838;height:2670" coordorigin="0,9236" coordsize="16838,2670" path="m0,11906l16838,11906,16838,9236,0,9236,0,11906xe" filled="true" fillcolor="#fdb714" stroked="false">
                <v:path arrowok="t"/>
                <v:fill type="solid"/>
              </v:shape>
              <v:shape style="position:absolute;left:7779;top:9741;width:2327;height:658" type="#_x0000_t75" stroked="false">
                <v:imagedata r:id="rId6" o:title=""/>
              </v:shape>
              <v:shape style="position:absolute;left:3209;top:10782;width:1495;height:559" type="#_x0000_t75" stroked="false">
                <v:imagedata r:id="rId7" o:title=""/>
              </v:shape>
              <v:shape style="position:absolute;left:5248;top:9728;width:2190;height:549" type="#_x0000_t75" stroked="false">
                <v:imagedata r:id="rId8" o:title=""/>
              </v:shape>
              <v:shape style="position:absolute;left:12144;top:10277;width:907;height:326" type="#_x0000_t75" stroked="false">
                <v:imagedata r:id="rId9" o:title=""/>
              </v:shape>
              <v:shape style="position:absolute;left:12344;top:9546;width:516;height:564" type="#_x0000_t75" stroked="false">
                <v:imagedata r:id="rId10" o:title=""/>
              </v:shape>
              <v:shape style="position:absolute;left:12085;top:10897;width:1591;height:493" type="#_x0000_t75" stroked="false">
                <v:imagedata r:id="rId11" o:title=""/>
              </v:shape>
              <v:shape style="position:absolute;left:4972;top:10755;width:1758;height:684" type="#_x0000_t75" stroked="false">
                <v:imagedata r:id="rId12" o:title=""/>
              </v:shape>
              <v:shape style="position:absolute;left:6994;top:10766;width:888;height:640" type="#_x0000_t75" stroked="false">
                <v:imagedata r:id="rId13" o:title=""/>
              </v:shape>
              <v:shape style="position:absolute;left:8245;top:10857;width:3455;height:499" type="#_x0000_t75" stroked="false">
                <v:imagedata r:id="rId14" o:title=""/>
              </v:shape>
              <v:shape style="position:absolute;left:10537;top:9671;width:1064;height:783" type="#_x0000_t75" stroked="false">
                <v:imagedata r:id="rId15" o:title=""/>
              </v:shape>
              <v:shape style="position:absolute;left:3835;top:9535;width:986;height:970" type="#_x0000_t75" stroked="false">
                <v:imagedata r:id="rId1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014" w:val="left" w:leader="none"/>
        </w:tabs>
        <w:spacing w:line="496" w:lineRule="exact" w:before="214"/>
        <w:ind w:left="1860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-1.91pt;margin-top:-128.679306pt;width:843.8pt;height:131.450pt;mso-position-horizontal-relative:page;mso-position-vertical-relative:paragraph;z-index:1048" coordorigin="-38,-2574" coordsize="16876,2629">
            <v:group style="position:absolute;left:0;top:-2362;width:6914;height:1092" coordorigin="0,-2362" coordsize="6914,1092">
              <v:shape style="position:absolute;left:0;top:-2362;width:6914;height:1092" coordorigin="0,-2362" coordsize="6914,1092" path="m0,-1271l6913,-1943,0,-2362,0,-1271e" filled="true" fillcolor="#94c93d" stroked="false">
                <v:path arrowok="t"/>
                <v:fill type="solid"/>
              </v:shape>
            </v:group>
            <v:group style="position:absolute;left:1;top:-2535;width:16838;height:1217" coordorigin="1,-2535" coordsize="16838,1217">
              <v:shape style="position:absolute;left:1;top:-2535;width:16838;height:1217" coordorigin="1,-2535" coordsize="16838,1217" path="m16838,-2535l1,-2535,3,-1898,16838,-1318,16838,-2535xe" filled="true" fillcolor="#fdb714" stroked="false">
                <v:path arrowok="t"/>
                <v:fill type="solid"/>
              </v:shape>
            </v:group>
            <v:group style="position:absolute;left:1663;top:-2535;width:15175;height:1529" coordorigin="1663,-2535" coordsize="15175,1529">
              <v:shape style="position:absolute;left:1663;top:-2535;width:15175;height:1529" coordorigin="1663,-2535" coordsize="15175,1529" path="m1663,-2535l16838,-1007,16838,-2535,1663,-2535e" filled="true" fillcolor="#40b4e2" stroked="false">
                <v:path arrowok="t"/>
                <v:fill type="solid"/>
              </v:shape>
            </v:group>
            <v:group style="position:absolute;left:0;top:-2535;width:2;height:168" coordorigin="0,-2535" coordsize="2,168">
              <v:shape style="position:absolute;left:0;top:-2535;width:2;height:168" coordorigin="0,-2535" coordsize="0,168" path="m0,-2535l0,-2368e" filled="false" stroked="true" strokeweight="3.82pt" strokecolor="#231f20">
                <v:path arrowok="t"/>
              </v:shape>
            </v:group>
            <v:group style="position:absolute;left:0;top:-2535;width:2;height:168" coordorigin="0,-2535" coordsize="2,168">
              <v:shape style="position:absolute;left:0;top:-2535;width:2;height:168" coordorigin="0,-2535" coordsize="0,168" path="m0,-2535l0,-2368e" filled="false" stroked="true" strokeweight="3.336pt" strokecolor="#231f20">
                <v:path arrowok="t"/>
              </v:shape>
            </v:group>
            <v:group style="position:absolute;left:0;top:-2351;width:6734;height:1063" coordorigin="0,-2351" coordsize="6734,1063">
              <v:shape style="position:absolute;left:0;top:-2351;width:6734;height:1063" coordorigin="0,-2351" coordsize="6734,1063" path="m0,-2351l0,-1288,6733,-1943,0,-2351xe" filled="true" fillcolor="#94c93d" stroked="false">
                <v:path arrowok="t"/>
                <v:fill type="solid"/>
              </v:shape>
            </v:group>
            <v:group style="position:absolute;left:0;top:-2535;width:16838;height:1224" coordorigin="0,-2535" coordsize="16838,1224">
              <v:shape style="position:absolute;left:0;top:-2535;width:16838;height:1224" coordorigin="0,-2535" coordsize="16838,1224" path="m0,-2535l0,-1892,16838,-1312,16838,-2535,0,-2535e" filled="true" fillcolor="#fdb714" stroked="false">
                <v:path arrowok="t"/>
                <v:fill type="solid"/>
              </v:shape>
            </v:group>
            <v:group style="position:absolute;left:0;top:-1109;width:2;height:288" coordorigin="0,-1109" coordsize="2,288">
              <v:shape style="position:absolute;left:0;top:-1109;width:2;height:288" coordorigin="0,-1109" coordsize="0,288" path="m0,-821l0,-1109,0,-821xe" filled="true" fillcolor="#231f20" stroked="false">
                <v:path arrowok="t"/>
                <v:fill type="solid"/>
              </v:shape>
            </v:group>
            <v:group style="position:absolute;left:0;top:-2535;width:16838;height:1715" coordorigin="0,-2535" coordsize="16838,1715">
              <v:shape style="position:absolute;left:0;top:-2535;width:16838;height:1715" coordorigin="0,-2535" coordsize="16838,1715" path="m0,-821l0,-2535,16838,-2535,16838,-821,0,-821xe" filled="true" fillcolor="#231f20" stroked="false">
                <v:path arrowok="t"/>
                <v:fill type="solid"/>
              </v:shape>
            </v:group>
            <v:group style="position:absolute;left:1483;top:-2535;width:15355;height:1547" coordorigin="1483,-2535" coordsize="15355,1547">
              <v:shape style="position:absolute;left:1483;top:-2535;width:15355;height:1547" coordorigin="1483,-2535" coordsize="15355,1547" path="m1483,-2535l16838,-989,16838,-2535,1483,-2535e" filled="true" fillcolor="#40b4e2" stroked="false">
                <v:path arrowok="t"/>
                <v:fill type="solid"/>
              </v:shape>
            </v:group>
            <v:group style="position:absolute;left:2806;top:-1025;width:158;height:175" coordorigin="2806,-1025" coordsize="158,175">
              <v:shape style="position:absolute;left:2806;top:-1025;width:158;height:175" coordorigin="2806,-1025" coordsize="158,175" path="m2894,-1025l2830,-993,2806,-927,2807,-908,2854,-853,2874,-851,2892,-852,2949,-893,2963,-958,2960,-976,2912,-1023,2894,-1025xe" filled="true" fillcolor="#fdb714" stroked="false">
                <v:path arrowok="t"/>
                <v:fill type="solid"/>
              </v:shape>
            </v:group>
            <v:group style="position:absolute;left:1948;top:-237;width:1352;height:293" coordorigin="1948,-237" coordsize="1352,293">
              <v:shape style="position:absolute;left:1948;top:-237;width:1352;height:293" coordorigin="1948,-237" coordsize="1352,293" path="m2838,-203l2503,-203,2568,-201,2633,-196,2697,-188,2761,-175,2825,-159,2887,-140,2949,-116,3009,-90,3068,-59,3126,-26,3182,12,3236,52,3248,55,3266,52,3283,44,3296,34,3300,25,3241,-19,3181,-59,3119,-95,3055,-127,2990,-155,2923,-179,2856,-198,2838,-203xe" filled="true" fillcolor="#94c93d" stroked="false">
                <v:path arrowok="t"/>
                <v:fill type="solid"/>
              </v:shape>
              <v:shape style="position:absolute;left:1948;top:-237;width:1352;height:293" coordorigin="1948,-237" coordsize="1352,293" path="m2580,-237l2510,-237,2441,-233,2371,-225,2302,-213,2233,-197,2165,-176,2098,-152,2031,-124,1966,-92,1948,-74,1953,-69,1964,-67,1978,-68,1992,-73,1993,-74,2055,-103,2117,-129,2180,-151,2244,-169,2308,-183,2373,-194,2438,-200,2503,-203,2838,-203,2788,-214,2719,-226,2650,-234,2580,-237xe" filled="true" fillcolor="#94c93d" stroked="false">
                <v:path arrowok="t"/>
                <v:fill type="solid"/>
              </v:shape>
            </v:group>
            <v:group style="position:absolute;left:2465;top:-1070;width:888;height:982" coordorigin="2465,-1070" coordsize="888,982">
              <v:shape style="position:absolute;left:2465;top:-1070;width:888;height:982" coordorigin="2465,-1070" coordsize="888,982" path="m2957,-454l2827,-454,2834,-452,2842,-444,2888,-378,2950,-272,2988,-207,3002,-183,3030,-134,3137,-88,3113,-113,3098,-130,3066,-181,3039,-243,3012,-310,2982,-387,2964,-434,2957,-454xe" filled="true" fillcolor="#fdb714" stroked="false">
                <v:path arrowok="t"/>
                <v:fill type="solid"/>
              </v:shape>
              <v:shape style="position:absolute;left:2465;top:-1070;width:888;height:982" coordorigin="2465,-1070" coordsize="888,982" path="m2520,-1070l2465,-957,2482,-953,2500,-947,2556,-918,2612,-879,2662,-832,2707,-771,2715,-707,2716,-619,2716,-598,2714,-511,2710,-410,2706,-330,2702,-252,2697,-162,2695,-127,2741,-109,2753,-176,2768,-258,2785,-341,2803,-413,2827,-454,2957,-454,2948,-480,2926,-545,2909,-619,2907,-650,2908,-663,2952,-713,3023,-727,3160,-730,3346,-730,3335,-759,3099,-759,3040,-767,2961,-786,2855,-816,2784,-842,2722,-878,2667,-919,2619,-962,2578,-1006,2531,-1059,2520,-1070xe" filled="true" fillcolor="#fdb714" stroked="false">
                <v:path arrowok="t"/>
                <v:fill type="solid"/>
              </v:shape>
              <v:shape style="position:absolute;left:2465;top:-1070;width:888;height:982" coordorigin="2465,-1070" coordsize="888,982" path="m3346,-730l3160,-730,3195,-730,3226,-729,3299,-722,3352,-712,3346,-730xe" filled="true" fillcolor="#fdb714" stroked="false">
                <v:path arrowok="t"/>
                <v:fill type="solid"/>
              </v:shape>
              <v:shape style="position:absolute;left:2465;top:-1070;width:888;height:982" coordorigin="2465,-1070" coordsize="888,982" path="m3308,-833l3238,-796,3183,-772,3117,-759,3335,-759,3308,-833xe" filled="true" fillcolor="#fdb714" stroked="false">
                <v:path arrowok="t"/>
                <v:fill type="solid"/>
              </v:shape>
            </v:group>
            <v:group style="position:absolute;left:2279;top:-1108;width:164;height:185" coordorigin="2279,-1108" coordsize="164,185">
              <v:shape style="position:absolute;left:2279;top:-1108;width:164;height:185" coordorigin="2279,-1108" coordsize="164,185" path="m2356,-1108l2293,-1079,2279,-1024,2282,-1003,2313,-948,2363,-924,2381,-924,2436,-967,2443,-1005,2441,-1026,2406,-1087,2356,-1108xe" filled="true" fillcolor="#40b4e2" stroked="false">
                <v:path arrowok="t"/>
                <v:fill type="solid"/>
              </v:shape>
            </v:group>
            <v:group style="position:absolute;left:1861;top:-1195;width:989;height:1079" coordorigin="1861,-1195" coordsize="989,1079">
              <v:shape style="position:absolute;left:1861;top:-1195;width:989;height:1079" coordorigin="1861,-1195" coordsize="989,1079" path="m2536,-515l2419,-515,2426,-512,2432,-503,2454,-424,2469,-341,2481,-258,2492,-185,2501,-117,2550,-133,2540,-389,2538,-451,2536,-515xe" filled="true" fillcolor="#40b4e2" stroked="false">
                <v:path arrowok="t"/>
                <v:fill type="solid"/>
              </v:shape>
              <v:shape style="position:absolute;left:1861;top:-1195;width:989;height:1079" coordorigin="1861,-1195" coordsize="989,1079" path="m2539,-817l1995,-817,2082,-817,2108,-817,2182,-813,2246,-804,2311,-779,2342,-727,2342,-714,2341,-698,2325,-626,2303,-564,2277,-497,2242,-415,2209,-342,2176,-275,2137,-212,2095,-156,2088,-147,2191,-170,2236,-246,2268,-300,2318,-380,2363,-451,2406,-507,2419,-515,2536,-515,2534,-564,2533,-606,2532,-646,2531,-680,2531,-698,2531,-733,2536,-799,2538,-810,2539,-817xe" filled="true" fillcolor="#40b4e2" stroked="false">
                <v:path arrowok="t"/>
                <v:fill type="solid"/>
              </v:shape>
              <v:shape style="position:absolute;left:1861;top:-1195;width:989;height:1079" coordorigin="1861,-1195" coordsize="989,1079" path="m1911,-940l1861,-794,1880,-801,1897,-806,1973,-817,1995,-817,2539,-817,2540,-819,2560,-872,2245,-872,2172,-874,2107,-881,2024,-898,1963,-917,1912,-939,1911,-940xe" filled="true" fillcolor="#40b4e2" stroked="false">
                <v:path arrowok="t"/>
                <v:fill type="solid"/>
              </v:shape>
              <v:shape style="position:absolute;left:1861;top:-1195;width:989;height:1079" coordorigin="1861,-1195" coordsize="989,1079" path="m2725,-1195l2690,-1146,2632,-1072,2586,-1019,2537,-972,2488,-932,2426,-897,2325,-878,2245,-872,2560,-872,2592,-929,2644,-992,2702,-1047,2749,-1085,2809,-1123,2849,-1143,2725,-1195xe" filled="true" fillcolor="#40b4e2" stroked="false">
                <v:path arrowok="t"/>
                <v:fill type="solid"/>
              </v:shape>
              <v:shape style="position:absolute;left:3457;top:-437;width:2271;height:366" type="#_x0000_t75" stroked="false">
                <v:imagedata r:id="rId17" o:title=""/>
              </v:shape>
              <v:shape style="position:absolute;left:3473;top:-914;width:2843;height:377" type="#_x0000_t75" stroked="false">
                <v:imagedata r:id="rId18" o:title=""/>
              </v:shape>
            </v:group>
            <w10:wrap type="none"/>
          </v:group>
        </w:pict>
      </w:r>
      <w:r>
        <w:rPr>
          <w:rFonts w:ascii="Times New Roman"/>
          <w:b/>
          <w:color w:val="40B4E2"/>
          <w:spacing w:val="3"/>
          <w:w w:val="115"/>
          <w:position w:val="-15"/>
          <w:sz w:val="45"/>
        </w:rPr>
        <w:t>Frequently</w:t>
      </w:r>
      <w:r>
        <w:rPr>
          <w:rFonts w:ascii="Times New Roman"/>
          <w:b/>
          <w:color w:val="40B4E2"/>
          <w:spacing w:val="-62"/>
          <w:w w:val="115"/>
          <w:position w:val="-15"/>
          <w:sz w:val="45"/>
        </w:rPr>
        <w:t> </w:t>
      </w:r>
      <w:r>
        <w:rPr>
          <w:rFonts w:ascii="Times New Roman"/>
          <w:b/>
          <w:color w:val="40B4E2"/>
          <w:spacing w:val="3"/>
          <w:w w:val="115"/>
          <w:position w:val="-15"/>
          <w:sz w:val="45"/>
        </w:rPr>
        <w:t>Asked</w:t>
      </w:r>
      <w:r>
        <w:rPr>
          <w:rFonts w:ascii="Times New Roman"/>
          <w:b/>
          <w:color w:val="40B4E2"/>
          <w:spacing w:val="-62"/>
          <w:w w:val="115"/>
          <w:position w:val="-15"/>
          <w:sz w:val="45"/>
        </w:rPr>
        <w:t> </w:t>
      </w:r>
      <w:r>
        <w:rPr>
          <w:rFonts w:ascii="Times New Roman"/>
          <w:b/>
          <w:color w:val="40B4E2"/>
          <w:spacing w:val="2"/>
          <w:w w:val="115"/>
          <w:position w:val="-15"/>
          <w:sz w:val="45"/>
        </w:rPr>
        <w:t>Questions</w:t>
        <w:tab/>
      </w:r>
      <w:r>
        <w:rPr>
          <w:rFonts w:ascii="Times New Roman"/>
          <w:color w:val="40B4E2"/>
          <w:spacing w:val="1"/>
          <w:w w:val="115"/>
          <w:sz w:val="33"/>
        </w:rPr>
        <w:t>Interpersonal</w:t>
      </w:r>
      <w:r>
        <w:rPr>
          <w:rFonts w:ascii="Times New Roman"/>
          <w:color w:val="40B4E2"/>
          <w:w w:val="115"/>
          <w:sz w:val="33"/>
        </w:rPr>
        <w:t> </w:t>
      </w:r>
      <w:r>
        <w:rPr>
          <w:rFonts w:ascii="Times New Roman"/>
          <w:color w:val="40B4E2"/>
          <w:spacing w:val="13"/>
          <w:w w:val="115"/>
          <w:sz w:val="33"/>
        </w:rPr>
        <w:t> </w:t>
      </w:r>
      <w:r>
        <w:rPr>
          <w:rFonts w:ascii="Times New Roman"/>
          <w:color w:val="40B4E2"/>
          <w:spacing w:val="1"/>
          <w:w w:val="115"/>
          <w:sz w:val="33"/>
        </w:rPr>
        <w:t>Communication</w:t>
      </w:r>
      <w:r>
        <w:rPr>
          <w:rFonts w:ascii="Times New Roman"/>
          <w:color w:val="40B4E2"/>
          <w:w w:val="115"/>
          <w:sz w:val="33"/>
        </w:rPr>
        <w:t> </w:t>
      </w:r>
      <w:r>
        <w:rPr>
          <w:rFonts w:ascii="Times New Roman"/>
          <w:color w:val="40B4E2"/>
          <w:spacing w:val="12"/>
          <w:w w:val="115"/>
          <w:sz w:val="33"/>
        </w:rPr>
        <w:t> </w:t>
      </w:r>
      <w:r>
        <w:rPr>
          <w:rFonts w:ascii="Times New Roman"/>
          <w:color w:val="40B4E2"/>
          <w:spacing w:val="2"/>
          <w:w w:val="115"/>
          <w:sz w:val="33"/>
        </w:rPr>
        <w:t>for</w:t>
      </w:r>
      <w:r>
        <w:rPr>
          <w:rFonts w:ascii="Times New Roman"/>
          <w:sz w:val="33"/>
        </w:rPr>
      </w:r>
    </w:p>
    <w:p>
      <w:pPr>
        <w:spacing w:line="310" w:lineRule="exact" w:before="0"/>
        <w:ind w:left="9014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40B4E2"/>
          <w:spacing w:val="1"/>
          <w:w w:val="115"/>
          <w:sz w:val="33"/>
        </w:rPr>
        <w:t>Immunization</w:t>
      </w:r>
      <w:r>
        <w:rPr>
          <w:rFonts w:ascii="Times New Roman"/>
          <w:color w:val="40B4E2"/>
          <w:spacing w:val="93"/>
          <w:w w:val="115"/>
          <w:sz w:val="33"/>
        </w:rPr>
        <w:t> </w:t>
      </w:r>
      <w:r>
        <w:rPr>
          <w:rFonts w:ascii="Times New Roman"/>
          <w:color w:val="40B4E2"/>
          <w:spacing w:val="2"/>
          <w:w w:val="115"/>
          <w:sz w:val="33"/>
        </w:rPr>
        <w:t>Package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0" w:right="256" w:firstLine="0"/>
        <w:jc w:val="right"/>
      </w:pPr>
      <w:r>
        <w:rPr>
          <w:color w:val="231F20"/>
        </w:rPr>
        <w:t>©UNICEF/Estey</w:t>
      </w:r>
      <w:r>
        <w:rPr/>
      </w:r>
    </w:p>
    <w:p>
      <w:pPr>
        <w:spacing w:after="0" w:line="240" w:lineRule="auto"/>
        <w:jc w:val="right"/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1"/>
        <w:spacing w:line="240" w:lineRule="auto"/>
        <w:ind w:left="720" w:right="0"/>
        <w:jc w:val="left"/>
        <w:rPr>
          <w:b w:val="0"/>
          <w:bCs w:val="0"/>
        </w:rPr>
      </w:pPr>
      <w:r>
        <w:rPr>
          <w:color w:val="40B4E2"/>
          <w:spacing w:val="4"/>
          <w:w w:val="110"/>
        </w:rPr>
        <w:t>This</w:t>
      </w:r>
      <w:r>
        <w:rPr>
          <w:color w:val="40B4E2"/>
          <w:spacing w:val="-13"/>
          <w:w w:val="110"/>
        </w:rPr>
        <w:t> </w:t>
      </w:r>
      <w:r>
        <w:rPr>
          <w:color w:val="40B4E2"/>
          <w:spacing w:val="5"/>
          <w:w w:val="110"/>
        </w:rPr>
        <w:t>Resource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28" w:lineRule="auto" w:before="201"/>
        <w:ind w:left="719" w:right="11320" w:firstLine="0"/>
        <w:jc w:val="left"/>
      </w:pPr>
      <w:r>
        <w:rPr>
          <w:color w:val="5F6369"/>
          <w:w w:val="110"/>
        </w:rPr>
        <w:t>This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Internet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at: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ipc.unicef.org</w:t>
      </w:r>
      <w:r>
        <w:rPr/>
      </w:r>
    </w:p>
    <w:p>
      <w:pPr>
        <w:pStyle w:val="BodyText"/>
        <w:spacing w:line="328" w:lineRule="auto" w:before="3"/>
        <w:ind w:left="719" w:right="2223" w:firstLine="0"/>
        <w:jc w:val="left"/>
      </w:pPr>
      <w:r>
        <w:rPr>
          <w:color w:val="5F6369"/>
          <w:w w:val="110"/>
        </w:rPr>
        <w:t>Copies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document,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additional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materials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immunization,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requested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UNICEF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partners: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UNICEF</w:t>
      </w:r>
      <w:r>
        <w:rPr/>
      </w:r>
    </w:p>
    <w:p>
      <w:pPr>
        <w:pStyle w:val="BodyText"/>
        <w:tabs>
          <w:tab w:pos="1418" w:val="left" w:leader="none"/>
        </w:tabs>
        <w:spacing w:line="328" w:lineRule="auto" w:before="3"/>
        <w:ind w:left="719" w:right="13590" w:firstLine="0"/>
        <w:jc w:val="left"/>
      </w:pPr>
      <w:r>
        <w:rPr>
          <w:color w:val="5F6369"/>
          <w:w w:val="105"/>
        </w:rPr>
        <w:t>3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United</w:t>
      </w:r>
      <w:r>
        <w:rPr>
          <w:color w:val="5F6369"/>
          <w:spacing w:val="19"/>
          <w:w w:val="105"/>
        </w:rPr>
        <w:t> </w:t>
      </w:r>
      <w:r>
        <w:rPr>
          <w:color w:val="5F6369"/>
          <w:w w:val="105"/>
        </w:rPr>
        <w:t>Nations</w:t>
      </w:r>
      <w:r>
        <w:rPr>
          <w:color w:val="5F6369"/>
          <w:spacing w:val="20"/>
          <w:w w:val="105"/>
        </w:rPr>
        <w:t> </w:t>
      </w:r>
      <w:r>
        <w:rPr>
          <w:color w:val="5F6369"/>
          <w:w w:val="105"/>
        </w:rPr>
        <w:t>Plaza</w:t>
      </w:r>
      <w:r>
        <w:rPr>
          <w:color w:val="5F6369"/>
          <w:w w:val="105"/>
        </w:rPr>
        <w:t> New</w:t>
      </w:r>
      <w:r>
        <w:rPr>
          <w:color w:val="5F6369"/>
          <w:spacing w:val="-1"/>
          <w:w w:val="105"/>
        </w:rPr>
        <w:t> </w:t>
      </w:r>
      <w:r>
        <w:rPr>
          <w:color w:val="5F6369"/>
          <w:spacing w:val="-34"/>
          <w:w w:val="105"/>
        </w:rPr>
        <w:t>Y</w:t>
      </w:r>
      <w:r>
        <w:rPr>
          <w:color w:val="5F6369"/>
          <w:w w:val="105"/>
        </w:rPr>
        <w:t>ork,</w:t>
      </w:r>
      <w:r>
        <w:rPr>
          <w:color w:val="5F6369"/>
          <w:spacing w:val="-1"/>
          <w:w w:val="105"/>
        </w:rPr>
        <w:t> </w:t>
      </w:r>
      <w:r>
        <w:rPr>
          <w:color w:val="5F6369"/>
          <w:w w:val="105"/>
        </w:rPr>
        <w:t>NY</w:t>
      </w:r>
      <w:r>
        <w:rPr>
          <w:color w:val="5F6369"/>
          <w:spacing w:val="-1"/>
          <w:w w:val="105"/>
        </w:rPr>
        <w:t> </w:t>
      </w:r>
      <w:r>
        <w:rPr>
          <w:color w:val="5F6369"/>
          <w:w w:val="105"/>
        </w:rPr>
        <w:t>10017</w:t>
      </w:r>
      <w:r>
        <w:rPr>
          <w:color w:val="5F6369"/>
          <w:w w:val="111"/>
        </w:rPr>
        <w:t> </w:t>
      </w:r>
      <w:r>
        <w:rPr>
          <w:color w:val="5F6369"/>
          <w:spacing w:val="-7"/>
          <w:w w:val="95"/>
        </w:rPr>
        <w:t>T</w:t>
      </w:r>
      <w:r>
        <w:rPr>
          <w:color w:val="5F6369"/>
          <w:spacing w:val="-6"/>
          <w:w w:val="95"/>
        </w:rPr>
        <w:t>el:</w:t>
        <w:tab/>
      </w:r>
      <w:r>
        <w:rPr>
          <w:color w:val="5F6369"/>
          <w:w w:val="105"/>
        </w:rPr>
        <w:t>+1-212-326-7551</w:t>
      </w:r>
      <w:r>
        <w:rPr/>
      </w:r>
    </w:p>
    <w:p>
      <w:pPr>
        <w:pStyle w:val="BodyText"/>
        <w:spacing w:line="240" w:lineRule="auto" w:before="3"/>
        <w:ind w:left="719" w:right="0" w:firstLine="0"/>
        <w:jc w:val="left"/>
      </w:pPr>
      <w:r>
        <w:rPr>
          <w:color w:val="5F6369"/>
        </w:rPr>
        <w:t>Email:</w:t>
      </w:r>
      <w:r>
        <w:rPr>
          <w:color w:val="5F6369"/>
        </w:rPr>
        <w:t> </w:t>
      </w:r>
      <w:r>
        <w:rPr>
          <w:color w:val="5F6369"/>
          <w:spacing w:val="6"/>
        </w:rPr>
        <w:t> </w:t>
      </w:r>
      <w:hyperlink r:id="rId20">
        <w:r>
          <w:rPr>
            <w:color w:val="5F6369"/>
          </w:rPr>
          <w:t>IPC@unicef.org</w:t>
        </w:r>
        <w:r>
          <w:rPr/>
        </w:r>
      </w:hyperlink>
    </w:p>
    <w:p>
      <w:pPr>
        <w:pStyle w:val="BodyText"/>
        <w:spacing w:line="240" w:lineRule="auto" w:before="102"/>
        <w:ind w:left="719" w:right="0" w:firstLine="0"/>
        <w:jc w:val="left"/>
      </w:pPr>
      <w:r>
        <w:rPr>
          <w:color w:val="5F6369"/>
        </w:rPr>
        <w:t>©</w:t>
      </w:r>
      <w:r>
        <w:rPr>
          <w:color w:val="5F6369"/>
          <w:spacing w:val="28"/>
        </w:rPr>
        <w:t> </w:t>
      </w:r>
      <w:r>
        <w:rPr>
          <w:color w:val="5F6369"/>
        </w:rPr>
        <w:t>2019</w:t>
      </w:r>
      <w:r>
        <w:rPr>
          <w:color w:val="5F6369"/>
          <w:spacing w:val="28"/>
        </w:rPr>
        <w:t> </w:t>
      </w:r>
      <w:r>
        <w:rPr>
          <w:color w:val="5F6369"/>
        </w:rPr>
        <w:t>UNICEF</w:t>
      </w:r>
      <w:r>
        <w:rPr/>
      </w:r>
    </w:p>
    <w:p>
      <w:pPr>
        <w:pStyle w:val="BodyText"/>
        <w:spacing w:line="240" w:lineRule="auto" w:before="102"/>
        <w:ind w:left="719" w:right="0" w:firstLine="0"/>
        <w:jc w:val="left"/>
      </w:pPr>
      <w:r>
        <w:rPr>
          <w:color w:val="5F6369"/>
          <w:w w:val="110"/>
        </w:rPr>
        <w:t>UNICEF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partners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welcome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requests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permission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use,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reproduce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translate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resources,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part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full.</w:t>
      </w:r>
      <w:r>
        <w:rPr/>
      </w:r>
    </w:p>
    <w:p>
      <w:pPr>
        <w:pStyle w:val="BodyText"/>
        <w:spacing w:line="250" w:lineRule="auto" w:before="102"/>
        <w:ind w:left="719" w:right="2223" w:firstLine="0"/>
        <w:jc w:val="left"/>
      </w:pP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content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presentation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material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imply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expression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opinion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whatsoever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part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UNICEF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partners.</w:t>
      </w:r>
      <w:r>
        <w:rPr/>
      </w:r>
    </w:p>
    <w:p>
      <w:pPr>
        <w:pStyle w:val="BodyText"/>
        <w:spacing w:line="328" w:lineRule="auto" w:before="90"/>
        <w:ind w:left="719" w:right="4115" w:firstLine="0"/>
        <w:jc w:val="left"/>
      </w:pPr>
      <w:r>
        <w:rPr>
          <w:color w:val="5F6369"/>
          <w:w w:val="105"/>
        </w:rPr>
        <w:t>Suggested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citation: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United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Nations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Children</w:t>
      </w:r>
      <w:r>
        <w:rPr>
          <w:color w:val="5F6369"/>
          <w:spacing w:val="-19"/>
          <w:w w:val="105"/>
        </w:rPr>
        <w:t>’</w:t>
      </w:r>
      <w:r>
        <w:rPr>
          <w:color w:val="5F6369"/>
          <w:w w:val="105"/>
        </w:rPr>
        <w:t>s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Fund,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‘IPC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Package’,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UNICE</w:t>
      </w:r>
      <w:r>
        <w:rPr>
          <w:color w:val="5F6369"/>
          <w:spacing w:val="-38"/>
          <w:w w:val="105"/>
        </w:rPr>
        <w:t>F</w:t>
      </w:r>
      <w:r>
        <w:rPr>
          <w:color w:val="5F6369"/>
          <w:w w:val="105"/>
        </w:rPr>
        <w:t>,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New</w:t>
      </w:r>
      <w:r>
        <w:rPr>
          <w:color w:val="5F6369"/>
          <w:spacing w:val="15"/>
          <w:w w:val="105"/>
        </w:rPr>
        <w:t> </w:t>
      </w:r>
      <w:r>
        <w:rPr>
          <w:color w:val="5F6369"/>
          <w:spacing w:val="-34"/>
          <w:w w:val="105"/>
        </w:rPr>
        <w:t>Y</w:t>
      </w:r>
      <w:r>
        <w:rPr>
          <w:color w:val="5F6369"/>
          <w:w w:val="105"/>
        </w:rPr>
        <w:t>ork,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2019.</w:t>
      </w:r>
      <w:r>
        <w:rPr>
          <w:color w:val="5F6369"/>
          <w:w w:val="111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more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information,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provide</w:t>
      </w:r>
      <w:r>
        <w:rPr>
          <w:color w:val="5F6369"/>
          <w:spacing w:val="25"/>
          <w:w w:val="105"/>
        </w:rPr>
        <w:t> </w:t>
      </w:r>
      <w:r>
        <w:rPr>
          <w:color w:val="5F6369"/>
          <w:w w:val="105"/>
        </w:rPr>
        <w:t>feedback,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please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write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26"/>
          <w:w w:val="105"/>
        </w:rPr>
        <w:t> </w:t>
      </w:r>
      <w:hyperlink r:id="rId20">
        <w:r>
          <w:rPr>
            <w:color w:val="5F6369"/>
            <w:w w:val="105"/>
          </w:rPr>
          <w:t>IPC@unicef.org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.153577pt;width:12.25pt;height:22pt;mso-position-horizontal-relative:page;mso-position-vertical-relative:paragraph;z-index:109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3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THIS</w:t>
      </w:r>
      <w:r>
        <w:rPr>
          <w:rFonts w:ascii="Times New Roman"/>
          <w:b/>
          <w:color w:val="5F6369"/>
          <w:spacing w:val="3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RESOURCE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19"/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Heading1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40B4E2"/>
          <w:spacing w:val="6"/>
          <w:w w:val="115"/>
        </w:rPr>
        <w:t>Acknowledgments</w:t>
      </w:r>
      <w:r>
        <w:rPr>
          <w:b w:val="0"/>
        </w:rPr>
      </w:r>
    </w:p>
    <w:p>
      <w:pPr>
        <w:spacing w:line="250" w:lineRule="auto" w:before="114"/>
        <w:ind w:left="1440" w:right="94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Interpersonal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Communication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Immunization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(IPC/I)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is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result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strenuous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hard</w:t>
      </w:r>
      <w:r>
        <w:rPr>
          <w:rFonts w:ascii="Times New Roman"/>
          <w:color w:val="5F6369"/>
          <w:spacing w:val="-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work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collaborative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efforts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many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institutions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individuals,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without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whose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help,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guidance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w w:val="111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support,</w:t>
      </w:r>
      <w:r>
        <w:rPr>
          <w:rFonts w:ascii="Times New Roman"/>
          <w:color w:val="5F6369"/>
          <w:spacing w:val="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this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would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not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have</w:t>
      </w:r>
      <w:r>
        <w:rPr>
          <w:rFonts w:ascii="Times New Roman"/>
          <w:color w:val="5F6369"/>
          <w:spacing w:val="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been</w:t>
      </w:r>
      <w:r>
        <w:rPr>
          <w:rFonts w:ascii="Times New Roman"/>
          <w:color w:val="5F6369"/>
          <w:spacing w:val="7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possible.</w:t>
      </w:r>
      <w:r>
        <w:rPr>
          <w:rFonts w:ascii="Times New Roman"/>
          <w:sz w:val="16"/>
        </w:rPr>
      </w:r>
    </w:p>
    <w:p>
      <w:pPr>
        <w:spacing w:line="367" w:lineRule="auto" w:before="90"/>
        <w:ind w:left="1440" w:right="1526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UNICEF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wishes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recognize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contributions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this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important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initiative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expresses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gratitude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all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those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who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supported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development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through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2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time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expertise.</w:t>
      </w:r>
      <w:r>
        <w:rPr>
          <w:rFonts w:ascii="Times New Roman"/>
          <w:color w:val="5F6369"/>
          <w:w w:val="113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Special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thanks to the global advisory group and the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frontline workers From various parts of the world</w:t>
      </w:r>
      <w:r>
        <w:rPr>
          <w:rFonts w:ascii="Times New Roman"/>
          <w:color w:val="5F6369"/>
          <w:spacing w:val="-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who contributed to develop the package.</w:t>
      </w:r>
      <w:r>
        <w:rPr>
          <w:rFonts w:ascii="Times New Roman"/>
          <w:sz w:val="16"/>
        </w:rPr>
      </w:r>
    </w:p>
    <w:p>
      <w:pPr>
        <w:spacing w:line="367" w:lineRule="auto" w:before="3"/>
        <w:ind w:left="1440" w:right="1239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Global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IPC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Advisory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Group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Members</w:t>
      </w:r>
      <w:r>
        <w:rPr>
          <w:rFonts w:ascii="Times New Roman"/>
          <w:color w:val="5F6369"/>
          <w:w w:val="114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Molly</w:t>
      </w:r>
      <w:r>
        <w:rPr>
          <w:rFonts w:ascii="Times New Roman"/>
          <w:color w:val="5F6369"/>
          <w:spacing w:val="-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Abbruzzese,</w:t>
      </w:r>
      <w:r>
        <w:rPr>
          <w:rFonts w:ascii="Times New Roman"/>
          <w:color w:val="5F6369"/>
          <w:spacing w:val="-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BMGF</w:t>
      </w:r>
      <w:r>
        <w:rPr>
          <w:rFonts w:ascii="Times New Roman"/>
          <w:sz w:val="16"/>
        </w:rPr>
      </w:r>
    </w:p>
    <w:p>
      <w:pPr>
        <w:spacing w:line="367" w:lineRule="auto" w:before="4"/>
        <w:ind w:left="1440" w:right="1367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Hardeep</w:t>
      </w:r>
      <w:r>
        <w:rPr>
          <w:rFonts w:ascii="Times New Roman"/>
          <w:color w:val="5F6369"/>
          <w:spacing w:val="2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Sandhu</w:t>
      </w:r>
      <w:r>
        <w:rPr>
          <w:rFonts w:ascii="Times New Roman"/>
          <w:color w:val="5F6369"/>
          <w:spacing w:val="2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CDC</w:t>
      </w:r>
      <w:r>
        <w:rPr>
          <w:rFonts w:ascii="Times New Roman"/>
          <w:color w:val="5F6369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Susan</w:t>
      </w:r>
      <w:r>
        <w:rPr>
          <w:rFonts w:ascii="Times New Roman"/>
          <w:color w:val="5F6369"/>
          <w:spacing w:val="-6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Mackay,</w:t>
      </w:r>
      <w:r>
        <w:rPr>
          <w:rFonts w:ascii="Times New Roman"/>
          <w:color w:val="5F6369"/>
          <w:spacing w:val="-5"/>
          <w:w w:val="105"/>
          <w:sz w:val="16"/>
        </w:rPr>
        <w:t> </w:t>
      </w:r>
      <w:r>
        <w:rPr>
          <w:rFonts w:ascii="Times New Roman"/>
          <w:color w:val="5F6369"/>
          <w:spacing w:val="-4"/>
          <w:w w:val="105"/>
          <w:sz w:val="16"/>
        </w:rPr>
        <w:t>GAVI</w:t>
      </w:r>
      <w:r>
        <w:rPr>
          <w:rFonts w:ascii="Times New Roman"/>
          <w:color w:val="5F6369"/>
          <w:spacing w:val="26"/>
          <w:w w:val="84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Lisa</w:t>
      </w:r>
      <w:r>
        <w:rPr>
          <w:rFonts w:ascii="Times New Roman"/>
          <w:color w:val="5F6369"/>
          <w:spacing w:val="9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Menning,</w:t>
      </w:r>
      <w:r>
        <w:rPr>
          <w:rFonts w:ascii="Times New Roman"/>
          <w:color w:val="5F6369"/>
          <w:spacing w:val="10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color w:val="5F6369"/>
          <w:w w:val="104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Jhilmil</w:t>
      </w:r>
      <w:r>
        <w:rPr>
          <w:rFonts w:ascii="Times New Roman"/>
          <w:color w:val="5F6369"/>
          <w:spacing w:val="-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Bahl,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sz w:val="16"/>
        </w:rPr>
      </w:r>
    </w:p>
    <w:p>
      <w:pPr>
        <w:spacing w:line="367" w:lineRule="auto" w:before="3"/>
        <w:ind w:left="1440" w:right="1317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Mike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Favin,</w:t>
      </w:r>
      <w:r>
        <w:rPr>
          <w:rFonts w:ascii="Times New Roman"/>
          <w:color w:val="5F6369"/>
          <w:spacing w:val="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The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Manoff</w:t>
      </w:r>
      <w:r>
        <w:rPr>
          <w:rFonts w:ascii="Times New Roman"/>
          <w:color w:val="5F6369"/>
          <w:spacing w:val="5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Group</w:t>
      </w:r>
      <w:r>
        <w:rPr>
          <w:rFonts w:ascii="Times New Roman"/>
          <w:color w:val="5F6369"/>
          <w:w w:val="106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Lora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Shimp,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John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Snow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Inc.</w:t>
      </w:r>
      <w:r>
        <w:rPr>
          <w:rFonts w:ascii="Times New Roman"/>
          <w:color w:val="5F6369"/>
          <w:w w:val="105"/>
          <w:sz w:val="16"/>
        </w:rPr>
        <w:t> Bill</w:t>
      </w:r>
      <w:r>
        <w:rPr>
          <w:rFonts w:ascii="Times New Roman"/>
          <w:color w:val="5F6369"/>
          <w:spacing w:val="-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Glass,</w:t>
      </w:r>
      <w:r>
        <w:rPr>
          <w:rFonts w:ascii="Times New Roman"/>
          <w:color w:val="5F6369"/>
          <w:spacing w:val="-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CCP</w:t>
      </w:r>
      <w:r>
        <w:rPr>
          <w:rFonts w:ascii="Times New Roman"/>
          <w:sz w:val="16"/>
        </w:rPr>
      </w:r>
    </w:p>
    <w:p>
      <w:pPr>
        <w:spacing w:before="3"/>
        <w:ind w:left="14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Saad</w:t>
      </w:r>
      <w:r>
        <w:rPr>
          <w:rFonts w:ascii="Times New Roman"/>
          <w:color w:val="5F6369"/>
          <w:spacing w:val="-14"/>
          <w:w w:val="110"/>
          <w:sz w:val="16"/>
        </w:rPr>
        <w:t> </w:t>
      </w:r>
      <w:r>
        <w:rPr>
          <w:rFonts w:ascii="Times New Roman"/>
          <w:color w:val="5F6369"/>
          <w:spacing w:val="-3"/>
          <w:w w:val="110"/>
          <w:sz w:val="16"/>
        </w:rPr>
        <w:t>Omer,</w:t>
      </w:r>
      <w:r>
        <w:rPr>
          <w:rFonts w:ascii="Times New Roman"/>
          <w:color w:val="5F6369"/>
          <w:spacing w:val="-13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Emory</w:t>
      </w:r>
      <w:r>
        <w:rPr>
          <w:rFonts w:ascii="Times New Roman"/>
          <w:color w:val="5F6369"/>
          <w:spacing w:val="-14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University</w:t>
      </w:r>
      <w:r>
        <w:rPr>
          <w:rFonts w:ascii="Times New Roman"/>
          <w:sz w:val="16"/>
        </w:rPr>
      </w:r>
    </w:p>
    <w:p>
      <w:pPr>
        <w:spacing w:line="367" w:lineRule="auto" w:before="98"/>
        <w:ind w:left="1440" w:right="1132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spacing w:val="-5"/>
          <w:w w:val="105"/>
          <w:sz w:val="16"/>
        </w:rPr>
        <w:t>Dr</w:t>
      </w:r>
      <w:r>
        <w:rPr>
          <w:rFonts w:ascii="Times New Roman"/>
          <w:color w:val="5F6369"/>
          <w:spacing w:val="-4"/>
          <w:w w:val="105"/>
          <w:sz w:val="16"/>
        </w:rPr>
        <w:t>.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Stephen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Hodgins,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University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of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Alberta,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Canada</w:t>
      </w:r>
      <w:r>
        <w:rPr>
          <w:rFonts w:ascii="Times New Roman"/>
          <w:color w:val="5F6369"/>
          <w:spacing w:val="20"/>
          <w:w w:val="109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Nathan</w:t>
      </w:r>
      <w:r>
        <w:rPr>
          <w:rFonts w:ascii="Times New Roman"/>
          <w:color w:val="5F6369"/>
          <w:spacing w:val="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Pienkowski,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Bull</w:t>
      </w:r>
      <w:r>
        <w:rPr>
          <w:rFonts w:ascii="Times New Roman"/>
          <w:color w:val="5F6369"/>
          <w:spacing w:val="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City</w:t>
      </w:r>
      <w:r>
        <w:rPr>
          <w:rFonts w:ascii="Times New Roman"/>
          <w:color w:val="5F6369"/>
          <w:spacing w:val="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Learning</w:t>
      </w:r>
      <w:r>
        <w:rPr>
          <w:rFonts w:ascii="Times New Roman"/>
          <w:sz w:val="16"/>
        </w:rPr>
      </w:r>
    </w:p>
    <w:p>
      <w:pPr>
        <w:spacing w:line="367" w:lineRule="auto" w:before="3"/>
        <w:ind w:left="1440" w:right="1334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spacing w:val="-5"/>
          <w:w w:val="105"/>
          <w:sz w:val="16"/>
        </w:rPr>
        <w:t>Dr</w:t>
      </w:r>
      <w:r>
        <w:rPr>
          <w:rFonts w:ascii="Times New Roman"/>
          <w:color w:val="5F6369"/>
          <w:spacing w:val="-4"/>
          <w:w w:val="105"/>
          <w:sz w:val="16"/>
        </w:rPr>
        <w:t>.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Naveen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Thacker,</w:t>
      </w:r>
      <w:r>
        <w:rPr>
          <w:rFonts w:ascii="Times New Roman"/>
          <w:color w:val="5F6369"/>
          <w:spacing w:val="6"/>
          <w:w w:val="105"/>
          <w:sz w:val="16"/>
        </w:rPr>
        <w:t> </w:t>
      </w:r>
      <w:r>
        <w:rPr>
          <w:rFonts w:ascii="Times New Roman"/>
          <w:color w:val="5F6369"/>
          <w:spacing w:val="-5"/>
          <w:w w:val="105"/>
          <w:sz w:val="16"/>
        </w:rPr>
        <w:t>IPA</w:t>
      </w:r>
      <w:r>
        <w:rPr>
          <w:rFonts w:ascii="Times New Roman"/>
          <w:color w:val="5F6369"/>
          <w:spacing w:val="25"/>
          <w:w w:val="92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Benjamin</w:t>
      </w:r>
      <w:r>
        <w:rPr>
          <w:rFonts w:ascii="Times New Roman"/>
          <w:color w:val="5F6369"/>
          <w:spacing w:val="-17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Hickler</w:t>
      </w:r>
      <w:r>
        <w:rPr>
          <w:rFonts w:ascii="Times New Roman"/>
          <w:color w:val="5F6369"/>
          <w:spacing w:val="-2"/>
          <w:w w:val="105"/>
          <w:sz w:val="16"/>
        </w:rPr>
        <w:t>,</w:t>
      </w:r>
      <w:r>
        <w:rPr>
          <w:rFonts w:ascii="Times New Roman"/>
          <w:color w:val="5F6369"/>
          <w:spacing w:val="-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spacing w:val="24"/>
          <w:w w:val="98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Ketan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Chitnis,</w:t>
      </w:r>
      <w:r>
        <w:rPr>
          <w:rFonts w:ascii="Times New Roman"/>
          <w:color w:val="5F6369"/>
          <w:spacing w:val="-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w w:val="98"/>
          <w:sz w:val="16"/>
        </w:rPr>
        <w:t> </w:t>
      </w:r>
      <w:r>
        <w:rPr>
          <w:rFonts w:ascii="Times New Roman"/>
          <w:color w:val="5F6369"/>
          <w:spacing w:val="-4"/>
          <w:w w:val="105"/>
          <w:sz w:val="16"/>
        </w:rPr>
        <w:t>T</w:t>
      </w:r>
      <w:r>
        <w:rPr>
          <w:rFonts w:ascii="Times New Roman"/>
          <w:color w:val="5F6369"/>
          <w:spacing w:val="-3"/>
          <w:w w:val="105"/>
          <w:sz w:val="16"/>
        </w:rPr>
        <w:t>ommi</w:t>
      </w:r>
      <w:r>
        <w:rPr>
          <w:rFonts w:ascii="Times New Roman"/>
          <w:color w:val="5F6369"/>
          <w:spacing w:val="-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Laulajainen,</w:t>
      </w:r>
      <w:r>
        <w:rPr>
          <w:rFonts w:ascii="Times New Roman"/>
          <w:color w:val="5F6369"/>
          <w:spacing w:val="-1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w w:val="98"/>
          <w:sz w:val="16"/>
        </w:rPr>
        <w:t> </w:t>
      </w:r>
      <w:r>
        <w:rPr>
          <w:rFonts w:ascii="Times New Roman"/>
          <w:color w:val="5F6369"/>
          <w:sz w:val="16"/>
        </w:rPr>
        <w:t>Claudia</w:t>
      </w:r>
      <w:r>
        <w:rPr>
          <w:rFonts w:ascii="Times New Roman"/>
          <w:color w:val="5F6369"/>
          <w:spacing w:val="7"/>
          <w:sz w:val="16"/>
        </w:rPr>
        <w:t> </w:t>
      </w:r>
      <w:r>
        <w:rPr>
          <w:rFonts w:ascii="Times New Roman"/>
          <w:color w:val="5F6369"/>
          <w:spacing w:val="-2"/>
          <w:sz w:val="16"/>
        </w:rPr>
        <w:t>V</w:t>
      </w:r>
      <w:r>
        <w:rPr>
          <w:rFonts w:ascii="Times New Roman"/>
          <w:color w:val="5F6369"/>
          <w:spacing w:val="-1"/>
          <w:sz w:val="16"/>
        </w:rPr>
        <w:t>ivas,</w:t>
      </w:r>
      <w:r>
        <w:rPr>
          <w:rFonts w:ascii="Times New Roman"/>
          <w:color w:val="5F6369"/>
          <w:spacing w:val="7"/>
          <w:sz w:val="16"/>
        </w:rPr>
        <w:t> </w:t>
      </w:r>
      <w:r>
        <w:rPr>
          <w:rFonts w:ascii="Times New Roman"/>
          <w:color w:val="5F6369"/>
          <w:sz w:val="16"/>
        </w:rPr>
        <w:t>UNICEF</w:t>
      </w:r>
      <w:r>
        <w:rPr>
          <w:rFonts w:ascii="Times New Roman"/>
          <w:sz w:val="16"/>
        </w:rPr>
      </w:r>
    </w:p>
    <w:p>
      <w:pPr>
        <w:spacing w:before="3"/>
        <w:ind w:left="14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JHU</w:t>
      </w:r>
      <w:r>
        <w:rPr>
          <w:rFonts w:ascii="Times New Roman"/>
          <w:color w:val="5F6369"/>
          <w:spacing w:val="-1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Project</w:t>
      </w:r>
      <w:r>
        <w:rPr>
          <w:rFonts w:ascii="Times New Roman"/>
          <w:color w:val="5F6369"/>
          <w:spacing w:val="-9"/>
          <w:w w:val="110"/>
          <w:sz w:val="16"/>
        </w:rPr>
        <w:t> </w:t>
      </w:r>
      <w:r>
        <w:rPr>
          <w:rFonts w:ascii="Times New Roman"/>
          <w:color w:val="5F6369"/>
          <w:spacing w:val="-5"/>
          <w:w w:val="110"/>
          <w:sz w:val="16"/>
        </w:rPr>
        <w:t>T</w:t>
      </w:r>
      <w:r>
        <w:rPr>
          <w:rFonts w:ascii="Times New Roman"/>
          <w:color w:val="5F6369"/>
          <w:spacing w:val="-4"/>
          <w:w w:val="110"/>
          <w:sz w:val="16"/>
        </w:rPr>
        <w:t>eam</w:t>
      </w:r>
      <w:r>
        <w:rPr>
          <w:rFonts w:ascii="Times New Roman"/>
          <w:sz w:val="16"/>
        </w:rPr>
      </w:r>
    </w:p>
    <w:p>
      <w:pPr>
        <w:spacing w:line="250" w:lineRule="auto" w:before="98"/>
        <w:ind w:left="1440" w:right="94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Sanjanthi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V</w:t>
      </w:r>
      <w:r>
        <w:rPr>
          <w:rFonts w:ascii="Times New Roman"/>
          <w:color w:val="5F6369"/>
          <w:spacing w:val="-2"/>
          <w:w w:val="105"/>
          <w:sz w:val="16"/>
        </w:rPr>
        <w:t>elu,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Jvani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Cabiness,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Caitlin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Loehr,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Amrita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Gill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Bailey</w:t>
      </w:r>
      <w:r>
        <w:rPr>
          <w:rFonts w:ascii="Times New Roman"/>
          <w:color w:val="5F6369"/>
          <w:spacing w:val="-2"/>
          <w:w w:val="105"/>
          <w:sz w:val="16"/>
        </w:rPr>
        <w:t>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Ron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Hess,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Guy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Chalk,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Michael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Craven,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and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Bill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Glass.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Others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who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contributed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include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Rupali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Limaye,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Anne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Ballard,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Mark</w:t>
      </w:r>
      <w:r>
        <w:rPr>
          <w:rFonts w:ascii="Times New Roman"/>
          <w:color w:val="5F6369"/>
          <w:spacing w:val="8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Beisser,</w:t>
      </w:r>
      <w:r>
        <w:rPr>
          <w:rFonts w:ascii="Times New Roman"/>
          <w:color w:val="5F6369"/>
          <w:spacing w:val="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Missy</w:t>
      </w:r>
      <w:r>
        <w:rPr>
          <w:rFonts w:ascii="Times New Roman"/>
          <w:color w:val="5F6369"/>
          <w:spacing w:val="21"/>
          <w:w w:val="109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Eusebio,</w:t>
      </w:r>
      <w:r>
        <w:rPr>
          <w:rFonts w:ascii="Times New Roman"/>
          <w:color w:val="5F6369"/>
          <w:spacing w:val="16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and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Carol</w:t>
      </w:r>
      <w:r>
        <w:rPr>
          <w:rFonts w:ascii="Times New Roman"/>
          <w:color w:val="5F6369"/>
          <w:spacing w:val="1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Hooks.</w:t>
      </w:r>
      <w:r>
        <w:rPr>
          <w:rFonts w:ascii="Times New Roman"/>
          <w:sz w:val="16"/>
        </w:rPr>
      </w:r>
    </w:p>
    <w:p>
      <w:pPr>
        <w:spacing w:line="250" w:lineRule="auto" w:before="90"/>
        <w:ind w:left="1440" w:right="820" w:firstLine="4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Acknowledging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thanks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to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CCP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field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offices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sister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organizations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Nigeria,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Pakistan,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Uganda,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Ethiopia,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India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CHIP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Pakistan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their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support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during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formative</w:t>
      </w:r>
      <w:r>
        <w:rPr>
          <w:rFonts w:ascii="Times New Roman"/>
          <w:color w:val="5F6369"/>
          <w:spacing w:val="-6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research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and</w:t>
      </w:r>
      <w:r>
        <w:rPr>
          <w:rFonts w:ascii="Times New Roman"/>
          <w:color w:val="5F6369"/>
          <w:spacing w:val="-5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pretesting</w:t>
      </w:r>
      <w:r>
        <w:rPr>
          <w:rFonts w:ascii="Times New Roman"/>
          <w:color w:val="5F6369"/>
          <w:w w:val="114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stages</w:t>
      </w:r>
      <w:r>
        <w:rPr>
          <w:rFonts w:ascii="Times New Roman"/>
          <w:color w:val="5F6369"/>
          <w:spacing w:val="1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of</w:t>
      </w:r>
      <w:r>
        <w:rPr>
          <w:rFonts w:ascii="Times New Roman"/>
          <w:color w:val="5F6369"/>
          <w:spacing w:val="18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the</w:t>
      </w:r>
      <w:r>
        <w:rPr>
          <w:rFonts w:ascii="Times New Roman"/>
          <w:color w:val="5F6369"/>
          <w:spacing w:val="19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package.</w:t>
      </w:r>
      <w:r>
        <w:rPr>
          <w:rFonts w:ascii="Times New Roman"/>
          <w:sz w:val="16"/>
        </w:rPr>
      </w:r>
    </w:p>
    <w:p>
      <w:pPr>
        <w:spacing w:before="90"/>
        <w:ind w:left="14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UNICEF</w:t>
      </w:r>
      <w:r>
        <w:rPr>
          <w:rFonts w:ascii="Times New Roman"/>
          <w:color w:val="5F6369"/>
          <w:spacing w:val="-23"/>
          <w:w w:val="105"/>
          <w:sz w:val="16"/>
        </w:rPr>
        <w:t> </w:t>
      </w:r>
      <w:r>
        <w:rPr>
          <w:rFonts w:ascii="Times New Roman"/>
          <w:color w:val="5F6369"/>
          <w:spacing w:val="-5"/>
          <w:w w:val="105"/>
          <w:sz w:val="16"/>
        </w:rPr>
        <w:t>T</w:t>
      </w:r>
      <w:r>
        <w:rPr>
          <w:rFonts w:ascii="Times New Roman"/>
          <w:color w:val="5F6369"/>
          <w:spacing w:val="-4"/>
          <w:w w:val="105"/>
          <w:sz w:val="16"/>
        </w:rPr>
        <w:t>eam</w:t>
      </w:r>
      <w:r>
        <w:rPr>
          <w:rFonts w:ascii="Times New Roman"/>
          <w:sz w:val="16"/>
        </w:rPr>
      </w:r>
    </w:p>
    <w:p>
      <w:pPr>
        <w:spacing w:line="250" w:lineRule="auto" w:before="98"/>
        <w:ind w:left="1440" w:right="94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05"/>
          <w:sz w:val="16"/>
        </w:rPr>
        <w:t>Attiya</w:t>
      </w:r>
      <w:r>
        <w:rPr>
          <w:rFonts w:ascii="Times New Roman"/>
          <w:color w:val="5F6369"/>
          <w:spacing w:val="11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Qazi,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Chikondi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Khangamwa,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Anisur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Rehman,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Rufus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Eshuchi,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Kennedy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Ongwae,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A</w:t>
      </w:r>
      <w:r>
        <w:rPr>
          <w:rFonts w:ascii="Times New Roman"/>
          <w:color w:val="5F6369"/>
          <w:spacing w:val="-1"/>
          <w:w w:val="105"/>
          <w:sz w:val="16"/>
        </w:rPr>
        <w:t>yesha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Durrani,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Robb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Butler,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V</w:t>
      </w:r>
      <w:r>
        <w:rPr>
          <w:rFonts w:ascii="Times New Roman"/>
          <w:color w:val="5F6369"/>
          <w:spacing w:val="-1"/>
          <w:w w:val="105"/>
          <w:sz w:val="16"/>
        </w:rPr>
        <w:t>ioleta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Cojocaru,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Jonathan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David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Shadid,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Johary</w:t>
      </w:r>
      <w:r>
        <w:rPr>
          <w:rFonts w:ascii="Times New Roman"/>
          <w:color w:val="5F6369"/>
          <w:spacing w:val="11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Randimbivololona,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Natalie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Fol,</w:t>
      </w:r>
      <w:r>
        <w:rPr>
          <w:rFonts w:ascii="Times New Roman"/>
          <w:color w:val="5F6369"/>
          <w:spacing w:val="12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Deepa</w:t>
      </w:r>
      <w:r>
        <w:rPr>
          <w:rFonts w:ascii="Times New Roman"/>
          <w:color w:val="5F6369"/>
          <w:spacing w:val="27"/>
          <w:w w:val="113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Risal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Pokharel,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Helena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Ballester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Mario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Mosquera,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Svetlana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Stefanet,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Sergiu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spacing w:val="-4"/>
          <w:w w:val="105"/>
          <w:sz w:val="16"/>
        </w:rPr>
        <w:t>T</w:t>
      </w:r>
      <w:r>
        <w:rPr>
          <w:rFonts w:ascii="Times New Roman"/>
          <w:color w:val="5F6369"/>
          <w:spacing w:val="-3"/>
          <w:w w:val="105"/>
          <w:sz w:val="16"/>
        </w:rPr>
        <w:t>omsa,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Daniel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Ngemera,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Fazal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Ather,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V</w:t>
      </w:r>
      <w:r>
        <w:rPr>
          <w:rFonts w:ascii="Times New Roman"/>
          <w:color w:val="5F6369"/>
          <w:spacing w:val="-1"/>
          <w:w w:val="105"/>
          <w:sz w:val="16"/>
        </w:rPr>
        <w:t>incent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Petit,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Carolina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Ramirez,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Alona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spacing w:val="-3"/>
          <w:w w:val="105"/>
          <w:sz w:val="16"/>
        </w:rPr>
        <w:t>Volinsky</w:t>
      </w:r>
      <w:r>
        <w:rPr>
          <w:rFonts w:ascii="Times New Roman"/>
          <w:color w:val="5F6369"/>
          <w:spacing w:val="-2"/>
          <w:w w:val="105"/>
          <w:sz w:val="16"/>
        </w:rPr>
        <w:t>,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Hannah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Sarah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Dini,</w:t>
      </w:r>
      <w:r>
        <w:rPr>
          <w:rFonts w:ascii="Times New Roman"/>
          <w:color w:val="5F6369"/>
          <w:spacing w:val="13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Benjamin</w:t>
      </w:r>
      <w:r>
        <w:rPr>
          <w:rFonts w:ascii="Times New Roman"/>
          <w:color w:val="5F6369"/>
          <w:spacing w:val="14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Schreiber,</w:t>
      </w:r>
      <w:r>
        <w:rPr>
          <w:rFonts w:ascii="Times New Roman"/>
          <w:color w:val="5F6369"/>
          <w:spacing w:val="31"/>
          <w:w w:val="111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Rafael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Obregon,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Diane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Summer,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Robin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spacing w:val="-2"/>
          <w:w w:val="105"/>
          <w:sz w:val="16"/>
        </w:rPr>
        <w:t>Nandy,</w:t>
      </w:r>
      <w:r>
        <w:rPr>
          <w:rFonts w:ascii="Times New Roman"/>
          <w:color w:val="5F6369"/>
          <w:spacing w:val="28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Luwei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Pearson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and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Stefan</w:t>
      </w:r>
      <w:r>
        <w:rPr>
          <w:rFonts w:ascii="Times New Roman"/>
          <w:color w:val="5F6369"/>
          <w:spacing w:val="27"/>
          <w:w w:val="105"/>
          <w:sz w:val="16"/>
        </w:rPr>
        <w:t> </w:t>
      </w:r>
      <w:r>
        <w:rPr>
          <w:rFonts w:ascii="Times New Roman"/>
          <w:color w:val="5F6369"/>
          <w:w w:val="105"/>
          <w:sz w:val="16"/>
        </w:rPr>
        <w:t>Peterson.</w:t>
      </w:r>
      <w:r>
        <w:rPr>
          <w:rFonts w:ascii="Times New Roman"/>
          <w:sz w:val="16"/>
        </w:rPr>
      </w:r>
    </w:p>
    <w:p>
      <w:pPr>
        <w:spacing w:before="90"/>
        <w:ind w:left="14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6369"/>
          <w:w w:val="110"/>
          <w:sz w:val="16"/>
        </w:rPr>
        <w:t>Suleman</w:t>
      </w:r>
      <w:r>
        <w:rPr>
          <w:rFonts w:ascii="Times New Roman"/>
          <w:color w:val="5F6369"/>
          <w:spacing w:val="-2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Malik,</w:t>
      </w:r>
      <w:r>
        <w:rPr>
          <w:rFonts w:ascii="Times New Roman"/>
          <w:color w:val="5F6369"/>
          <w:spacing w:val="-2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Communication</w:t>
      </w:r>
      <w:r>
        <w:rPr>
          <w:rFonts w:ascii="Times New Roman"/>
          <w:color w:val="5F6369"/>
          <w:spacing w:val="-2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for</w:t>
      </w:r>
      <w:r>
        <w:rPr>
          <w:rFonts w:ascii="Times New Roman"/>
          <w:color w:val="5F6369"/>
          <w:spacing w:val="-2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Development</w:t>
      </w:r>
      <w:r>
        <w:rPr>
          <w:rFonts w:ascii="Times New Roman"/>
          <w:color w:val="5F6369"/>
          <w:spacing w:val="-2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Specialist,</w:t>
      </w:r>
      <w:r>
        <w:rPr>
          <w:rFonts w:ascii="Times New Roman"/>
          <w:color w:val="5F6369"/>
          <w:spacing w:val="-21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UNICEF</w:t>
      </w:r>
      <w:r>
        <w:rPr>
          <w:rFonts w:ascii="Times New Roman"/>
          <w:color w:val="5F6369"/>
          <w:spacing w:val="-2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Headquarters,</w:t>
      </w:r>
      <w:r>
        <w:rPr>
          <w:rFonts w:ascii="Times New Roman"/>
          <w:color w:val="5F6369"/>
          <w:spacing w:val="-2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New</w:t>
      </w:r>
      <w:r>
        <w:rPr>
          <w:rFonts w:ascii="Times New Roman"/>
          <w:color w:val="5F6369"/>
          <w:spacing w:val="-21"/>
          <w:w w:val="110"/>
          <w:sz w:val="16"/>
        </w:rPr>
        <w:t> </w:t>
      </w:r>
      <w:r>
        <w:rPr>
          <w:rFonts w:ascii="Times New Roman"/>
          <w:color w:val="5F6369"/>
          <w:spacing w:val="-6"/>
          <w:w w:val="110"/>
          <w:sz w:val="16"/>
        </w:rPr>
        <w:t>Y</w:t>
      </w:r>
      <w:r>
        <w:rPr>
          <w:rFonts w:ascii="Times New Roman"/>
          <w:color w:val="5F6369"/>
          <w:spacing w:val="-5"/>
          <w:w w:val="110"/>
          <w:sz w:val="16"/>
        </w:rPr>
        <w:t>ork,</w:t>
      </w:r>
      <w:r>
        <w:rPr>
          <w:rFonts w:ascii="Times New Roman"/>
          <w:color w:val="5F6369"/>
          <w:spacing w:val="-2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USA.</w:t>
      </w:r>
      <w:r>
        <w:rPr>
          <w:rFonts w:ascii="Times New Roman"/>
          <w:color w:val="5F6369"/>
          <w:spacing w:val="-2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UNICEF</w:t>
      </w:r>
      <w:r>
        <w:rPr>
          <w:rFonts w:ascii="Times New Roman"/>
          <w:color w:val="5F6369"/>
          <w:spacing w:val="-21"/>
          <w:w w:val="110"/>
          <w:sz w:val="16"/>
        </w:rPr>
        <w:t> </w:t>
      </w:r>
      <w:r>
        <w:rPr>
          <w:rFonts w:ascii="Times New Roman"/>
          <w:color w:val="5F6369"/>
          <w:spacing w:val="-5"/>
          <w:w w:val="110"/>
          <w:sz w:val="16"/>
        </w:rPr>
        <w:t>T</w:t>
      </w:r>
      <w:r>
        <w:rPr>
          <w:rFonts w:ascii="Times New Roman"/>
          <w:color w:val="5F6369"/>
          <w:spacing w:val="-4"/>
          <w:w w:val="110"/>
          <w:sz w:val="16"/>
        </w:rPr>
        <w:t>eam</w:t>
      </w:r>
      <w:r>
        <w:rPr>
          <w:rFonts w:ascii="Times New Roman"/>
          <w:color w:val="5F6369"/>
          <w:spacing w:val="-20"/>
          <w:w w:val="110"/>
          <w:sz w:val="16"/>
        </w:rPr>
        <w:t> </w:t>
      </w:r>
      <w:r>
        <w:rPr>
          <w:rFonts w:ascii="Times New Roman"/>
          <w:color w:val="5F6369"/>
          <w:w w:val="110"/>
          <w:sz w:val="16"/>
        </w:rPr>
        <w:t>Lead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93.655579pt;margin-top:4.972077pt;width:12.25pt;height:22pt;mso-position-horizontal-relative:page;mso-position-vertical-relative:paragraph;z-index:112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ACKNOWLEDGMENTS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-.000001pt;margin-top:-74.033600pt;width:841.9pt;height:85.75pt;mso-position-horizontal-relative:page;mso-position-vertical-relative:paragraph;z-index:-58264" coordorigin="0,-1481" coordsize="16838,1715">
            <v:group style="position:absolute;left:9924;top:-1308;width:6914;height:1092" coordorigin="9924,-1308" coordsize="6914,1092">
              <v:shape style="position:absolute;left:9924;top:-1308;width:6914;height:1092" coordorigin="9924,-1308" coordsize="6914,1092" path="m16838,-1308l9924,-888,16838,-216,16838,-1308e" filled="true" fillcolor="#94c93d" stroked="false">
                <v:path arrowok="t"/>
                <v:fill type="solid"/>
              </v:shape>
            </v:group>
            <v:group style="position:absolute;left:0;top:-1481;width:16838;height:1217" coordorigin="0,-1481" coordsize="16838,1217">
              <v:shape style="position:absolute;left:0;top:-1481;width:16838;height:1217" coordorigin="0,-1481" coordsize="16838,1217" path="m16837,-1481l0,-1481,0,-264,16835,-843,16837,-1481e" filled="true" fillcolor="#fdb714" stroked="false">
                <v:path arrowok="t"/>
                <v:fill type="solid"/>
              </v:shape>
            </v:group>
            <v:group style="position:absolute;left:0;top:-1481;width:16838;height:1715" coordorigin="0,-1481" coordsize="16838,1715">
              <v:shape style="position:absolute;left:0;top:-1481;width:16838;height:1715" coordorigin="0,-1481" coordsize="16838,1715" path="m0,234l0,-1481,16838,-1481,16838,234,0,234xe" filled="true" fillcolor="#231f20" stroked="false">
                <v:path arrowok="t"/>
                <v:fill type="solid"/>
              </v:shape>
            </v:group>
            <v:group style="position:absolute;left:0;top:-1481;width:15175;height:1529" coordorigin="0,-1481" coordsize="15175,1529">
              <v:shape style="position:absolute;left:0;top:-1481;width:15175;height:1529" coordorigin="0,-1481" coordsize="15175,1529" path="m0,48l15175,-1481,0,-1481,0,48e" filled="true" fillcolor="#40b4e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40B4E2"/>
          <w:spacing w:val="7"/>
          <w:w w:val="110"/>
        </w:rPr>
        <w:t>F</w:t>
      </w:r>
      <w:r>
        <w:rPr>
          <w:color w:val="40B4E2"/>
          <w:spacing w:val="5"/>
          <w:w w:val="110"/>
        </w:rPr>
        <w:t>oreword</w:t>
      </w:r>
      <w:r>
        <w:rPr>
          <w:b w:val="0"/>
        </w:rPr>
      </w:r>
    </w:p>
    <w:p>
      <w:pPr>
        <w:pStyle w:val="BodyText"/>
        <w:spacing w:line="250" w:lineRule="auto" w:before="168"/>
        <w:ind w:left="719" w:right="1822" w:firstLine="0"/>
        <w:jc w:val="left"/>
      </w:pP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recent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decades,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mortality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dropped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dramatically</w:t>
      </w:r>
      <w:r>
        <w:rPr>
          <w:color w:val="5F6369"/>
          <w:spacing w:val="-2"/>
          <w:w w:val="110"/>
        </w:rPr>
        <w:t>. </w:t>
      </w: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major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contributor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improvements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29"/>
          <w:w w:val="105"/>
        </w:rPr>
        <w:t> </w:t>
      </w:r>
      <w:r>
        <w:rPr>
          <w:color w:val="5F6369"/>
          <w:w w:val="110"/>
        </w:rPr>
        <w:t>protecting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adults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maimed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killed.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scourge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smallpox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eradicated,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last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mile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polio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eradication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close,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elimination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maternal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neonatal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tetanus.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10"/>
          <w:w w:val="110"/>
        </w:rPr>
        <w:t>Y</w:t>
      </w:r>
      <w:r>
        <w:rPr>
          <w:color w:val="5F6369"/>
          <w:spacing w:val="-7"/>
          <w:w w:val="110"/>
        </w:rPr>
        <w:t>et,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despite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availability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vaccines,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countries face continuing constraints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 achieving universal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vaccination. One of 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key challenges is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ensuring sustainable demand for</w:t>
      </w:r>
      <w:r>
        <w:rPr/>
      </w:r>
    </w:p>
    <w:p>
      <w:pPr>
        <w:pStyle w:val="BodyText"/>
        <w:spacing w:line="250" w:lineRule="auto"/>
        <w:ind w:left="719" w:right="1526" w:firstLine="0"/>
        <w:jc w:val="left"/>
      </w:pPr>
      <w:r>
        <w:rPr>
          <w:color w:val="5F6369"/>
          <w:w w:val="110"/>
        </w:rPr>
        <w:t>vaccination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family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levels.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value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major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contributor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towards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good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health.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Global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Action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Plan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(2011–2020)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acknowledges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attitudes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practices,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reflected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its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six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strategic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results: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“Individuals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value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demand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right</w:t>
      </w:r>
      <w:r>
        <w:rPr/>
      </w:r>
    </w:p>
    <w:p>
      <w:pPr>
        <w:pStyle w:val="BodyText"/>
        <w:spacing w:line="240" w:lineRule="auto"/>
        <w:ind w:left="719" w:right="0" w:firstLine="0"/>
        <w:jc w:val="left"/>
      </w:pP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2"/>
          <w:w w:val="110"/>
        </w:rPr>
        <w:t>responsibility</w:t>
      </w:r>
      <w:r>
        <w:rPr>
          <w:color w:val="5F6369"/>
          <w:spacing w:val="-1"/>
          <w:w w:val="110"/>
        </w:rPr>
        <w:t>.”</w:t>
      </w:r>
      <w:r>
        <w:rPr/>
      </w:r>
    </w:p>
    <w:p>
      <w:pPr>
        <w:pStyle w:val="BodyText"/>
        <w:spacing w:line="250" w:lineRule="auto" w:before="102"/>
        <w:ind w:left="719" w:right="1769" w:firstLine="0"/>
        <w:jc w:val="left"/>
      </w:pPr>
      <w:r>
        <w:rPr>
          <w:color w:val="5F6369"/>
          <w:w w:val="110"/>
        </w:rPr>
        <w:t>Although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recommended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vaccinations,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still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miss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out: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almost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20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million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globally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w w:val="111"/>
        </w:rPr>
        <w:t> 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full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essential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vaccines.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reasons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complex.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places,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easily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accessible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accessible,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convenient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users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and/or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reliable.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cases,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4"/>
          <w:w w:val="110"/>
        </w:rPr>
        <w:t>worker’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behaviors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attitudes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limit</w:t>
      </w:r>
      <w:r>
        <w:rPr>
          <w:color w:val="5F6369"/>
          <w:spacing w:val="26"/>
          <w:w w:val="99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uptake of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vaccination services.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Caregivers’ and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3"/>
          <w:w w:val="110"/>
        </w:rPr>
        <w:t>children’</w:t>
      </w:r>
      <w:r>
        <w:rPr>
          <w:color w:val="5F6369"/>
          <w:spacing w:val="-2"/>
          <w:w w:val="110"/>
        </w:rPr>
        <w:t>s</w:t>
      </w:r>
      <w:r>
        <w:rPr>
          <w:color w:val="5F6369"/>
          <w:w w:val="110"/>
        </w:rPr>
        <w:t> experiences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with immunization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services may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 unpleasant 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various</w:t>
      </w:r>
      <w:r>
        <w:rPr/>
      </w:r>
    </w:p>
    <w:p>
      <w:pPr>
        <w:pStyle w:val="BodyText"/>
        <w:spacing w:line="250" w:lineRule="auto"/>
        <w:ind w:left="719" w:right="943" w:firstLine="0"/>
        <w:jc w:val="left"/>
      </w:pPr>
      <w:r>
        <w:rPr>
          <w:color w:val="5F6369"/>
          <w:w w:val="110"/>
        </w:rPr>
        <w:t>reasons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explain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why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first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dose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(e.g.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BCG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DTP1),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drop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out.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instances,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miss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recommended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vaccinations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parents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guardians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misunderstandings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vaccines,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lack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vaccines,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vaccinated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protected.</w:t>
      </w:r>
      <w:r>
        <w:rPr/>
      </w:r>
    </w:p>
    <w:p>
      <w:pPr>
        <w:pStyle w:val="BodyText"/>
        <w:spacing w:line="250" w:lineRule="auto" w:before="90"/>
        <w:ind w:left="719" w:right="1526" w:firstLine="0"/>
        <w:jc w:val="left"/>
      </w:pPr>
      <w:r>
        <w:rPr>
          <w:color w:val="5F6369"/>
          <w:w w:val="110"/>
        </w:rPr>
        <w:t>Frontline</w:t>
      </w:r>
      <w:r>
        <w:rPr>
          <w:color w:val="5F6369"/>
          <w:spacing w:val="-27"/>
          <w:w w:val="110"/>
        </w:rPr>
        <w:t> </w:t>
      </w:r>
      <w:r>
        <w:rPr>
          <w:color w:val="5F6369"/>
          <w:spacing w:val="-2"/>
          <w:w w:val="110"/>
        </w:rPr>
        <w:t>W</w:t>
      </w:r>
      <w:r>
        <w:rPr>
          <w:color w:val="5F6369"/>
          <w:spacing w:val="-1"/>
          <w:w w:val="110"/>
        </w:rPr>
        <w:t>orkers</w:t>
      </w:r>
      <w:r>
        <w:rPr>
          <w:color w:val="5F6369"/>
          <w:spacing w:val="-27"/>
          <w:w w:val="110"/>
        </w:rPr>
        <w:t> </w:t>
      </w:r>
      <w:r>
        <w:rPr>
          <w:color w:val="5F6369"/>
          <w:spacing w:val="-4"/>
          <w:w w:val="110"/>
        </w:rPr>
        <w:t>(FLWs),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facility-based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professionals,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workers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(CHWs)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volunteers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(CVs),</w:t>
      </w:r>
      <w:r>
        <w:rPr>
          <w:color w:val="5F6369"/>
          <w:w w:val="96"/>
        </w:rPr>
        <w:t> </w:t>
      </w:r>
      <w:r>
        <w:rPr>
          <w:color w:val="5F6369"/>
          <w:spacing w:val="13"/>
          <w:w w:val="96"/>
        </w:rPr>
        <w:t>  </w:t>
      </w:r>
      <w:r>
        <w:rPr>
          <w:color w:val="5F6369"/>
          <w:w w:val="110"/>
        </w:rPr>
        <w:t>are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source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vaccination.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Research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shows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influential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source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22"/>
          <w:w w:val="112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families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children.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critical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role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providing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essential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services,</w:t>
      </w:r>
      <w:r>
        <w:rPr/>
      </w:r>
    </w:p>
    <w:p>
      <w:pPr>
        <w:pStyle w:val="BodyText"/>
        <w:spacing w:line="250" w:lineRule="auto"/>
        <w:ind w:left="719" w:right="1595" w:firstLine="0"/>
        <w:jc w:val="left"/>
      </w:pP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w w:val="110"/>
        </w:rPr>
        <w:t> must have effective interpersonal communication (IPC) skills. They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also need positive attitudes towards the people they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serve</w:t>
      </w:r>
      <w:r>
        <w:rPr>
          <w:color w:val="5F6369"/>
          <w:w w:val="115"/>
        </w:rPr>
        <w:t> </w:t>
      </w:r>
      <w:r>
        <w:rPr>
          <w:color w:val="5F6369"/>
          <w:spacing w:val="22"/>
          <w:w w:val="115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work,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understanding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importance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communication,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ability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operate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environment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enables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communicate effectively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trust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confidence. When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equipped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 supported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supervisors,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/>
      </w:r>
    </w:p>
    <w:p>
      <w:pPr>
        <w:pStyle w:val="BodyText"/>
        <w:spacing w:line="250" w:lineRule="auto"/>
        <w:ind w:left="719" w:right="1574" w:firstLine="0"/>
        <w:jc w:val="left"/>
      </w:pPr>
      <w:r>
        <w:rPr>
          <w:color w:val="5F6369"/>
          <w:w w:val="110"/>
        </w:rPr>
        <w:t>can be very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effective in influencing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attitudes and promoting uptake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of vaccination services.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Across countries,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engage communities</w:t>
      </w:r>
      <w:r>
        <w:rPr>
          <w:color w:val="5F6369"/>
          <w:spacing w:val="22"/>
          <w:w w:val="111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dialogue,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mobilize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leaders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services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knowledge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healthy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practices.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However,</w:t>
      </w:r>
      <w:r>
        <w:rPr>
          <w:color w:val="5F6369"/>
          <w:spacing w:val="26"/>
          <w:w w:val="111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limited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skills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remains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challenge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requires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focused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efforts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enhance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capacity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effectively</w:t>
      </w:r>
      <w:r>
        <w:rPr>
          <w:color w:val="5F6369"/>
          <w:w w:val="107"/>
        </w:rPr>
        <w:t> </w:t>
      </w:r>
      <w:r>
        <w:rPr>
          <w:color w:val="5F6369"/>
          <w:spacing w:val="22"/>
          <w:w w:val="107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care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givers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members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serve,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supports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values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practice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w w:val="110"/>
        </w:rPr>
        <w:t> competencies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vital.</w:t>
      </w:r>
      <w:r>
        <w:rPr/>
      </w:r>
    </w:p>
    <w:p>
      <w:pPr>
        <w:pStyle w:val="BodyText"/>
        <w:spacing w:line="240" w:lineRule="auto" w:before="90"/>
        <w:ind w:left="719" w:right="0" w:firstLine="0"/>
        <w:jc w:val="left"/>
      </w:pPr>
      <w:r>
        <w:rPr>
          <w:color w:val="5F6369"/>
          <w:w w:val="105"/>
        </w:rPr>
        <w:t>UNICE</w:t>
      </w:r>
      <w:r>
        <w:rPr>
          <w:color w:val="5F6369"/>
          <w:spacing w:val="-38"/>
          <w:w w:val="105"/>
        </w:rPr>
        <w:t>F</w:t>
      </w:r>
      <w:r>
        <w:rPr>
          <w:color w:val="5F6369"/>
          <w:w w:val="105"/>
        </w:rPr>
        <w:t>,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together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with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Bill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&amp;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Melinda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Gates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Foundation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(BMGF),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Centers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Disease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Control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Prevention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(CDC),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,</w:t>
      </w:r>
      <w:r>
        <w:rPr>
          <w:color w:val="5F6369"/>
          <w:spacing w:val="12"/>
          <w:w w:val="105"/>
        </w:rPr>
        <w:t> </w:t>
      </w:r>
      <w:r>
        <w:rPr>
          <w:color w:val="5F6369"/>
          <w:w w:val="105"/>
        </w:rPr>
        <w:t>Emory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Universit</w:t>
      </w:r>
      <w:r>
        <w:rPr>
          <w:color w:val="5F6369"/>
          <w:spacing w:val="-14"/>
          <w:w w:val="105"/>
        </w:rPr>
        <w:t>y</w:t>
      </w:r>
      <w:r>
        <w:rPr>
          <w:color w:val="5F6369"/>
          <w:w w:val="105"/>
        </w:rPr>
        <w:t>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76" w:lineRule="exact"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12.25pt;height:22pt;mso-position-horizontal-relative:page;mso-position-vertical-relative:paragraph;z-index:116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6" w:lineRule="exact"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FOREWORD</w:t>
      </w:r>
      <w:r>
        <w:rPr>
          <w:rFonts w:ascii="Times New Roman"/>
          <w:sz w:val="16"/>
        </w:rPr>
      </w:r>
    </w:p>
    <w:p>
      <w:pPr>
        <w:spacing w:after="0" w:line="17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21"/>
          <w:pgSz w:w="16840" w:h="11910" w:orient="landscape"/>
          <w:pgMar w:header="0" w:footer="0" w:top="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spacing w:line="250" w:lineRule="auto" w:before="76"/>
        <w:ind w:right="943" w:firstLine="0"/>
        <w:jc w:val="left"/>
      </w:pPr>
      <w:r>
        <w:rPr>
          <w:color w:val="5F6369"/>
          <w:spacing w:val="-5"/>
          <w:w w:val="105"/>
        </w:rPr>
        <w:t>GAVI,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5"/>
          <w:w w:val="105"/>
        </w:rPr>
        <w:t> </w:t>
      </w:r>
      <w:r>
        <w:rPr>
          <w:color w:val="5F6369"/>
          <w:spacing w:val="-3"/>
          <w:w w:val="105"/>
        </w:rPr>
        <w:t>V</w:t>
      </w:r>
      <w:r>
        <w:rPr>
          <w:color w:val="5F6369"/>
          <w:spacing w:val="-2"/>
          <w:w w:val="105"/>
        </w:rPr>
        <w:t>accine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Alliance</w:t>
      </w:r>
      <w:r>
        <w:rPr>
          <w:color w:val="5F6369"/>
          <w:spacing w:val="5"/>
          <w:w w:val="105"/>
        </w:rPr>
        <w:t> </w:t>
      </w:r>
      <w:r>
        <w:rPr>
          <w:color w:val="5F6369"/>
          <w:spacing w:val="-4"/>
          <w:w w:val="105"/>
        </w:rPr>
        <w:t>(GAVI),</w:t>
      </w:r>
      <w:r>
        <w:rPr>
          <w:color w:val="5F6369"/>
          <w:w w:val="105"/>
        </w:rPr>
        <w:t> 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International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Pediatric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Association</w:t>
      </w:r>
      <w:r>
        <w:rPr>
          <w:color w:val="5F6369"/>
          <w:spacing w:val="5"/>
          <w:w w:val="105"/>
        </w:rPr>
        <w:t> </w:t>
      </w:r>
      <w:r>
        <w:rPr>
          <w:color w:val="5F6369"/>
          <w:spacing w:val="-4"/>
          <w:w w:val="105"/>
        </w:rPr>
        <w:t>(IPA),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,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John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Snow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Inc.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(JSI),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4"/>
          <w:w w:val="105"/>
        </w:rPr>
        <w:t> </w:t>
      </w:r>
      <w:r>
        <w:rPr>
          <w:color w:val="5F6369"/>
          <w:w w:val="105"/>
        </w:rPr>
        <w:t>United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States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Agency</w:t>
      </w:r>
      <w:r>
        <w:rPr>
          <w:color w:val="5F6369"/>
          <w:spacing w:val="5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6"/>
          <w:w w:val="104"/>
        </w:rPr>
        <w:t> </w:t>
      </w:r>
      <w:r>
        <w:rPr>
          <w:color w:val="5F6369"/>
          <w:w w:val="105"/>
        </w:rPr>
        <w:t>International</w:t>
      </w:r>
      <w:r>
        <w:rPr>
          <w:color w:val="5F6369"/>
          <w:spacing w:val="22"/>
          <w:w w:val="105"/>
        </w:rPr>
        <w:t> </w:t>
      </w:r>
      <w:r>
        <w:rPr>
          <w:color w:val="5F6369"/>
          <w:spacing w:val="-2"/>
          <w:w w:val="105"/>
        </w:rPr>
        <w:t>Development’s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flagship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Maternal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Child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Survival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Program,</w:t>
      </w:r>
      <w:r>
        <w:rPr>
          <w:color w:val="5F6369"/>
          <w:spacing w:val="22"/>
          <w:w w:val="105"/>
        </w:rPr>
        <w:t> </w:t>
      </w:r>
      <w:r>
        <w:rPr>
          <w:color w:val="5F6369"/>
          <w:spacing w:val="-1"/>
          <w:w w:val="105"/>
        </w:rPr>
        <w:t>World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Organization</w:t>
      </w:r>
      <w:r>
        <w:rPr>
          <w:color w:val="5F6369"/>
          <w:spacing w:val="23"/>
          <w:w w:val="105"/>
        </w:rPr>
        <w:t> </w:t>
      </w:r>
      <w:r>
        <w:rPr>
          <w:color w:val="5F6369"/>
          <w:w w:val="105"/>
        </w:rPr>
        <w:t>(WHO)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other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partners,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remain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05"/>
        </w:rPr>
        <w:t>committed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closing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gap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by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facilitating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process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empowerment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through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development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roll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out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33"/>
          <w:w w:val="105"/>
        </w:rPr>
        <w:t> </w:t>
      </w:r>
      <w:r>
        <w:rPr>
          <w:color w:val="5F6369"/>
          <w:w w:val="105"/>
        </w:rPr>
        <w:t>comprehensive</w:t>
      </w:r>
      <w:r>
        <w:rPr>
          <w:color w:val="5F6369"/>
          <w:spacing w:val="34"/>
          <w:w w:val="105"/>
        </w:rPr>
        <w:t> </w:t>
      </w:r>
      <w:r>
        <w:rPr>
          <w:color w:val="5F6369"/>
          <w:w w:val="105"/>
        </w:rPr>
        <w:t>‘IPC</w:t>
      </w:r>
      <w:r>
        <w:rPr>
          <w:color w:val="5F6369"/>
          <w:w w:val="97"/>
        </w:rPr>
        <w:t> </w:t>
      </w:r>
      <w:r>
        <w:rPr>
          <w:color w:val="5F6369"/>
          <w:w w:val="105"/>
        </w:rPr>
        <w:t>for</w:t>
      </w:r>
      <w:r>
        <w:rPr>
          <w:color w:val="5F6369"/>
          <w:spacing w:val="27"/>
          <w:w w:val="105"/>
        </w:rPr>
        <w:t> </w:t>
      </w:r>
      <w:r>
        <w:rPr>
          <w:color w:val="5F6369"/>
          <w:w w:val="105"/>
        </w:rPr>
        <w:t>Immunization’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package.</w:t>
      </w:r>
      <w:r>
        <w:rPr/>
      </w:r>
    </w:p>
    <w:p>
      <w:pPr>
        <w:pStyle w:val="BodyText"/>
        <w:spacing w:line="250" w:lineRule="auto" w:before="90"/>
        <w:ind w:right="943" w:firstLine="0"/>
        <w:jc w:val="left"/>
      </w:pPr>
      <w:r>
        <w:rPr>
          <w:color w:val="5F6369"/>
          <w:w w:val="110"/>
        </w:rPr>
        <w:t>UNICEF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partners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pleased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introduce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invite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sub-national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programme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managers,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partners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adapt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context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guide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communities.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range</w:t>
      </w:r>
      <w:r>
        <w:rPr>
          <w:color w:val="5F6369"/>
          <w:spacing w:val="22"/>
          <w:w w:val="112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package,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participant’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facilitator’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manuals,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adaptation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guide,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supportive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supervision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manual,</w:t>
      </w:r>
      <w:r>
        <w:rPr>
          <w:color w:val="5F6369"/>
          <w:spacing w:val="33"/>
          <w:w w:val="109"/>
        </w:rPr>
        <w:t> </w:t>
      </w:r>
      <w:r>
        <w:rPr>
          <w:color w:val="5F6369"/>
          <w:spacing w:val="-4"/>
          <w:w w:val="110"/>
        </w:rPr>
        <w:t>FAQs,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flash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cards,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videos,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audio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aids,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mobile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application,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monitoring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evaluation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(M&amp;E)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framework.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1"/>
          <w:w w:val="113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online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(IPC.UNICE</w:t>
      </w:r>
      <w:r>
        <w:rPr>
          <w:color w:val="5F6369"/>
          <w:spacing w:val="-40"/>
          <w:w w:val="110"/>
        </w:rPr>
        <w:t>F</w:t>
      </w:r>
      <w:r>
        <w:rPr>
          <w:color w:val="5F6369"/>
          <w:w w:val="110"/>
        </w:rPr>
        <w:t>.Org)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offline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four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global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languages.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22"/>
          <w:w w:val="110"/>
        </w:rPr>
        <w:t>’</w:t>
      </w:r>
      <w:r>
        <w:rPr>
          <w:color w:val="5F6369"/>
          <w:w w:val="110"/>
        </w:rPr>
        <w:t>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hoped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package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instructional-design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approaches,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improve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capacity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effectively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successfully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promote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demand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other</w:t>
      </w:r>
      <w:r>
        <w:rPr/>
      </w:r>
    </w:p>
    <w:p>
      <w:pPr>
        <w:pStyle w:val="BodyText"/>
        <w:spacing w:line="250" w:lineRule="auto"/>
        <w:ind w:right="718" w:firstLine="0"/>
        <w:jc w:val="left"/>
      </w:pPr>
      <w:r>
        <w:rPr>
          <w:color w:val="5F6369"/>
          <w:w w:val="110"/>
        </w:rPr>
        <w:t>health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services;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empathize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caregivers;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counselling;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clearly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key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messages</w:t>
      </w:r>
      <w:r>
        <w:rPr>
          <w:color w:val="5F6369"/>
          <w:w w:val="120"/>
        </w:rPr>
        <w:t> </w:t>
      </w:r>
      <w:r>
        <w:rPr>
          <w:color w:val="5F6369"/>
          <w:w w:val="110"/>
        </w:rPr>
        <w:t>regarding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 timing and importance of further vaccinations and practical information on where and when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 should be obtained.</w:t>
      </w:r>
      <w:r>
        <w:rPr/>
      </w:r>
    </w:p>
    <w:p>
      <w:pPr>
        <w:pStyle w:val="BodyText"/>
        <w:spacing w:line="250" w:lineRule="auto" w:before="90"/>
        <w:ind w:right="1198" w:firstLine="0"/>
        <w:jc w:val="left"/>
      </w:pPr>
      <w:r>
        <w:rPr>
          <w:color w:val="5F6369"/>
          <w:w w:val="110"/>
        </w:rPr>
        <w:t>UNICEF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extends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gratitude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partners,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colleagues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advisory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contributed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time,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expertise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preparation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package.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Special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thanks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Johns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Hopkins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University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Center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Programs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helping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w w:val="110"/>
        </w:rPr>
        <w:t> the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package,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UNICEF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regional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country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colleagues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spacing w:val="-6"/>
          <w:w w:val="110"/>
        </w:rPr>
        <w:t>FL</w:t>
      </w:r>
      <w:r>
        <w:rPr>
          <w:color w:val="5F6369"/>
          <w:spacing w:val="-5"/>
          <w:w w:val="110"/>
        </w:rPr>
        <w:t>Ws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support,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valuable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feedback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collaboration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2"/>
        </w:rPr>
        <w:t> </w:t>
      </w:r>
      <w:r>
        <w:rPr>
          <w:color w:val="5F6369"/>
          <w:w w:val="110"/>
        </w:rPr>
        <w:t>developing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package.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partnerships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support,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UNICEF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continue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enhance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capacity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workforce,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institutions,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teams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communities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value,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demand,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trust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improved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understanding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right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services.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93.655579pt;margin-top:4.972077pt;width:12.25pt;height:22pt;mso-position-horizontal-relative:page;mso-position-vertical-relative:paragraph;z-index:119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FOREWORD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22"/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40B4E2"/>
          <w:w w:val="120"/>
        </w:rPr>
        <w:t>Routine</w:t>
      </w:r>
      <w:r>
        <w:rPr>
          <w:color w:val="40B4E2"/>
          <w:spacing w:val="31"/>
          <w:w w:val="120"/>
        </w:rPr>
        <w:t> </w:t>
      </w:r>
      <w:r>
        <w:rPr>
          <w:color w:val="40B4E2"/>
          <w:w w:val="120"/>
        </w:rPr>
        <w:t>Immunization</w:t>
      </w:r>
      <w:r>
        <w:rPr>
          <w:b w:val="0"/>
        </w:rPr>
      </w:r>
    </w:p>
    <w:p>
      <w:pPr>
        <w:pStyle w:val="Heading3"/>
        <w:spacing w:line="240" w:lineRule="auto" w:before="2"/>
        <w:ind w:right="0"/>
        <w:jc w:val="both"/>
        <w:rPr>
          <w:b w:val="0"/>
          <w:bCs w:val="0"/>
        </w:rPr>
      </w:pPr>
      <w:r>
        <w:rPr>
          <w:color w:val="40B4E2"/>
          <w:w w:val="110"/>
        </w:rPr>
        <w:t>Frequently</w:t>
      </w:r>
      <w:r>
        <w:rPr>
          <w:color w:val="40B4E2"/>
          <w:spacing w:val="44"/>
          <w:w w:val="110"/>
        </w:rPr>
        <w:t> </w:t>
      </w:r>
      <w:r>
        <w:rPr>
          <w:color w:val="40B4E2"/>
          <w:w w:val="110"/>
        </w:rPr>
        <w:t>asked</w:t>
      </w:r>
      <w:r>
        <w:rPr>
          <w:color w:val="40B4E2"/>
          <w:spacing w:val="45"/>
          <w:w w:val="110"/>
        </w:rPr>
        <w:t> </w:t>
      </w:r>
      <w:r>
        <w:rPr>
          <w:color w:val="40B4E2"/>
          <w:w w:val="110"/>
        </w:rPr>
        <w:t>questions</w:t>
      </w:r>
      <w:r>
        <w:rPr>
          <w:b w:val="0"/>
        </w:rPr>
      </w:r>
    </w:p>
    <w:p>
      <w:pPr>
        <w:pStyle w:val="Heading4"/>
        <w:spacing w:line="240" w:lineRule="auto" w:before="282"/>
        <w:ind w:right="0"/>
        <w:jc w:val="both"/>
        <w:rPr>
          <w:b w:val="0"/>
          <w:bCs w:val="0"/>
        </w:rPr>
      </w:pPr>
      <w:r>
        <w:rPr>
          <w:color w:val="5F6369"/>
          <w:w w:val="110"/>
        </w:rPr>
        <w:t>Introduction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50" w:lineRule="auto"/>
        <w:ind w:left="720" w:right="1436" w:firstLine="0"/>
        <w:jc w:val="both"/>
      </w:pPr>
      <w:r>
        <w:rPr>
          <w:color w:val="5F6369"/>
          <w:w w:val="110"/>
        </w:rPr>
        <w:t>As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frontline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18"/>
          <w:w w:val="110"/>
        </w:rPr>
        <w:t> </w:t>
      </w:r>
      <w:r>
        <w:rPr>
          <w:color w:val="5F6369"/>
          <w:spacing w:val="-4"/>
          <w:w w:val="110"/>
        </w:rPr>
        <w:t>(FLW),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probably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lot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immunization.</w:t>
      </w:r>
      <w:r>
        <w:rPr>
          <w:color w:val="5F6369"/>
          <w:spacing w:val="19"/>
          <w:w w:val="110"/>
        </w:rPr>
        <w:t> </w:t>
      </w:r>
      <w:r>
        <w:rPr>
          <w:color w:val="5F6369"/>
          <w:spacing w:val="-4"/>
          <w:w w:val="110"/>
        </w:rPr>
        <w:t>W</w:t>
      </w:r>
      <w:r>
        <w:rPr>
          <w:color w:val="5F6369"/>
          <w:spacing w:val="-3"/>
          <w:w w:val="110"/>
        </w:rPr>
        <w:t>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developed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resource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respond</w:t>
      </w:r>
      <w:r>
        <w:rPr>
          <w:color w:val="5F6369"/>
          <w:spacing w:val="21"/>
          <w:w w:val="114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simple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concise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language,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principles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interpersonal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communication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(IPC).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IPC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builds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trust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provider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7"/>
          <w:w w:val="110"/>
        </w:rPr>
        <w:t> </w:t>
      </w:r>
      <w:r>
        <w:rPr>
          <w:color w:val="5F6369"/>
          <w:spacing w:val="-2"/>
          <w:w w:val="110"/>
        </w:rPr>
        <w:t>caregiver,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determining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factor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gets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vaccinated.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Keep</w:t>
      </w:r>
      <w:r>
        <w:rPr>
          <w:color w:val="5F6369"/>
          <w:spacing w:val="22"/>
          <w:w w:val="108"/>
        </w:rPr>
        <w:t> </w:t>
      </w:r>
      <w:r>
        <w:rPr>
          <w:color w:val="5F6369"/>
          <w:w w:val="110"/>
        </w:rPr>
        <w:t>conversations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open,</w:t>
      </w:r>
      <w:r>
        <w:rPr>
          <w:color w:val="5F6369"/>
          <w:spacing w:val="18"/>
          <w:w w:val="110"/>
        </w:rPr>
        <w:t> </w:t>
      </w:r>
      <w:r>
        <w:rPr>
          <w:color w:val="5F6369"/>
          <w:spacing w:val="-3"/>
          <w:w w:val="110"/>
        </w:rPr>
        <w:t>friendly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respectful.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Although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focus,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tips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shared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here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4"/>
          <w:w w:val="114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members.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color w:val="5F6369"/>
          <w:w w:val="110"/>
        </w:rPr>
        <w:t>Before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Session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1440" w:val="left" w:leader="none"/>
        </w:tabs>
        <w:spacing w:line="250" w:lineRule="auto" w:before="0" w:after="0"/>
        <w:ind w:left="1440" w:right="1437" w:hanging="360"/>
        <w:jc w:val="both"/>
      </w:pPr>
      <w:r>
        <w:rPr>
          <w:color w:val="5F6369"/>
          <w:w w:val="110"/>
        </w:rPr>
        <w:t>Consult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mothers,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fathers,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grandparents,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types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leaders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have.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issues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addressed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5"/>
          <w:w w:val="110"/>
        </w:rPr>
        <w:t>FAQs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prepared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concerns.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1440" w:val="left" w:leader="none"/>
        </w:tabs>
        <w:spacing w:line="250" w:lineRule="auto" w:before="0" w:after="0"/>
        <w:ind w:left="1440" w:right="1437" w:hanging="360"/>
        <w:jc w:val="both"/>
      </w:pPr>
      <w:r>
        <w:rPr>
          <w:color w:val="5F6369"/>
          <w:w w:val="110"/>
        </w:rPr>
        <w:t>Find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out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names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diseases,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cultural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references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relate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local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context.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r>
        <w:rPr>
          <w:color w:val="5F6369"/>
          <w:w w:val="110"/>
        </w:rPr>
        <w:t>During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Session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numPr>
          <w:ilvl w:val="0"/>
          <w:numId w:val="2"/>
        </w:numPr>
        <w:tabs>
          <w:tab w:pos="1440" w:val="left" w:leader="none"/>
        </w:tabs>
        <w:spacing w:line="250" w:lineRule="auto" w:before="0" w:after="0"/>
        <w:ind w:left="1440" w:right="1436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w w:val="110"/>
        </w:rPr>
        <w:t>Respect</w:t>
      </w:r>
      <w:r>
        <w:rPr>
          <w:rFonts w:ascii="Times New Roman" w:hAnsi="Times New Roman" w:cs="Times New Roman" w:eastAsia="Times New Roman"/>
          <w:i/>
          <w:color w:val="5F6369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the</w:t>
      </w:r>
      <w:r>
        <w:rPr>
          <w:rFonts w:ascii="Times New Roman" w:hAnsi="Times New Roman" w:cs="Times New Roman" w:eastAsia="Times New Roman"/>
          <w:i/>
          <w:color w:val="5F6369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caregiver</w:t>
      </w:r>
      <w:r>
        <w:rPr>
          <w:rFonts w:ascii="Times New Roman" w:hAnsi="Times New Roman" w:cs="Times New Roman" w:eastAsia="Times New Roman"/>
          <w:i/>
          <w:color w:val="5F6369"/>
          <w:spacing w:val="-6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right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beliefs,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fears,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concerns,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right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decide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immunize.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decides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immunize,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10"/>
          <w:w w:val="110"/>
        </w:rPr>
        <w:t>FL</w:t>
      </w:r>
      <w:r>
        <w:rPr>
          <w:color w:val="5F6369"/>
          <w:spacing w:val="-9"/>
          <w:w w:val="110"/>
        </w:rPr>
        <w:t>W’</w:t>
      </w:r>
      <w:r>
        <w:rPr>
          <w:color w:val="5F6369"/>
          <w:spacing w:val="-7"/>
          <w:w w:val="110"/>
        </w:rPr>
        <w:t>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job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understands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risks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decision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brings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5"/>
          <w:w w:val="111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outbreak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shows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symptoms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disease.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treated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regardless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ethnic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group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religion,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rich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"/>
          <w:w w:val="110"/>
        </w:rPr>
        <w:t> </w:t>
      </w:r>
      <w:r>
        <w:rPr>
          <w:color w:val="5F6369"/>
          <w:spacing w:val="-5"/>
          <w:w w:val="110"/>
        </w:rPr>
        <w:t>poor</w:t>
      </w:r>
      <w:r>
        <w:rPr>
          <w:color w:val="5F6369"/>
          <w:spacing w:val="-4"/>
          <w:w w:val="110"/>
        </w:rPr>
        <w:t>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well-educated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not,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well-dressed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not.</w:t>
      </w:r>
      <w:r>
        <w:rPr>
          <w:color w:val="5F6369"/>
          <w:spacing w:val="22"/>
          <w:w w:val="112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love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protect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75" w:lineRule="exact"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.153577pt;width:12.25pt;height:22pt;mso-position-horizontal-relative:page;mso-position-vertical-relative:paragraph;z-index:121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5" w:lineRule="exact"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INTRODUCTION</w:t>
      </w:r>
      <w:r>
        <w:rPr>
          <w:rFonts w:ascii="Times New Roman"/>
          <w:sz w:val="16"/>
        </w:rPr>
      </w:r>
    </w:p>
    <w:p>
      <w:pPr>
        <w:spacing w:after="0" w:line="175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4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numPr>
          <w:ilvl w:val="1"/>
          <w:numId w:val="2"/>
        </w:numPr>
        <w:tabs>
          <w:tab w:pos="2160" w:val="left" w:leader="none"/>
        </w:tabs>
        <w:spacing w:line="250" w:lineRule="auto" w:before="76" w:after="0"/>
        <w:ind w:left="2160" w:right="717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w w:val="110"/>
        </w:rPr>
        <w:t>Listen</w:t>
      </w:r>
      <w:r>
        <w:rPr>
          <w:rFonts w:ascii="Times New Roman" w:hAnsi="Times New Roman" w:cs="Times New Roman" w:eastAsia="Times New Roman"/>
          <w:i/>
          <w:color w:val="5F6369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to</w:t>
      </w:r>
      <w:r>
        <w:rPr>
          <w:rFonts w:ascii="Times New Roman" w:hAnsi="Times New Roman" w:cs="Times New Roman" w:eastAsia="Times New Roman"/>
          <w:i/>
          <w:color w:val="5F6369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the</w:t>
      </w:r>
      <w:r>
        <w:rPr>
          <w:rFonts w:ascii="Times New Roman" w:hAnsi="Times New Roman" w:cs="Times New Roman" w:eastAsia="Times New Roman"/>
          <w:i/>
          <w:color w:val="5F6369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caregiver</w:t>
      </w:r>
      <w:r>
        <w:rPr>
          <w:rFonts w:ascii="Times New Roman" w:hAnsi="Times New Roman" w:cs="Times New Roman" w:eastAsia="Times New Roman"/>
          <w:i/>
          <w:color w:val="5F6369"/>
          <w:spacing w:val="9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full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attention.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culture,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eye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contact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child.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Let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hear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concerns.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Restate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3"/>
          <w:w w:val="110"/>
        </w:rPr>
        <w:t>caregiver’</w:t>
      </w:r>
      <w:r>
        <w:rPr>
          <w:color w:val="5F6369"/>
          <w:spacing w:val="-2"/>
          <w:w w:val="110"/>
        </w:rPr>
        <w:t>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(except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rumours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4"/>
          <w:w w:val="111"/>
        </w:rPr>
        <w:t> </w:t>
      </w:r>
      <w:r>
        <w:rPr>
          <w:color w:val="5F6369"/>
          <w:w w:val="110"/>
        </w:rPr>
        <w:t>misinformation,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avoid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repeating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restating)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mean.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1"/>
          <w:numId w:val="2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Acknowledge</w:t>
      </w:r>
      <w:r>
        <w:rPr>
          <w:rFonts w:ascii="Times New Roman" w:hAnsi="Times New Roman" w:cs="Times New Roman" w:eastAsia="Times New Roman"/>
          <w:i/>
          <w:color w:val="5F6369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caregivers’</w:t>
      </w:r>
      <w:r>
        <w:rPr>
          <w:rFonts w:ascii="Times New Roman" w:hAnsi="Times New Roman" w:cs="Times New Roman" w:eastAsia="Times New Roman"/>
          <w:i/>
          <w:color w:val="5F6369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feelings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fears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desire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protect</w:t>
      </w:r>
      <w:r>
        <w:rPr>
          <w:rFonts w:ascii="Times New Roman" w:hAnsi="Times New Roman" w:cs="Times New Roman" w:eastAsia="Times New Roman"/>
          <w:color w:val="5F6369"/>
          <w:spacing w:val="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color w:val="5F6369"/>
          <w:spacing w:val="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children.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1"/>
          <w:numId w:val="2"/>
        </w:numPr>
        <w:tabs>
          <w:tab w:pos="2160" w:val="left" w:leader="none"/>
        </w:tabs>
        <w:spacing w:line="250" w:lineRule="auto" w:before="0" w:after="0"/>
        <w:ind w:left="2160" w:right="719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w w:val="110"/>
        </w:rPr>
        <w:t>Exercise</w:t>
      </w:r>
      <w:r>
        <w:rPr>
          <w:rFonts w:ascii="Times New Roman" w:hAnsi="Times New Roman" w:cs="Times New Roman" w:eastAsia="Times New Roman"/>
          <w:i/>
          <w:color w:val="5F6369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empathy</w:t>
      </w:r>
      <w:r>
        <w:rPr>
          <w:rFonts w:ascii="Times New Roman" w:hAnsi="Times New Roman" w:cs="Times New Roman" w:eastAsia="Times New Roman"/>
          <w:i/>
          <w:color w:val="5F6369"/>
          <w:spacing w:val="2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foster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healthy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children,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families,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communities.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reactions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come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love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concern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well-being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family</w:t>
      </w:r>
      <w:r>
        <w:rPr>
          <w:color w:val="5F6369"/>
          <w:spacing w:val="-2"/>
          <w:w w:val="110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2"/>
        </w:numPr>
        <w:tabs>
          <w:tab w:pos="2160" w:val="left" w:leader="none"/>
        </w:tabs>
        <w:spacing w:line="250" w:lineRule="auto" w:before="0" w:after="0"/>
        <w:ind w:left="2160" w:right="716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w w:val="115"/>
        </w:rPr>
        <w:t>Ask</w:t>
      </w:r>
      <w:r>
        <w:rPr>
          <w:rFonts w:ascii="Times New Roman" w:hAnsi="Times New Roman" w:cs="Times New Roman" w:eastAsia="Times New Roman"/>
          <w:i/>
          <w:color w:val="5F6369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5"/>
        </w:rPr>
        <w:t>open-ended</w:t>
      </w:r>
      <w:r>
        <w:rPr>
          <w:rFonts w:ascii="Times New Roman" w:hAnsi="Times New Roman" w:cs="Times New Roman" w:eastAsia="Times New Roman"/>
          <w:i/>
          <w:color w:val="5F6369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5"/>
        </w:rPr>
        <w:t>questions</w:t>
      </w:r>
      <w:r>
        <w:rPr>
          <w:rFonts w:ascii="Times New Roman" w:hAnsi="Times New Roman" w:cs="Times New Roman" w:eastAsia="Times New Roman"/>
          <w:i/>
          <w:color w:val="5F6369"/>
          <w:spacing w:val="-17"/>
          <w:w w:val="115"/>
        </w:rPr>
        <w:t> </w:t>
      </w:r>
      <w:r>
        <w:rPr>
          <w:color w:val="5F6369"/>
          <w:w w:val="115"/>
        </w:rPr>
        <w:t>–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Encourage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caregivers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share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their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concerns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by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asking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open-ended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questions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(questions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cannot</w:t>
      </w:r>
      <w:r>
        <w:rPr>
          <w:color w:val="5F6369"/>
          <w:w w:val="112"/>
        </w:rPr>
        <w:t> </w:t>
      </w:r>
      <w:r>
        <w:rPr>
          <w:color w:val="5F6369"/>
          <w:w w:val="115"/>
        </w:rPr>
        <w:t>be</w:t>
      </w:r>
      <w:r>
        <w:rPr>
          <w:color w:val="5F6369"/>
          <w:spacing w:val="-8"/>
          <w:w w:val="115"/>
        </w:rPr>
        <w:t> </w:t>
      </w:r>
      <w:r>
        <w:rPr>
          <w:color w:val="5F6369"/>
          <w:w w:val="115"/>
        </w:rPr>
        <w:t>answered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with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“yes”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8"/>
          <w:w w:val="115"/>
        </w:rPr>
        <w:t> </w:t>
      </w:r>
      <w:r>
        <w:rPr>
          <w:color w:val="5F6369"/>
          <w:w w:val="115"/>
        </w:rPr>
        <w:t>“no”).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2"/>
        </w:numPr>
        <w:tabs>
          <w:tab w:pos="2160" w:val="left" w:leader="none"/>
        </w:tabs>
        <w:spacing w:line="250" w:lineRule="auto" w:before="0" w:after="0"/>
        <w:ind w:left="2160" w:right="716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w w:val="110"/>
        </w:rPr>
        <w:t>Respond</w:t>
      </w:r>
      <w:r>
        <w:rPr>
          <w:rFonts w:ascii="Times New Roman" w:hAnsi="Times New Roman" w:cs="Times New Roman" w:eastAsia="Times New Roman"/>
          <w:i/>
          <w:color w:val="5F6369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to</w:t>
      </w:r>
      <w:r>
        <w:rPr>
          <w:rFonts w:ascii="Times New Roman" w:hAnsi="Times New Roman" w:cs="Times New Roman" w:eastAsia="Times New Roman"/>
          <w:i/>
          <w:color w:val="5F6369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actual</w:t>
      </w:r>
      <w:r>
        <w:rPr>
          <w:rFonts w:ascii="Times New Roman" w:hAnsi="Times New Roman" w:cs="Times New Roman" w:eastAsia="Times New Roman"/>
          <w:i/>
          <w:color w:val="5F6369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concerns</w:t>
      </w:r>
      <w:r>
        <w:rPr>
          <w:rFonts w:ascii="Times New Roman" w:hAnsi="Times New Roman" w:cs="Times New Roman" w:eastAsia="Times New Roman"/>
          <w:i/>
          <w:color w:val="5F6369"/>
          <w:spacing w:val="13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Sometimes,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true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question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concern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voiced.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listening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responding,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try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root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problem.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2"/>
        </w:numPr>
        <w:tabs>
          <w:tab w:pos="2160" w:val="left" w:leader="none"/>
        </w:tabs>
        <w:spacing w:line="250" w:lineRule="auto" w:before="0" w:after="0"/>
        <w:ind w:left="2160" w:right="718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w w:val="110"/>
        </w:rPr>
        <w:t>Keep</w:t>
      </w:r>
      <w:r>
        <w:rPr>
          <w:rFonts w:ascii="Times New Roman" w:hAnsi="Times New Roman" w:cs="Times New Roman" w:eastAsia="Times New Roman"/>
          <w:i/>
          <w:color w:val="5F6369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information</w:t>
      </w:r>
      <w:r>
        <w:rPr>
          <w:rFonts w:ascii="Times New Roman" w:hAnsi="Times New Roman" w:cs="Times New Roman" w:eastAsia="Times New Roman"/>
          <w:i/>
          <w:color w:val="5F6369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simple</w:t>
      </w:r>
      <w:r>
        <w:rPr>
          <w:rFonts w:ascii="Times New Roman" w:hAnsi="Times New Roman" w:cs="Times New Roman" w:eastAsia="Times New Roman"/>
          <w:i/>
          <w:color w:val="5F6369"/>
          <w:spacing w:val="-13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precise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knowledge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vocabulary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immunization-related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precise,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technical</w:t>
      </w:r>
      <w:r>
        <w:rPr>
          <w:color w:val="5F6369"/>
          <w:spacing w:val="15"/>
          <w:w w:val="110"/>
        </w:rPr>
        <w:t> </w:t>
      </w:r>
      <w:r>
        <w:rPr>
          <w:color w:val="5F6369"/>
          <w:spacing w:val="-4"/>
          <w:w w:val="110"/>
        </w:rPr>
        <w:t>way.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language,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analogies,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easily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understood.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3"/>
          <w:w w:val="110"/>
        </w:rPr>
        <w:t>Avoid</w:t>
      </w:r>
      <w:r>
        <w:rPr>
          <w:color w:val="5F6369"/>
          <w:spacing w:val="24"/>
          <w:w w:val="103"/>
        </w:rPr>
        <w:t> </w:t>
      </w:r>
      <w:r>
        <w:rPr>
          <w:color w:val="5F6369"/>
          <w:w w:val="110"/>
        </w:rPr>
        <w:t>overwhelming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clearly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address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concerns.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1"/>
          <w:numId w:val="2"/>
        </w:numPr>
        <w:tabs>
          <w:tab w:pos="2160" w:val="left" w:leader="none"/>
        </w:tabs>
        <w:spacing w:before="0"/>
        <w:ind w:left="21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Acknowledge</w:t>
      </w:r>
      <w:r>
        <w:rPr>
          <w:rFonts w:ascii="Times New Roman" w:hAnsi="Times New Roman" w:cs="Times New Roman" w:eastAsia="Times New Roman"/>
          <w:i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benefits</w:t>
      </w:r>
      <w:r>
        <w:rPr>
          <w:rFonts w:ascii="Times New Roman" w:hAnsi="Times New Roman" w:cs="Times New Roman" w:eastAsia="Times New Roman"/>
          <w:i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risks</w:t>
      </w:r>
      <w:r>
        <w:rPr>
          <w:rFonts w:ascii="Times New Roman" w:hAnsi="Times New Roman" w:cs="Times New Roman" w:eastAsia="Times New Roman"/>
          <w:i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Always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discuss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color w:val="5F6369"/>
          <w:spacing w:val="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known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side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effects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vaccines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spacing w:val="-2"/>
          <w:w w:val="110"/>
          <w:sz w:val="24"/>
          <w:szCs w:val="24"/>
        </w:rPr>
        <w:t>honestly.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1"/>
          <w:numId w:val="2"/>
        </w:numPr>
        <w:tabs>
          <w:tab w:pos="2160" w:val="left" w:leader="none"/>
        </w:tabs>
        <w:spacing w:line="250" w:lineRule="auto" w:before="0" w:after="0"/>
        <w:ind w:left="2160" w:right="716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spacing w:val="-7"/>
          <w:w w:val="110"/>
        </w:rPr>
        <w:t>T</w:t>
      </w:r>
      <w:r>
        <w:rPr>
          <w:rFonts w:ascii="Times New Roman" w:hAnsi="Times New Roman" w:cs="Times New Roman" w:eastAsia="Times New Roman"/>
          <w:i/>
          <w:color w:val="5F6369"/>
          <w:spacing w:val="-6"/>
          <w:w w:val="110"/>
        </w:rPr>
        <w:t>ake</w:t>
      </w:r>
      <w:r>
        <w:rPr>
          <w:rFonts w:ascii="Times New Roman" w:hAnsi="Times New Roman" w:cs="Times New Roman" w:eastAsia="Times New Roman"/>
          <w:i/>
          <w:color w:val="5F6369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your</w:t>
      </w:r>
      <w:r>
        <w:rPr>
          <w:rFonts w:ascii="Times New Roman" w:hAnsi="Times New Roman" w:cs="Times New Roman" w:eastAsia="Times New Roman"/>
          <w:i/>
          <w:color w:val="5F6369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time</w:t>
      </w:r>
      <w:r>
        <w:rPr>
          <w:rFonts w:ascii="Times New Roman" w:hAnsi="Times New Roman" w:cs="Times New Roman" w:eastAsia="Times New Roman"/>
          <w:i/>
          <w:color w:val="5F6369"/>
          <w:spacing w:val="22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answer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question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right</w:t>
      </w:r>
      <w:r>
        <w:rPr>
          <w:color w:val="5F6369"/>
          <w:spacing w:val="21"/>
          <w:w w:val="110"/>
        </w:rPr>
        <w:t> </w:t>
      </w:r>
      <w:r>
        <w:rPr>
          <w:color w:val="5F6369"/>
          <w:spacing w:val="-3"/>
          <w:w w:val="110"/>
        </w:rPr>
        <w:t>away,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okay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answer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8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question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again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time,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complete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response.</w:t>
      </w:r>
      <w:r>
        <w:rPr>
          <w:color w:val="5F6369"/>
          <w:spacing w:val="10"/>
          <w:w w:val="110"/>
        </w:rPr>
        <w:t> </w:t>
      </w: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consult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colleagues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0"/>
          <w:w w:val="106"/>
        </w:rPr>
        <w:t> </w:t>
      </w:r>
      <w:r>
        <w:rPr>
          <w:color w:val="5F6369"/>
          <w:w w:val="110"/>
        </w:rPr>
        <w:t>documents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prepare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complete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response.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2"/>
        </w:numPr>
        <w:tabs>
          <w:tab w:pos="2160" w:val="left" w:leader="none"/>
        </w:tabs>
        <w:spacing w:line="250" w:lineRule="auto" w:before="0" w:after="0"/>
        <w:ind w:left="2160" w:right="719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w w:val="110"/>
        </w:rPr>
        <w:t>Give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caregivers</w:t>
      </w:r>
      <w:r>
        <w:rPr>
          <w:rFonts w:ascii="Times New Roman" w:hAnsi="Times New Roman" w:cs="Times New Roman" w:eastAsia="Times New Roman"/>
          <w:i/>
          <w:color w:val="5F6369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time</w:t>
      </w:r>
      <w:r>
        <w:rPr>
          <w:rFonts w:ascii="Times New Roman" w:hAnsi="Times New Roman" w:cs="Times New Roman" w:eastAsia="Times New Roman"/>
          <w:i/>
          <w:color w:val="5F6369"/>
          <w:spacing w:val="7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probably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rushed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decision.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ready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immunize,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return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visit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had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consider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discussed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2"/>
          <w:w w:val="110"/>
        </w:rPr>
        <w:t>together.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93.655579pt;margin-top:4.972077pt;width:12.25pt;height:22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INTRODUCTION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numPr>
          <w:ilvl w:val="0"/>
          <w:numId w:val="2"/>
        </w:numPr>
        <w:tabs>
          <w:tab w:pos="1440" w:val="left" w:leader="none"/>
        </w:tabs>
        <w:spacing w:before="76"/>
        <w:ind w:left="144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5F6369"/>
          <w:w w:val="115"/>
          <w:sz w:val="24"/>
        </w:rPr>
        <w:t>Reassure</w:t>
      </w:r>
      <w:r>
        <w:rPr>
          <w:rFonts w:ascii="Times New Roman"/>
          <w:i/>
          <w:color w:val="5F6369"/>
          <w:spacing w:val="-21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the</w:t>
      </w:r>
      <w:r>
        <w:rPr>
          <w:rFonts w:ascii="Times New Roman"/>
          <w:i/>
          <w:color w:val="5F6369"/>
          <w:spacing w:val="-20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caregiver</w:t>
      </w:r>
      <w:r>
        <w:rPr>
          <w:rFonts w:ascii="Times New Roman"/>
          <w:i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that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you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and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the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health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system</w:t>
      </w:r>
      <w:r>
        <w:rPr>
          <w:rFonts w:ascii="Times New Roman"/>
          <w:color w:val="5F6369"/>
          <w:spacing w:val="-21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only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want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to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help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protect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everyone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from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dangerous</w:t>
      </w:r>
      <w:r>
        <w:rPr>
          <w:rFonts w:ascii="Times New Roman"/>
          <w:color w:val="5F6369"/>
          <w:spacing w:val="-20"/>
          <w:w w:val="115"/>
          <w:sz w:val="24"/>
        </w:rPr>
        <w:t> </w:t>
      </w:r>
      <w:r>
        <w:rPr>
          <w:rFonts w:ascii="Times New Roman"/>
          <w:color w:val="5F6369"/>
          <w:w w:val="115"/>
          <w:sz w:val="24"/>
        </w:rPr>
        <w:t>diseases.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2"/>
        </w:numPr>
        <w:tabs>
          <w:tab w:pos="1440" w:val="left" w:leader="none"/>
        </w:tabs>
        <w:spacing w:line="250" w:lineRule="auto" w:before="0" w:after="0"/>
        <w:ind w:left="1440" w:right="1437" w:hanging="360"/>
        <w:jc w:val="both"/>
      </w:pPr>
      <w:r>
        <w:rPr>
          <w:rFonts w:ascii="Times New Roman" w:hAnsi="Times New Roman" w:cs="Times New Roman" w:eastAsia="Times New Roman"/>
          <w:i/>
          <w:color w:val="5F6369"/>
          <w:w w:val="110"/>
        </w:rPr>
        <w:t>Reduce</w:t>
      </w:r>
      <w:r>
        <w:rPr>
          <w:rFonts w:ascii="Times New Roman" w:hAnsi="Times New Roman" w:cs="Times New Roman" w:eastAsia="Times New Roman"/>
          <w:i/>
          <w:color w:val="5F6369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the</w:t>
      </w:r>
      <w:r>
        <w:rPr>
          <w:rFonts w:ascii="Times New Roman" w:hAnsi="Times New Roman" w:cs="Times New Roman" w:eastAsia="Times New Roman"/>
          <w:i/>
          <w:color w:val="5F6369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stress</w:t>
      </w:r>
      <w:r>
        <w:rPr>
          <w:rFonts w:ascii="Times New Roman" w:hAnsi="Times New Roman" w:cs="Times New Roman" w:eastAsia="Times New Roman"/>
          <w:i/>
          <w:color w:val="5F6369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of</w:t>
      </w:r>
      <w:r>
        <w:rPr>
          <w:rFonts w:ascii="Times New Roman" w:hAnsi="Times New Roman" w:cs="Times New Roman" w:eastAsia="Times New Roman"/>
          <w:i/>
          <w:color w:val="5F6369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</w:rPr>
        <w:t>injections</w:t>
      </w:r>
      <w:r>
        <w:rPr>
          <w:rFonts w:ascii="Times New Roman" w:hAnsi="Times New Roman" w:cs="Times New Roman" w:eastAsia="Times New Roman"/>
          <w:i/>
          <w:color w:val="5F6369"/>
          <w:spacing w:val="24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Show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ways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less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stressful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child.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Reinforce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crying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normal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response.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Suggest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stay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calm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themselves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stay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calm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calm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down.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Encourage</w:t>
      </w:r>
      <w:r>
        <w:rPr>
          <w:color w:val="5F6369"/>
          <w:w w:val="110"/>
        </w:rPr>
        <w:t> caregivers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distract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soothe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throughout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process.</w:t>
      </w:r>
      <w:r>
        <w:rPr/>
      </w:r>
    </w:p>
    <w:p>
      <w:pPr>
        <w:numPr>
          <w:ilvl w:val="0"/>
          <w:numId w:val="3"/>
        </w:numPr>
        <w:tabs>
          <w:tab w:pos="1440" w:val="left" w:leader="none"/>
        </w:tabs>
        <w:spacing w:before="0"/>
        <w:ind w:left="144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Provide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take-home</w:t>
      </w:r>
      <w:r>
        <w:rPr>
          <w:rFonts w:ascii="Times New Roman"/>
          <w:i/>
          <w:color w:val="5F6369"/>
          <w:spacing w:val="2"/>
          <w:w w:val="110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materials</w:t>
      </w:r>
      <w:r>
        <w:rPr>
          <w:rFonts w:ascii="Times New Roman"/>
          <w:i/>
          <w:color w:val="5F6369"/>
          <w:spacing w:val="3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or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direct</w:t>
      </w:r>
      <w:r>
        <w:rPr>
          <w:rFonts w:ascii="Times New Roman"/>
          <w:color w:val="5F6369"/>
          <w:spacing w:val="3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caregivers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to</w:t>
      </w:r>
      <w:r>
        <w:rPr>
          <w:rFonts w:ascii="Times New Roman"/>
          <w:color w:val="5F6369"/>
          <w:spacing w:val="3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trusted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immunization</w:t>
      </w:r>
      <w:r>
        <w:rPr>
          <w:rFonts w:ascii="Times New Roman"/>
          <w:color w:val="5F6369"/>
          <w:spacing w:val="2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resources.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  <w:w w:val="110"/>
        </w:rPr>
        <w:t>After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Session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50" w:lineRule="auto" w:before="0"/>
        <w:ind w:left="720" w:right="94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i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caregivers’</w:t>
      </w:r>
      <w:r>
        <w:rPr>
          <w:rFonts w:ascii="Times New Roman" w:hAnsi="Times New Roman" w:cs="Times New Roman" w:eastAsia="Times New Roman"/>
          <w:i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questions</w:t>
      </w:r>
      <w:r>
        <w:rPr>
          <w:rFonts w:ascii="Times New Roman" w:hAnsi="Times New Roman" w:cs="Times New Roman" w:eastAsia="Times New Roman"/>
          <w:i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10"/>
          <w:sz w:val="24"/>
          <w:szCs w:val="24"/>
        </w:rPr>
        <w:t>concerns.</w:t>
      </w:r>
      <w:r>
        <w:rPr>
          <w:rFonts w:ascii="Times New Roman" w:hAnsi="Times New Roman" w:cs="Times New Roman" w:eastAsia="Times New Roman"/>
          <w:i/>
          <w:color w:val="5F6369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record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what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discussed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will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valuable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spacing w:val="-4"/>
          <w:w w:val="110"/>
          <w:sz w:val="24"/>
          <w:szCs w:val="24"/>
        </w:rPr>
        <w:t>child’</w:t>
      </w:r>
      <w:r>
        <w:rPr>
          <w:rFonts w:ascii="Times New Roman" w:hAnsi="Times New Roman" w:cs="Times New Roman" w:eastAsia="Times New Roman"/>
          <w:color w:val="5F6369"/>
          <w:spacing w:val="-3"/>
          <w:w w:val="11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future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visits</w:t>
      </w:r>
      <w:r>
        <w:rPr>
          <w:rFonts w:ascii="Times New Roman" w:hAnsi="Times New Roman" w:cs="Times New Roman" w:eastAsia="Times New Roman"/>
          <w:color w:val="5F6369"/>
          <w:spacing w:val="-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color w:val="5F6369"/>
          <w:spacing w:val="-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developing</w:t>
      </w:r>
      <w:r>
        <w:rPr>
          <w:rFonts w:ascii="Times New Roman" w:hAnsi="Times New Roman" w:cs="Times New Roman" w:eastAsia="Times New Roman"/>
          <w:color w:val="5F6369"/>
          <w:spacing w:val="23"/>
          <w:w w:val="10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health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talks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relevant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communities</w:t>
      </w:r>
      <w:r>
        <w:rPr>
          <w:rFonts w:ascii="Times New Roman" w:hAnsi="Times New Roman" w:cs="Times New Roman" w:eastAsia="Times New Roman"/>
          <w:color w:val="5F6369"/>
          <w:spacing w:val="1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color w:val="5F6369"/>
          <w:spacing w:val="9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F6369"/>
          <w:w w:val="110"/>
          <w:sz w:val="24"/>
          <w:szCs w:val="24"/>
        </w:rPr>
        <w:t>serve.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92" w:lineRule="auto"/>
        <w:ind w:left="720" w:right="943" w:firstLine="0"/>
        <w:jc w:val="left"/>
      </w:pPr>
      <w:r>
        <w:rPr>
          <w:rFonts w:ascii="Times New Roman"/>
          <w:i/>
          <w:color w:val="5F6369"/>
          <w:w w:val="110"/>
        </w:rPr>
        <w:t>Follow</w:t>
      </w:r>
      <w:r>
        <w:rPr>
          <w:rFonts w:ascii="Times New Roman"/>
          <w:i/>
          <w:color w:val="5F6369"/>
          <w:spacing w:val="12"/>
          <w:w w:val="110"/>
        </w:rPr>
        <w:t> </w:t>
      </w:r>
      <w:r>
        <w:rPr>
          <w:rFonts w:ascii="Times New Roman"/>
          <w:i/>
          <w:color w:val="5F6369"/>
          <w:w w:val="110"/>
        </w:rPr>
        <w:t>up.</w:t>
      </w:r>
      <w:r>
        <w:rPr>
          <w:rFonts w:ascii="Times New Roman"/>
          <w:i/>
          <w:color w:val="5F6369"/>
          <w:spacing w:val="13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express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extreme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worry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doubt,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contact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few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days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visit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liaison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check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them.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caring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call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comfort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reinforce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trust.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  <w:w w:val="105"/>
        </w:rPr>
        <w:t>What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Caregiver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Refuses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05"/>
        </w:rPr>
        <w:t>Immunization?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1440" w:val="left" w:leader="none"/>
        </w:tabs>
        <w:spacing w:line="243" w:lineRule="auto" w:before="0" w:after="0"/>
        <w:ind w:left="1440" w:right="6300" w:hanging="360"/>
        <w:jc w:val="left"/>
      </w:pPr>
      <w:r>
        <w:rPr>
          <w:color w:val="5F6369"/>
          <w:w w:val="115"/>
        </w:rPr>
        <w:t>Explain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risks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not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immunizing,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including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risks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child,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5"/>
          <w:w w:val="115"/>
        </w:rPr>
        <w:t> </w:t>
      </w:r>
      <w:r>
        <w:rPr>
          <w:color w:val="5F6369"/>
          <w:w w:val="115"/>
        </w:rPr>
        <w:t>other</w:t>
      </w:r>
      <w:r>
        <w:rPr>
          <w:color w:val="5F6369"/>
          <w:spacing w:val="-34"/>
          <w:w w:val="115"/>
        </w:rPr>
        <w:t> </w:t>
      </w:r>
      <w:r>
        <w:rPr>
          <w:color w:val="5F6369"/>
          <w:w w:val="115"/>
        </w:rPr>
        <w:t>members</w:t>
      </w:r>
      <w:r>
        <w:rPr>
          <w:color w:val="5F6369"/>
          <w:w w:val="116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household,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other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members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their</w:t>
      </w:r>
      <w:r>
        <w:rPr>
          <w:color w:val="5F6369"/>
          <w:spacing w:val="-18"/>
          <w:w w:val="115"/>
        </w:rPr>
        <w:t> </w:t>
      </w:r>
      <w:r>
        <w:rPr>
          <w:color w:val="5F6369"/>
          <w:spacing w:val="-3"/>
          <w:w w:val="115"/>
        </w:rPr>
        <w:t>community.</w:t>
      </w:r>
      <w:r>
        <w:rPr/>
      </w:r>
    </w:p>
    <w:p>
      <w:pPr>
        <w:pStyle w:val="BodyText"/>
        <w:numPr>
          <w:ilvl w:val="0"/>
          <w:numId w:val="4"/>
        </w:numPr>
        <w:tabs>
          <w:tab w:pos="1440" w:val="left" w:leader="none"/>
        </w:tabs>
        <w:spacing w:line="240" w:lineRule="auto" w:before="94" w:after="0"/>
        <w:ind w:left="1440" w:right="0" w:hanging="360"/>
        <w:jc w:val="left"/>
      </w:pPr>
      <w:r>
        <w:rPr>
          <w:color w:val="5F6369"/>
          <w:w w:val="110"/>
        </w:rPr>
        <w:t>If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feasible,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explain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responsibilities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vaccinated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his/her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age.</w:t>
      </w:r>
      <w:r>
        <w:rPr/>
      </w:r>
    </w:p>
    <w:p>
      <w:pPr>
        <w:pStyle w:val="BodyText"/>
        <w:numPr>
          <w:ilvl w:val="0"/>
          <w:numId w:val="4"/>
        </w:numPr>
        <w:tabs>
          <w:tab w:pos="1440" w:val="left" w:leader="none"/>
        </w:tabs>
        <w:spacing w:line="243" w:lineRule="auto" w:before="90" w:after="0"/>
        <w:ind w:left="1440" w:right="5325" w:hanging="360"/>
        <w:jc w:val="left"/>
      </w:pPr>
      <w:r>
        <w:rPr>
          <w:color w:val="5F6369"/>
          <w:w w:val="110"/>
        </w:rPr>
        <w:t>Show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photos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describe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early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late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symptoms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disease.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8"/>
          <w:w w:val="110"/>
        </w:rPr>
        <w:t>T</w:t>
      </w:r>
      <w:r>
        <w:rPr>
          <w:color w:val="5F6369"/>
          <w:spacing w:val="-7"/>
          <w:w w:val="110"/>
        </w:rPr>
        <w:t>ell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symptoms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3"/>
          <w:w w:val="110"/>
        </w:rPr>
        <w:t>occur.</w:t>
      </w:r>
      <w:r>
        <w:rPr/>
      </w:r>
    </w:p>
    <w:p>
      <w:pPr>
        <w:pStyle w:val="BodyText"/>
        <w:numPr>
          <w:ilvl w:val="0"/>
          <w:numId w:val="4"/>
        </w:numPr>
        <w:tabs>
          <w:tab w:pos="1440" w:val="left" w:leader="none"/>
        </w:tabs>
        <w:spacing w:line="243" w:lineRule="auto" w:before="94" w:after="0"/>
        <w:ind w:left="1440" w:right="2223" w:hanging="360"/>
        <w:jc w:val="left"/>
      </w:pPr>
      <w:r>
        <w:rPr>
          <w:color w:val="5F6369"/>
          <w:w w:val="110"/>
        </w:rPr>
        <w:t>If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appropriate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feasible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context,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explain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actions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must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take,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w w:val="110"/>
        </w:rPr>
        <w:t> alerting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providers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4"/>
          <w:w w:val="110"/>
        </w:rPr>
        <w:t>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status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prevent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possible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spread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pStyle w:val="BodyText"/>
        <w:numPr>
          <w:ilvl w:val="0"/>
          <w:numId w:val="4"/>
        </w:numPr>
        <w:tabs>
          <w:tab w:pos="1440" w:val="left" w:leader="none"/>
        </w:tabs>
        <w:spacing w:line="243" w:lineRule="auto" w:before="94" w:after="0"/>
        <w:ind w:left="1440" w:right="4246" w:hanging="360"/>
        <w:jc w:val="left"/>
      </w:pPr>
      <w:r>
        <w:rPr>
          <w:color w:val="5F6369"/>
          <w:w w:val="110"/>
        </w:rPr>
        <w:t>Remember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level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vaccines.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Assess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level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particular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wants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order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communicate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effectively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build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trust.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12.25pt;height:22pt;mso-position-horizontal-relative:page;mso-position-vertical-relative:paragraph;z-index:126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INTRODUCTION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Heading4"/>
        <w:spacing w:line="240" w:lineRule="auto" w:before="68"/>
        <w:ind w:left="1440" w:right="0"/>
        <w:jc w:val="left"/>
        <w:rPr>
          <w:b w:val="0"/>
          <w:bCs w:val="0"/>
        </w:rPr>
      </w:pPr>
      <w:r>
        <w:rPr>
          <w:color w:val="5F6369"/>
          <w:w w:val="110"/>
        </w:rPr>
        <w:t>Practical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Questions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Whose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Answers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7"/>
          <w:w w:val="110"/>
        </w:rPr>
        <w:t>Vary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3"/>
          <w:w w:val="110"/>
        </w:rPr>
        <w:t>Country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3"/>
          <w:w w:val="110"/>
        </w:rPr>
        <w:t>Facility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Practice,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Community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/>
        <w:ind w:right="0" w:firstLine="0"/>
        <w:jc w:val="left"/>
      </w:pPr>
      <w:r>
        <w:rPr>
          <w:color w:val="5F6369"/>
          <w:spacing w:val="-7"/>
          <w:w w:val="115"/>
        </w:rPr>
        <w:t>FL</w:t>
      </w:r>
      <w:r>
        <w:rPr>
          <w:color w:val="5F6369"/>
          <w:spacing w:val="-6"/>
          <w:w w:val="115"/>
        </w:rPr>
        <w:t>Ws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should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be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prepared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answer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questions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such</w:t>
      </w:r>
      <w:r>
        <w:rPr>
          <w:color w:val="5F6369"/>
          <w:spacing w:val="-19"/>
          <w:w w:val="115"/>
        </w:rPr>
        <w:t> </w:t>
      </w:r>
      <w:r>
        <w:rPr>
          <w:color w:val="5F6369"/>
          <w:w w:val="115"/>
        </w:rPr>
        <w:t>as: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4"/>
        </w:numPr>
        <w:tabs>
          <w:tab w:pos="2160" w:val="left" w:leader="none"/>
        </w:tabs>
        <w:spacing w:line="240" w:lineRule="auto" w:before="0" w:after="0"/>
        <w:ind w:left="2160" w:right="0" w:hanging="360"/>
        <w:jc w:val="left"/>
      </w:pPr>
      <w:r>
        <w:rPr>
          <w:color w:val="5F6369"/>
          <w:w w:val="110"/>
        </w:rPr>
        <w:t>Are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vaccinations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near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my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2"/>
          <w:w w:val="110"/>
        </w:rPr>
        <w:t>community,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so,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where?</w:t>
      </w:r>
      <w:r>
        <w:rPr/>
      </w:r>
    </w:p>
    <w:p>
      <w:pPr>
        <w:pStyle w:val="BodyText"/>
        <w:numPr>
          <w:ilvl w:val="1"/>
          <w:numId w:val="4"/>
        </w:numPr>
        <w:tabs>
          <w:tab w:pos="2160" w:val="left" w:leader="none"/>
        </w:tabs>
        <w:spacing w:line="240" w:lineRule="auto" w:before="90" w:after="0"/>
        <w:ind w:left="2160" w:right="0" w:hanging="360"/>
        <w:jc w:val="left"/>
      </w:pPr>
      <w:r>
        <w:rPr>
          <w:color w:val="5F6369"/>
          <w:w w:val="110"/>
        </w:rPr>
        <w:t>When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vaccinations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facility?</w:t>
      </w:r>
      <w:r>
        <w:rPr/>
      </w:r>
    </w:p>
    <w:p>
      <w:pPr>
        <w:pStyle w:val="BodyText"/>
        <w:numPr>
          <w:ilvl w:val="1"/>
          <w:numId w:val="4"/>
        </w:numPr>
        <w:tabs>
          <w:tab w:pos="2160" w:val="left" w:leader="none"/>
        </w:tabs>
        <w:spacing w:line="240" w:lineRule="auto" w:before="90" w:after="0"/>
        <w:ind w:left="2160" w:right="0" w:hanging="360"/>
        <w:jc w:val="left"/>
      </w:pPr>
      <w:r>
        <w:rPr>
          <w:color w:val="5F6369"/>
          <w:w w:val="110"/>
        </w:rPr>
        <w:t>Are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vaccinations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times,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not,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when?</w:t>
      </w:r>
      <w:r>
        <w:rPr/>
      </w:r>
    </w:p>
    <w:p>
      <w:pPr>
        <w:pStyle w:val="BodyText"/>
        <w:numPr>
          <w:ilvl w:val="1"/>
          <w:numId w:val="4"/>
        </w:numPr>
        <w:tabs>
          <w:tab w:pos="2160" w:val="left" w:leader="none"/>
        </w:tabs>
        <w:spacing w:line="240" w:lineRule="auto" w:before="90" w:after="0"/>
        <w:ind w:left="2160" w:right="0" w:hanging="360"/>
        <w:jc w:val="left"/>
      </w:pPr>
      <w:r>
        <w:rPr>
          <w:color w:val="5F6369"/>
          <w:w w:val="110"/>
        </w:rPr>
        <w:t>When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I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back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vaccinations?</w:t>
      </w:r>
      <w:r>
        <w:rPr/>
      </w:r>
    </w:p>
    <w:p>
      <w:pPr>
        <w:pStyle w:val="BodyText"/>
        <w:numPr>
          <w:ilvl w:val="1"/>
          <w:numId w:val="4"/>
        </w:numPr>
        <w:tabs>
          <w:tab w:pos="2160" w:val="left" w:leader="none"/>
        </w:tabs>
        <w:spacing w:line="240" w:lineRule="auto" w:before="90" w:after="0"/>
        <w:ind w:left="2160" w:right="0" w:hanging="360"/>
        <w:jc w:val="left"/>
      </w:pPr>
      <w:r>
        <w:rPr>
          <w:color w:val="5F6369"/>
          <w:w w:val="105"/>
        </w:rPr>
        <w:t>If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I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cannot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bring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my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child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14"/>
          <w:w w:val="105"/>
        </w:rPr>
        <w:t> </w:t>
      </w:r>
      <w:r>
        <w:rPr>
          <w:color w:val="5F6369"/>
          <w:spacing w:val="-4"/>
          <w:w w:val="105"/>
        </w:rPr>
        <w:t>day,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what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should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I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do?</w:t>
      </w:r>
      <w:r>
        <w:rPr/>
      </w:r>
    </w:p>
    <w:p>
      <w:pPr>
        <w:pStyle w:val="BodyText"/>
        <w:numPr>
          <w:ilvl w:val="1"/>
          <w:numId w:val="4"/>
        </w:numPr>
        <w:tabs>
          <w:tab w:pos="2160" w:val="left" w:leader="none"/>
        </w:tabs>
        <w:spacing w:line="240" w:lineRule="auto" w:before="90" w:after="0"/>
        <w:ind w:left="2160" w:right="0" w:hanging="360"/>
        <w:jc w:val="left"/>
      </w:pPr>
      <w:r>
        <w:rPr/>
        <w:pict>
          <v:shape style="position:absolute;margin-left:72pt;margin-top:13.988524pt;width:385.262492pt;height:263.791495pt;mso-position-horizontal-relative:page;mso-position-vertical-relative:paragraph;z-index:-58120" type="#_x0000_t75" stroked="false">
            <v:imagedata r:id="rId23" o:title=""/>
          </v:shape>
        </w:pict>
      </w:r>
      <w:r>
        <w:rPr>
          <w:color w:val="5F6369"/>
          <w:w w:val="110"/>
        </w:rPr>
        <w:t>When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 best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 day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bring my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so I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not have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wait 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long time?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93.655579pt;margin-top:4.972077pt;width:12.25pt;height:22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0"/>
        <w:ind w:left="0" w:right="142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INTRODUCTION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/>
        <w:pict>
          <v:group style="position:absolute;margin-left:-.000001pt;margin-top:-79.289032pt;width:841.9pt;height:85.75pt;mso-position-horizontal-relative:page;mso-position-vertical-relative:paragraph;z-index:-58072" coordorigin="0,-1586" coordsize="16838,1715">
            <v:group style="position:absolute;left:9924;top:-1413;width:6914;height:1092" coordorigin="9924,-1413" coordsize="6914,1092">
              <v:shape style="position:absolute;left:9924;top:-1413;width:6914;height:1092" coordorigin="9924,-1413" coordsize="6914,1092" path="m16838,-1413l9924,-994,16838,-321,16838,-1413e" filled="true" fillcolor="#94c93d" stroked="false">
                <v:path arrowok="t"/>
                <v:fill type="solid"/>
              </v:shape>
            </v:group>
            <v:group style="position:absolute;left:0;top:-1586;width:16838;height:1217" coordorigin="0,-1586" coordsize="16838,1217">
              <v:shape style="position:absolute;left:0;top:-1586;width:16838;height:1217" coordorigin="0,-1586" coordsize="16838,1217" path="m16837,-1586l0,-1586,0,-369,16835,-948,16837,-1586e" filled="true" fillcolor="#fdb714" stroked="false">
                <v:path arrowok="t"/>
                <v:fill type="solid"/>
              </v:shape>
            </v:group>
            <v:group style="position:absolute;left:0;top:-1586;width:16838;height:1715" coordorigin="0,-1586" coordsize="16838,1715">
              <v:shape style="position:absolute;left:0;top:-1586;width:16838;height:1715" coordorigin="0,-1586" coordsize="16838,1715" path="m0,129l0,-1586,16838,-1586,16838,129,0,129xe" filled="true" fillcolor="#231f20" stroked="false">
                <v:path arrowok="t"/>
                <v:fill type="solid"/>
              </v:shape>
            </v:group>
            <v:group style="position:absolute;left:0;top:-1586;width:15175;height:1529" coordorigin="0,-1586" coordsize="15175,1529">
              <v:shape style="position:absolute;left:0;top:-1586;width:15175;height:1529" coordorigin="0,-1586" coordsize="15175,1529" path="m0,-57l15175,-1586,0,-1586,0,-57e" filled="true" fillcolor="#40b4e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40B4E2"/>
          <w:spacing w:val="-43"/>
          <w:w w:val="105"/>
        </w:rPr>
        <w:t>T</w:t>
      </w:r>
      <w:r>
        <w:rPr>
          <w:color w:val="40B4E2"/>
          <w:w w:val="105"/>
        </w:rPr>
        <w:t>able</w:t>
      </w:r>
      <w:r>
        <w:rPr>
          <w:color w:val="40B4E2"/>
          <w:spacing w:val="65"/>
          <w:w w:val="105"/>
        </w:rPr>
        <w:t> </w:t>
      </w:r>
      <w:r>
        <w:rPr>
          <w:color w:val="40B4E2"/>
          <w:w w:val="105"/>
        </w:rPr>
        <w:t>Of</w:t>
      </w:r>
      <w:r>
        <w:rPr>
          <w:color w:val="40B4E2"/>
          <w:spacing w:val="65"/>
          <w:w w:val="105"/>
        </w:rPr>
        <w:t> </w:t>
      </w:r>
      <w:r>
        <w:rPr>
          <w:color w:val="40B4E2"/>
          <w:w w:val="105"/>
        </w:rPr>
        <w:t>Contents</w:t>
      </w:r>
      <w:r>
        <w:rPr>
          <w:b w:val="0"/>
        </w:rPr>
      </w:r>
    </w:p>
    <w:p>
      <w:pPr>
        <w:spacing w:before="14"/>
        <w:ind w:left="144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color w:val="40B4E2"/>
          <w:w w:val="115"/>
          <w:sz w:val="32"/>
        </w:rPr>
        <w:t>Here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are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some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commonly</w:t>
      </w:r>
      <w:r>
        <w:rPr>
          <w:rFonts w:ascii="Times New Roman"/>
          <w:b/>
          <w:color w:val="40B4E2"/>
          <w:spacing w:val="-18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asked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questions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that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will</w:t>
      </w:r>
      <w:r>
        <w:rPr>
          <w:rFonts w:ascii="Times New Roman"/>
          <w:b/>
          <w:color w:val="40B4E2"/>
          <w:spacing w:val="-18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be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answered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in</w:t>
      </w:r>
      <w:r>
        <w:rPr>
          <w:rFonts w:ascii="Times New Roman"/>
          <w:b/>
          <w:color w:val="40B4E2"/>
          <w:spacing w:val="-19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this</w:t>
      </w:r>
      <w:r>
        <w:rPr>
          <w:rFonts w:ascii="Times New Roman"/>
          <w:b/>
          <w:color w:val="40B4E2"/>
          <w:spacing w:val="-18"/>
          <w:w w:val="115"/>
          <w:sz w:val="32"/>
        </w:rPr>
        <w:t> </w:t>
      </w:r>
      <w:r>
        <w:rPr>
          <w:rFonts w:ascii="Times New Roman"/>
          <w:b/>
          <w:color w:val="40B4E2"/>
          <w:w w:val="115"/>
          <w:sz w:val="32"/>
        </w:rPr>
        <w:t>document.</w:t>
      </w:r>
      <w:r>
        <w:rPr>
          <w:rFonts w:ascii="Times New Roman"/>
          <w:sz w:val="3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Heading4"/>
        <w:tabs>
          <w:tab w:pos="4379" w:val="left" w:leader="none"/>
        </w:tabs>
        <w:spacing w:line="240" w:lineRule="auto" w:before="68"/>
        <w:ind w:left="0" w:right="759"/>
        <w:jc w:val="center"/>
        <w:rPr>
          <w:b w:val="0"/>
          <w:bCs w:val="0"/>
        </w:rPr>
      </w:pPr>
      <w:r>
        <w:rPr/>
        <w:pict>
          <v:group style="position:absolute;margin-left:526.524658pt;margin-top:-2.014097pt;width:250.15pt;height:429.4pt;mso-position-horizontal-relative:page;mso-position-vertical-relative:paragraph;z-index:1432" coordorigin="10530,-40" coordsize="5003,8588">
            <v:group style="position:absolute;left:10530;top:-40;width:5003;height:8588" coordorigin="10530,-40" coordsize="5003,8588">
              <v:shape style="position:absolute;left:10530;top:-40;width:5003;height:8588" coordorigin="10530,-40" coordsize="5003,8588" path="m10770,-40l10695,-40,10615,-34,10555,-4,10534,68,10530,160,10530,8347,10531,8382,10537,8463,10566,8522,10638,8544,10732,8547,15368,8547,15448,8541,15508,8511,15529,8439,15533,8347,15533,160,15532,124,15526,44,15497,-15,15425,-37,10770,-40xe" filled="true" fillcolor="#e6e7e8" stroked="false">
                <v:path arrowok="t"/>
                <v:fill type="solid"/>
              </v:shape>
            </v:group>
            <v:group style="position:absolute;left:12787;top:352;width:2198;height:2" coordorigin="12787,352" coordsize="2198,2">
              <v:shape style="position:absolute;left:12787;top:352;width:2198;height:2" coordorigin="12787,352" coordsize="2198,0" path="m12787,352l14985,352e" filled="false" stroked="true" strokeweight="2pt" strokecolor="#40b4e2">
                <v:path arrowok="t"/>
                <v:stroke dashstyle="dash"/>
              </v:shape>
            </v:group>
            <v:group style="position:absolute;left:12707;top:352;width:2;height:2" coordorigin="12707,352" coordsize="2,2">
              <v:shape style="position:absolute;left:12707;top:352;width:2;height:2" coordorigin="12707,352" coordsize="0,0" path="m12707,352l12707,352e" filled="false" stroked="true" strokeweight="2pt" strokecolor="#40b4e2">
                <v:path arrowok="t"/>
              </v:shape>
            </v:group>
            <v:group style="position:absolute;left:15025;top:352;width:2;height:2" coordorigin="15025,352" coordsize="2,2">
              <v:shape style="position:absolute;left:15025;top:352;width:2;height:2" coordorigin="15025,352" coordsize="0,0" path="m15025,352l15025,352e" filled="false" stroked="true" strokeweight="2pt" strokecolor="#40b4e2">
                <v:path arrowok="t"/>
              </v:shape>
              <v:shape style="position:absolute;left:10665;top:100;width:3761;height:648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spacing w:val="-4"/>
                          <w:w w:val="110"/>
                          <w:sz w:val="28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color w:val="40B4E2"/>
                          <w:spacing w:val="-3"/>
                          <w:w w:val="110"/>
                          <w:sz w:val="28"/>
                        </w:rPr>
                        <w:t>accine</w:t>
                      </w:r>
                      <w:r>
                        <w:rPr>
                          <w:rFonts w:ascii="Times New Roman"/>
                          <w:b/>
                          <w:color w:val="40B4E2"/>
                          <w:spacing w:val="25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8"/>
                        </w:rPr>
                        <w:t>Safety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  <w:p>
                      <w:pPr>
                        <w:spacing w:line="264" w:lineRule="exact" w:before="93"/>
                        <w:ind w:left="36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13.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gets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fever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5045;top:100;width:312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8"/>
                        </w:rPr>
                        <w:t>20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1025;top:796;width:4345;height:7674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immunization,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still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more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3442" w:val="left" w:leader="dot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vaccines?.</w:t>
                        <w:tab/>
                        <w:t>20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  <w:tab w:pos="4077" w:val="left" w:leader="dot"/>
                        </w:tabs>
                        <w:spacing w:line="250" w:lineRule="auto" w:before="10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still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bring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3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appointment</w:t>
                      </w:r>
                      <w:r>
                        <w:rPr>
                          <w:rFonts w:ascii="Times New Roman"/>
                          <w:color w:val="5F6369"/>
                          <w:spacing w:val="3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3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color w:val="5F6369"/>
                          <w:spacing w:val="3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3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05"/>
                          <w:sz w:val="24"/>
                        </w:rPr>
                        <w:t>fever,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cold,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diarrhoea?.</w:t>
                        <w:tab/>
                        <w:t>20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  <w:tab w:pos="4027" w:val="left" w:leader="dot"/>
                        </w:tabs>
                        <w:spacing w:line="250" w:lineRule="auto" w:before="90"/>
                        <w:ind w:left="0" w:right="4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vaccines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decrease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4"/>
                          <w:w w:val="110"/>
                          <w:sz w:val="24"/>
                          <w:szCs w:val="24"/>
                        </w:rPr>
                        <w:t>child’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3"/>
                          <w:w w:val="11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3"/>
                          <w:w w:val="1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natural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ability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1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1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fight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11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disease?.</w:t>
                        <w:tab/>
                        <w:t>21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  <w:tab w:pos="3375" w:val="left" w:leader="dot"/>
                        </w:tabs>
                        <w:spacing w:line="250" w:lineRule="auto" w:before="90"/>
                        <w:ind w:left="0" w:right="31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so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many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vaccines?.</w:t>
                        <w:tab/>
                        <w:t>21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  <w:tab w:pos="4028" w:val="left" w:leader="dot"/>
                        </w:tabs>
                        <w:spacing w:line="250" w:lineRule="auto" w:before="90"/>
                        <w:ind w:left="0" w:right="4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so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many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vaccines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once?.</w:t>
                        <w:tab/>
                        <w:t>21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  <w:tab w:pos="3575" w:val="left" w:leader="dot"/>
                        </w:tabs>
                        <w:spacing w:line="250" w:lineRule="auto" w:before="90"/>
                        <w:ind w:left="0" w:right="16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heard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giving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several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one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day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overload</w:t>
                      </w:r>
                      <w:r>
                        <w:rPr>
                          <w:rFonts w:ascii="Times New Roman"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immune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system.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give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just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one</w:t>
                      </w:r>
                      <w:r>
                        <w:rPr>
                          <w:rFonts w:ascii="Times New Roman"/>
                          <w:color w:val="5F636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today?.</w:t>
                        <w:tab/>
                        <w:t>22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  <w:tab w:pos="2588" w:val="left" w:leader="dot"/>
                        </w:tabs>
                        <w:spacing w:line="250" w:lineRule="auto" w:before="90"/>
                        <w:ind w:left="0" w:right="15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What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mean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‘combination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0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05"/>
                          <w:sz w:val="24"/>
                          <w:szCs w:val="24"/>
                        </w:rPr>
                        <w:t>vaccine’?.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22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  <w:tab w:pos="4067" w:val="left" w:leader="dot"/>
                        </w:tabs>
                        <w:spacing w:line="250" w:lineRule="auto" w:before="90"/>
                        <w:ind w:left="0" w:right="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some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very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sick</w:t>
                      </w:r>
                      <w:r>
                        <w:rPr>
                          <w:rFonts w:ascii="Times New Roman"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even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die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immunization?.</w:t>
                        <w:tab/>
                        <w:t>23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  <w:tab w:pos="3575" w:val="left" w:leader="dot"/>
                        </w:tabs>
                        <w:spacing w:line="250" w:lineRule="auto" w:before="90"/>
                        <w:ind w:left="0" w:right="49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about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autism?.</w:t>
                        <w:tab/>
                        <w:t>23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01" w:val="left" w:leader="none"/>
                        </w:tabs>
                        <w:spacing w:line="250" w:lineRule="auto" w:before="90"/>
                        <w:ind w:left="0" w:right="72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color w:val="5F6369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color w:val="5F6369"/>
                          <w:spacing w:val="-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given</w:t>
                      </w:r>
                      <w:r>
                        <w:rPr>
                          <w:rFonts w:ascii="Times New Roman"/>
                          <w:color w:val="5F6369"/>
                          <w:spacing w:val="-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w w:val="1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woman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affect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ability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tabs>
                          <w:tab w:pos="3495" w:val="left" w:leader="dot"/>
                        </w:tabs>
                        <w:spacing w:line="26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children?.</w:t>
                        <w:tab/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23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.362455pt;margin-top:-5.014097pt;width:250.15pt;height:392.1pt;mso-position-horizontal-relative:page;mso-position-vertical-relative:paragraph;z-index:1480" coordorigin="587,-100" coordsize="5003,7842">
            <v:group style="position:absolute;left:587;top:-100;width:5003;height:7842" coordorigin="587,-100" coordsize="5003,7842">
              <v:shape style="position:absolute;left:587;top:-100;width:5003;height:7842" coordorigin="587,-100" coordsize="5003,7842" path="m827,-100l752,-100,671,-94,612,-64,590,8,587,100,587,7541,588,7576,593,7657,623,7716,695,7738,788,7741,5425,7740,5505,7735,5564,7705,5586,7633,5589,7541,5589,100,5589,64,5583,-16,5554,-75,5481,-97,827,-100xe" filled="true" fillcolor="#e6e7e8" stroked="false">
                <v:path arrowok="t"/>
                <v:fill type="solid"/>
              </v:shape>
            </v:group>
            <v:group style="position:absolute;left:2738;top:665;width:2289;height:2" coordorigin="2738,665" coordsize="2289,2">
              <v:shape style="position:absolute;left:2738;top:665;width:2289;height:2" coordorigin="2738,665" coordsize="2289,0" path="m2738,665l5027,665e" filled="false" stroked="true" strokeweight="2pt" strokecolor="#40b4e2">
                <v:path arrowok="t"/>
                <v:stroke dashstyle="dash"/>
              </v:shape>
            </v:group>
            <v:group style="position:absolute;left:2658;top:665;width:2;height:2" coordorigin="2658,665" coordsize="2,2">
              <v:shape style="position:absolute;left:2658;top:665;width:2;height:2" coordorigin="2658,665" coordsize="0,0" path="m2658,665l2658,665e" filled="false" stroked="true" strokeweight="2pt" strokecolor="#40b4e2">
                <v:path arrowok="t"/>
              </v:shape>
            </v:group>
            <v:group style="position:absolute;left:5067;top:665;width:2;height:2" coordorigin="5067,665" coordsize="2,2">
              <v:shape style="position:absolute;left:5067;top:665;width:2;height:2" coordorigin="5067,665" coordsize="0,0" path="m5067,665l5067,665e" filled="false" stroked="true" strokeweight="2pt" strokecolor="#40b4e2">
                <v:path arrowok="t"/>
              </v:shape>
              <v:shape style="position:absolute;left:587;top:-100;width:5003;height:7842" type="#_x0000_t202" filled="false" stroked="false">
                <v:textbox inset="0,0,0,0">
                  <w:txbxContent>
                    <w:p>
                      <w:pPr>
                        <w:tabs>
                          <w:tab w:pos="4499" w:val="left" w:leader="none"/>
                        </w:tabs>
                        <w:spacing w:line="250" w:lineRule="auto" w:before="168"/>
                        <w:ind w:left="132" w:right="18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40B4E2"/>
                          <w:spacing w:val="-12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8"/>
                        </w:rPr>
                        <w:t>Need</w:t>
                      </w:r>
                      <w:r>
                        <w:rPr>
                          <w:rFonts w:ascii="Times New Roman"/>
                          <w:b/>
                          <w:color w:val="40B4E2"/>
                          <w:spacing w:val="-12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8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40B4E2"/>
                          <w:spacing w:val="-11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8"/>
                        </w:rPr>
                        <w:t>Childhood</w:t>
                      </w:r>
                      <w:r>
                        <w:rPr>
                          <w:rFonts w:ascii="Times New Roman"/>
                          <w:b/>
                          <w:color w:val="40B4E2"/>
                          <w:w w:val="108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0B4E2"/>
                          <w:w w:val="105"/>
                          <w:sz w:val="28"/>
                        </w:rPr>
                        <w:t>Immunization</w:t>
                        <w:tab/>
                      </w:r>
                      <w:r>
                        <w:rPr>
                          <w:rFonts w:ascii="Times New Roman"/>
                          <w:b/>
                          <w:color w:val="40B4E2"/>
                          <w:w w:val="110"/>
                          <w:sz w:val="28"/>
                        </w:rPr>
                        <w:t>12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60" w:val="left" w:leader="none"/>
                          <w:tab w:pos="4561" w:val="left" w:leader="dot"/>
                        </w:tabs>
                        <w:spacing w:line="250" w:lineRule="auto" w:before="169"/>
                        <w:ind w:left="492" w:right="13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Childhood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diseases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part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8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normal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1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process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4"/>
                          <w:w w:val="110"/>
                          <w:sz w:val="24"/>
                          <w:szCs w:val="24"/>
                        </w:rPr>
                        <w:t>child’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3"/>
                          <w:w w:val="11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development.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23"/>
                          <w:w w:val="11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Why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should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prevent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having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baby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-2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immunized?.</w:t>
                        <w:tab/>
                        <w:t>12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60" w:val="left" w:leader="none"/>
                          <w:tab w:pos="4574" w:val="left" w:leader="dot"/>
                        </w:tabs>
                        <w:spacing w:line="250" w:lineRule="auto" w:before="180"/>
                        <w:ind w:left="492" w:right="14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seen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these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diseases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talking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about.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vaccinate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my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against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something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affect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people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here?.</w:t>
                        <w:tab/>
                        <w:t>12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60" w:val="left" w:leader="none"/>
                          <w:tab w:pos="2573" w:val="left" w:leader="dot"/>
                        </w:tabs>
                        <w:spacing w:line="250" w:lineRule="auto" w:before="180"/>
                        <w:ind w:left="492" w:right="31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Now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most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old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diseases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under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control,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am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putting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unnecessary</w:t>
                      </w:r>
                      <w:r>
                        <w:rPr>
                          <w:rFonts w:ascii="Times New Roman"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risk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vaccinating</w:t>
                      </w:r>
                      <w:r>
                        <w:rPr>
                          <w:rFonts w:ascii="Times New Roman"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them?.</w:t>
                        <w:tab/>
                        <w:t>13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60" w:val="left" w:leader="none"/>
                          <w:tab w:pos="4575" w:val="left" w:leader="dot"/>
                        </w:tabs>
                        <w:spacing w:line="250" w:lineRule="auto" w:before="180"/>
                        <w:ind w:left="492" w:right="15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happens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immunize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child?.</w:t>
                        <w:tab/>
                        <w:t>13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60" w:val="left" w:leader="none"/>
                          <w:tab w:pos="4547" w:val="left" w:leader="dot"/>
                        </w:tabs>
                        <w:spacing w:line="250" w:lineRule="auto" w:before="180"/>
                        <w:ind w:left="492" w:right="18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protection</w:t>
                      </w:r>
                      <w:r>
                        <w:rPr>
                          <w:rFonts w:ascii="Times New Roman"/>
                          <w:color w:val="5F6369"/>
                          <w:spacing w:val="-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diseases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their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mother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during</w:t>
                      </w:r>
                      <w:r>
                        <w:rPr>
                          <w:rFonts w:ascii="Times New Roman"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pregnancy/through</w:t>
                      </w:r>
                      <w:r>
                        <w:rPr>
                          <w:rFonts w:ascii="Times New Roman"/>
                          <w:color w:val="5F6369"/>
                          <w:spacing w:val="4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breastfeeding?.</w:t>
                        <w:tab/>
                        <w:t>14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60" w:val="left" w:leader="none"/>
                          <w:tab w:pos="4268" w:val="left" w:leader="dot"/>
                        </w:tabs>
                        <w:spacing w:line="250" w:lineRule="auto" w:before="180"/>
                        <w:ind w:left="492" w:right="372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vaccinated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being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exposed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Measles,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Mumps,</w:t>
                      </w:r>
                      <w:r>
                        <w:rPr>
                          <w:rFonts w:ascii="Times New Roman"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Rubella?.</w:t>
                        <w:tab/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15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04.403595pt;margin-top:15.470304pt;width:99.25pt;height:2pt;mso-position-horizontal-relative:page;mso-position-vertical-relative:paragraph;z-index:-57880" coordorigin="8088,309" coordsize="1985,40">
            <v:group style="position:absolute;left:8189;top:329;width:1823;height:2" coordorigin="8189,329" coordsize="1823,2">
              <v:shape style="position:absolute;left:8189;top:329;width:1823;height:2" coordorigin="8189,329" coordsize="1823,0" path="m8189,329l10012,329e" filled="false" stroked="true" strokeweight="2pt" strokecolor="#fdb714">
                <v:path arrowok="t"/>
                <v:stroke dashstyle="dash"/>
              </v:shape>
            </v:group>
            <v:group style="position:absolute;left:8108;top:329;width:2;height:2" coordorigin="8108,329" coordsize="2,2">
              <v:shape style="position:absolute;left:8108;top:329;width:2;height:2" coordorigin="8108,329" coordsize="0,0" path="m8108,329l8108,329e" filled="false" stroked="true" strokeweight="2pt" strokecolor="#fdb714">
                <v:path arrowok="t"/>
              </v:shape>
            </v:group>
            <v:group style="position:absolute;left:10053;top:329;width:2;height:2" coordorigin="10053,329" coordsize="2,2">
              <v:shape style="position:absolute;left:10053;top:329;width:2;height:2" coordorigin="10053,329" coordsize="0,0" path="m10053,329l10053,329e" filled="false" stroked="true" strokeweight="2pt" strokecolor="#fdb714">
                <v:path arrowok="t"/>
              </v:shape>
            </v:group>
            <w10:wrap type="none"/>
          </v:group>
        </w:pict>
      </w:r>
      <w:r>
        <w:rPr>
          <w:color w:val="FDB714"/>
          <w:spacing w:val="-4"/>
          <w:w w:val="110"/>
        </w:rPr>
        <w:t>V</w:t>
      </w:r>
      <w:r>
        <w:rPr>
          <w:color w:val="FDB714"/>
          <w:spacing w:val="-3"/>
          <w:w w:val="110"/>
        </w:rPr>
        <w:t>accine</w:t>
      </w:r>
      <w:r>
        <w:rPr>
          <w:color w:val="FDB714"/>
          <w:spacing w:val="38"/>
          <w:w w:val="110"/>
        </w:rPr>
        <w:t> </w:t>
      </w:r>
      <w:r>
        <w:rPr>
          <w:color w:val="FDB714"/>
          <w:w w:val="110"/>
        </w:rPr>
        <w:t>Schedule</w:t>
        <w:tab/>
        <w:t>16</w:t>
      </w:r>
      <w:r>
        <w:rPr>
          <w:b w:val="0"/>
        </w:rPr>
      </w:r>
    </w:p>
    <w:p>
      <w:pPr>
        <w:pStyle w:val="BodyText"/>
        <w:numPr>
          <w:ilvl w:val="2"/>
          <w:numId w:val="4"/>
        </w:numPr>
        <w:tabs>
          <w:tab w:pos="6320" w:val="left" w:leader="none"/>
          <w:tab w:pos="10120" w:val="left" w:leader="dot"/>
        </w:tabs>
        <w:spacing w:line="250" w:lineRule="auto" w:before="183" w:after="0"/>
        <w:ind w:left="6052" w:right="6448" w:firstLine="0"/>
        <w:jc w:val="left"/>
      </w:pPr>
      <w:r>
        <w:rPr>
          <w:color w:val="5F6369"/>
          <w:w w:val="110"/>
        </w:rPr>
        <w:t>What difference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my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baby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misses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two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appointments?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work?.</w:t>
        <w:tab/>
        <w:t>16</w:t>
      </w:r>
      <w:r>
        <w:rPr/>
      </w:r>
    </w:p>
    <w:p>
      <w:pPr>
        <w:pStyle w:val="BodyText"/>
        <w:numPr>
          <w:ilvl w:val="2"/>
          <w:numId w:val="4"/>
        </w:numPr>
        <w:tabs>
          <w:tab w:pos="6320" w:val="left" w:leader="none"/>
          <w:tab w:pos="10120" w:val="left" w:leader="dot"/>
        </w:tabs>
        <w:spacing w:line="250" w:lineRule="auto" w:before="180" w:after="0"/>
        <w:ind w:left="6052" w:right="6448" w:firstLine="0"/>
        <w:jc w:val="left"/>
      </w:pPr>
      <w:r>
        <w:rPr>
          <w:color w:val="5F6369"/>
          <w:w w:val="110"/>
        </w:rPr>
        <w:t>Why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important?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</w:t>
      </w:r>
      <w:r>
        <w:rPr>
          <w:color w:val="5F6369"/>
          <w:w w:val="83"/>
        </w:rPr>
        <w:t> </w:t>
      </w:r>
      <w:r>
        <w:rPr>
          <w:color w:val="5F6369"/>
          <w:w w:val="110"/>
        </w:rPr>
        <w:t>cannot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here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time.</w:t>
        <w:tab/>
        <w:t>16</w:t>
      </w:r>
      <w:r>
        <w:rPr/>
      </w:r>
    </w:p>
    <w:p>
      <w:pPr>
        <w:pStyle w:val="BodyText"/>
        <w:numPr>
          <w:ilvl w:val="2"/>
          <w:numId w:val="4"/>
        </w:numPr>
        <w:tabs>
          <w:tab w:pos="6320" w:val="left" w:leader="none"/>
          <w:tab w:pos="10080" w:val="left" w:leader="dot"/>
        </w:tabs>
        <w:spacing w:line="250" w:lineRule="auto" w:before="180" w:after="0"/>
        <w:ind w:left="6052" w:right="6488" w:firstLine="0"/>
        <w:jc w:val="left"/>
      </w:pPr>
      <w:r>
        <w:rPr>
          <w:color w:val="5F6369"/>
          <w:w w:val="105"/>
        </w:rPr>
        <w:t>What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should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I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do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I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have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miss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an</w:t>
      </w:r>
      <w:r>
        <w:rPr>
          <w:color w:val="5F6369"/>
          <w:w w:val="111"/>
        </w:rPr>
        <w:t> </w:t>
      </w:r>
      <w:r>
        <w:rPr>
          <w:color w:val="5F6369"/>
          <w:w w:val="105"/>
        </w:rPr>
        <w:t>immunization </w:t>
      </w:r>
      <w:r>
        <w:rPr>
          <w:color w:val="5F6369"/>
          <w:spacing w:val="62"/>
          <w:w w:val="105"/>
        </w:rPr>
        <w:t> </w:t>
      </w:r>
      <w:r>
        <w:rPr>
          <w:color w:val="5F6369"/>
          <w:w w:val="105"/>
        </w:rPr>
        <w:t>appointment?.</w:t>
        <w:tab/>
        <w:t>15</w:t>
      </w:r>
      <w:r>
        <w:rPr/>
      </w:r>
    </w:p>
    <w:p>
      <w:pPr>
        <w:pStyle w:val="Heading4"/>
        <w:tabs>
          <w:tab w:pos="4409" w:val="left" w:leader="none"/>
        </w:tabs>
        <w:spacing w:line="240" w:lineRule="auto" w:before="275"/>
        <w:ind w:left="0" w:right="729"/>
        <w:jc w:val="center"/>
        <w:rPr>
          <w:b w:val="0"/>
          <w:bCs w:val="0"/>
        </w:rPr>
      </w:pPr>
      <w:r>
        <w:rPr/>
        <w:pict>
          <v:group style="position:absolute;margin-left:491.776489pt;margin-top:25.820301pt;width:13.35pt;height:2pt;mso-position-horizontal-relative:page;mso-position-vertical-relative:paragraph;z-index:-57904" coordorigin="9836,516" coordsize="267,40">
            <v:group style="position:absolute;left:9931;top:536;width:114;height:2" coordorigin="9931,536" coordsize="114,2">
              <v:shape style="position:absolute;left:9931;top:536;width:114;height:2" coordorigin="9931,536" coordsize="114,0" path="m9931,536l10045,536e" filled="false" stroked="true" strokeweight="2pt" strokecolor="#94c93d">
                <v:path arrowok="t"/>
                <v:stroke dashstyle="dash"/>
              </v:shape>
            </v:group>
            <v:group style="position:absolute;left:9856;top:536;width:2;height:2" coordorigin="9856,536" coordsize="2,2">
              <v:shape style="position:absolute;left:9856;top:536;width:2;height:2" coordorigin="9856,536" coordsize="0,0" path="m9856,536l9856,536e" filled="false" stroked="true" strokeweight="2pt" strokecolor="#94c93d">
                <v:path arrowok="t"/>
              </v:shape>
            </v:group>
            <v:group style="position:absolute;left:10082;top:536;width:2;height:2" coordorigin="10082,536" coordsize="2,2">
              <v:shape style="position:absolute;left:10082;top:536;width:2;height:2" coordorigin="10082,536" coordsize="0,0" path="m10082,536l10082,536e" filled="false" stroked="true" strokeweight="2pt" strokecolor="#94c93d">
                <v:path arrowok="t"/>
              </v:shape>
            </v:group>
            <w10:wrap type="none"/>
          </v:group>
        </w:pict>
      </w:r>
      <w:r>
        <w:rPr>
          <w:color w:val="94C93D"/>
          <w:w w:val="115"/>
        </w:rPr>
        <w:t>Side</w:t>
      </w:r>
      <w:r>
        <w:rPr>
          <w:color w:val="94C93D"/>
          <w:spacing w:val="-20"/>
          <w:w w:val="115"/>
        </w:rPr>
        <w:t> </w:t>
      </w:r>
      <w:r>
        <w:rPr>
          <w:color w:val="94C93D"/>
          <w:w w:val="115"/>
        </w:rPr>
        <w:t>effects</w:t>
      </w:r>
      <w:r>
        <w:rPr>
          <w:color w:val="94C93D"/>
          <w:spacing w:val="-19"/>
          <w:w w:val="115"/>
        </w:rPr>
        <w:t> </w:t>
      </w:r>
      <w:r>
        <w:rPr>
          <w:color w:val="94C93D"/>
          <w:w w:val="115"/>
        </w:rPr>
        <w:t>and</w:t>
      </w:r>
      <w:r>
        <w:rPr>
          <w:color w:val="94C93D"/>
          <w:spacing w:val="-20"/>
          <w:w w:val="115"/>
        </w:rPr>
        <w:t> </w:t>
      </w:r>
      <w:r>
        <w:rPr>
          <w:color w:val="94C93D"/>
          <w:w w:val="115"/>
        </w:rPr>
        <w:t>complications</w:t>
        <w:tab/>
        <w:t>18</w:t>
      </w:r>
      <w:r>
        <w:rPr>
          <w:b w:val="0"/>
        </w:rPr>
      </w:r>
    </w:p>
    <w:p>
      <w:pPr>
        <w:pStyle w:val="BodyText"/>
        <w:numPr>
          <w:ilvl w:val="2"/>
          <w:numId w:val="4"/>
        </w:numPr>
        <w:tabs>
          <w:tab w:pos="6453" w:val="left" w:leader="none"/>
          <w:tab w:pos="10158" w:val="left" w:leader="dot"/>
        </w:tabs>
        <w:spacing w:line="240" w:lineRule="auto" w:before="183" w:after="0"/>
        <w:ind w:left="6452" w:right="0" w:hanging="400"/>
        <w:jc w:val="left"/>
      </w:pPr>
      <w:r>
        <w:rPr>
          <w:color w:val="5F6369"/>
          <w:w w:val="110"/>
        </w:rPr>
        <w:t>Can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hurt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my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child?.</w:t>
        <w:tab/>
        <w:t>18</w:t>
      </w:r>
      <w:r>
        <w:rPr/>
      </w:r>
    </w:p>
    <w:p>
      <w:pPr>
        <w:pStyle w:val="BodyText"/>
        <w:numPr>
          <w:ilvl w:val="2"/>
          <w:numId w:val="4"/>
        </w:numPr>
        <w:tabs>
          <w:tab w:pos="6453" w:val="left" w:leader="none"/>
          <w:tab w:pos="10135" w:val="left" w:leader="dot"/>
        </w:tabs>
        <w:spacing w:line="250" w:lineRule="auto" w:before="192" w:after="0"/>
        <w:ind w:left="6052" w:right="6433" w:firstLine="0"/>
        <w:jc w:val="left"/>
      </w:pPr>
      <w:r>
        <w:rPr>
          <w:color w:val="5F6369"/>
          <w:w w:val="110"/>
        </w:rPr>
        <w:t>How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common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side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effects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come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immunizing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my</w:t>
      </w:r>
      <w:r>
        <w:rPr>
          <w:color w:val="5F6369"/>
          <w:spacing w:val="-39"/>
          <w:w w:val="110"/>
        </w:rPr>
        <w:t> </w:t>
      </w:r>
      <w:r>
        <w:rPr>
          <w:color w:val="5F6369"/>
          <w:w w:val="110"/>
        </w:rPr>
        <w:t>child?.</w:t>
        <w:tab/>
        <w:t>18</w:t>
      </w:r>
      <w:r>
        <w:rPr/>
      </w:r>
    </w:p>
    <w:p>
      <w:pPr>
        <w:pStyle w:val="BodyText"/>
        <w:numPr>
          <w:ilvl w:val="2"/>
          <w:numId w:val="4"/>
        </w:numPr>
        <w:tabs>
          <w:tab w:pos="6453" w:val="left" w:leader="none"/>
          <w:tab w:pos="10157" w:val="left" w:leader="dot"/>
        </w:tabs>
        <w:spacing w:line="250" w:lineRule="auto" w:before="180" w:after="0"/>
        <w:ind w:left="6052" w:right="6410" w:firstLine="0"/>
        <w:jc w:val="left"/>
      </w:pPr>
      <w:r>
        <w:rPr>
          <w:color w:val="5F6369"/>
          <w:w w:val="110"/>
        </w:rPr>
        <w:t>Why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fever</w:t>
      </w:r>
      <w:r>
        <w:rPr>
          <w:color w:val="5F6369"/>
          <w:w w:val="110"/>
        </w:rPr>
        <w:t> 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poor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appetite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immunization,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do?.</w:t>
        <w:tab/>
        <w:t>19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.153577pt;width:24.5pt;height:22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10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3"/>
          <w:sz w:val="16"/>
        </w:rPr>
        <w:t>TABLE</w:t>
      </w:r>
      <w:r>
        <w:rPr>
          <w:rFonts w:ascii="Times New Roman"/>
          <w:b/>
          <w:color w:val="5F6369"/>
          <w:spacing w:val="-18"/>
          <w:sz w:val="16"/>
        </w:rPr>
        <w:t> </w:t>
      </w:r>
      <w:r>
        <w:rPr>
          <w:rFonts w:ascii="Times New Roman"/>
          <w:b/>
          <w:color w:val="5F6369"/>
          <w:sz w:val="16"/>
        </w:rPr>
        <w:t>OF</w:t>
      </w:r>
      <w:r>
        <w:rPr>
          <w:rFonts w:ascii="Times New Roman"/>
          <w:b/>
          <w:color w:val="5F6369"/>
          <w:spacing w:val="-18"/>
          <w:sz w:val="16"/>
        </w:rPr>
        <w:t> </w:t>
      </w:r>
      <w:r>
        <w:rPr>
          <w:rFonts w:ascii="Times New Roman"/>
          <w:b/>
          <w:color w:val="5F6369"/>
          <w:sz w:val="16"/>
        </w:rPr>
        <w:t>CONTENTS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24"/>
          <w:pgSz w:w="16840" w:h="11910" w:orient="landscape"/>
          <w:pgMar w:header="0" w:footer="0" w:top="0" w:bottom="0" w:left="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5"/>
          <w:pgSz w:w="16840" w:h="11910" w:orient="landscape"/>
          <w:pgMar w:header="0" w:footer="0" w:top="1700" w:bottom="0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779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r>
            <w:rPr/>
            <w:pict>
              <v:group style="position:absolute;margin-left:218.219498pt;margin-top:15.470325pt;width:70.8pt;height:2pt;mso-position-horizontal-relative:page;mso-position-vertical-relative:paragraph;z-index:-57784" coordorigin="4364,309" coordsize="1416,40">
                <v:group style="position:absolute;left:4465;top:329;width:1255;height:2" coordorigin="4465,329" coordsize="1255,2">
                  <v:shape style="position:absolute;left:4465;top:329;width:1255;height:2" coordorigin="4465,329" coordsize="1255,0" path="m4465,329l5720,329e" filled="false" stroked="true" strokeweight="2pt" strokecolor="#fdb714">
                    <v:path arrowok="t"/>
                    <v:stroke dashstyle="dash"/>
                  </v:shape>
                </v:group>
                <v:group style="position:absolute;left:4384;top:329;width:2;height:2" coordorigin="4384,329" coordsize="2,2">
                  <v:shape style="position:absolute;left:4384;top:329;width:2;height:2" coordorigin="4384,329" coordsize="0,0" path="m4384,329l4384,329e" filled="false" stroked="true" strokeweight="2pt" strokecolor="#fdb714">
                    <v:path arrowok="t"/>
                  </v:shape>
                </v:group>
                <v:group style="position:absolute;left:5760;top:329;width:2;height:2" coordorigin="5760,329" coordsize="2,2">
                  <v:shape style="position:absolute;left:5760;top:329;width:2;height:2" coordorigin="5760,329" coordsize="0,0" path="m5760,329l5760,329e" filled="false" stroked="true" strokeweight="2pt" strokecolor="#fdb714">
                    <v:path arrowok="t"/>
                  </v:shape>
                </v:group>
                <w10:wrap type="none"/>
              </v:group>
            </w:pict>
          </w:r>
          <w:hyperlink w:history="true" w:anchor="_TOC_250002">
            <w:r>
              <w:rPr>
                <w:color w:val="FDB714"/>
                <w:spacing w:val="-4"/>
                <w:w w:val="110"/>
              </w:rPr>
              <w:t>V</w:t>
            </w:r>
            <w:r>
              <w:rPr>
                <w:color w:val="FDB714"/>
                <w:spacing w:val="-3"/>
                <w:w w:val="110"/>
              </w:rPr>
              <w:t>accine</w:t>
            </w:r>
            <w:r>
              <w:rPr>
                <w:color w:val="FDB714"/>
                <w:spacing w:val="42"/>
                <w:w w:val="110"/>
              </w:rPr>
              <w:t> </w:t>
            </w:r>
            <w:r>
              <w:rPr>
                <w:color w:val="FDB714"/>
                <w:w w:val="110"/>
              </w:rPr>
              <w:t>Effectiveness</w:t>
              <w:tab/>
              <w:t>24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2201" w:val="left" w:leader="none"/>
              <w:tab w:pos="5882" w:val="left" w:leader="dot"/>
            </w:tabs>
            <w:spacing w:line="250" w:lineRule="auto" w:before="183" w:after="0"/>
            <w:ind w:left="1800" w:right="20" w:firstLine="0"/>
            <w:jc w:val="left"/>
          </w:pPr>
          <w:r>
            <w:rPr>
              <w:color w:val="5F6369"/>
              <w:w w:val="110"/>
            </w:rPr>
            <w:t>I</w:t>
          </w:r>
          <w:r>
            <w:rPr>
              <w:color w:val="5F6369"/>
              <w:spacing w:val="6"/>
              <w:w w:val="110"/>
            </w:rPr>
            <w:t> </w:t>
          </w:r>
          <w:r>
            <w:rPr>
              <w:color w:val="5F6369"/>
              <w:w w:val="110"/>
            </w:rPr>
            <w:t>have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heard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that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some</w:t>
          </w:r>
          <w:r>
            <w:rPr>
              <w:color w:val="5F6369"/>
              <w:spacing w:val="6"/>
              <w:w w:val="110"/>
            </w:rPr>
            <w:t> </w:t>
          </w:r>
          <w:r>
            <w:rPr>
              <w:color w:val="5F6369"/>
              <w:w w:val="110"/>
            </w:rPr>
            <w:t>children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get</w:t>
          </w:r>
          <w:r>
            <w:rPr>
              <w:color w:val="5F6369"/>
              <w:w w:val="118"/>
            </w:rPr>
            <w:t> </w:t>
          </w:r>
          <w:r>
            <w:rPr>
              <w:color w:val="5F6369"/>
              <w:w w:val="110"/>
            </w:rPr>
            <w:t>diseases</w:t>
          </w:r>
          <w:r>
            <w:rPr>
              <w:color w:val="5F6369"/>
              <w:spacing w:val="27"/>
              <w:w w:val="110"/>
            </w:rPr>
            <w:t> </w:t>
          </w:r>
          <w:r>
            <w:rPr>
              <w:color w:val="5F6369"/>
              <w:w w:val="110"/>
            </w:rPr>
            <w:t>that</w:t>
          </w:r>
          <w:r>
            <w:rPr>
              <w:color w:val="5F6369"/>
              <w:spacing w:val="28"/>
              <w:w w:val="110"/>
            </w:rPr>
            <w:t> </w:t>
          </w:r>
          <w:r>
            <w:rPr>
              <w:color w:val="5F6369"/>
              <w:w w:val="110"/>
            </w:rPr>
            <w:t>they</w:t>
          </w:r>
          <w:r>
            <w:rPr>
              <w:color w:val="5F6369"/>
              <w:spacing w:val="28"/>
              <w:w w:val="110"/>
            </w:rPr>
            <w:t> </w:t>
          </w:r>
          <w:r>
            <w:rPr>
              <w:color w:val="5F6369"/>
              <w:w w:val="110"/>
            </w:rPr>
            <w:t>have</w:t>
          </w:r>
          <w:r>
            <w:rPr>
              <w:color w:val="5F6369"/>
              <w:spacing w:val="28"/>
              <w:w w:val="110"/>
            </w:rPr>
            <w:t> </w:t>
          </w:r>
          <w:r>
            <w:rPr>
              <w:color w:val="5F6369"/>
              <w:w w:val="110"/>
            </w:rPr>
            <w:t>supposedly</w:t>
          </w:r>
          <w:r>
            <w:rPr>
              <w:color w:val="5F6369"/>
              <w:w w:val="112"/>
            </w:rPr>
            <w:t>  </w:t>
          </w:r>
          <w:r>
            <w:rPr>
              <w:color w:val="5F6369"/>
              <w:w w:val="110"/>
            </w:rPr>
            <w:t>been</w:t>
          </w:r>
          <w:r>
            <w:rPr>
              <w:color w:val="5F6369"/>
              <w:spacing w:val="3"/>
              <w:w w:val="110"/>
            </w:rPr>
            <w:t> </w:t>
          </w:r>
          <w:r>
            <w:rPr>
              <w:color w:val="5F6369"/>
              <w:w w:val="110"/>
            </w:rPr>
            <w:t>immunized</w:t>
          </w:r>
          <w:r>
            <w:rPr>
              <w:color w:val="5F6369"/>
              <w:spacing w:val="4"/>
              <w:w w:val="110"/>
            </w:rPr>
            <w:t> </w:t>
          </w:r>
          <w:r>
            <w:rPr>
              <w:color w:val="5F6369"/>
              <w:w w:val="110"/>
            </w:rPr>
            <w:t>against.</w:t>
          </w:r>
          <w:r>
            <w:rPr>
              <w:color w:val="5F6369"/>
              <w:spacing w:val="4"/>
              <w:w w:val="110"/>
            </w:rPr>
            <w:t> </w:t>
          </w:r>
          <w:r>
            <w:rPr>
              <w:color w:val="5F6369"/>
              <w:w w:val="110"/>
            </w:rPr>
            <w:t>How</w:t>
          </w:r>
          <w:r>
            <w:rPr>
              <w:color w:val="5F6369"/>
              <w:spacing w:val="3"/>
              <w:w w:val="110"/>
            </w:rPr>
            <w:t> </w:t>
          </w:r>
          <w:r>
            <w:rPr>
              <w:color w:val="5F6369"/>
              <w:w w:val="110"/>
            </w:rPr>
            <w:t>can</w:t>
          </w:r>
          <w:r>
            <w:rPr>
              <w:color w:val="5F6369"/>
              <w:spacing w:val="4"/>
              <w:w w:val="110"/>
            </w:rPr>
            <w:t> </w:t>
          </w:r>
          <w:r>
            <w:rPr>
              <w:color w:val="5F6369"/>
              <w:w w:val="110"/>
            </w:rPr>
            <w:t>this</w:t>
          </w:r>
          <w:r>
            <w:rPr>
              <w:color w:val="5F6369"/>
              <w:w w:val="111"/>
            </w:rPr>
            <w:t> </w:t>
          </w:r>
          <w:r>
            <w:rPr>
              <w:color w:val="5F6369"/>
              <w:w w:val="110"/>
            </w:rPr>
            <w:t>be</w:t>
          </w:r>
          <w:r>
            <w:rPr>
              <w:color w:val="5F6369"/>
              <w:spacing w:val="32"/>
              <w:w w:val="110"/>
            </w:rPr>
            <w:t> </w:t>
          </w:r>
          <w:r>
            <w:rPr>
              <w:color w:val="5F6369"/>
              <w:w w:val="110"/>
            </w:rPr>
            <w:t>true?.</w:t>
            <w:tab/>
            <w:t>24</w:t>
          </w:r>
          <w:r>
            <w:rPr/>
          </w:r>
        </w:p>
        <w:p>
          <w:pPr>
            <w:pStyle w:val="TOC2"/>
            <w:numPr>
              <w:ilvl w:val="0"/>
              <w:numId w:val="7"/>
            </w:numPr>
            <w:tabs>
              <w:tab w:pos="2201" w:val="left" w:leader="none"/>
              <w:tab w:pos="5882" w:val="left" w:leader="dot"/>
            </w:tabs>
            <w:spacing w:line="250" w:lineRule="auto" w:before="180" w:after="0"/>
            <w:ind w:left="1800" w:right="21" w:firstLine="0"/>
            <w:jc w:val="left"/>
          </w:pPr>
          <w:r>
            <w:rPr>
              <w:color w:val="5F6369"/>
              <w:w w:val="110"/>
            </w:rPr>
            <w:t>Is natural</w:t>
          </w:r>
          <w:r>
            <w:rPr>
              <w:color w:val="5F6369"/>
              <w:spacing w:val="1"/>
              <w:w w:val="110"/>
            </w:rPr>
            <w:t> </w:t>
          </w:r>
          <w:r>
            <w:rPr>
              <w:color w:val="5F6369"/>
              <w:w w:val="110"/>
            </w:rPr>
            <w:t>infection better</w:t>
          </w:r>
          <w:r>
            <w:rPr>
              <w:color w:val="5F6369"/>
              <w:spacing w:val="1"/>
              <w:w w:val="110"/>
            </w:rPr>
            <w:t> </w:t>
          </w:r>
          <w:r>
            <w:rPr>
              <w:color w:val="5F6369"/>
              <w:w w:val="110"/>
            </w:rPr>
            <w:t>than</w:t>
          </w:r>
          <w:r>
            <w:rPr>
              <w:color w:val="5F6369"/>
              <w:w w:val="112"/>
            </w:rPr>
            <w:t> </w:t>
          </w:r>
          <w:r>
            <w:rPr>
              <w:color w:val="5F6369"/>
              <w:w w:val="105"/>
            </w:rPr>
            <w:t>immunization?.</w:t>
            <w:tab/>
          </w:r>
          <w:r>
            <w:rPr>
              <w:color w:val="5F6369"/>
              <w:w w:val="110"/>
            </w:rPr>
            <w:t>24</w:t>
          </w:r>
          <w:r>
            <w:rPr/>
          </w:r>
        </w:p>
        <w:p>
          <w:pPr>
            <w:pStyle w:val="TOC1"/>
            <w:tabs>
              <w:tab w:pos="5861" w:val="left" w:leader="none"/>
            </w:tabs>
            <w:spacing w:line="240" w:lineRule="auto" w:before="46"/>
            <w:ind w:right="0"/>
            <w:jc w:val="left"/>
            <w:rPr>
              <w:b w:val="0"/>
              <w:bCs w:val="0"/>
            </w:rPr>
          </w:pPr>
          <w:r>
            <w:rPr/>
            <w:pict>
              <v:group style="position:absolute;margin-left:279.855713pt;margin-top:14.370318pt;width:9.950pt;height:2pt;mso-position-horizontal-relative:page;mso-position-vertical-relative:paragraph;z-index:-57736" coordorigin="5597,287" coordsize="199,40">
                <v:group style="position:absolute;left:5696;top:307;width:40;height:2" coordorigin="5696,307" coordsize="40,2">
                  <v:shape style="position:absolute;left:5696;top:307;width:40;height:2" coordorigin="5696,307" coordsize="40,0" path="m5696,307l5736,307e" filled="false" stroked="true" strokeweight="2pt" strokecolor="#94c93d">
                    <v:path arrowok="t"/>
                    <v:stroke dashstyle="dash"/>
                  </v:shape>
                </v:group>
                <v:group style="position:absolute;left:5617;top:307;width:2;height:2" coordorigin="5617,307" coordsize="2,2">
                  <v:shape style="position:absolute;left:5617;top:307;width:2;height:2" coordorigin="5617,307" coordsize="0,0" path="m5617,307l5617,307e" filled="false" stroked="true" strokeweight="2pt" strokecolor="#94c93d">
                    <v:path arrowok="t"/>
                  </v:shape>
                </v:group>
                <v:group style="position:absolute;left:5775;top:307;width:2;height:2" coordorigin="5775,307" coordsize="2,2">
                  <v:shape style="position:absolute;left:5775;top:307;width:2;height:2" coordorigin="5775,307" coordsize="0,0" path="m5775,307l5775,307e" filled="false" stroked="true" strokeweight="2pt" strokecolor="#94c93d">
                    <v:path arrowok="t"/>
                  </v:shape>
                </v:group>
                <w10:wrap type="none"/>
              </v:group>
            </w:pict>
          </w:r>
          <w:hyperlink w:history="true" w:anchor="_TOC_250001">
            <w:r>
              <w:rPr>
                <w:color w:val="94C93D"/>
                <w:w w:val="110"/>
              </w:rPr>
              <w:t>Family/Community</w:t>
            </w:r>
            <w:r>
              <w:rPr>
                <w:color w:val="94C93D"/>
                <w:spacing w:val="14"/>
                <w:w w:val="110"/>
              </w:rPr>
              <w:t> </w:t>
            </w:r>
            <w:r>
              <w:rPr>
                <w:color w:val="94C93D"/>
                <w:w w:val="110"/>
              </w:rPr>
              <w:t>Resistance</w:t>
              <w:tab/>
              <w:t>25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2201" w:val="left" w:leader="none"/>
            </w:tabs>
            <w:spacing w:line="250" w:lineRule="auto" w:before="183" w:after="0"/>
            <w:ind w:left="1800" w:right="156" w:firstLine="0"/>
            <w:jc w:val="both"/>
          </w:pPr>
          <w:r>
            <w:rPr>
              <w:color w:val="5F6369"/>
              <w:spacing w:val="-4"/>
              <w:w w:val="105"/>
            </w:rPr>
            <w:t>T</w:t>
          </w:r>
          <w:r>
            <w:rPr>
              <w:color w:val="5F6369"/>
              <w:spacing w:val="-3"/>
              <w:w w:val="105"/>
            </w:rPr>
            <w:t>raditional</w:t>
          </w:r>
          <w:r>
            <w:rPr>
              <w:color w:val="5F6369"/>
              <w:spacing w:val="40"/>
              <w:w w:val="105"/>
            </w:rPr>
            <w:t> </w:t>
          </w:r>
          <w:r>
            <w:rPr>
              <w:color w:val="5F6369"/>
              <w:w w:val="105"/>
            </w:rPr>
            <w:t>methods</w:t>
          </w:r>
          <w:r>
            <w:rPr>
              <w:color w:val="5F6369"/>
              <w:spacing w:val="40"/>
              <w:w w:val="105"/>
            </w:rPr>
            <w:t> </w:t>
          </w:r>
          <w:r>
            <w:rPr>
              <w:color w:val="5F6369"/>
              <w:w w:val="105"/>
            </w:rPr>
            <w:t>have</w:t>
          </w:r>
          <w:r>
            <w:rPr>
              <w:color w:val="5F6369"/>
              <w:spacing w:val="41"/>
              <w:w w:val="105"/>
            </w:rPr>
            <w:t> </w:t>
          </w:r>
          <w:r>
            <w:rPr>
              <w:color w:val="5F6369"/>
              <w:w w:val="105"/>
            </w:rPr>
            <w:t>protected</w:t>
          </w:r>
          <w:r>
            <w:rPr>
              <w:color w:val="5F6369"/>
              <w:spacing w:val="21"/>
              <w:w w:val="114"/>
            </w:rPr>
            <w:t> </w:t>
          </w:r>
          <w:r>
            <w:rPr>
              <w:color w:val="5F6369"/>
              <w:w w:val="105"/>
            </w:rPr>
            <w:t>my</w:t>
          </w:r>
          <w:r>
            <w:rPr>
              <w:color w:val="5F6369"/>
              <w:spacing w:val="31"/>
              <w:w w:val="105"/>
            </w:rPr>
            <w:t> </w:t>
          </w:r>
          <w:r>
            <w:rPr>
              <w:color w:val="5F6369"/>
              <w:w w:val="105"/>
            </w:rPr>
            <w:t>family</w:t>
          </w:r>
          <w:r>
            <w:rPr>
              <w:color w:val="5F6369"/>
              <w:spacing w:val="31"/>
              <w:w w:val="105"/>
            </w:rPr>
            <w:t> </w:t>
          </w:r>
          <w:r>
            <w:rPr>
              <w:color w:val="5F6369"/>
              <w:w w:val="105"/>
            </w:rPr>
            <w:t>for</w:t>
          </w:r>
          <w:r>
            <w:rPr>
              <w:color w:val="5F6369"/>
              <w:spacing w:val="31"/>
              <w:w w:val="105"/>
            </w:rPr>
            <w:t> </w:t>
          </w:r>
          <w:r>
            <w:rPr>
              <w:color w:val="5F6369"/>
              <w:w w:val="105"/>
            </w:rPr>
            <w:t>generations.</w:t>
          </w:r>
          <w:r>
            <w:rPr>
              <w:color w:val="5F6369"/>
              <w:spacing w:val="31"/>
              <w:w w:val="105"/>
            </w:rPr>
            <w:t> </w:t>
          </w:r>
          <w:r>
            <w:rPr>
              <w:color w:val="5F6369"/>
              <w:w w:val="105"/>
            </w:rPr>
            <w:t>Why</w:t>
          </w:r>
          <w:r>
            <w:rPr>
              <w:color w:val="5F6369"/>
              <w:spacing w:val="31"/>
              <w:w w:val="105"/>
            </w:rPr>
            <w:t> </w:t>
          </w:r>
          <w:r>
            <w:rPr>
              <w:color w:val="5F6369"/>
              <w:w w:val="105"/>
            </w:rPr>
            <w:t>should</w:t>
          </w:r>
          <w:r>
            <w:rPr>
              <w:color w:val="5F6369"/>
              <w:w w:val="110"/>
            </w:rPr>
            <w:t> </w:t>
          </w:r>
          <w:r>
            <w:rPr>
              <w:color w:val="5F6369"/>
              <w:w w:val="105"/>
            </w:rPr>
            <w:t>I</w:t>
          </w:r>
          <w:r>
            <w:rPr>
              <w:color w:val="5F6369"/>
              <w:spacing w:val="18"/>
              <w:w w:val="105"/>
            </w:rPr>
            <w:t> </w:t>
          </w:r>
          <w:r>
            <w:rPr>
              <w:color w:val="5F6369"/>
              <w:w w:val="105"/>
            </w:rPr>
            <w:t>believe</w:t>
          </w:r>
          <w:r>
            <w:rPr>
              <w:color w:val="5F6369"/>
              <w:spacing w:val="19"/>
              <w:w w:val="105"/>
            </w:rPr>
            <w:t> </w:t>
          </w:r>
          <w:r>
            <w:rPr>
              <w:color w:val="5F6369"/>
              <w:w w:val="105"/>
            </w:rPr>
            <w:t>immunization</w:t>
          </w:r>
          <w:r>
            <w:rPr>
              <w:color w:val="5F6369"/>
              <w:spacing w:val="18"/>
              <w:w w:val="105"/>
            </w:rPr>
            <w:t> </w:t>
          </w:r>
          <w:r>
            <w:rPr>
              <w:color w:val="5F6369"/>
              <w:w w:val="105"/>
            </w:rPr>
            <w:t>will</w:t>
          </w:r>
          <w:r>
            <w:rPr>
              <w:color w:val="5F6369"/>
              <w:spacing w:val="19"/>
              <w:w w:val="105"/>
            </w:rPr>
            <w:t> </w:t>
          </w:r>
          <w:r>
            <w:rPr>
              <w:color w:val="5F6369"/>
              <w:w w:val="105"/>
            </w:rPr>
            <w:t>be</w:t>
          </w:r>
          <w:r>
            <w:rPr>
              <w:color w:val="5F6369"/>
              <w:spacing w:val="18"/>
              <w:w w:val="105"/>
            </w:rPr>
            <w:t> </w:t>
          </w:r>
          <w:r>
            <w:rPr>
              <w:color w:val="5F6369"/>
              <w:w w:val="105"/>
            </w:rPr>
            <w:t>better</w:t>
          </w:r>
          <w:r>
            <w:rPr>
              <w:color w:val="5F6369"/>
              <w:spacing w:val="19"/>
              <w:w w:val="105"/>
            </w:rPr>
            <w:t> </w:t>
          </w:r>
          <w:r>
            <w:rPr>
              <w:color w:val="5F6369"/>
              <w:w w:val="105"/>
            </w:rPr>
            <w:t>for</w:t>
          </w:r>
          <w:r>
            <w:rPr/>
          </w:r>
        </w:p>
        <w:p>
          <w:pPr>
            <w:pStyle w:val="TOC2"/>
            <w:tabs>
              <w:tab w:pos="5882" w:val="left" w:leader="dot"/>
            </w:tabs>
            <w:spacing w:line="240" w:lineRule="auto" w:before="0"/>
            <w:ind w:right="0"/>
            <w:jc w:val="left"/>
          </w:pPr>
          <w:r>
            <w:rPr>
              <w:color w:val="5F6369"/>
              <w:w w:val="110"/>
            </w:rPr>
            <w:t>my</w:t>
          </w:r>
          <w:r>
            <w:rPr>
              <w:color w:val="5F6369"/>
              <w:spacing w:val="-39"/>
              <w:w w:val="110"/>
            </w:rPr>
            <w:t> </w:t>
          </w:r>
          <w:r>
            <w:rPr>
              <w:color w:val="5F6369"/>
              <w:w w:val="110"/>
            </w:rPr>
            <w:t>child?.</w:t>
            <w:tab/>
            <w:t>25</w:t>
          </w:r>
          <w:r>
            <w:rPr/>
          </w:r>
        </w:p>
        <w:p>
          <w:pPr>
            <w:pStyle w:val="TOC2"/>
            <w:numPr>
              <w:ilvl w:val="0"/>
              <w:numId w:val="7"/>
            </w:numPr>
            <w:tabs>
              <w:tab w:pos="2201" w:val="left" w:leader="none"/>
              <w:tab w:pos="5856" w:val="left" w:leader="dot"/>
            </w:tabs>
            <w:spacing w:line="250" w:lineRule="auto" w:before="192" w:after="0"/>
            <w:ind w:left="1800" w:right="9" w:firstLine="0"/>
            <w:jc w:val="left"/>
          </w:pPr>
          <w:r>
            <w:rPr>
              <w:color w:val="5F6369"/>
              <w:w w:val="110"/>
            </w:rPr>
            <w:t>My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husband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refused</w:t>
          </w:r>
          <w:r>
            <w:rPr>
              <w:color w:val="5F6369"/>
              <w:spacing w:val="8"/>
              <w:w w:val="110"/>
            </w:rPr>
            <w:t> </w:t>
          </w:r>
          <w:r>
            <w:rPr>
              <w:color w:val="5F6369"/>
              <w:w w:val="110"/>
            </w:rPr>
            <w:t>to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let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me</w:t>
          </w:r>
          <w:r>
            <w:rPr>
              <w:color w:val="5F6369"/>
              <w:spacing w:val="7"/>
              <w:w w:val="110"/>
            </w:rPr>
            <w:t> </w:t>
          </w:r>
          <w:r>
            <w:rPr>
              <w:color w:val="5F6369"/>
              <w:w w:val="110"/>
            </w:rPr>
            <w:t>bring</w:t>
          </w:r>
          <w:r>
            <w:rPr>
              <w:color w:val="5F6369"/>
              <w:w w:val="105"/>
            </w:rPr>
            <w:t> </w:t>
          </w:r>
          <w:r>
            <w:rPr>
              <w:color w:val="5F6369"/>
              <w:w w:val="110"/>
            </w:rPr>
            <w:t>the</w:t>
          </w:r>
          <w:r>
            <w:rPr>
              <w:color w:val="5F6369"/>
              <w:spacing w:val="-6"/>
              <w:w w:val="110"/>
            </w:rPr>
            <w:t> </w:t>
          </w:r>
          <w:r>
            <w:rPr>
              <w:color w:val="5F6369"/>
              <w:w w:val="110"/>
            </w:rPr>
            <w:t>baby</w:t>
          </w:r>
          <w:r>
            <w:rPr>
              <w:color w:val="5F6369"/>
              <w:spacing w:val="-5"/>
              <w:w w:val="110"/>
            </w:rPr>
            <w:t> </w:t>
          </w:r>
          <w:r>
            <w:rPr>
              <w:color w:val="5F6369"/>
              <w:w w:val="110"/>
            </w:rPr>
            <w:t>back</w:t>
          </w:r>
          <w:r>
            <w:rPr>
              <w:color w:val="5F6369"/>
              <w:spacing w:val="-5"/>
              <w:w w:val="110"/>
            </w:rPr>
            <w:t> </w:t>
          </w:r>
          <w:r>
            <w:rPr>
              <w:color w:val="5F6369"/>
              <w:w w:val="110"/>
            </w:rPr>
            <w:t>for</w:t>
          </w:r>
          <w:r>
            <w:rPr>
              <w:color w:val="5F6369"/>
              <w:spacing w:val="-5"/>
              <w:w w:val="110"/>
            </w:rPr>
            <w:t> </w:t>
          </w:r>
          <w:r>
            <w:rPr>
              <w:color w:val="5F6369"/>
              <w:w w:val="110"/>
            </w:rPr>
            <w:t>more</w:t>
          </w:r>
          <w:r>
            <w:rPr>
              <w:color w:val="5F6369"/>
              <w:spacing w:val="-5"/>
              <w:w w:val="110"/>
            </w:rPr>
            <w:t> </w:t>
          </w:r>
          <w:r>
            <w:rPr>
              <w:color w:val="5F6369"/>
              <w:w w:val="110"/>
            </w:rPr>
            <w:t>immunizations</w:t>
          </w:r>
          <w:r>
            <w:rPr>
              <w:color w:val="5F6369"/>
              <w:w w:val="108"/>
            </w:rPr>
            <w:t> </w:t>
          </w:r>
          <w:r>
            <w:rPr>
              <w:color w:val="5F6369"/>
              <w:w w:val="110"/>
            </w:rPr>
            <w:t>because</w:t>
          </w:r>
          <w:r>
            <w:rPr>
              <w:color w:val="5F6369"/>
              <w:spacing w:val="18"/>
              <w:w w:val="110"/>
            </w:rPr>
            <w:t> </w:t>
          </w:r>
          <w:r>
            <w:rPr>
              <w:color w:val="5F6369"/>
              <w:w w:val="110"/>
            </w:rPr>
            <w:t>the</w:t>
          </w:r>
          <w:r>
            <w:rPr>
              <w:color w:val="5F6369"/>
              <w:spacing w:val="18"/>
              <w:w w:val="110"/>
            </w:rPr>
            <w:t> </w:t>
          </w:r>
          <w:r>
            <w:rPr>
              <w:color w:val="5F6369"/>
              <w:w w:val="110"/>
            </w:rPr>
            <w:t>last</w:t>
          </w:r>
          <w:r>
            <w:rPr>
              <w:color w:val="5F6369"/>
              <w:spacing w:val="19"/>
              <w:w w:val="110"/>
            </w:rPr>
            <w:t> </w:t>
          </w:r>
          <w:r>
            <w:rPr>
              <w:color w:val="5F6369"/>
              <w:w w:val="110"/>
            </w:rPr>
            <w:t>time</w:t>
          </w:r>
          <w:r>
            <w:rPr>
              <w:color w:val="5F6369"/>
              <w:spacing w:val="18"/>
              <w:w w:val="110"/>
            </w:rPr>
            <w:t> </w:t>
          </w:r>
          <w:r>
            <w:rPr>
              <w:color w:val="5F6369"/>
              <w:w w:val="110"/>
            </w:rPr>
            <w:t>the</w:t>
          </w:r>
          <w:r>
            <w:rPr>
              <w:color w:val="5F6369"/>
              <w:spacing w:val="19"/>
              <w:w w:val="110"/>
            </w:rPr>
            <w:t> </w:t>
          </w:r>
          <w:r>
            <w:rPr>
              <w:color w:val="5F6369"/>
              <w:w w:val="110"/>
            </w:rPr>
            <w:t>baby</w:t>
          </w:r>
          <w:r>
            <w:rPr>
              <w:color w:val="5F6369"/>
              <w:spacing w:val="18"/>
              <w:w w:val="110"/>
            </w:rPr>
            <w:t> </w:t>
          </w:r>
          <w:r>
            <w:rPr>
              <w:color w:val="5F6369"/>
              <w:w w:val="110"/>
            </w:rPr>
            <w:t>received</w:t>
          </w:r>
          <w:r>
            <w:rPr>
              <w:color w:val="5F6369"/>
              <w:w w:val="111"/>
            </w:rPr>
            <w:t> </w:t>
          </w:r>
          <w:r>
            <w:rPr>
              <w:color w:val="5F6369"/>
              <w:w w:val="110"/>
            </w:rPr>
            <w:t>an</w:t>
          </w:r>
          <w:r>
            <w:rPr>
              <w:color w:val="5F6369"/>
              <w:spacing w:val="-12"/>
              <w:w w:val="110"/>
            </w:rPr>
            <w:t> </w:t>
          </w:r>
          <w:r>
            <w:rPr>
              <w:color w:val="5F6369"/>
              <w:w w:val="110"/>
            </w:rPr>
            <w:t>immunization,</w:t>
          </w:r>
          <w:r>
            <w:rPr>
              <w:color w:val="5F6369"/>
              <w:spacing w:val="-12"/>
              <w:w w:val="110"/>
            </w:rPr>
            <w:t> </w:t>
          </w:r>
          <w:r>
            <w:rPr>
              <w:color w:val="5F6369"/>
              <w:w w:val="110"/>
            </w:rPr>
            <w:t>they</w:t>
          </w:r>
          <w:r>
            <w:rPr>
              <w:color w:val="5F6369"/>
              <w:spacing w:val="-11"/>
              <w:w w:val="110"/>
            </w:rPr>
            <w:t> </w:t>
          </w:r>
          <w:r>
            <w:rPr>
              <w:color w:val="5F6369"/>
              <w:w w:val="110"/>
            </w:rPr>
            <w:t>fell</w:t>
          </w:r>
          <w:r>
            <w:rPr>
              <w:color w:val="5F6369"/>
              <w:spacing w:val="-12"/>
              <w:w w:val="110"/>
            </w:rPr>
            <w:t> </w:t>
          </w:r>
          <w:r>
            <w:rPr>
              <w:color w:val="5F6369"/>
              <w:w w:val="110"/>
            </w:rPr>
            <w:t>sick.</w:t>
          </w:r>
          <w:r>
            <w:rPr>
              <w:color w:val="5F6369"/>
              <w:spacing w:val="-12"/>
              <w:w w:val="110"/>
            </w:rPr>
            <w:t> </w:t>
          </w:r>
          <w:r>
            <w:rPr>
              <w:color w:val="5F6369"/>
              <w:w w:val="110"/>
            </w:rPr>
            <w:t>What</w:t>
          </w:r>
          <w:r>
            <w:rPr>
              <w:color w:val="5F6369"/>
              <w:spacing w:val="-11"/>
              <w:w w:val="110"/>
            </w:rPr>
            <w:t> </w:t>
          </w:r>
          <w:r>
            <w:rPr>
              <w:color w:val="5F6369"/>
              <w:w w:val="110"/>
            </w:rPr>
            <w:t>can</w:t>
          </w:r>
          <w:r>
            <w:rPr>
              <w:color w:val="5F6369"/>
              <w:w w:val="112"/>
            </w:rPr>
            <w:t> </w:t>
          </w:r>
          <w:r>
            <w:rPr>
              <w:color w:val="5F6369"/>
              <w:w w:val="110"/>
            </w:rPr>
            <w:t>I</w:t>
          </w:r>
          <w:r>
            <w:rPr>
              <w:color w:val="5F6369"/>
              <w:spacing w:val="-18"/>
              <w:w w:val="110"/>
            </w:rPr>
            <w:t> </w:t>
          </w:r>
          <w:r>
            <w:rPr>
              <w:color w:val="5F6369"/>
              <w:w w:val="110"/>
            </w:rPr>
            <w:t>do?.</w:t>
            <w:tab/>
            <w:t>25</w:t>
          </w:r>
          <w:r>
            <w:rPr/>
          </w:r>
        </w:p>
        <w:p>
          <w:pPr>
            <w:pStyle w:val="TOC2"/>
            <w:numPr>
              <w:ilvl w:val="0"/>
              <w:numId w:val="7"/>
            </w:numPr>
            <w:tabs>
              <w:tab w:pos="2201" w:val="left" w:leader="none"/>
              <w:tab w:pos="5894" w:val="left" w:leader="dot"/>
            </w:tabs>
            <w:spacing w:line="250" w:lineRule="auto" w:before="180" w:after="0"/>
            <w:ind w:left="1800" w:right="9" w:firstLine="0"/>
            <w:jc w:val="left"/>
          </w:pPr>
          <w:r>
            <w:rPr>
              <w:color w:val="5F6369"/>
              <w:w w:val="105"/>
            </w:rPr>
            <w:t>How</w:t>
          </w:r>
          <w:r>
            <w:rPr>
              <w:color w:val="5F6369"/>
              <w:spacing w:val="27"/>
              <w:w w:val="105"/>
            </w:rPr>
            <w:t> </w:t>
          </w:r>
          <w:r>
            <w:rPr>
              <w:color w:val="5F6369"/>
              <w:w w:val="105"/>
            </w:rPr>
            <w:t>can</w:t>
          </w:r>
          <w:r>
            <w:rPr>
              <w:color w:val="5F6369"/>
              <w:spacing w:val="27"/>
              <w:w w:val="105"/>
            </w:rPr>
            <w:t> </w:t>
          </w:r>
          <w:r>
            <w:rPr>
              <w:color w:val="5F6369"/>
              <w:w w:val="105"/>
            </w:rPr>
            <w:t>I</w:t>
          </w:r>
          <w:r>
            <w:rPr>
              <w:color w:val="5F6369"/>
              <w:spacing w:val="27"/>
              <w:w w:val="105"/>
            </w:rPr>
            <w:t> </w:t>
          </w:r>
          <w:r>
            <w:rPr>
              <w:color w:val="5F6369"/>
              <w:w w:val="105"/>
            </w:rPr>
            <w:t>convince</w:t>
          </w:r>
          <w:r>
            <w:rPr>
              <w:color w:val="5F6369"/>
              <w:spacing w:val="27"/>
              <w:w w:val="105"/>
            </w:rPr>
            <w:t> </w:t>
          </w:r>
          <w:r>
            <w:rPr>
              <w:color w:val="5F6369"/>
              <w:w w:val="105"/>
            </w:rPr>
            <w:t>my</w:t>
          </w:r>
          <w:r>
            <w:rPr>
              <w:color w:val="5F6369"/>
              <w:spacing w:val="27"/>
              <w:w w:val="105"/>
            </w:rPr>
            <w:t> </w:t>
          </w:r>
          <w:r>
            <w:rPr>
              <w:color w:val="5F6369"/>
              <w:w w:val="105"/>
            </w:rPr>
            <w:t>husband</w:t>
          </w:r>
          <w:r>
            <w:rPr>
              <w:color w:val="5F6369"/>
              <w:spacing w:val="27"/>
              <w:w w:val="105"/>
            </w:rPr>
            <w:t> </w:t>
          </w:r>
          <w:r>
            <w:rPr>
              <w:color w:val="5F6369"/>
              <w:w w:val="105"/>
            </w:rPr>
            <w:t>to</w:t>
          </w:r>
          <w:r>
            <w:rPr>
              <w:color w:val="5F6369"/>
              <w:w w:val="114"/>
            </w:rPr>
            <w:t> </w:t>
          </w:r>
          <w:r>
            <w:rPr>
              <w:color w:val="5F6369"/>
              <w:w w:val="105"/>
            </w:rPr>
            <w:t>give</w:t>
          </w:r>
          <w:r>
            <w:rPr>
              <w:color w:val="5F6369"/>
              <w:spacing w:val="32"/>
              <w:w w:val="105"/>
            </w:rPr>
            <w:t> </w:t>
          </w:r>
          <w:r>
            <w:rPr>
              <w:color w:val="5F6369"/>
              <w:w w:val="105"/>
            </w:rPr>
            <w:t>me</w:t>
          </w:r>
          <w:r>
            <w:rPr>
              <w:color w:val="5F6369"/>
              <w:spacing w:val="32"/>
              <w:w w:val="105"/>
            </w:rPr>
            <w:t> </w:t>
          </w:r>
          <w:r>
            <w:rPr>
              <w:color w:val="5F6369"/>
              <w:w w:val="105"/>
            </w:rPr>
            <w:t>transport</w:t>
          </w:r>
          <w:r>
            <w:rPr>
              <w:color w:val="5F6369"/>
              <w:spacing w:val="32"/>
              <w:w w:val="105"/>
            </w:rPr>
            <w:t> </w:t>
          </w:r>
          <w:r>
            <w:rPr>
              <w:color w:val="5F6369"/>
              <w:w w:val="105"/>
            </w:rPr>
            <w:t>money</w:t>
          </w:r>
          <w:r>
            <w:rPr>
              <w:color w:val="5F6369"/>
              <w:spacing w:val="32"/>
              <w:w w:val="105"/>
            </w:rPr>
            <w:t> </w:t>
          </w:r>
          <w:r>
            <w:rPr>
              <w:color w:val="5F6369"/>
              <w:w w:val="105"/>
            </w:rPr>
            <w:t>to</w:t>
          </w:r>
          <w:r>
            <w:rPr>
              <w:color w:val="5F6369"/>
              <w:spacing w:val="32"/>
              <w:w w:val="105"/>
            </w:rPr>
            <w:t> </w:t>
          </w:r>
          <w:r>
            <w:rPr>
              <w:color w:val="5F6369"/>
              <w:w w:val="105"/>
            </w:rPr>
            <w:t>bring</w:t>
          </w:r>
          <w:r>
            <w:rPr>
              <w:color w:val="5F6369"/>
              <w:spacing w:val="32"/>
              <w:w w:val="105"/>
            </w:rPr>
            <w:t> </w:t>
          </w:r>
          <w:r>
            <w:rPr>
              <w:color w:val="5F6369"/>
              <w:w w:val="105"/>
            </w:rPr>
            <w:t>our</w:t>
          </w:r>
          <w:r>
            <w:rPr>
              <w:color w:val="5F6369"/>
              <w:w w:val="108"/>
            </w:rPr>
            <w:t> </w:t>
          </w:r>
          <w:r>
            <w:rPr>
              <w:color w:val="5F6369"/>
              <w:w w:val="105"/>
            </w:rPr>
            <w:t>baby</w:t>
          </w:r>
          <w:r>
            <w:rPr>
              <w:color w:val="5F6369"/>
              <w:spacing w:val="30"/>
              <w:w w:val="105"/>
            </w:rPr>
            <w:t> </w:t>
          </w:r>
          <w:r>
            <w:rPr>
              <w:color w:val="5F6369"/>
              <w:w w:val="105"/>
            </w:rPr>
            <w:t>for</w:t>
          </w:r>
          <w:r>
            <w:rPr>
              <w:color w:val="5F6369"/>
              <w:spacing w:val="30"/>
              <w:w w:val="105"/>
            </w:rPr>
            <w:t> </w:t>
          </w:r>
          <w:r>
            <w:rPr>
              <w:color w:val="5F6369"/>
              <w:w w:val="105"/>
            </w:rPr>
            <w:t>the</w:t>
          </w:r>
          <w:r>
            <w:rPr>
              <w:color w:val="5F6369"/>
              <w:spacing w:val="30"/>
              <w:w w:val="105"/>
            </w:rPr>
            <w:t> </w:t>
          </w:r>
          <w:r>
            <w:rPr>
              <w:color w:val="5F6369"/>
              <w:w w:val="105"/>
            </w:rPr>
            <w:t>next</w:t>
          </w:r>
          <w:r>
            <w:rPr>
              <w:color w:val="5F6369"/>
              <w:spacing w:val="30"/>
              <w:w w:val="105"/>
            </w:rPr>
            <w:t> </w:t>
          </w:r>
          <w:r>
            <w:rPr>
              <w:color w:val="5F6369"/>
              <w:w w:val="105"/>
            </w:rPr>
            <w:t>immunization?.</w:t>
            <w:tab/>
            <w:t>26</w:t>
          </w:r>
          <w:r>
            <w:rPr/>
          </w:r>
        </w:p>
        <w:p>
          <w:pPr>
            <w:pStyle w:val="TOC2"/>
            <w:numPr>
              <w:ilvl w:val="0"/>
              <w:numId w:val="7"/>
            </w:numPr>
            <w:tabs>
              <w:tab w:pos="2201" w:val="left" w:leader="none"/>
              <w:tab w:pos="5882" w:val="left" w:leader="dot"/>
            </w:tabs>
            <w:spacing w:line="250" w:lineRule="auto" w:before="180" w:after="0"/>
            <w:ind w:left="1800" w:right="21" w:firstLine="0"/>
            <w:jc w:val="left"/>
          </w:pPr>
          <w:r>
            <w:rPr>
              <w:color w:val="5F6369"/>
              <w:w w:val="110"/>
            </w:rPr>
            <w:t>Do</w:t>
          </w:r>
          <w:r>
            <w:rPr>
              <w:color w:val="5F6369"/>
              <w:spacing w:val="-13"/>
              <w:w w:val="110"/>
            </w:rPr>
            <w:t> </w:t>
          </w:r>
          <w:r>
            <w:rPr>
              <w:color w:val="5F6369"/>
              <w:w w:val="110"/>
            </w:rPr>
            <w:t>vaccines</w:t>
          </w:r>
          <w:r>
            <w:rPr>
              <w:color w:val="5F6369"/>
              <w:spacing w:val="-12"/>
              <w:w w:val="110"/>
            </w:rPr>
            <w:t> </w:t>
          </w:r>
          <w:r>
            <w:rPr>
              <w:color w:val="5F6369"/>
              <w:w w:val="110"/>
            </w:rPr>
            <w:t>contain</w:t>
          </w:r>
          <w:r>
            <w:rPr>
              <w:color w:val="5F6369"/>
              <w:spacing w:val="-12"/>
              <w:w w:val="110"/>
            </w:rPr>
            <w:t> </w:t>
          </w:r>
          <w:r>
            <w:rPr>
              <w:color w:val="5F6369"/>
              <w:w w:val="110"/>
            </w:rPr>
            <w:t>prohibited</w:t>
          </w:r>
          <w:r>
            <w:rPr>
              <w:color w:val="5F6369"/>
              <w:w w:val="108"/>
            </w:rPr>
            <w:t> </w:t>
          </w:r>
          <w:r>
            <w:rPr>
              <w:color w:val="5F6369"/>
              <w:w w:val="110"/>
            </w:rPr>
            <w:t>materials?</w:t>
          </w:r>
          <w:r>
            <w:rPr>
              <w:color w:val="5F6369"/>
              <w:spacing w:val="5"/>
              <w:w w:val="110"/>
            </w:rPr>
            <w:t> </w:t>
          </w:r>
          <w:r>
            <w:rPr>
              <w:color w:val="5F6369"/>
              <w:w w:val="110"/>
            </w:rPr>
            <w:t>I</w:t>
          </w:r>
          <w:r>
            <w:rPr>
              <w:color w:val="5F6369"/>
              <w:spacing w:val="5"/>
              <w:w w:val="110"/>
            </w:rPr>
            <w:t> </w:t>
          </w:r>
          <w:r>
            <w:rPr>
              <w:color w:val="5F6369"/>
              <w:w w:val="110"/>
            </w:rPr>
            <w:t>do</w:t>
          </w:r>
          <w:r>
            <w:rPr>
              <w:color w:val="5F6369"/>
              <w:spacing w:val="5"/>
              <w:w w:val="110"/>
            </w:rPr>
            <w:t> </w:t>
          </w:r>
          <w:r>
            <w:rPr>
              <w:color w:val="5F6369"/>
              <w:w w:val="110"/>
            </w:rPr>
            <w:t>not</w:t>
          </w:r>
          <w:r>
            <w:rPr>
              <w:color w:val="5F6369"/>
              <w:spacing w:val="5"/>
              <w:w w:val="110"/>
            </w:rPr>
            <w:t> </w:t>
          </w:r>
          <w:r>
            <w:rPr>
              <w:color w:val="5F6369"/>
              <w:w w:val="110"/>
            </w:rPr>
            <w:t>want</w:t>
          </w:r>
          <w:r>
            <w:rPr>
              <w:color w:val="5F6369"/>
              <w:spacing w:val="5"/>
              <w:w w:val="110"/>
            </w:rPr>
            <w:t> </w:t>
          </w:r>
          <w:r>
            <w:rPr>
              <w:color w:val="5F6369"/>
              <w:w w:val="110"/>
            </w:rPr>
            <w:t>such</w:t>
          </w:r>
          <w:r>
            <w:rPr>
              <w:color w:val="5F6369"/>
              <w:spacing w:val="5"/>
              <w:w w:val="110"/>
            </w:rPr>
            <w:t> </w:t>
          </w:r>
          <w:r>
            <w:rPr>
              <w:color w:val="5F6369"/>
              <w:w w:val="110"/>
            </w:rPr>
            <w:t>materials</w:t>
          </w:r>
          <w:r>
            <w:rPr>
              <w:color w:val="5F6369"/>
              <w:w w:val="110"/>
            </w:rPr>
            <w:t> in</w:t>
          </w:r>
          <w:r>
            <w:rPr>
              <w:color w:val="5F6369"/>
              <w:spacing w:val="-32"/>
              <w:w w:val="110"/>
            </w:rPr>
            <w:t> </w:t>
          </w:r>
          <w:r>
            <w:rPr>
              <w:color w:val="5F6369"/>
              <w:w w:val="110"/>
            </w:rPr>
            <w:t>my</w:t>
          </w:r>
          <w:r>
            <w:rPr>
              <w:color w:val="5F6369"/>
              <w:spacing w:val="-31"/>
              <w:w w:val="110"/>
            </w:rPr>
            <w:t> </w:t>
          </w:r>
          <w:r>
            <w:rPr>
              <w:color w:val="5F6369"/>
              <w:w w:val="110"/>
            </w:rPr>
            <w:t>child.</w:t>
            <w:tab/>
            <w:t>26</w:t>
          </w:r>
          <w:r>
            <w:rPr/>
          </w:r>
        </w:p>
        <w:p>
          <w:pPr>
            <w:pStyle w:val="TOC1"/>
            <w:tabs>
              <w:tab w:pos="5719" w:val="left" w:leader="none"/>
            </w:tabs>
            <w:spacing w:line="250" w:lineRule="auto"/>
            <w:ind w:right="859"/>
            <w:jc w:val="left"/>
            <w:rPr>
              <w:b w:val="0"/>
              <w:bCs w:val="0"/>
            </w:rPr>
          </w:pPr>
          <w:hyperlink w:history="true" w:anchor="_TOC_250000">
            <w:r>
              <w:rPr>
                <w:b w:val="0"/>
                <w:w w:val="110"/>
              </w:rPr>
              <w:br w:type="column"/>
            </w:r>
            <w:r>
              <w:rPr>
                <w:color w:val="94C93D"/>
                <w:w w:val="110"/>
              </w:rPr>
              <w:t>Other</w:t>
            </w:r>
            <w:r>
              <w:rPr>
                <w:color w:val="94C93D"/>
                <w:spacing w:val="1"/>
                <w:w w:val="110"/>
              </w:rPr>
              <w:t> </w:t>
            </w:r>
            <w:r>
              <w:rPr>
                <w:color w:val="94C93D"/>
                <w:w w:val="110"/>
              </w:rPr>
              <w:t>Health</w:t>
            </w:r>
            <w:r>
              <w:rPr>
                <w:color w:val="94C93D"/>
                <w:spacing w:val="2"/>
                <w:w w:val="110"/>
              </w:rPr>
              <w:t> </w:t>
            </w:r>
            <w:r>
              <w:rPr>
                <w:color w:val="94C93D"/>
                <w:w w:val="110"/>
              </w:rPr>
              <w:t>System-Related</w:t>
            </w:r>
            <w:r>
              <w:rPr>
                <w:color w:val="94C93D"/>
                <w:w w:val="113"/>
              </w:rPr>
              <w:t> </w:t>
            </w:r>
            <w:r>
              <w:rPr>
                <w:color w:val="94C93D"/>
                <w:w w:val="110"/>
              </w:rPr>
              <w:t>Issues</w:t>
              <w:tab/>
              <w:t>31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2201" w:val="left" w:leader="none"/>
              <w:tab w:pos="5802" w:val="left" w:leader="dot"/>
            </w:tabs>
            <w:spacing w:line="250" w:lineRule="auto" w:before="169" w:after="0"/>
            <w:ind w:left="1800" w:right="821" w:firstLine="0"/>
            <w:jc w:val="left"/>
          </w:pPr>
          <w:r>
            <w:rPr/>
            <w:pict>
              <v:group style="position:absolute;margin-left:313.894653pt;margin-top:-38.615673pt;width:250.15pt;height:440.45pt;mso-position-horizontal-relative:page;mso-position-vertical-relative:paragraph;z-index:1600" coordorigin="6278,-772" coordsize="5003,8809">
                <v:group style="position:absolute;left:6278;top:-772;width:5003;height:8809" coordorigin="6278,-772" coordsize="5003,8809">
                  <v:shape style="position:absolute;left:6278;top:-772;width:5003;height:8809" coordorigin="6278,-772" coordsize="5003,8809" path="m6518,-772l6443,-772,6362,-766,6303,-737,6281,-664,6278,-572,6278,7836,6278,7871,6284,7952,6314,8011,6386,8033,6479,8036,11115,8036,11196,8030,11255,8000,11277,7928,11280,7836,11280,-572,11280,-608,11274,-688,11244,-747,11172,-769,6518,-772xe" filled="true" fillcolor="#e6e7e8" stroked="false">
                    <v:path arrowok="t"/>
                    <v:fill type="solid"/>
                  </v:shape>
                </v:group>
                <v:group style="position:absolute;left:8913;top:3561;width:1781;height:2" coordorigin="8913,3561" coordsize="1781,2">
                  <v:shape style="position:absolute;left:8913;top:3561;width:1781;height:2" coordorigin="8913,3561" coordsize="1781,0" path="m8913,3561l10693,3561e" filled="false" stroked="true" strokeweight="2pt" strokecolor="#fdb714">
                    <v:path arrowok="t"/>
                    <v:stroke dashstyle="dash"/>
                  </v:shape>
                </v:group>
                <v:group style="position:absolute;left:8833;top:3561;width:2;height:2" coordorigin="8833,3561" coordsize="2,2">
                  <v:shape style="position:absolute;left:8833;top:3561;width:2;height:2" coordorigin="8833,3561" coordsize="0,0" path="m8833,3561l8833,3561e" filled="false" stroked="true" strokeweight="2pt" strokecolor="#fdb714">
                    <v:path arrowok="t"/>
                  </v:shape>
                </v:group>
                <v:group style="position:absolute;left:10733;top:3561;width:2;height:2" coordorigin="10733,3561" coordsize="2,2">
                  <v:shape style="position:absolute;left:10733;top:3561;width:2;height:2" coordorigin="10733,3561" coordsize="0,0" path="m10733,3561l10733,3561e" filled="false" stroked="true" strokeweight="2pt" strokecolor="#fdb714">
                    <v:path arrowok="t"/>
                  </v:shape>
                  <v:shape style="position:absolute;left:6278;top:-772;width:5003;height:8809" type="#_x0000_t202" filled="false" stroked="false">
                    <v:textbox inset="0,0,0,0">
                      <w:txbxContent>
                        <w:p>
                          <w:pPr>
                            <w:tabs>
                              <w:tab w:pos="4565" w:val="left" w:leader="dot"/>
                            </w:tabs>
                            <w:spacing w:before="100"/>
                            <w:ind w:left="134" w:right="0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40B4E2"/>
                              <w:spacing w:val="-13"/>
                              <w:w w:val="110"/>
                              <w:sz w:val="28"/>
                            </w:rPr>
                            <w:t>Questions</w:t>
                          </w:r>
                          <w:r>
                            <w:rPr>
                              <w:rFonts w:ascii="Times New Roman"/>
                              <w:b/>
                              <w:color w:val="40B4E2"/>
                              <w:spacing w:val="-9"/>
                              <w:w w:val="1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40B4E2"/>
                              <w:spacing w:val="-12"/>
                              <w:w w:val="110"/>
                              <w:sz w:val="28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b/>
                              <w:color w:val="40B4E2"/>
                              <w:spacing w:val="-8"/>
                              <w:w w:val="1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40B4E2"/>
                              <w:spacing w:val="-11"/>
                              <w:w w:val="110"/>
                              <w:sz w:val="28"/>
                            </w:rPr>
                            <w:t>Speci</w:t>
                          </w:r>
                          <w:r>
                            <w:rPr>
                              <w:rFonts w:ascii="Times New Roman"/>
                              <w:b/>
                              <w:color w:val="40B4E2"/>
                              <w:spacing w:val="-13"/>
                              <w:w w:val="110"/>
                              <w:sz w:val="28"/>
                            </w:rPr>
                            <w:t>fi</w:t>
                          </w:r>
                          <w:r>
                            <w:rPr>
                              <w:rFonts w:ascii="Times New Roman"/>
                              <w:b/>
                              <w:color w:val="40B4E2"/>
                              <w:w w:val="110"/>
                              <w:sz w:val="28"/>
                            </w:rPr>
                            <w:t>  </w:t>
                          </w:r>
                          <w:r>
                            <w:rPr>
                              <w:rFonts w:ascii="Times New Roman"/>
                              <w:b/>
                              <w:color w:val="40B4E2"/>
                              <w:spacing w:val="23"/>
                              <w:w w:val="1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40B4E2"/>
                              <w:spacing w:val="-14"/>
                              <w:w w:val="110"/>
                              <w:sz w:val="28"/>
                            </w:rPr>
                            <w:t>Antigens</w:t>
                            <w:tab/>
                            <w:t>27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96" w:val="left" w:leader="none"/>
                              <w:tab w:pos="4350" w:val="left" w:leader="dot"/>
                            </w:tabs>
                            <w:spacing w:line="260" w:lineRule="exact" w:before="171"/>
                            <w:ind w:left="494" w:right="303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Why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does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BCG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vaccine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cause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5F6369"/>
                              <w:w w:val="1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wound?.</w:t>
                            <w:tab/>
                            <w:t>27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96" w:val="left" w:leader="none"/>
                            </w:tabs>
                            <w:spacing w:line="260" w:lineRule="exact" w:before="180"/>
                            <w:ind w:left="494" w:right="184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4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never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4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heard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4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Hib.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Why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 should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8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9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immunize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8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9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child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8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against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9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it?....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spacing w:line="260" w:lineRule="exact" w:before="0"/>
                            <w:ind w:left="494" w:right="0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................................27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96" w:val="left" w:leader="none"/>
                              <w:tab w:pos="4509" w:val="left" w:leader="dot"/>
                            </w:tabs>
                            <w:spacing w:line="260" w:lineRule="exact" w:before="180"/>
                            <w:ind w:left="494" w:right="223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Why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does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child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need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keep</w:t>
                          </w:r>
                          <w:r>
                            <w:rPr>
                              <w:rFonts w:ascii="Times New Roman"/>
                              <w:color w:val="5F6369"/>
                              <w:w w:val="1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being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16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immunized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16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against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16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polio?.</w:t>
                            <w:tab/>
                            <w:t>28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96" w:val="left" w:leader="none"/>
                              <w:tab w:pos="4496" w:val="left" w:leader="dot"/>
                            </w:tabs>
                            <w:spacing w:line="260" w:lineRule="exact" w:before="180"/>
                            <w:ind w:left="494" w:right="236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7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7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this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7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7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injectable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6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polio</w:t>
                          </w:r>
                          <w:r>
                            <w:rPr>
                              <w:rFonts w:ascii="Times New Roman"/>
                              <w:color w:val="5F6369"/>
                              <w:w w:val="10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vaccine,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why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does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child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need</w:t>
                          </w:r>
                          <w:r>
                            <w:rPr>
                              <w:rFonts w:ascii="Times New Roman"/>
                              <w:color w:val="5F6369"/>
                              <w:w w:val="11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both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old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5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one?.</w:t>
                            <w:tab/>
                            <w:t>28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tabs>
                              <w:tab w:pos="4474" w:val="left" w:leader="none"/>
                            </w:tabs>
                            <w:spacing w:line="260" w:lineRule="exact" w:before="133"/>
                            <w:ind w:left="134" w:right="213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DB714"/>
                              <w:w w:val="110"/>
                              <w:sz w:val="28"/>
                            </w:rPr>
                            <w:t>Mistrust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spacing w:val="24"/>
                              <w:w w:val="1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w w:val="110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spacing w:val="24"/>
                              <w:w w:val="1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w w:val="110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spacing w:val="25"/>
                              <w:w w:val="1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w w:val="110"/>
                              <w:sz w:val="28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spacing w:val="24"/>
                              <w:w w:val="110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w w:val="110"/>
                              <w:sz w:val="28"/>
                            </w:rPr>
                            <w:t>System/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w w:val="121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w w:val="105"/>
                              <w:sz w:val="28"/>
                            </w:rPr>
                            <w:t>Facility/Providers</w:t>
                            <w:tab/>
                          </w:r>
                          <w:r>
                            <w:rPr>
                              <w:rFonts w:ascii="Times New Roman"/>
                              <w:b/>
                              <w:color w:val="FDB714"/>
                              <w:w w:val="110"/>
                              <w:sz w:val="28"/>
                            </w:rPr>
                            <w:t>29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96" w:val="left" w:leader="none"/>
                              <w:tab w:pos="4577" w:val="left" w:leader="dot"/>
                            </w:tabs>
                            <w:spacing w:line="260" w:lineRule="exact" w:before="180"/>
                            <w:ind w:left="494" w:right="155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People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9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say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0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0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vaccines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0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cause</w:t>
                          </w:r>
                          <w:r>
                            <w:rPr>
                              <w:rFonts w:ascii="Times New Roman"/>
                              <w:color w:val="5F6369"/>
                              <w:w w:val="11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3"/>
                              <w:w w:val="110"/>
                              <w:sz w:val="24"/>
                            </w:rPr>
                            <w:t>sterility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2"/>
                              <w:w w:val="110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tell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me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6"/>
                              <w:w w:val="1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such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9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things?.</w:t>
                            <w:tab/>
                            <w:t>29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96" w:val="left" w:leader="none"/>
                              <w:tab w:pos="4576" w:val="left" w:leader="dot"/>
                            </w:tabs>
                            <w:spacing w:line="260" w:lineRule="exact" w:before="180"/>
                            <w:ind w:left="494" w:right="156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How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know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3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immunization</w:t>
                          </w:r>
                          <w:r>
                            <w:rPr>
                              <w:rFonts w:ascii="Times New Roman"/>
                              <w:color w:val="5F6369"/>
                              <w:w w:val="10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does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9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9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cause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9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HIV/AIDS?.</w:t>
                            <w:tab/>
                            <w:t>29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76" w:val="left" w:leader="none"/>
                            </w:tabs>
                            <w:spacing w:line="260" w:lineRule="exact" w:before="180"/>
                            <w:ind w:left="494" w:right="184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I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3"/>
                              <w:w w:val="110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know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5"/>
                              <w:w w:val="110"/>
                              <w:sz w:val="24"/>
                            </w:rPr>
                            <w:t>vaccines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1"/>
                              <w:w w:val="1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come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5"/>
                              <w:w w:val="110"/>
                              <w:sz w:val="24"/>
                            </w:rPr>
                            <w:t>from.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5"/>
                              <w:w w:val="110"/>
                              <w:sz w:val="24"/>
                            </w:rPr>
                            <w:t>How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3"/>
                              <w:w w:val="110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3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4"/>
                              <w:w w:val="110"/>
                              <w:sz w:val="24"/>
                            </w:rPr>
                            <w:t>know they are 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5"/>
                              <w:w w:val="110"/>
                              <w:sz w:val="24"/>
                            </w:rPr>
                            <w:t>safe?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spacing w:line="260" w:lineRule="exact" w:before="0"/>
                            <w:ind w:left="494" w:right="0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...............................................30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96" w:val="left" w:leader="none"/>
                              <w:tab w:pos="4536" w:val="left" w:leader="dot"/>
                            </w:tabs>
                            <w:spacing w:line="260" w:lineRule="exact" w:before="180"/>
                            <w:ind w:left="494" w:right="196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Why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should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1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trust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what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1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2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tell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-1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me</w:t>
                          </w:r>
                          <w:r>
                            <w:rPr>
                              <w:rFonts w:ascii="Times New Roman"/>
                              <w:color w:val="5F6369"/>
                              <w:w w:val="11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0"/>
                              <w:w w:val="1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10"/>
                              <w:sz w:val="24"/>
                            </w:rPr>
                            <w:t>vaccines?.</w:t>
                            <w:tab/>
                            <w:t>30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  <w:p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pos="896" w:val="left" w:leader="none"/>
                              <w:tab w:pos="3977" w:val="left" w:leader="dot"/>
                            </w:tabs>
                            <w:spacing w:line="260" w:lineRule="exact" w:before="180"/>
                            <w:ind w:left="494" w:right="357" w:firstLine="0"/>
                            <w:jc w:val="left"/>
                            <w:rPr>
                              <w:rFonts w:ascii="Times New Roman" w:hAnsi="Times New Roman" w:cs="Times New Roman" w:eastAsia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7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7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still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8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7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concerns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7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18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having</w:t>
                          </w:r>
                          <w:r>
                            <w:rPr>
                              <w:rFonts w:ascii="Times New Roman"/>
                              <w:color w:val="5F6369"/>
                              <w:w w:val="10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child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vaccinated,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6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5F6369"/>
                              <w:spacing w:val="25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learn</w:t>
                          </w:r>
                          <w:r>
                            <w:rPr>
                              <w:rFonts w:ascii="Times New Roman"/>
                              <w:color w:val="5F6369"/>
                              <w:w w:val="10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color w:val="5F6369"/>
                              <w:w w:val="105"/>
                              <w:sz w:val="24"/>
                            </w:rPr>
                            <w:t>more?.</w:t>
                            <w:tab/>
                            <w:t>30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</w:r>
                        </w:p>
                      </w:txbxContent>
                    </v:textbox>
                    <w10:wrap type="none"/>
                  </v:shape>
                </v:group>
                <w10:wrap type="none"/>
              </v:group>
            </w:pict>
          </w:r>
          <w:r>
            <w:rPr/>
            <w:pict>
              <v:group style="position:absolute;margin-left:613.825928pt;margin-top:-4.746874pt;width:169.45pt;height:2pt;mso-position-horizontal-relative:page;mso-position-vertical-relative:paragraph;z-index:-57760" coordorigin="12277,-95" coordsize="3389,40">
                <v:group style="position:absolute;left:12376;top:-75;width:3230;height:2" coordorigin="12376,-75" coordsize="3230,2">
                  <v:shape style="position:absolute;left:12376;top:-75;width:3230;height:2" coordorigin="12376,-75" coordsize="3230,0" path="m12376,-75l15605,-75e" filled="false" stroked="true" strokeweight="2pt" strokecolor="#94c93d">
                    <v:path arrowok="t"/>
                    <v:stroke dashstyle="dash"/>
                  </v:shape>
                </v:group>
                <v:group style="position:absolute;left:12297;top:-75;width:2;height:2" coordorigin="12297,-75" coordsize="2,2">
                  <v:shape style="position:absolute;left:12297;top:-75;width:2;height:2" coordorigin="12297,-75" coordsize="0,0" path="m12297,-75l12297,-75e" filled="false" stroked="true" strokeweight="2pt" strokecolor="#94c93d">
                    <v:path arrowok="t"/>
                  </v:shape>
                </v:group>
                <v:group style="position:absolute;left:15645;top:-75;width:2;height:2" coordorigin="15645,-75" coordsize="2,2">
                  <v:shape style="position:absolute;left:15645;top:-75;width:2;height:2" coordorigin="15645,-75" coordsize="0,0" path="m15645,-75l15645,-75e" filled="false" stroked="true" strokeweight="2pt" strokecolor="#94c93d">
                    <v:path arrowok="t"/>
                  </v:shape>
                </v:group>
                <w10:wrap type="none"/>
              </v:group>
            </w:pict>
          </w:r>
          <w:r>
            <w:rPr>
              <w:color w:val="5F6369"/>
              <w:w w:val="105"/>
            </w:rPr>
            <w:t>Why</w:t>
          </w:r>
          <w:r>
            <w:rPr>
              <w:color w:val="5F6369"/>
              <w:spacing w:val="4"/>
              <w:w w:val="105"/>
            </w:rPr>
            <w:t> </w:t>
          </w:r>
          <w:r>
            <w:rPr>
              <w:color w:val="5F6369"/>
              <w:w w:val="105"/>
            </w:rPr>
            <w:t>should</w:t>
          </w:r>
          <w:r>
            <w:rPr>
              <w:color w:val="5F6369"/>
              <w:spacing w:val="4"/>
              <w:w w:val="105"/>
            </w:rPr>
            <w:t> </w:t>
          </w:r>
          <w:r>
            <w:rPr>
              <w:color w:val="5F6369"/>
              <w:w w:val="105"/>
            </w:rPr>
            <w:t>I</w:t>
          </w:r>
          <w:r>
            <w:rPr>
              <w:color w:val="5F6369"/>
              <w:spacing w:val="4"/>
              <w:w w:val="105"/>
            </w:rPr>
            <w:t> </w:t>
          </w:r>
          <w:r>
            <w:rPr>
              <w:color w:val="5F6369"/>
              <w:w w:val="105"/>
            </w:rPr>
            <w:t>bring</w:t>
          </w:r>
          <w:r>
            <w:rPr>
              <w:color w:val="5F6369"/>
              <w:spacing w:val="4"/>
              <w:w w:val="105"/>
            </w:rPr>
            <w:t> </w:t>
          </w:r>
          <w:r>
            <w:rPr>
              <w:color w:val="5F6369"/>
              <w:w w:val="105"/>
            </w:rPr>
            <w:t>my</w:t>
          </w:r>
          <w:r>
            <w:rPr>
              <w:color w:val="5F6369"/>
              <w:spacing w:val="4"/>
              <w:w w:val="105"/>
            </w:rPr>
            <w:t> </w:t>
          </w:r>
          <w:r>
            <w:rPr>
              <w:color w:val="5F6369"/>
              <w:w w:val="105"/>
            </w:rPr>
            <w:t>child</w:t>
          </w:r>
          <w:r>
            <w:rPr>
              <w:color w:val="5F6369"/>
              <w:spacing w:val="4"/>
              <w:w w:val="105"/>
            </w:rPr>
            <w:t> </w:t>
          </w:r>
          <w:r>
            <w:rPr>
              <w:color w:val="5F6369"/>
              <w:w w:val="105"/>
            </w:rPr>
            <w:t>for</w:t>
          </w:r>
          <w:r>
            <w:rPr>
              <w:color w:val="5F6369"/>
              <w:w w:val="104"/>
            </w:rPr>
            <w:t> </w:t>
          </w:r>
          <w:r>
            <w:rPr>
              <w:color w:val="5F6369"/>
              <w:w w:val="105"/>
            </w:rPr>
            <w:t>immunization</w:t>
          </w:r>
          <w:r>
            <w:rPr>
              <w:color w:val="5F6369"/>
              <w:spacing w:val="35"/>
              <w:w w:val="105"/>
            </w:rPr>
            <w:t> </w:t>
          </w:r>
          <w:r>
            <w:rPr>
              <w:color w:val="5F6369"/>
              <w:w w:val="105"/>
            </w:rPr>
            <w:t>when</w:t>
          </w:r>
          <w:r>
            <w:rPr>
              <w:color w:val="5F6369"/>
              <w:spacing w:val="35"/>
              <w:w w:val="105"/>
            </w:rPr>
            <w:t> </w:t>
          </w:r>
          <w:r>
            <w:rPr>
              <w:color w:val="5F6369"/>
              <w:w w:val="105"/>
            </w:rPr>
            <w:t>it</w:t>
          </w:r>
          <w:r>
            <w:rPr>
              <w:color w:val="5F6369"/>
              <w:spacing w:val="35"/>
              <w:w w:val="105"/>
            </w:rPr>
            <w:t> </w:t>
          </w:r>
          <w:r>
            <w:rPr>
              <w:color w:val="5F6369"/>
              <w:w w:val="105"/>
            </w:rPr>
            <w:t>takes</w:t>
          </w:r>
          <w:r>
            <w:rPr>
              <w:color w:val="5F6369"/>
              <w:spacing w:val="34"/>
              <w:w w:val="105"/>
            </w:rPr>
            <w:t> </w:t>
          </w:r>
          <w:r>
            <w:rPr>
              <w:color w:val="5F6369"/>
              <w:w w:val="105"/>
            </w:rPr>
            <w:t>so</w:t>
          </w:r>
          <w:r>
            <w:rPr>
              <w:color w:val="5F6369"/>
              <w:spacing w:val="35"/>
              <w:w w:val="105"/>
            </w:rPr>
            <w:t> </w:t>
          </w:r>
          <w:r>
            <w:rPr>
              <w:color w:val="5F6369"/>
              <w:w w:val="105"/>
            </w:rPr>
            <w:t>much</w:t>
          </w:r>
          <w:r>
            <w:rPr>
              <w:color w:val="5F6369"/>
              <w:spacing w:val="35"/>
              <w:w w:val="105"/>
            </w:rPr>
            <w:t> </w:t>
          </w:r>
          <w:r>
            <w:rPr>
              <w:color w:val="5F6369"/>
              <w:w w:val="105"/>
            </w:rPr>
            <w:t>of</w:t>
          </w:r>
          <w:r>
            <w:rPr>
              <w:color w:val="5F6369"/>
              <w:w w:val="106"/>
            </w:rPr>
            <w:t> </w:t>
          </w:r>
          <w:r>
            <w:rPr>
              <w:color w:val="5F6369"/>
              <w:w w:val="105"/>
            </w:rPr>
            <w:t>my</w:t>
          </w:r>
          <w:r>
            <w:rPr>
              <w:color w:val="5F6369"/>
              <w:spacing w:val="53"/>
              <w:w w:val="105"/>
            </w:rPr>
            <w:t> </w:t>
          </w:r>
          <w:r>
            <w:rPr>
              <w:color w:val="5F6369"/>
              <w:w w:val="105"/>
            </w:rPr>
            <w:t>time?.</w:t>
            <w:tab/>
            <w:t>31</w:t>
          </w:r>
          <w:r>
            <w:rPr/>
          </w:r>
        </w:p>
        <w:p>
          <w:pPr>
            <w:pStyle w:val="TOC2"/>
            <w:numPr>
              <w:ilvl w:val="0"/>
              <w:numId w:val="9"/>
            </w:numPr>
            <w:tabs>
              <w:tab w:pos="2201" w:val="left" w:leader="none"/>
              <w:tab w:pos="5415" w:val="left" w:leader="dot"/>
            </w:tabs>
            <w:spacing w:line="250" w:lineRule="auto" w:before="180" w:after="0"/>
            <w:ind w:left="1800" w:right="1208" w:firstLine="0"/>
            <w:jc w:val="left"/>
          </w:pPr>
          <w:r>
            <w:rPr>
              <w:color w:val="5F6369"/>
              <w:w w:val="105"/>
            </w:rPr>
            <w:t>Do</w:t>
          </w:r>
          <w:r>
            <w:rPr>
              <w:color w:val="5F6369"/>
              <w:spacing w:val="8"/>
              <w:w w:val="105"/>
            </w:rPr>
            <w:t> </w:t>
          </w:r>
          <w:r>
            <w:rPr>
              <w:color w:val="5F6369"/>
              <w:w w:val="105"/>
            </w:rPr>
            <w:t>I</w:t>
          </w:r>
          <w:r>
            <w:rPr>
              <w:color w:val="5F6369"/>
              <w:spacing w:val="9"/>
              <w:w w:val="105"/>
            </w:rPr>
            <w:t> </w:t>
          </w:r>
          <w:r>
            <w:rPr>
              <w:color w:val="5F6369"/>
              <w:w w:val="105"/>
            </w:rPr>
            <w:t>have</w:t>
          </w:r>
          <w:r>
            <w:rPr>
              <w:color w:val="5F6369"/>
              <w:spacing w:val="8"/>
              <w:w w:val="105"/>
            </w:rPr>
            <w:t> </w:t>
          </w:r>
          <w:r>
            <w:rPr>
              <w:color w:val="5F6369"/>
              <w:w w:val="105"/>
            </w:rPr>
            <w:t>to</w:t>
          </w:r>
          <w:r>
            <w:rPr>
              <w:color w:val="5F6369"/>
              <w:spacing w:val="9"/>
              <w:w w:val="105"/>
            </w:rPr>
            <w:t> </w:t>
          </w:r>
          <w:r>
            <w:rPr>
              <w:color w:val="5F6369"/>
              <w:w w:val="105"/>
            </w:rPr>
            <w:t>pay</w:t>
          </w:r>
          <w:r>
            <w:rPr>
              <w:color w:val="5F6369"/>
              <w:spacing w:val="8"/>
              <w:w w:val="105"/>
            </w:rPr>
            <w:t> </w:t>
          </w:r>
          <w:r>
            <w:rPr>
              <w:color w:val="5F6369"/>
              <w:w w:val="105"/>
            </w:rPr>
            <w:t>for</w:t>
          </w:r>
          <w:r>
            <w:rPr>
              <w:color w:val="5F6369"/>
              <w:w w:val="104"/>
            </w:rPr>
            <w:t> </w:t>
          </w:r>
          <w:r>
            <w:rPr>
              <w:color w:val="5F6369"/>
              <w:w w:val="105"/>
            </w:rPr>
            <w:t>immunization?.</w:t>
            <w:tab/>
            <w:t>31</w:t>
          </w:r>
          <w:r>
            <w:rPr/>
          </w:r>
        </w:p>
        <w:p>
          <w:pPr>
            <w:pStyle w:val="TOC2"/>
            <w:numPr>
              <w:ilvl w:val="0"/>
              <w:numId w:val="9"/>
            </w:numPr>
            <w:tabs>
              <w:tab w:pos="2201" w:val="left" w:leader="none"/>
              <w:tab w:pos="5801" w:val="left" w:leader="dot"/>
            </w:tabs>
            <w:spacing w:line="250" w:lineRule="auto" w:before="180" w:after="0"/>
            <w:ind w:left="1800" w:right="822" w:firstLine="0"/>
            <w:jc w:val="left"/>
          </w:pPr>
          <w:r>
            <w:rPr>
              <w:color w:val="5F6369"/>
              <w:w w:val="105"/>
            </w:rPr>
            <w:t>I</w:t>
          </w:r>
          <w:r>
            <w:rPr>
              <w:color w:val="5F6369"/>
              <w:spacing w:val="14"/>
              <w:w w:val="105"/>
            </w:rPr>
            <w:t> </w:t>
          </w:r>
          <w:r>
            <w:rPr>
              <w:color w:val="5F6369"/>
              <w:w w:val="105"/>
            </w:rPr>
            <w:t>lost</w:t>
          </w:r>
          <w:r>
            <w:rPr>
              <w:color w:val="5F6369"/>
              <w:spacing w:val="15"/>
              <w:w w:val="105"/>
            </w:rPr>
            <w:t> </w:t>
          </w:r>
          <w:r>
            <w:rPr>
              <w:color w:val="5F6369"/>
              <w:w w:val="105"/>
            </w:rPr>
            <w:t>my</w:t>
          </w:r>
          <w:r>
            <w:rPr>
              <w:color w:val="5F6369"/>
              <w:spacing w:val="14"/>
              <w:w w:val="105"/>
            </w:rPr>
            <w:t> </w:t>
          </w:r>
          <w:r>
            <w:rPr>
              <w:color w:val="5F6369"/>
              <w:spacing w:val="-4"/>
              <w:w w:val="105"/>
            </w:rPr>
            <w:t>child’</w:t>
          </w:r>
          <w:r>
            <w:rPr>
              <w:color w:val="5F6369"/>
              <w:spacing w:val="-3"/>
              <w:w w:val="105"/>
            </w:rPr>
            <w:t>s</w:t>
          </w:r>
          <w:r>
            <w:rPr>
              <w:color w:val="5F6369"/>
              <w:spacing w:val="15"/>
              <w:w w:val="105"/>
            </w:rPr>
            <w:t> </w:t>
          </w:r>
          <w:r>
            <w:rPr>
              <w:color w:val="5F6369"/>
              <w:w w:val="105"/>
            </w:rPr>
            <w:t>immunization</w:t>
          </w:r>
          <w:r>
            <w:rPr>
              <w:color w:val="5F6369"/>
              <w:spacing w:val="14"/>
              <w:w w:val="105"/>
            </w:rPr>
            <w:t> </w:t>
          </w:r>
          <w:r>
            <w:rPr>
              <w:color w:val="5F6369"/>
              <w:w w:val="105"/>
            </w:rPr>
            <w:t>card.</w:t>
          </w:r>
          <w:r>
            <w:rPr>
              <w:color w:val="5F6369"/>
              <w:spacing w:val="23"/>
              <w:w w:val="109"/>
            </w:rPr>
            <w:t> </w:t>
          </w:r>
          <w:r>
            <w:rPr>
              <w:color w:val="5F6369"/>
              <w:w w:val="105"/>
            </w:rPr>
            <w:t>Can</w:t>
          </w:r>
          <w:r>
            <w:rPr>
              <w:color w:val="5F6369"/>
              <w:spacing w:val="25"/>
              <w:w w:val="105"/>
            </w:rPr>
            <w:t> </w:t>
          </w:r>
          <w:r>
            <w:rPr>
              <w:color w:val="5F6369"/>
              <w:w w:val="105"/>
            </w:rPr>
            <w:t>they</w:t>
          </w:r>
          <w:r>
            <w:rPr>
              <w:color w:val="5F6369"/>
              <w:spacing w:val="25"/>
              <w:w w:val="105"/>
            </w:rPr>
            <w:t> </w:t>
          </w:r>
          <w:r>
            <w:rPr>
              <w:color w:val="5F6369"/>
              <w:w w:val="105"/>
            </w:rPr>
            <w:t>still</w:t>
          </w:r>
          <w:r>
            <w:rPr>
              <w:color w:val="5F6369"/>
              <w:spacing w:val="25"/>
              <w:w w:val="105"/>
            </w:rPr>
            <w:t> </w:t>
          </w:r>
          <w:r>
            <w:rPr>
              <w:color w:val="5F6369"/>
              <w:w w:val="105"/>
            </w:rPr>
            <w:t>be</w:t>
          </w:r>
          <w:r>
            <w:rPr>
              <w:color w:val="5F6369"/>
              <w:spacing w:val="25"/>
              <w:w w:val="105"/>
            </w:rPr>
            <w:t> </w:t>
          </w:r>
          <w:r>
            <w:rPr>
              <w:color w:val="5F6369"/>
              <w:w w:val="105"/>
            </w:rPr>
            <w:t>immunized?.</w:t>
            <w:tab/>
            <w:t>32</w:t>
          </w:r>
          <w:r>
            <w:rPr/>
          </w:r>
        </w:p>
      </w:sdtContent>
    </w:sdt>
    <w:p>
      <w:pPr>
        <w:spacing w:after="0" w:line="250" w:lineRule="auto"/>
        <w:jc w:val="left"/>
        <w:sectPr>
          <w:type w:val="continuous"/>
          <w:pgSz w:w="16840" w:h="11910" w:orient="landscape"/>
          <w:pgMar w:top="0" w:bottom="0" w:left="0" w:right="0"/>
          <w:cols w:num="2" w:equalWidth="0">
            <w:col w:w="6173" w:space="3772"/>
            <w:col w:w="689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-1.177922pt;width:24.5pt;height:22pt;mso-position-horizontal-relative:page;mso-position-vertical-relative:paragraph;z-index:169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3"/>
          <w:sz w:val="16"/>
        </w:rPr>
        <w:t>TABLE</w:t>
      </w:r>
      <w:r>
        <w:rPr>
          <w:rFonts w:ascii="Times New Roman"/>
          <w:b/>
          <w:color w:val="5F6369"/>
          <w:spacing w:val="-18"/>
          <w:sz w:val="16"/>
        </w:rPr>
        <w:t> </w:t>
      </w:r>
      <w:r>
        <w:rPr>
          <w:rFonts w:ascii="Times New Roman"/>
          <w:b/>
          <w:color w:val="5F6369"/>
          <w:sz w:val="16"/>
        </w:rPr>
        <w:t>OF</w:t>
      </w:r>
      <w:r>
        <w:rPr>
          <w:rFonts w:ascii="Times New Roman"/>
          <w:b/>
          <w:color w:val="5F6369"/>
          <w:spacing w:val="-18"/>
          <w:sz w:val="16"/>
        </w:rPr>
        <w:t> </w:t>
      </w:r>
      <w:r>
        <w:rPr>
          <w:rFonts w:ascii="Times New Roman"/>
          <w:b/>
          <w:color w:val="5F6369"/>
          <w:sz w:val="16"/>
        </w:rPr>
        <w:t>CONTENTS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  <w:w w:val="110"/>
        </w:rPr>
        <w:t>The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tabs>
          <w:tab w:pos="8178" w:val="left" w:leader="none"/>
        </w:tabs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419;top:383;width:391;height:391" coordorigin="419,383" coordsize="391,391">
              <v:shape style="position:absolute;left:419;top:383;width:391;height:391" coordorigin="419,383" coordsize="391,391" path="m810,774l419,774,419,383,810,383,810,774xe" filled="false" stroked="true" strokeweight=".683pt" strokecolor="#ffffff">
                <v:path arrowok="t"/>
              </v:shape>
            </v:group>
            <v:group style="position:absolute;left:429;top:393;width:372;height:372" coordorigin="429,393" coordsize="372,372">
              <v:shape style="position:absolute;left:429;top:393;width:372;height:372" coordorigin="429,393" coordsize="372,372" path="m429,764l800,764,800,393,429,393,429,764xe" filled="false" stroked="true" strokeweight=".683pt" strokecolor="#ffffff">
                <v:path arrowok="t"/>
              </v:shape>
            </v:group>
            <v:group style="position:absolute;left:409;top:373;width:411;height:411" coordorigin="409,373" coordsize="411,411">
              <v:shape style="position:absolute;left:409;top:373;width:411;height:411" coordorigin="409,373" coordsize="411,411" path="m810,783l419,783,414,783,409,779,409,774,409,383,409,378,414,373,419,373,810,373,815,373,819,378,819,383,819,774,819,779,815,783,810,783xe" filled="false" stroked="true" strokeweight=".683pt" strokecolor="#ffffff">
                <v:path arrowok="t"/>
              </v:shape>
            </v:group>
            <v:group style="position:absolute;left:983;top:361;width:436;height:437" coordorigin="983,361" coordsize="436,437">
              <v:shape style="position:absolute;left:983;top:361;width:436;height:437" coordorigin="983,361" coordsize="436,437" path="m1419,580l1408,647,1379,706,1334,752,1277,784,1210,798,1186,797,1119,780,1062,747,1018,700,991,641,983,598,984,573,999,503,1031,445,1077,401,1133,372,1197,361,1221,363,1286,379,1342,414,1385,463,1411,523,1419,580xe" filled="false" stroked="true" strokeweight=".683pt" strokecolor="#ffffff">
                <v:path arrowok="t"/>
              </v:shape>
            </v:group>
            <v:group style="position:absolute;left:993;top:372;width:414;height:415" coordorigin="993,372" coordsize="414,415">
              <v:shape style="position:absolute;left:993;top:372;width:414;height:415" coordorigin="993,372" coordsize="414,415" path="m1200,372l1133,383,1076,414,1030,461,1002,520,993,564,995,589,1011,658,1045,714,1093,756,1151,781,1195,787,1219,786,1284,768,1339,733,1380,683,1403,621,1407,599,1406,574,1390,504,1357,447,1310,404,1252,379,1200,372xe" filled="false" stroked="true" strokeweight=".683pt" strokecolor="#ffffff">
                <v:path arrowok="t"/>
              </v:shape>
            </v:group>
            <v:group style="position:absolute;left:971;top:351;width:459;height:459" coordorigin="971,351" coordsize="459,459">
              <v:shape style="position:absolute;left:971;top:351;width:459;height:459" coordorigin="971,351" coordsize="459,459" path="m1200,809l1133,799,1074,771,1025,727,990,672,973,608,971,585,972,561,988,495,1021,438,1068,393,1126,363,1191,351,1216,352,1283,367,1340,400,1386,446,1416,503,1429,567,1428,592,1413,660,1381,718,1335,764,1279,795,1215,808,1200,809xe" filled="false" stroked="true" strokeweight=".683pt" strokecolor="#ffffff">
                <v:path arrowok="t"/>
              </v:shape>
            </v:group>
            <v:group style="position:absolute;left:678;top:831;width:459;height:397" coordorigin="678,831" coordsize="459,397">
              <v:shape style="position:absolute;left:678;top:831;width:459;height:397" coordorigin="678,831" coordsize="459,397" path="m907,831l1022,1030,1137,1228,907,1228,678,1228,793,1030,907,831xe" filled="false" stroked="true" strokeweight=".683pt" strokecolor="#ffffff">
                <v:path arrowok="t"/>
              </v:shape>
            </v:group>
            <v:group style="position:absolute;left:697;top:853;width:421;height:364" coordorigin="697,853" coordsize="421,364">
              <v:shape style="position:absolute;left:697;top:853;width:421;height:364" coordorigin="697,853" coordsize="421,364" path="m697,1217l1118,1217,907,853,697,1217xe" filled="false" stroked="true" strokeweight=".683pt" strokecolor="#ffffff">
                <v:path arrowok="t"/>
              </v:shape>
            </v:group>
            <v:group style="position:absolute;left:659;top:810;width:496;height:430" coordorigin="659,810" coordsize="496,430">
              <v:shape style="position:absolute;left:659;top:810;width:496;height:430" coordorigin="659,810" coordsize="496,430" path="m1155,1239l659,1239,907,810,1155,1239xe" filled="false" stroked="true" strokeweight=".683pt" strokecolor="#ffffff">
                <v:path arrowok="t"/>
              </v:shape>
            </v:group>
            <v:group style="position:absolute;left:583;top:485;width:54;height:192" coordorigin="583,485" coordsize="54,192">
              <v:shape style="position:absolute;left:583;top:485;width:54;height:192" coordorigin="583,485" coordsize="54,192" path="m636,485l616,486,606,502,583,509,583,530,606,530,606,676,636,676,636,485xe" filled="true" fillcolor="#ffffff" stroked="false">
                <v:path arrowok="t"/>
                <v:fill type="solid"/>
              </v:shape>
            </v:group>
            <v:group style="position:absolute;left:1159;top:482;width:89;height:193" coordorigin="1159,482" coordsize="89,193">
              <v:shape style="position:absolute;left:1159;top:482;width:89;height:193" coordorigin="1159,482" coordsize="89,193" path="m1244,509l1212,509,1218,513,1217,544,1212,559,1200,576,1181,598,1168,616,1161,633,1159,651,1159,675,1245,675,1245,647,1189,647,1188,641,1192,631,1202,616,1224,590,1235,574,1243,557,1246,538,1247,516,1244,509xe" filled="true" fillcolor="#ffffff" stroked="false">
                <v:path arrowok="t"/>
                <v:fill type="solid"/>
              </v:shape>
              <v:shape style="position:absolute;left:1159;top:482;width:89;height:193" coordorigin="1159,482" coordsize="89,193" path="m1196,482l1175,489,1163,505,1159,529,1159,548,1187,548,1187,514,1193,509,1244,509,1239,497,1222,486,1196,482xe" filled="true" fillcolor="#ffffff" stroked="false">
                <v:path arrowok="t"/>
                <v:fill type="solid"/>
              </v:shape>
            </v:group>
            <v:group style="position:absolute;left:862;top:990;width:90;height:195" coordorigin="862,990" coordsize="90,195">
              <v:shape style="position:absolute;left:862;top:990;width:90;height:195" coordorigin="862,990" coordsize="90,195" path="m890,1121l862,1121,863,1150,871,1169,888,1181,914,1185,934,1177,947,1161,948,1158,896,1158,890,1152,890,1121xe" filled="true" fillcolor="#ffffff" stroked="false">
                <v:path arrowok="t"/>
                <v:fill type="solid"/>
              </v:shape>
              <v:shape style="position:absolute;left:862;top:990;width:90;height:195" coordorigin="862,990" coordsize="90,195" path="m947,1017l915,1017,921,1021,921,1065,914,1069,891,1069,891,1097,915,1097,921,1103,921,1153,915,1158,948,1158,951,1137,951,1116,945,1095,930,1082,934,1079,947,1065,951,1042,950,1024,947,1017xe" filled="true" fillcolor="#ffffff" stroked="false">
                <v:path arrowok="t"/>
                <v:fill type="solid"/>
              </v:shape>
              <v:shape style="position:absolute;left:862;top:990;width:90;height:195" coordorigin="862,990" coordsize="90,195" path="m899,990l878,997,866,1013,862,1037,862,1048,890,1048,890,1022,896,1017,947,1017,942,1005,925,994,899,990xe" filled="true" fillcolor="#ffffff" stroked="false">
                <v:path arrowok="t"/>
                <v:fill type="solid"/>
              </v:shape>
            </v:group>
            <v:group style="position:absolute;left:1068;top:795;width:174;height:282" coordorigin="1068,795" coordsize="174,282">
              <v:shape style="position:absolute;left:1068;top:795;width:174;height:282" coordorigin="1068,795" coordsize="174,282" path="m1241,795l1242,827,1242,856,1242,881,1237,941,1210,995,1147,1038,1098,1062,1068,1076e" filled="false" stroked="true" strokeweight="1.639pt" strokecolor="#ffffff">
                <v:path arrowok="t"/>
              </v:shape>
            </v:group>
            <v:group style="position:absolute;left:579;top:781;width:182;height:299" coordorigin="579,781" coordsize="182,299">
              <v:shape style="position:absolute;left:579;top:781;width:182;height:299" coordorigin="579,781" coordsize="182,299" path="m761,1080l706,1055,645,1024,599,981,581,917,579,873,580,846,581,815,582,781e" filled="false" stroked="true" strokeweight="1.639pt" strokecolor="#ffffff">
                <v:path arrowok="t"/>
              </v:shape>
            </v:group>
            <v:group style="position:absolute;left:807;top:447;width:187;height:25" coordorigin="807,447" coordsize="187,25">
              <v:shape style="position:absolute;left:807;top:447;width:187;height:25" coordorigin="807,447" coordsize="187,25" path="m807,472l885,451,919,447,933,447,946,450,960,454,976,460,994,468e" filled="false" stroked="true" strokeweight="1.639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50" w:lineRule="auto" w:before="0"/>
                        <w:ind w:left="1986" w:right="55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8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Childhood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9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diseases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8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9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part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8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9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1"/>
                          <w:w w:val="1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normal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1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process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1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1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17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4"/>
                          <w:w w:val="110"/>
                          <w:sz w:val="24"/>
                          <w:szCs w:val="24"/>
                        </w:rPr>
                        <w:t>child’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3"/>
                          <w:w w:val="11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18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development.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3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Why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should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3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prevent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3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3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having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baby immunized?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248;top:440;width:377;height:567" coordorigin="248,440" coordsize="377,567">
              <v:shape style="position:absolute;left:248;top:440;width:377;height:567" coordorigin="248,440" coordsize="377,567" path="m589,440l523,464,470,500,421,561,394,636,390,679,390,697,390,704,380,709,328,746,286,797,255,869,248,933,249,949,251,962,252,974,257,992,261,1006,262,1006,261,1003,261,1000,258,980,266,913,296,855,342,814,401,793,422,791,625,791,625,779,559,762,499,713,471,660,463,596,463,588,482,527,520,479,572,447,589,441,589,440xe" filled="true" fillcolor="#ffffff" stroked="false">
                <v:path arrowok="t"/>
                <v:fill type="solid"/>
              </v:shape>
              <v:shape style="position:absolute;left:248;top:440;width:377;height:567" coordorigin="248,440" coordsize="377,567" path="m625,791l422,791,442,792,463,795,520,818,565,858,572,869,573,870,575,869,586,863,588,861,585,852,584,840,587,832,596,813,613,801,625,797,625,791xe" filled="true" fillcolor="#ffffff" stroked="false">
                <v:path arrowok="t"/>
                <v:fill type="solid"/>
              </v:shape>
            </v:group>
            <v:group style="position:absolute;left:643;top:441;width:378;height:566" coordorigin="643,441" coordsize="378,566">
              <v:shape style="position:absolute;left:643;top:441;width:378;height:566" coordorigin="643,441" coordsize="378,566" path="m980,792l834,792,852,792,871,794,929,816,976,859,1009,931,1011,976,1010,988,1009,994,1007,1002,1007,1006,1007,1006,1007,1007,1011,995,1013,987,1017,967,1020,947,1021,927,1020,908,999,828,990,808,980,792xe" filled="true" fillcolor="#ffffff" stroked="false">
                <v:path arrowok="t"/>
                <v:fill type="solid"/>
              </v:shape>
              <v:shape style="position:absolute;left:643;top:441;width:378;height:566" coordorigin="643,441" coordsize="378,566" path="m696,870l696,870,696,870xe" filled="true" fillcolor="#ffffff" stroked="false">
                <v:path arrowok="t"/>
                <v:fill type="solid"/>
              </v:shape>
              <v:shape style="position:absolute;left:643;top:441;width:378;height:566" coordorigin="643,441" coordsize="378,566" path="m681,441l679,441,688,444,708,452,758,489,792,542,806,614,805,632,783,693,728,751,673,775,643,779,643,797,684,851,683,855,681,860,681,861,683,862,696,870,697,868,708,853,759,813,834,792,980,792,980,791,940,745,878,704,879,699,879,693,879,674,878,657,864,596,825,527,780,485,728,455,709,448,681,441xe" filled="true" fillcolor="#ffffff" stroked="false">
                <v:path arrowok="t"/>
                <v:fill type="solid"/>
              </v:shape>
            </v:group>
            <v:group style="position:absolute;left:496;top:625;width:278;height:96" coordorigin="496,625" coordsize="278,96">
              <v:shape style="position:absolute;left:496;top:625;width:278;height:96" coordorigin="496,625" coordsize="278,96" path="m623,625l558,639,496,674,496,676,503,688,507,694,511,701,518,709,528,719,529,720,534,716,538,713,554,702,572,693,590,687,609,682,628,681,771,681,773,677,721,643,663,626,641,625,623,625xe" filled="true" fillcolor="#ffffff" stroked="false">
                <v:path arrowok="t"/>
                <v:fill type="solid"/>
              </v:shape>
              <v:shape style="position:absolute;left:496;top:625;width:278;height:96" coordorigin="496,625" coordsize="278,96" path="m771,681l628,681,647,681,666,684,685,689,703,696,721,706,738,718,740,719,741,719,742,718,751,708,756,703,761,695,771,681xe" filled="true" fillcolor="#ffffff" stroked="false">
                <v:path arrowok="t"/>
                <v:fill type="solid"/>
              </v:shape>
            </v:group>
            <v:group style="position:absolute;left:414;top:808;width:166;height:242" coordorigin="414,808" coordsize="166,242">
              <v:shape style="position:absolute;left:414;top:808;width:166;height:242" coordorigin="414,808" coordsize="166,242" path="m428,808l417,809,417,812,415,832,414,852,416,871,439,947,477,998,535,1041,555,1050,563,1039,573,1017,579,999,573,996,555,988,507,947,478,895,471,834,472,820,473,816,472,816,471,815,457,811,442,809,428,808xe" filled="true" fillcolor="#ffffff" stroked="false">
                <v:path arrowok="t"/>
                <v:fill type="solid"/>
              </v:shape>
              <v:shape style="position:absolute;left:414;top:808;width:166;height:242" coordorigin="414,808" coordsize="166,242" path="m579,998l579,999,579,999,579,998xe" filled="true" fillcolor="#ffffff" stroked="false">
                <v:path arrowok="t"/>
                <v:fill type="solid"/>
              </v:shape>
            </v:group>
            <v:group style="position:absolute;left:690;top:809;width:165;height:242" coordorigin="690,809" coordsize="165,242">
              <v:shape style="position:absolute;left:690;top:809;width:165;height:242" coordorigin="690,809" coordsize="165,242" path="m832,809l828,809,816,810,798,814,796,816,796,820,797,824,798,844,787,904,750,960,690,999,690,999,693,1010,695,1016,699,1027,707,1044,711,1048,713,1050,773,1015,815,970,843,915,854,852,854,833,852,815,851,810,850,809,832,809xe" filled="true" fillcolor="#ffffff" stroked="false">
                <v:path arrowok="t"/>
                <v:fill type="solid"/>
              </v:shape>
            </v:group>
            <v:group style="position:absolute;left:309;top:877;width:653;height:295" coordorigin="309,877" coordsize="653,295">
              <v:shape style="position:absolute;left:309;top:877;width:653;height:295" coordorigin="309,877" coordsize="653,295" path="m788,1126l635,1126,638,1129,642,1131,714,1163,771,1171,791,1171,867,1153,902,1135,843,1135,821,1135,803,1132,788,1126xe" filled="true" fillcolor="#ffffff" stroked="false">
                <v:path arrowok="t"/>
                <v:fill type="solid"/>
              </v:shape>
              <v:shape style="position:absolute;left:309;top:877;width:653;height:295" coordorigin="309,877" coordsize="653,295" path="m309,1088l362,1133,416,1159,479,1170,500,1171,517,1170,578,1156,620,1135,418,1135,396,1132,376,1126,357,1119,339,1110,323,1099,309,1088xe" filled="true" fillcolor="#ffffff" stroked="false">
                <v:path arrowok="t"/>
                <v:fill type="solid"/>
              </v:shape>
              <v:shape style="position:absolute;left:309;top:877;width:653;height:295" coordorigin="309,877" coordsize="653,295" path="m962,1086l961,1086,955,1092,939,1104,878,1130,843,1135,902,1135,905,1134,923,1122,938,1109,952,1097,962,1086xe" filled="true" fillcolor="#ffffff" stroked="false">
                <v:path arrowok="t"/>
                <v:fill type="solid"/>
              </v:shape>
              <v:shape style="position:absolute;left:309;top:877;width:653;height:295" coordorigin="309,877" coordsize="653,295" path="m597,877l596,877,593,879,586,883,582,885,582,885,584,889,585,892,592,911,597,930,600,950,599,974,584,1036,536,1098,480,1128,418,1135,620,1135,634,1126,788,1126,780,1123,724,1090,680,1027,668,966,670,940,673,924,677,908,682,895,624,895,612,890,601,880,599,878,597,877xe" filled="true" fillcolor="#ffffff" stroked="false">
                <v:path arrowok="t"/>
                <v:fill type="solid"/>
              </v:shape>
              <v:shape style="position:absolute;left:309;top:877;width:653;height:295" coordorigin="309,877" coordsize="653,295" path="m673,877l672,877,669,879,657,889,648,893,624,895,682,895,682,894,685,888,687,886,686,885,673,877xe" filled="true" fillcolor="#ffffff" stroked="false">
                <v:path arrowok="t"/>
                <v:fill type="solid"/>
              </v:shape>
              <v:shape style="position:absolute;left:1128;top:369;width:429;height:1050" type="#_x0000_t202" filled="false" stroked="false">
                <v:textbox inset="0,0,0,0">
                  <w:txbxContent>
                    <w:p>
                      <w:pPr>
                        <w:spacing w:line="1050" w:lineRule="exact" w:before="0"/>
                        <w:ind w:left="0" w:right="0" w:firstLine="0"/>
                        <w:jc w:val="left"/>
                        <w:rPr>
                          <w:rFonts w:ascii="Minion Pro" w:hAnsi="Minion Pro" w:cs="Minion Pro" w:eastAsia="Minion Pro"/>
                          <w:sz w:val="105"/>
                          <w:szCs w:val="105"/>
                        </w:rPr>
                      </w:pPr>
                      <w:r>
                        <w:rPr>
                          <w:rFonts w:ascii="Minion Pro"/>
                          <w:color w:val="FFFFFF"/>
                          <w:w w:val="105"/>
                          <w:sz w:val="105"/>
                        </w:rPr>
                        <w:t>?</w:t>
                      </w:r>
                      <w:r>
                        <w:rPr>
                          <w:rFonts w:ascii="Minion Pro"/>
                          <w:sz w:val="105"/>
                        </w:rPr>
                      </w:r>
                    </w:p>
                  </w:txbxContent>
                </v:textbox>
                <w10:wrap type="none"/>
              </v:shape>
              <v:shape style="position:absolute;left:1866;top:268;width:5055;height:1104" type="#_x0000_t202" filled="false" stroked="false">
                <v:textbox inset="0,0,0,0">
                  <w:txbxContent>
                    <w:p>
                      <w:pPr>
                        <w:spacing w:line="24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seen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these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diseases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talking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about.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vaccinate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against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something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affect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people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here?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6840" w:h="11910" w:orient="landscape"/>
          <w:pgMar w:header="0" w:footer="0" w:top="1740" w:bottom="0" w:left="0" w:right="0"/>
        </w:sectPr>
      </w:pPr>
    </w:p>
    <w:p>
      <w:pPr>
        <w:pStyle w:val="BodyText"/>
        <w:numPr>
          <w:ilvl w:val="0"/>
          <w:numId w:val="4"/>
        </w:numPr>
        <w:tabs>
          <w:tab w:pos="1440" w:val="left" w:leader="none"/>
        </w:tabs>
        <w:spacing w:line="248" w:lineRule="auto" w:before="72" w:after="0"/>
        <w:ind w:left="1440" w:right="0" w:hanging="360"/>
        <w:jc w:val="both"/>
      </w:pPr>
      <w:r>
        <w:rPr>
          <w:color w:val="5F6369"/>
          <w:w w:val="110"/>
        </w:rPr>
        <w:t>Some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cause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mild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symptoms,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w w:val="110"/>
        </w:rPr>
        <w:t> can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cause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illness,</w:t>
      </w:r>
      <w:r>
        <w:rPr>
          <w:color w:val="5F6369"/>
          <w:spacing w:val="27"/>
          <w:w w:val="110"/>
        </w:rPr>
        <w:t> </w:t>
      </w:r>
      <w:r>
        <w:rPr>
          <w:color w:val="5F6369"/>
          <w:spacing w:val="-3"/>
          <w:w w:val="110"/>
        </w:rPr>
        <w:t>disability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even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death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young</w:t>
      </w:r>
      <w:r>
        <w:rPr>
          <w:color w:val="5F6369"/>
          <w:spacing w:val="28"/>
          <w:w w:val="108"/>
        </w:rPr>
        <w:t> </w:t>
      </w:r>
      <w:r>
        <w:rPr>
          <w:color w:val="5F6369"/>
          <w:w w:val="110"/>
        </w:rPr>
        <w:t>children.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protects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baby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1440" w:val="left" w:leader="none"/>
        </w:tabs>
        <w:spacing w:line="248" w:lineRule="auto" w:before="0" w:after="0"/>
        <w:ind w:left="1440" w:right="0" w:hanging="360"/>
        <w:jc w:val="both"/>
      </w:pPr>
      <w:r>
        <w:rPr>
          <w:color w:val="5F6369"/>
          <w:w w:val="110"/>
        </w:rPr>
        <w:t>Diseases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measles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whooping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cough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harm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w w:val="110"/>
        </w:rPr>
        <w:t> children.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survive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permanently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harmed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diseases.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immunization,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w w:val="119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lose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diseases,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suffer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1440" w:val="left" w:leader="none"/>
        </w:tabs>
        <w:spacing w:line="243" w:lineRule="auto" w:before="0" w:after="0"/>
        <w:ind w:left="1440" w:right="1" w:hanging="360"/>
        <w:jc w:val="both"/>
      </w:pPr>
      <w:r>
        <w:rPr>
          <w:color w:val="5F6369"/>
          <w:w w:val="110"/>
        </w:rPr>
        <w:t>Completing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54"/>
          <w:w w:val="110"/>
        </w:rPr>
        <w:t> </w:t>
      </w:r>
      <w:r>
        <w:rPr>
          <w:color w:val="5F6369"/>
          <w:w w:val="110"/>
        </w:rPr>
        <w:t>gives</w:t>
      </w:r>
      <w:r>
        <w:rPr>
          <w:color w:val="5F6369"/>
          <w:spacing w:val="5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5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chance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healthy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adult.</w:t>
      </w:r>
      <w:r>
        <w:rPr/>
      </w:r>
    </w:p>
    <w:p>
      <w:pPr>
        <w:pStyle w:val="BodyText"/>
        <w:numPr>
          <w:ilvl w:val="0"/>
          <w:numId w:val="10"/>
        </w:numPr>
        <w:tabs>
          <w:tab w:pos="920" w:val="left" w:leader="none"/>
        </w:tabs>
        <w:spacing w:line="243" w:lineRule="auto" w:before="72" w:after="0"/>
        <w:ind w:left="919" w:right="1437" w:hanging="360"/>
        <w:jc w:val="both"/>
      </w:pPr>
      <w:r>
        <w:rPr>
          <w:color w:val="5F6369"/>
          <w:w w:val="110"/>
        </w:rPr>
        <w:br w:type="column"/>
      </w:r>
      <w:r>
        <w:rPr>
          <w:color w:val="5F6369"/>
          <w:spacing w:val="-6"/>
          <w:w w:val="110"/>
        </w:rPr>
        <w:t>V</w:t>
      </w:r>
      <w:r>
        <w:rPr>
          <w:color w:val="5F6369"/>
          <w:spacing w:val="-4"/>
          <w:w w:val="110"/>
        </w:rPr>
        <w:t>accines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save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millions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illness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death,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9"/>
          <w:w w:val="111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prevent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still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exist.</w:t>
      </w:r>
      <w:r>
        <w:rPr/>
      </w:r>
    </w:p>
    <w:p>
      <w:pPr>
        <w:pStyle w:val="BodyText"/>
        <w:numPr>
          <w:ilvl w:val="0"/>
          <w:numId w:val="10"/>
        </w:numPr>
        <w:tabs>
          <w:tab w:pos="920" w:val="left" w:leader="none"/>
        </w:tabs>
        <w:spacing w:line="246" w:lineRule="auto" w:before="184" w:after="0"/>
        <w:ind w:left="919" w:right="1437" w:hanging="360"/>
        <w:jc w:val="both"/>
      </w:pPr>
      <w:r>
        <w:rPr>
          <w:color w:val="5F6369"/>
          <w:spacing w:val="-4"/>
          <w:w w:val="110"/>
        </w:rPr>
        <w:t>W</w:t>
      </w:r>
      <w:r>
        <w:rPr>
          <w:color w:val="5F6369"/>
          <w:spacing w:val="-3"/>
          <w:w w:val="110"/>
        </w:rPr>
        <w:t>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seen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start</w:t>
      </w:r>
      <w:r>
        <w:rPr>
          <w:color w:val="5F6369"/>
          <w:spacing w:val="21"/>
          <w:w w:val="116"/>
        </w:rPr>
        <w:t> </w:t>
      </w:r>
      <w:r>
        <w:rPr>
          <w:color w:val="5F6369"/>
          <w:w w:val="110"/>
        </w:rPr>
        <w:t>making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sick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again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parents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stop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vaccinating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2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start</w:t>
      </w:r>
      <w:r>
        <w:rPr>
          <w:color w:val="5F6369"/>
          <w:spacing w:val="-23"/>
          <w:w w:val="110"/>
        </w:rPr>
        <w:t> </w:t>
      </w:r>
      <w:r>
        <w:rPr>
          <w:color w:val="5F6369"/>
          <w:w w:val="110"/>
        </w:rPr>
        <w:t>delaying</w:t>
      </w:r>
      <w:r>
        <w:rPr>
          <w:color w:val="5F6369"/>
          <w:spacing w:val="-22"/>
          <w:w w:val="110"/>
        </w:rPr>
        <w:t> </w:t>
      </w:r>
      <w:r>
        <w:rPr>
          <w:color w:val="5F6369"/>
          <w:w w:val="110"/>
        </w:rPr>
        <w:t>immunization.</w:t>
      </w:r>
      <w:r>
        <w:rPr/>
      </w:r>
    </w:p>
    <w:p>
      <w:pPr>
        <w:pStyle w:val="BodyText"/>
        <w:numPr>
          <w:ilvl w:val="0"/>
          <w:numId w:val="10"/>
        </w:numPr>
        <w:tabs>
          <w:tab w:pos="920" w:val="left" w:leader="none"/>
        </w:tabs>
        <w:spacing w:line="248" w:lineRule="auto" w:before="180" w:after="0"/>
        <w:ind w:left="919" w:right="1437" w:hanging="360"/>
        <w:jc w:val="both"/>
      </w:pPr>
      <w:r>
        <w:rPr>
          <w:color w:val="5F6369"/>
          <w:w w:val="110"/>
        </w:rPr>
        <w:t>Sometimes,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germs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cause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still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environment.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times,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newcomers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visitors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7"/>
          <w:w w:val="110"/>
        </w:rPr>
        <w:t> </w:t>
      </w:r>
      <w:r>
        <w:rPr>
          <w:color w:val="5F6369"/>
          <w:spacing w:val="-2"/>
          <w:w w:val="110"/>
        </w:rPr>
        <w:t>community.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contract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diseases,</w:t>
      </w:r>
      <w:r>
        <w:rPr>
          <w:color w:val="5F6369"/>
          <w:spacing w:val="26"/>
          <w:w w:val="118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3"/>
          <w:w w:val="110"/>
        </w:rPr>
        <w:t>suffer.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even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die.</w:t>
      </w:r>
      <w:r>
        <w:rPr/>
      </w:r>
    </w:p>
    <w:p>
      <w:pPr>
        <w:pStyle w:val="BodyText"/>
        <w:numPr>
          <w:ilvl w:val="0"/>
          <w:numId w:val="10"/>
        </w:numPr>
        <w:tabs>
          <w:tab w:pos="920" w:val="left" w:leader="none"/>
        </w:tabs>
        <w:spacing w:line="248" w:lineRule="auto" w:before="179" w:after="0"/>
        <w:ind w:left="919" w:right="1436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doubt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vaccines,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ask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parents’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grandparents’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generation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died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suffered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permanent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damage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measles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polio.</w:t>
      </w:r>
      <w:r>
        <w:rPr/>
      </w:r>
    </w:p>
    <w:p>
      <w:pPr>
        <w:pStyle w:val="BodyText"/>
        <w:numPr>
          <w:ilvl w:val="0"/>
          <w:numId w:val="10"/>
        </w:numPr>
        <w:tabs>
          <w:tab w:pos="920" w:val="left" w:leader="none"/>
        </w:tabs>
        <w:spacing w:line="246" w:lineRule="auto" w:before="179" w:after="0"/>
        <w:ind w:left="919" w:right="1438" w:hanging="360"/>
        <w:jc w:val="both"/>
      </w:pPr>
      <w:r>
        <w:rPr>
          <w:color w:val="5F6369"/>
          <w:w w:val="110"/>
        </w:rPr>
        <w:t>Parents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vaccinate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vaccinate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protect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around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them.</w:t>
      </w:r>
      <w:r>
        <w:rPr/>
      </w:r>
    </w:p>
    <w:p>
      <w:pPr>
        <w:spacing w:after="0" w:line="246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7940" w:space="40"/>
            <w:col w:w="88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24.5pt;height:22pt;mso-position-horizontal-relative:page;mso-position-vertical-relative:paragraph;z-index:184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4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THE</w:t>
      </w:r>
      <w:r>
        <w:rPr>
          <w:rFonts w:ascii="Times New Roman"/>
          <w:b/>
          <w:color w:val="5F6369"/>
          <w:spacing w:val="1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NEED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FOR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CHILDHOOD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IMMUNIZATION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Heading5"/>
        <w:spacing w:line="240" w:lineRule="auto" w:before="72"/>
        <w:ind w:left="1440" w:right="0"/>
        <w:jc w:val="both"/>
        <w:rPr>
          <w:b w:val="0"/>
          <w:bCs w:val="0"/>
        </w:rPr>
      </w:pPr>
      <w:r>
        <w:rPr>
          <w:color w:val="81AFDD"/>
          <w:w w:val="110"/>
        </w:rPr>
        <w:t>Building </w:t>
      </w:r>
      <w:r>
        <w:rPr>
          <w:color w:val="81AFDD"/>
          <w:spacing w:val="-5"/>
          <w:w w:val="110"/>
        </w:rPr>
        <w:t>Trust:</w:t>
      </w:r>
      <w:r>
        <w:rPr>
          <w:color w:val="81AFDD"/>
          <w:w w:val="110"/>
        </w:rPr>
        <w:t> Science</w:t>
      </w:r>
      <w:r>
        <w:rPr>
          <w:color w:val="81AFDD"/>
          <w:spacing w:val="1"/>
          <w:w w:val="110"/>
        </w:rPr>
        <w:t> </w:t>
      </w:r>
      <w:r>
        <w:rPr>
          <w:color w:val="81AFDD"/>
          <w:spacing w:val="-4"/>
          <w:w w:val="110"/>
        </w:rPr>
        <w:t>V</w:t>
      </w:r>
      <w:r>
        <w:rPr>
          <w:color w:val="81AFDD"/>
          <w:spacing w:val="-3"/>
          <w:w w:val="110"/>
        </w:rPr>
        <w:t>ersus</w:t>
      </w:r>
      <w:r>
        <w:rPr>
          <w:color w:val="81AFDD"/>
          <w:w w:val="110"/>
        </w:rPr>
        <w:t> Anecdote</w:t>
      </w:r>
      <w:r>
        <w:rPr>
          <w:b w:val="0"/>
        </w:rPr>
      </w:r>
    </w:p>
    <w:p>
      <w:pPr>
        <w:pStyle w:val="BodyText"/>
        <w:spacing w:line="250" w:lineRule="auto" w:before="12"/>
        <w:ind w:right="715" w:firstLine="0"/>
        <w:jc w:val="both"/>
      </w:pPr>
      <w:r>
        <w:rPr>
          <w:color w:val="5F6369"/>
          <w:w w:val="110"/>
        </w:rPr>
        <w:t>Responding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scientific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facts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frustrate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parents,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while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avoiding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data,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statistics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evidence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frustrate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others.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parents,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anecdotal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1"/>
          <w:w w:val="110"/>
        </w:rPr>
        <w:t>won’t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useful.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others,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story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unprotected</w:t>
      </w:r>
      <w:r>
        <w:rPr>
          <w:color w:val="5F6369"/>
          <w:spacing w:val="22"/>
          <w:w w:val="114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became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ill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knowing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family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received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vaccinations,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right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target.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approach</w:t>
      </w:r>
      <w:r>
        <w:rPr>
          <w:color w:val="5F6369"/>
          <w:w w:val="110"/>
        </w:rPr>
        <w:t> 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depend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knowledge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2"/>
          <w:w w:val="110"/>
        </w:rPr>
        <w:t>community.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prepared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mix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science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personal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stories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26"/>
          <w:w w:val="96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addressing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caregivers’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questions.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8898" w:val="left" w:leader="none"/>
        </w:tabs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421;top:272;width:975;height:844" coordorigin="421,272" coordsize="975,844">
              <v:shape style="position:absolute;left:421;top:272;width:975;height:844" coordorigin="421,272" coordsize="975,844" path="m908,272l421,1116,1395,1116,908,272xe" filled="false" stroked="true" strokeweight="1.77pt" strokecolor="#ffffff">
                <v:path arrowok="t"/>
              </v:shape>
            </v:group>
            <v:group style="position:absolute;left:655;top:566;width:500;height:462" coordorigin="655,566" coordsize="500,462">
              <v:shape style="position:absolute;left:655;top:566;width:500;height:462" coordorigin="655,566" coordsize="500,462" path="m655,809l724,809,737,840,768,740,791,848,881,566,935,1028,989,813,1009,845,1036,779,1044,811,1154,811e" filled="false" stroked="true" strokeweight="1.77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line="250" w:lineRule="auto" w:before="0"/>
                        <w:ind w:left="2016" w:right="57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3.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most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diseases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under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control,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am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putting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unnecessary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risk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vaccinating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them?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731;top:602;width:419;height:413" coordorigin="731,602" coordsize="419,413">
              <v:shape style="position:absolute;left:731;top:602;width:419;height:413" coordorigin="731,602" coordsize="419,413" path="m731,913l1009,635,1030,618,1046,607,1059,602,1070,602,1082,608,1096,620,1118,639,1134,653,1145,665,1150,675,1149,685,1107,736,1064,779,1009,834,950,893,895,948,853,990,829,1015,731,913xe" filled="false" stroked="true" strokeweight="1.912pt" strokecolor="#ffffff">
                <v:path arrowok="t"/>
              </v:shape>
            </v:group>
            <v:group style="position:absolute;left:606;top:963;width:169;height:178" coordorigin="606,963" coordsize="169,178">
              <v:shape style="position:absolute;left:606;top:963;width:169;height:178" coordorigin="606,963" coordsize="169,178" path="m774,963l670,1067,606,1003,744,1141e" filled="false" stroked="true" strokeweight="1.912pt" strokecolor="#ffffff">
                <v:path arrowok="t"/>
              </v:shape>
            </v:group>
            <v:group style="position:absolute;left:774;top:643;width:368;height:368" coordorigin="774,643" coordsize="368,368">
              <v:shape style="position:absolute;left:774;top:643;width:368;height:368" coordorigin="774,643" coordsize="368,368" path="m1095,643l774,963,821,1010,1141,689,1095,643xe" filled="true" fillcolor="#ffffff" stroked="false">
                <v:path arrowok="t"/>
                <v:fill type="solid"/>
              </v:shape>
            </v:group>
            <v:group style="position:absolute;left:794;top:897;width:49;height:49" coordorigin="794,897" coordsize="49,49">
              <v:shape style="position:absolute;left:794;top:897;width:49;height:49" coordorigin="794,897" coordsize="49,49" path="m794,897l842,946e" filled="false" stroked="true" strokeweight=".765pt" strokecolor="#ffffff">
                <v:path arrowok="t"/>
              </v:shape>
            </v:group>
            <v:group style="position:absolute;left:849;top:843;width:49;height:49" coordorigin="849,843" coordsize="49,49">
              <v:shape style="position:absolute;left:849;top:843;width:49;height:49" coordorigin="849,843" coordsize="49,49" path="m849,843l898,891e" filled="false" stroked="true" strokeweight=".765pt" strokecolor="#ffffff">
                <v:path arrowok="t"/>
              </v:shape>
            </v:group>
            <v:group style="position:absolute;left:901;top:790;width:49;height:49" coordorigin="901,790" coordsize="49,49">
              <v:shape style="position:absolute;left:901;top:790;width:49;height:49" coordorigin="901,790" coordsize="49,49" path="m901,790l950,838e" filled="false" stroked="true" strokeweight=".765pt" strokecolor="#ffffff">
                <v:path arrowok="t"/>
              </v:shape>
            </v:group>
            <v:group style="position:absolute;left:960;top:731;width:49;height:49" coordorigin="960,731" coordsize="49,49">
              <v:shape style="position:absolute;left:960;top:731;width:49;height:49" coordorigin="960,731" coordsize="49,49" path="m960,731l1008,779e" filled="false" stroked="true" strokeweight=".765pt" strokecolor="#ffffff">
                <v:path arrowok="t"/>
              </v:shape>
            </v:group>
            <v:group style="position:absolute;left:1009;top:683;width:49;height:49" coordorigin="1009,683" coordsize="49,49">
              <v:shape style="position:absolute;left:1009;top:683;width:49;height:49" coordorigin="1009,683" coordsize="49,49" path="m1009,683l1057,731e" filled="false" stroked="true" strokeweight=".765pt" strokecolor="#ffffff">
                <v:path arrowok="t"/>
              </v:shape>
            </v:group>
            <v:group style="position:absolute;left:1107;top:528;width:113;height:113" coordorigin="1107,528" coordsize="113,113">
              <v:shape style="position:absolute;left:1107;top:528;width:113;height:113" coordorigin="1107,528" coordsize="113,113" path="m1107,641l1220,528e" filled="false" stroked="true" strokeweight=".765pt" strokecolor="#ffffff">
                <v:path arrowok="t"/>
              </v:shape>
            </v:group>
            <v:group style="position:absolute;left:704;top:897;width:146;height:146" coordorigin="704,897" coordsize="146,146">
              <v:shape style="position:absolute;left:704;top:897;width:146;height:146" coordorigin="704,897" coordsize="146,146" path="m704,897l850,1043e" filled="false" stroked="true" strokeweight="1.912pt" strokecolor="#ffffff">
                <v:path arrowok="t"/>
              </v:shape>
            </v:group>
            <v:group style="position:absolute;left:461;top:335;width:958;height:958" coordorigin="461,335" coordsize="958,958">
              <v:shape style="position:absolute;left:461;top:335;width:958;height:958" coordorigin="461,335" coordsize="958,958" path="m1419,814l1413,892,1395,965,1366,1034,1327,1097,1279,1152,1223,1200,1160,1239,1092,1268,1018,1286,940,1293,901,1291,825,1279,754,1255,688,1221,629,1177,577,1126,533,1066,499,1000,475,929,463,853,461,814,463,775,475,699,499,628,533,562,577,502,629,450,688,407,754,373,825,349,901,337,940,335,980,337,1055,349,1127,373,1193,407,1252,450,1304,502,1347,562,1382,628,1405,699,1418,775,1419,814xe" filled="false" stroked="true" strokeweight="1.774pt" strokecolor="#ffffff">
                <v:path arrowok="t"/>
              </v:shape>
            </v:group>
            <v:group style="position:absolute;left:591;top:470;width:682;height:682" coordorigin="591,470" coordsize="682,682">
              <v:shape style="position:absolute;left:591;top:470;width:682;height:682" coordorigin="591,470" coordsize="682,682" path="m591,470l1273,1152e" filled="false" stroked="true" strokeweight="1.774pt" strokecolor="#ffffff">
                <v:path arrowok="t"/>
              </v:shape>
            </v:group>
            <v:group style="position:absolute;left:1220;top:514;width:15;height:15" coordorigin="1220,514" coordsize="15,15">
              <v:shape style="position:absolute;left:1220;top:514;width:15;height:15" coordorigin="1220,514" coordsize="15,15" path="m1235,514l1220,518,1231,528,1235,514xe" filled="true" fillcolor="#ffffff" stroked="false">
                <v:path arrowok="t"/>
                <v:fill type="solid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50" w:lineRule="auto" w:before="174"/>
                        <w:ind w:left="2203" w:right="193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4.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happens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immunize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child?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1"/>
          <w:numId w:val="10"/>
        </w:numPr>
        <w:tabs>
          <w:tab w:pos="1800" w:val="left" w:leader="none"/>
        </w:tabs>
        <w:spacing w:line="243" w:lineRule="auto" w:before="72" w:after="0"/>
        <w:ind w:left="1800" w:right="0" w:hanging="360"/>
        <w:jc w:val="both"/>
      </w:pPr>
      <w:r>
        <w:rPr>
          <w:color w:val="5F6369"/>
          <w:w w:val="110"/>
        </w:rPr>
        <w:t>Continued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necessary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keep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under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control.</w:t>
      </w:r>
      <w:r>
        <w:rPr/>
      </w:r>
    </w:p>
    <w:p>
      <w:pPr>
        <w:pStyle w:val="BodyText"/>
        <w:numPr>
          <w:ilvl w:val="1"/>
          <w:numId w:val="10"/>
        </w:numPr>
        <w:tabs>
          <w:tab w:pos="1800" w:val="left" w:leader="none"/>
        </w:tabs>
        <w:spacing w:line="243" w:lineRule="auto" w:before="94" w:after="0"/>
        <w:ind w:left="1800" w:right="0" w:hanging="360"/>
        <w:jc w:val="both"/>
      </w:pP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extensively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tested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scientists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doctors</w:t>
      </w:r>
      <w:r>
        <w:rPr>
          <w:color w:val="5F6369"/>
          <w:spacing w:val="22"/>
          <w:w w:val="113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extremely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safe.</w:t>
      </w:r>
      <w:r>
        <w:rPr/>
      </w:r>
    </w:p>
    <w:p>
      <w:pPr>
        <w:pStyle w:val="BodyText"/>
        <w:numPr>
          <w:ilvl w:val="1"/>
          <w:numId w:val="10"/>
        </w:numPr>
        <w:tabs>
          <w:tab w:pos="1800" w:val="left" w:leader="none"/>
        </w:tabs>
        <w:spacing w:line="248" w:lineRule="auto" w:before="94" w:after="0"/>
        <w:ind w:left="1800" w:right="0" w:hanging="360"/>
        <w:jc w:val="both"/>
      </w:pPr>
      <w:r>
        <w:rPr/>
        <w:pict>
          <v:group style="position:absolute;margin-left:68.529404pt;margin-top:81.176819pt;width:363.55pt;height:116.3pt;mso-position-horizontal-relative:page;mso-position-vertical-relative:paragraph;z-index:-57448" coordorigin="1371,1624" coordsize="7271,2326">
            <v:shape style="position:absolute;left:1371;top:1624;width:7271;height:2326" coordorigin="1371,1624" coordsize="7271,2326" path="m8401,1624l1371,1624,1371,3949,8641,3949,8641,1864,8401,1624xe" filled="true" fillcolor="#81afdd" stroked="false">
              <v:path arrowok="t"/>
              <v:fill type="solid"/>
            </v:shape>
            <w10:wrap type="none"/>
          </v:group>
        </w:pict>
      </w:r>
      <w:r>
        <w:rPr>
          <w:color w:val="5F6369"/>
          <w:spacing w:val="-6"/>
          <w:w w:val="110"/>
        </w:rPr>
        <w:t>V</w:t>
      </w:r>
      <w:r>
        <w:rPr>
          <w:color w:val="5F6369"/>
          <w:spacing w:val="-5"/>
          <w:w w:val="110"/>
        </w:rPr>
        <w:t>ery</w:t>
      </w:r>
      <w:r>
        <w:rPr>
          <w:color w:val="5F6369"/>
          <w:spacing w:val="49"/>
          <w:w w:val="110"/>
        </w:rPr>
        <w:t> </w:t>
      </w:r>
      <w:r>
        <w:rPr>
          <w:color w:val="5F6369"/>
          <w:spacing w:val="-3"/>
          <w:w w:val="110"/>
        </w:rPr>
        <w:t>rarely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reaction.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happens,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checked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care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provider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soon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possible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resolve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report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it.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Reports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investigated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determine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caused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problem,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which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rarely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case.</w:t>
      </w:r>
      <w:r>
        <w:rPr/>
      </w:r>
    </w:p>
    <w:p>
      <w:pPr>
        <w:pStyle w:val="BodyText"/>
        <w:spacing w:line="295" w:lineRule="auto" w:before="183"/>
        <w:ind w:left="1680" w:right="398" w:firstLine="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vaccinated,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tell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hesitant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caregivers: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</w:t>
      </w:r>
      <w:r>
        <w:rPr>
          <w:color w:val="5F6369"/>
          <w:w w:val="83"/>
        </w:rPr>
        <w:t> </w:t>
      </w:r>
      <w:r>
        <w:rPr>
          <w:color w:val="5F6369"/>
          <w:w w:val="110"/>
        </w:rPr>
        <w:t>immunized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protect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diseases.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Immunizing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my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protects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my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family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my</w:t>
      </w:r>
      <w:r>
        <w:rPr>
          <w:color w:val="5F6369"/>
          <w:spacing w:val="42"/>
          <w:w w:val="110"/>
        </w:rPr>
        <w:t> </w:t>
      </w:r>
      <w:r>
        <w:rPr>
          <w:color w:val="5F6369"/>
          <w:spacing w:val="-2"/>
          <w:w w:val="110"/>
        </w:rPr>
        <w:t>community.</w:t>
      </w:r>
      <w:r>
        <w:rPr>
          <w:color w:val="5F6369"/>
          <w:spacing w:val="41"/>
          <w:w w:val="110"/>
        </w:rPr>
        <w:t> </w:t>
      </w:r>
      <w:r>
        <w:rPr>
          <w:color w:val="5F6369"/>
          <w:spacing w:val="-3"/>
          <w:w w:val="110"/>
        </w:rPr>
        <w:t>Vaccinating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9"/>
          <w:w w:val="108"/>
        </w:rPr>
        <w:t> </w:t>
      </w:r>
      <w:r>
        <w:rPr>
          <w:color w:val="5F6369"/>
          <w:w w:val="110"/>
        </w:rPr>
        <w:t>clearly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wise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choice,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given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downside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possibility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mild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discomforts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disappears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two.</w:t>
      </w:r>
      <w:r>
        <w:rPr/>
      </w:r>
    </w:p>
    <w:p>
      <w:pPr>
        <w:pStyle w:val="BodyText"/>
        <w:numPr>
          <w:ilvl w:val="0"/>
          <w:numId w:val="10"/>
        </w:numPr>
        <w:tabs>
          <w:tab w:pos="920" w:val="left" w:leader="none"/>
        </w:tabs>
        <w:spacing w:line="246" w:lineRule="auto" w:before="145" w:after="0"/>
        <w:ind w:left="919" w:right="717" w:hanging="360"/>
        <w:jc w:val="both"/>
      </w:pPr>
      <w:r>
        <w:rPr>
          <w:color w:val="5F6369"/>
          <w:w w:val="110"/>
        </w:rPr>
        <w:br w:type="column"/>
        <w:t>If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immunized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immunized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twice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given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times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23"/>
          <w:w w:val="108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prepared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fight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0"/>
        </w:numPr>
        <w:tabs>
          <w:tab w:pos="920" w:val="left" w:leader="none"/>
        </w:tabs>
        <w:spacing w:line="243" w:lineRule="auto" w:before="0" w:after="0"/>
        <w:ind w:left="919" w:right="717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exposed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diseases,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could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become</w:t>
      </w:r>
      <w:r>
        <w:rPr>
          <w:color w:val="5F6369"/>
          <w:w w:val="116"/>
        </w:rPr>
        <w:t> </w:t>
      </w:r>
      <w:r>
        <w:rPr>
          <w:color w:val="5F6369"/>
          <w:w w:val="105"/>
        </w:rPr>
        <w:t>seriously</w:t>
      </w:r>
      <w:r>
        <w:rPr>
          <w:color w:val="5F6369"/>
          <w:spacing w:val="-10"/>
          <w:w w:val="105"/>
        </w:rPr>
        <w:t> </w:t>
      </w:r>
      <w:r>
        <w:rPr>
          <w:color w:val="5F6369"/>
          <w:w w:val="105"/>
        </w:rPr>
        <w:t>ill.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0"/>
        </w:numPr>
        <w:tabs>
          <w:tab w:pos="920" w:val="left" w:leader="none"/>
        </w:tabs>
        <w:spacing w:line="248" w:lineRule="auto" w:before="0" w:after="0"/>
        <w:ind w:left="919" w:right="717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immunized,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then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measles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could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affect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could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devastating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outbreak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spacing w:val="-2"/>
          <w:w w:val="110"/>
        </w:rPr>
        <w:t>community.</w:t>
      </w:r>
      <w:r>
        <w:rPr/>
      </w:r>
    </w:p>
    <w:p>
      <w:pPr>
        <w:spacing w:after="0" w:line="248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8660" w:space="40"/>
            <w:col w:w="81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73" w:lineRule="exact"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4.972077pt;width:24.5pt;height:22pt;mso-position-horizontal-relative:page;mso-position-vertical-relative:paragraph;z-index:198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3" w:lineRule="exact" w:before="0"/>
        <w:ind w:left="0" w:right="139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THE</w:t>
      </w:r>
      <w:r>
        <w:rPr>
          <w:rFonts w:ascii="Times New Roman"/>
          <w:b/>
          <w:color w:val="5F6369"/>
          <w:spacing w:val="1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NEED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FOR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CHILDHOOD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IMMUNIZATION</w:t>
      </w:r>
      <w:r>
        <w:rPr>
          <w:rFonts w:ascii="Times New Roman"/>
          <w:sz w:val="16"/>
        </w:rPr>
      </w:r>
    </w:p>
    <w:p>
      <w:pPr>
        <w:spacing w:after="0" w:line="173" w:lineRule="exac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8"/>
          <w:szCs w:val="8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521;top:414;width:807;height:878" coordorigin="521,414" coordsize="807,878">
              <v:shape style="position:absolute;left:521;top:414;width:807;height:878" coordorigin="521,414" coordsize="807,878" path="m555,470l616,474,687,478,707,478,724,477,784,468,843,444,899,414,917,422,974,447,1041,464,1115,469,1197,471,1268,472,1283,562,1297,642,1308,715,1317,780,1327,889,1327,935,1324,976,1306,1045,1271,1101,1217,1148,1142,1193,1044,1239,985,1264,920,1292,858,1270,753,1232,670,1195,608,1155,564,1107,537,1045,523,965,521,916,522,861,525,800,530,730,537,652,545,566,555,470xe" filled="false" stroked="true" strokeweight="1.366pt" strokecolor="#ffffff">
                <v:path arrowok="t"/>
              </v:shape>
            </v:group>
            <v:group style="position:absolute;left:711;top:574;width:423;height:423" coordorigin="711,574" coordsize="423,423">
              <v:shape style="position:absolute;left:711;top:574;width:423;height:423" coordorigin="711,574" coordsize="423,423" path="m1134,732l975,732,975,574,867,574,867,732,711,732,711,840,867,840,867,996,975,996,975,840,1134,840,1134,732xe" filled="false" stroked="true" strokeweight="1.366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2264" w:right="964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5.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protection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diseases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their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mother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during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pregnancy/through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breastfeeding?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numPr>
          <w:ilvl w:val="1"/>
          <w:numId w:val="10"/>
        </w:numPr>
        <w:tabs>
          <w:tab w:pos="1441" w:val="left" w:leader="none"/>
        </w:tabs>
        <w:spacing w:line="248" w:lineRule="auto" w:before="0" w:after="0"/>
        <w:ind w:left="1440" w:right="0" w:hanging="360"/>
        <w:jc w:val="both"/>
      </w:pPr>
      <w:r>
        <w:rPr>
          <w:color w:val="5F6369"/>
          <w:w w:val="110"/>
        </w:rPr>
        <w:t>Mothers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pass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protection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baby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pregnancy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through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breastfeeding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(particularly</w:t>
      </w:r>
      <w:r>
        <w:rPr>
          <w:color w:val="5F6369"/>
          <w:w w:val="102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thick,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yellowish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milk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produced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first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few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days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birth).</w:t>
      </w:r>
      <w:r>
        <w:rPr/>
      </w:r>
    </w:p>
    <w:p>
      <w:pPr>
        <w:pStyle w:val="BodyText"/>
        <w:numPr>
          <w:ilvl w:val="1"/>
          <w:numId w:val="10"/>
        </w:numPr>
        <w:tabs>
          <w:tab w:pos="1441" w:val="left" w:leader="none"/>
        </w:tabs>
        <w:spacing w:line="246" w:lineRule="auto" w:before="179" w:after="0"/>
        <w:ind w:left="1440" w:right="0" w:hanging="36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developed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protection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mother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becomes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3"/>
          <w:w w:val="110"/>
        </w:rPr>
        <w:t>weaker,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vaccinations</w:t>
      </w:r>
      <w:r>
        <w:rPr>
          <w:color w:val="5F6369"/>
          <w:spacing w:val="23"/>
          <w:w w:val="108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protect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child.</w:t>
      </w:r>
      <w:r>
        <w:rPr/>
      </w:r>
    </w:p>
    <w:p>
      <w:pPr>
        <w:pStyle w:val="BodyText"/>
        <w:spacing w:line="250" w:lineRule="auto" w:before="72"/>
        <w:ind w:left="400" w:right="1715" w:firstLine="0"/>
        <w:jc w:val="left"/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The</w:t>
      </w:r>
      <w:r>
        <w:rPr>
          <w:rFonts w:ascii="Times New Roman" w:hAnsi="Times New Roman" w:cs="Times New Roman" w:eastAsia="Times New Roman"/>
          <w:b/>
          <w:bCs/>
          <w:color w:val="81AFDD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Dangerous</w:t>
      </w:r>
      <w:r>
        <w:rPr>
          <w:rFonts w:ascii="Times New Roman" w:hAnsi="Times New Roman" w:cs="Times New Roman" w:eastAsia="Times New Roman"/>
          <w:b/>
          <w:bCs/>
          <w:color w:val="81AFDD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Disease</w:t>
      </w:r>
      <w:r>
        <w:rPr>
          <w:rFonts w:ascii="Times New Roman" w:hAnsi="Times New Roman" w:cs="Times New Roman" w:eastAsia="Times New Roman"/>
          <w:b/>
          <w:bCs/>
          <w:color w:val="81AFDD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Most</w:t>
      </w:r>
      <w:r>
        <w:rPr>
          <w:rFonts w:ascii="Times New Roman" w:hAnsi="Times New Roman" w:cs="Times New Roman" w:eastAsia="Times New Roman"/>
          <w:b/>
          <w:bCs/>
          <w:color w:val="81AFDD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of</w:t>
      </w:r>
      <w:r>
        <w:rPr>
          <w:rFonts w:ascii="Times New Roman" w:hAnsi="Times New Roman" w:cs="Times New Roman" w:eastAsia="Times New Roman"/>
          <w:b/>
          <w:bCs/>
          <w:color w:val="81AFDD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Us</w:t>
      </w:r>
      <w:r>
        <w:rPr>
          <w:rFonts w:ascii="Times New Roman" w:hAnsi="Times New Roman" w:cs="Times New Roman" w:eastAsia="Times New Roman"/>
          <w:b/>
          <w:bCs/>
          <w:color w:val="81AFDD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Had</w:t>
      </w:r>
      <w:r>
        <w:rPr>
          <w:rFonts w:ascii="Times New Roman" w:hAnsi="Times New Roman" w:cs="Times New Roman" w:eastAsia="Times New Roman"/>
          <w:b/>
          <w:bCs/>
          <w:color w:val="81AFDD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Never</w:t>
      </w:r>
      <w:r>
        <w:rPr>
          <w:rFonts w:ascii="Times New Roman" w:hAnsi="Times New Roman" w:cs="Times New Roman" w:eastAsia="Times New Roman"/>
          <w:b/>
          <w:bCs/>
          <w:color w:val="81AFDD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Heard</w:t>
      </w:r>
      <w:r>
        <w:rPr>
          <w:rFonts w:ascii="Times New Roman" w:hAnsi="Times New Roman" w:cs="Times New Roman" w:eastAsia="Times New Roman"/>
          <w:b/>
          <w:bCs/>
          <w:color w:val="81AFDD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color w:val="81AFDD"/>
          <w:w w:val="110"/>
        </w:rPr>
        <w:t>Of</w:t>
      </w:r>
      <w:r>
        <w:rPr>
          <w:rFonts w:ascii="Times New Roman" w:hAnsi="Times New Roman" w:cs="Times New Roman" w:eastAsia="Times New Roman"/>
          <w:b/>
          <w:bCs/>
          <w:color w:val="81AFDD"/>
        </w:rPr>
        <w:t> </w:t>
      </w:r>
      <w:r>
        <w:rPr>
          <w:color w:val="5F6369"/>
          <w:w w:val="110"/>
        </w:rPr>
        <w:t>Here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2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share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happen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immunized: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United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States,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main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cause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bacterial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meningitis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pneumonia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under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5: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20,000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w w:val="121"/>
        </w:rPr>
        <w:t> </w:t>
      </w:r>
      <w:r>
        <w:rPr>
          <w:color w:val="5F6369"/>
          <w:w w:val="110"/>
        </w:rPr>
        <w:t>occurred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5"/>
          <w:w w:val="110"/>
        </w:rPr>
        <w:t>year</w:t>
      </w:r>
      <w:r>
        <w:rPr>
          <w:color w:val="5F6369"/>
          <w:spacing w:val="-4"/>
          <w:w w:val="110"/>
        </w:rPr>
        <w:t>.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year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1000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died</w:t>
      </w:r>
      <w:r>
        <w:rPr>
          <w:color w:val="5F6369"/>
          <w:spacing w:val="22"/>
          <w:w w:val="109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Hib,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6000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left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deaf,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blind,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brain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damaged.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2009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40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reported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under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5.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unimmunized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had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completed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schedule.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So,</w:t>
      </w:r>
      <w:r>
        <w:rPr>
          <w:color w:val="5F6369"/>
          <w:w w:val="110"/>
        </w:rPr>
        <w:t> in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less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10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years,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nearly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wiped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out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U.S.,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preventing</w:t>
      </w:r>
      <w:r>
        <w:rPr>
          <w:color w:val="5F6369"/>
          <w:spacing w:val="-3"/>
          <w:w w:val="110"/>
        </w:rPr>
        <w:t> many,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1"/>
          <w:w w:val="106"/>
        </w:rPr>
        <w:t> </w:t>
      </w:r>
      <w:r>
        <w:rPr>
          <w:color w:val="5F6369"/>
          <w:w w:val="110"/>
        </w:rPr>
        <w:t>deafness,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blindness,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brain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damage.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Source: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U.S.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Institutes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newly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established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surveillance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system 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showed 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 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decrease 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in 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Hib 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disease 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among 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South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African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conjugate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introduction.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number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(reported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2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surveillance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system)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among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below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year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age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decreased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w w:val="105"/>
        </w:rPr>
        <w:t> </w:t>
      </w:r>
      <w:r>
        <w:rPr>
          <w:color w:val="5F6369"/>
          <w:w w:val="110"/>
        </w:rPr>
        <w:t>65%,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55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1999–2000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19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2003–04.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Enhanced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surveillance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begun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2003,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identified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HIV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infection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incomplete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spacing w:val="56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contributing</w:t>
      </w:r>
      <w:r>
        <w:rPr>
          <w:color w:val="5F6369"/>
          <w:spacing w:val="56"/>
          <w:w w:val="110"/>
        </w:rPr>
        <w:t> </w:t>
      </w:r>
      <w:r>
        <w:rPr>
          <w:color w:val="5F6369"/>
          <w:w w:val="110"/>
        </w:rPr>
        <w:t>factors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6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</w:rPr>
        <w:t> </w:t>
      </w:r>
      <w:r>
        <w:rPr>
          <w:color w:val="5F6369"/>
          <w:w w:val="110"/>
        </w:rPr>
        <w:t>transmission.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0" w:lineRule="auto"/>
        <w:ind w:left="400" w:right="1715" w:firstLine="0"/>
        <w:jc w:val="left"/>
      </w:pPr>
      <w:r>
        <w:rPr/>
        <w:pict>
          <v:group style="position:absolute;margin-left:36pt;margin-top:-89.235672pt;width:361pt;height:167.8pt;mso-position-horizontal-relative:page;mso-position-vertical-relative:paragraph;z-index:2080" coordorigin="720,-1785" coordsize="7220,3356">
            <v:group style="position:absolute;left:720;top:-1785;width:7220;height:3356" coordorigin="720,-1785" coordsize="7220,3356">
              <v:shape style="position:absolute;left:720;top:-1785;width:7220;height:3356" coordorigin="720,-1785" coordsize="7220,3356" path="m7700,-1785l720,-1785,720,1571,7940,1571,7940,-1545,7700,-1785xe" filled="true" fillcolor="#81afdd" stroked="false">
                <v:path arrowok="t"/>
                <v:fill type="solid"/>
              </v:shape>
              <v:shape style="position:absolute;left:720;top:-1785;width:7220;height:335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95" w:lineRule="auto" w:before="0"/>
                        <w:ind w:left="614" w:right="611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Assuming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vaccinated,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tell</w:t>
                      </w:r>
                      <w:r>
                        <w:rPr>
                          <w:rFonts w:ascii="Times New Roman"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hesitant</w:t>
                      </w:r>
                      <w:r>
                        <w:rPr>
                          <w:rFonts w:ascii="Times New Roman"/>
                          <w:color w:val="5F6369"/>
                          <w:w w:val="1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caregivers:</w:t>
                      </w:r>
                      <w:r>
                        <w:rPr>
                          <w:rFonts w:ascii="Times New Roman"/>
                          <w:color w:val="5F6369"/>
                          <w:spacing w:val="5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5F6369"/>
                          <w:spacing w:val="5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immunized</w:t>
                      </w:r>
                      <w:r>
                        <w:rPr>
                          <w:rFonts w:ascii="Times New Roman"/>
                          <w:color w:val="5F6369"/>
                          <w:spacing w:val="5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5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color w:val="5F6369"/>
                          <w:spacing w:val="5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because</w:t>
                      </w:r>
                      <w:r>
                        <w:rPr>
                          <w:rFonts w:ascii="Times New Roman"/>
                          <w:color w:val="5F6369"/>
                          <w:spacing w:val="5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5F6369"/>
                          <w:spacing w:val="5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know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vaccines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protect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against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many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very</w:t>
                      </w:r>
                      <w:r>
                        <w:rPr>
                          <w:rFonts w:ascii="Times New Roman"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serious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diseases.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Immunizing</w:t>
                      </w:r>
                      <w:r>
                        <w:rPr>
                          <w:rFonts w:ascii="Times New Roman"/>
                          <w:color w:val="5F6369"/>
                          <w:spacing w:val="4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4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color w:val="5F6369"/>
                          <w:spacing w:val="4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also</w:t>
                      </w:r>
                      <w:r>
                        <w:rPr>
                          <w:rFonts w:ascii="Times New Roman"/>
                          <w:color w:val="5F6369"/>
                          <w:spacing w:val="4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protects</w:t>
                      </w:r>
                      <w:r>
                        <w:rPr>
                          <w:rFonts w:ascii="Times New Roman"/>
                          <w:color w:val="5F6369"/>
                          <w:spacing w:val="4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4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family</w:t>
                      </w:r>
                      <w:r>
                        <w:rPr>
                          <w:rFonts w:ascii="Times New Roman"/>
                          <w:color w:val="5F6369"/>
                          <w:spacing w:val="4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color w:val="5F6369"/>
                          <w:spacing w:val="2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community.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Vaccinating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clearly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wise</w:t>
                      </w:r>
                      <w:r>
                        <w:rPr>
                          <w:rFonts w:ascii="Times New Roman"/>
                          <w:color w:val="5F6369"/>
                          <w:spacing w:val="3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choice,</w:t>
                      </w:r>
                      <w:r>
                        <w:rPr>
                          <w:rFonts w:ascii="Times New Roman"/>
                          <w:color w:val="5F6369"/>
                          <w:spacing w:val="2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given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only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downside</w:t>
                      </w:r>
                      <w:r>
                        <w:rPr>
                          <w:rFonts w:ascii="Times New Roman"/>
                          <w:color w:val="5F6369"/>
                          <w:spacing w:val="3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possibility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3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mild</w:t>
                      </w:r>
                      <w:r>
                        <w:rPr>
                          <w:rFonts w:ascii="Times New Roman"/>
                          <w:color w:val="5F6369"/>
                          <w:w w:val="10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discomforts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disappear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day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two.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w w:val="110"/>
        </w:rPr>
        <w:t>Source:</w:t>
      </w:r>
      <w:r>
        <w:rPr>
          <w:color w:val="5F6369"/>
          <w:spacing w:val="-41"/>
          <w:w w:val="110"/>
        </w:rPr>
        <w:t> </w:t>
      </w:r>
      <w:r>
        <w:rPr>
          <w:color w:val="5F6369"/>
          <w:w w:val="110"/>
        </w:rPr>
        <w:t>Bulletin</w:t>
      </w:r>
      <w:r>
        <w:rPr>
          <w:color w:val="5F6369"/>
          <w:spacing w:val="-4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4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1"/>
          <w:w w:val="110"/>
        </w:rPr>
        <w:t> </w:t>
      </w:r>
      <w:r>
        <w:rPr>
          <w:color w:val="5F6369"/>
          <w:spacing w:val="-2"/>
          <w:w w:val="110"/>
        </w:rPr>
        <w:t>World</w:t>
      </w:r>
      <w:r>
        <w:rPr>
          <w:color w:val="5F6369"/>
          <w:spacing w:val="-4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41"/>
          <w:w w:val="110"/>
        </w:rPr>
        <w:t> </w:t>
      </w:r>
      <w:r>
        <w:rPr>
          <w:color w:val="5F6369"/>
          <w:w w:val="110"/>
        </w:rPr>
        <w:t>Organization</w:t>
      </w:r>
      <w:r>
        <w:rPr>
          <w:color w:val="5F6369"/>
          <w:spacing w:val="-41"/>
          <w:w w:val="110"/>
        </w:rPr>
        <w:t> </w:t>
      </w:r>
      <w:r>
        <w:rPr>
          <w:color w:val="5F6369"/>
          <w:w w:val="110"/>
        </w:rPr>
        <w:t>2006;84:811-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818.</w:t>
      </w:r>
      <w:r>
        <w:rPr/>
      </w:r>
    </w:p>
    <w:p>
      <w:pPr>
        <w:spacing w:after="0" w:line="250" w:lineRule="auto"/>
        <w:jc w:val="left"/>
        <w:sectPr>
          <w:type w:val="continuous"/>
          <w:pgSz w:w="16840" w:h="11910" w:orient="landscape"/>
          <w:pgMar w:top="0" w:bottom="0" w:left="0" w:right="0"/>
          <w:cols w:num="2" w:equalWidth="0">
            <w:col w:w="7941" w:space="40"/>
            <w:col w:w="885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24.5pt;height:22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44"/>
        <w:ind w:left="133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THE</w:t>
      </w:r>
      <w:r>
        <w:rPr>
          <w:rFonts w:ascii="Times New Roman"/>
          <w:b/>
          <w:color w:val="5F6369"/>
          <w:spacing w:val="1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NEED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FOR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CHILDHOOD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IMMUNIZATION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69"/>
        <w:ind w:left="91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2.050499pt;margin-top:-6.997877pt;width:360.95pt;height:79.650pt;mso-position-horizontal-relative:page;mso-position-vertical-relative:paragraph;z-index:2152" coordorigin="1441,-140" coordsize="7219,1593">
            <v:group style="position:absolute;left:2266;top:-139;width:6394;height:1592" coordorigin="2266,-139" coordsize="6394,1592">
              <v:shape style="position:absolute;left:2266;top:-139;width:6394;height:1592" coordorigin="2266,-139" coordsize="6394,1592" path="m8420,-139l2266,-139,2266,1452,8660,1452,8660,101,8420,-139xe" filled="true" fillcolor="#e6e7e8" stroked="false">
                <v:path arrowok="t"/>
                <v:fill type="solid"/>
              </v:shape>
            </v:group>
            <v:group style="position:absolute;left:1441;top:-140;width:1839;height:1593" coordorigin="1441,-140" coordsize="1839,1593">
              <v:shape style="position:absolute;left:1441;top:-140;width:1839;height:1593" coordorigin="1441,-140" coordsize="1839,1593" path="m2820,-140l1901,-140,1441,656,1901,1452,2820,1452,3280,656,2820,-140xe" filled="true" fillcolor="#40b4e2" stroked="false">
                <v:path arrowok="t"/>
                <v:fill type="solid"/>
              </v:shape>
              <v:shape style="position:absolute;left:1708;top:6;width:1300;height:1300" type="#_x0000_t75" stroked="false">
                <v:imagedata r:id="rId26" o:title=""/>
              </v:shape>
              <v:shape style="position:absolute;left:1441;top:-14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2264" w:right="49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6.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vaccinated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exposed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Measles,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Mumps,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Rubella?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42.365509pt;margin-top:-6.997877pt;width:363.55pt;height:440.5pt;mso-position-horizontal-relative:page;mso-position-vertical-relative:paragraph;z-index:-57232" coordorigin="8847,-140" coordsize="7271,8810">
            <v:shape style="position:absolute;left:8847;top:-140;width:7271;height:8810" coordorigin="8847,-140" coordsize="7271,8810" path="m15878,-140l8847,-140,8847,8670,16118,8670,16118,100,15878,-140xe" filled="true" fillcolor="#81afdd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i/>
          <w:color w:val="5F6369"/>
          <w:w w:val="115"/>
          <w:sz w:val="24"/>
        </w:rPr>
        <w:t>The</w:t>
      </w:r>
      <w:r>
        <w:rPr>
          <w:rFonts w:ascii="Times New Roman"/>
          <w:i/>
          <w:color w:val="5F6369"/>
          <w:spacing w:val="-3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Dangerous</w:t>
      </w:r>
      <w:r>
        <w:rPr>
          <w:rFonts w:ascii="Times New Roman"/>
          <w:i/>
          <w:color w:val="5F6369"/>
          <w:spacing w:val="-3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Disease</w:t>
      </w:r>
      <w:r>
        <w:rPr>
          <w:rFonts w:ascii="Times New Roman"/>
          <w:i/>
          <w:color w:val="5F6369"/>
          <w:spacing w:val="-2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Most</w:t>
      </w:r>
      <w:r>
        <w:rPr>
          <w:rFonts w:ascii="Times New Roman"/>
          <w:i/>
          <w:color w:val="5F6369"/>
          <w:spacing w:val="-3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of</w:t>
      </w:r>
      <w:r>
        <w:rPr>
          <w:rFonts w:ascii="Times New Roman"/>
          <w:i/>
          <w:color w:val="5F6369"/>
          <w:spacing w:val="-2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Us</w:t>
      </w:r>
      <w:r>
        <w:rPr>
          <w:rFonts w:ascii="Times New Roman"/>
          <w:i/>
          <w:color w:val="5F6369"/>
          <w:spacing w:val="-3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Had</w:t>
      </w:r>
      <w:r>
        <w:rPr>
          <w:rFonts w:ascii="Times New Roman"/>
          <w:i/>
          <w:color w:val="5F6369"/>
          <w:spacing w:val="-2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Never</w:t>
      </w:r>
      <w:r>
        <w:rPr>
          <w:rFonts w:ascii="Times New Roman"/>
          <w:i/>
          <w:color w:val="5F6369"/>
          <w:spacing w:val="-3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Heard</w:t>
      </w:r>
      <w:r>
        <w:rPr>
          <w:rFonts w:ascii="Times New Roman"/>
          <w:i/>
          <w:color w:val="5F6369"/>
          <w:spacing w:val="-2"/>
          <w:w w:val="115"/>
          <w:sz w:val="24"/>
        </w:rPr>
        <w:t> </w:t>
      </w:r>
      <w:r>
        <w:rPr>
          <w:rFonts w:ascii="Times New Roman"/>
          <w:i/>
          <w:color w:val="5F6369"/>
          <w:w w:val="115"/>
          <w:sz w:val="24"/>
        </w:rPr>
        <w:t>Of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70" w:lineRule="exact"/>
        <w:ind w:left="9157" w:right="820" w:firstLine="0"/>
        <w:jc w:val="left"/>
      </w:pPr>
      <w:r>
        <w:rPr>
          <w:color w:val="5F6369"/>
          <w:w w:val="110"/>
        </w:rPr>
        <w:t>Here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two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examples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share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happen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immunized: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2"/>
          <w:numId w:val="10"/>
        </w:numPr>
        <w:tabs>
          <w:tab w:pos="2160" w:val="left" w:leader="none"/>
        </w:tabs>
        <w:spacing w:line="248" w:lineRule="auto" w:before="176" w:after="0"/>
        <w:ind w:left="2159" w:right="0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immunity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measles,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mumps,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rubella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exposed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someone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diseases,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talk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professional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getting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relevant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(s).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10"/>
        </w:numPr>
        <w:tabs>
          <w:tab w:pos="2160" w:val="left" w:leader="none"/>
        </w:tabs>
        <w:spacing w:line="246" w:lineRule="auto" w:before="0" w:after="0"/>
        <w:ind w:left="2159" w:right="0" w:hanging="360"/>
        <w:jc w:val="both"/>
      </w:pPr>
      <w:r>
        <w:rPr>
          <w:color w:val="5F6369"/>
          <w:w w:val="110"/>
        </w:rPr>
        <w:t>It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harmful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MMR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exposed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measles,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mumps,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rubella,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doing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possibly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prevent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later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disease.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10"/>
        </w:numPr>
        <w:tabs>
          <w:tab w:pos="2160" w:val="left" w:leader="none"/>
        </w:tabs>
        <w:spacing w:line="248" w:lineRule="auto" w:before="0" w:after="0"/>
        <w:ind w:left="2159" w:right="0" w:hanging="360"/>
        <w:jc w:val="both"/>
      </w:pPr>
      <w:r>
        <w:rPr>
          <w:color w:val="5F6369"/>
          <w:w w:val="110"/>
        </w:rPr>
        <w:t>During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outbreaks,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everyone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without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evidence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immunity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5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brought</w:t>
      </w:r>
      <w:r>
        <w:rPr>
          <w:color w:val="5F6369"/>
          <w:spacing w:val="57"/>
          <w:w w:val="110"/>
        </w:rPr>
        <w:t> </w:t>
      </w:r>
      <w:r>
        <w:rPr>
          <w:color w:val="5F6369"/>
          <w:w w:val="110"/>
        </w:rPr>
        <w:t>up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7"/>
          <w:w w:val="110"/>
        </w:rPr>
        <w:t> </w:t>
      </w:r>
      <w:r>
        <w:rPr>
          <w:color w:val="5F6369"/>
          <w:w w:val="110"/>
        </w:rPr>
        <w:t>date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57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MMR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vaccination.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Sometimes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measles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mumps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outbreaks,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additional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dose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MMR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given.</w:t>
      </w:r>
      <w:r>
        <w:rPr/>
      </w:r>
    </w:p>
    <w:p>
      <w:pPr>
        <w:pStyle w:val="BodyText"/>
        <w:spacing w:line="270" w:lineRule="exact" w:before="84"/>
        <w:ind w:left="457" w:right="1099" w:firstLine="0"/>
        <w:jc w:val="both"/>
      </w:pPr>
      <w:r>
        <w:rPr>
          <w:w w:val="110"/>
        </w:rPr>
        <w:br w:type="column"/>
      </w:r>
      <w:r>
        <w:rPr>
          <w:color w:val="5F6369"/>
          <w:w w:val="110"/>
        </w:rPr>
        <w:t>In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United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States,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Haemophilus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influenzae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type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B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(Hib)</w:t>
      </w:r>
      <w:r>
        <w:rPr>
          <w:color w:val="5F6369"/>
          <w:w w:val="94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main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cause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bacterial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meningitis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pneumonia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under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five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20,000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occurred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61"/>
          <w:w w:val="110"/>
        </w:rPr>
        <w:t> </w:t>
      </w:r>
      <w:r>
        <w:rPr>
          <w:color w:val="5F6369"/>
          <w:spacing w:val="-5"/>
          <w:w w:val="110"/>
        </w:rPr>
        <w:t>year</w:t>
      </w:r>
      <w:r>
        <w:rPr>
          <w:color w:val="5F6369"/>
          <w:spacing w:val="-4"/>
          <w:w w:val="110"/>
        </w:rPr>
        <w:t>.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Among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cases,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22"/>
          <w:w w:val="112"/>
        </w:rPr>
        <w:t> </w:t>
      </w:r>
      <w:r>
        <w:rPr>
          <w:color w:val="5F6369"/>
          <w:w w:val="110"/>
        </w:rPr>
        <w:t>1,000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died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Hib,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6,000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left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deaf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blind,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had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brain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damage.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2009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40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reported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under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five.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were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unimmunized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had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completed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schedule.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So,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less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10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years,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nearly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wiped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out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young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United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States,</w:t>
      </w:r>
      <w:r>
        <w:rPr>
          <w:color w:val="5F6369"/>
          <w:spacing w:val="51"/>
          <w:w w:val="110"/>
        </w:rPr>
        <w:t> </w:t>
      </w:r>
      <w:r>
        <w:rPr>
          <w:color w:val="5F6369"/>
          <w:w w:val="110"/>
        </w:rPr>
        <w:t>preventing</w:t>
      </w:r>
      <w:r>
        <w:rPr>
          <w:color w:val="5F6369"/>
          <w:spacing w:val="51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51"/>
          <w:w w:val="110"/>
        </w:rPr>
        <w:t> </w:t>
      </w:r>
      <w:r>
        <w:rPr>
          <w:color w:val="5F6369"/>
          <w:w w:val="110"/>
        </w:rPr>
        <w:t>deaths,</w:t>
      </w:r>
      <w:r>
        <w:rPr>
          <w:color w:val="5F6369"/>
          <w:spacing w:val="5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1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51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5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deafness,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blindness,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brain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damage.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457" w:right="0" w:firstLine="0"/>
        <w:jc w:val="both"/>
      </w:pPr>
      <w:r>
        <w:rPr>
          <w:color w:val="5F6369"/>
          <w:w w:val="105"/>
        </w:rPr>
        <w:t>Source: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U.S.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National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Institutes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(n.d.)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0" w:lineRule="exact"/>
        <w:ind w:left="457" w:right="1099" w:firstLine="0"/>
        <w:jc w:val="both"/>
      </w:pPr>
      <w:r>
        <w:rPr>
          <w:color w:val="5F6369"/>
          <w:w w:val="110"/>
        </w:rPr>
        <w:t>A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newly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established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surveillance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showed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decrease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among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South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African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conjugate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introduction.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number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w w:val="121"/>
        </w:rPr>
        <w:t> </w:t>
      </w:r>
      <w:r>
        <w:rPr>
          <w:color w:val="5F6369"/>
          <w:w w:val="110"/>
        </w:rPr>
        <w:t>(reported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surveillance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system)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among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below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year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age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decreased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65%,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55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</w:rPr>
        <w:t> </w:t>
      </w:r>
      <w:r>
        <w:rPr>
          <w:color w:val="5F6369"/>
          <w:w w:val="110"/>
        </w:rPr>
        <w:t>1999–2000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19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2003–2004.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Enhanced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surveillance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began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2003,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identified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HIV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infection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incomplete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contributing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factors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transmission.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0" w:lineRule="exact"/>
        <w:ind w:left="457" w:right="1099" w:firstLine="0"/>
        <w:jc w:val="both"/>
      </w:pPr>
      <w:r>
        <w:rPr>
          <w:color w:val="5F6369"/>
          <w:w w:val="110"/>
        </w:rPr>
        <w:t>Source: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von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Gottberg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et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al.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(2006)Bulletin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1"/>
          <w:w w:val="110"/>
        </w:rPr>
        <w:t> </w:t>
      </w:r>
      <w:r>
        <w:rPr>
          <w:color w:val="5F6369"/>
          <w:spacing w:val="-2"/>
          <w:w w:val="110"/>
        </w:rPr>
        <w:t>World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w w:val="108"/>
        </w:rPr>
        <w:t> </w:t>
      </w:r>
      <w:r>
        <w:rPr>
          <w:color w:val="5F6369"/>
          <w:w w:val="105"/>
        </w:rPr>
        <w:t>Organization </w:t>
      </w:r>
      <w:r>
        <w:rPr>
          <w:color w:val="5F6369"/>
          <w:spacing w:val="21"/>
          <w:w w:val="105"/>
        </w:rPr>
        <w:t> </w:t>
      </w:r>
      <w:r>
        <w:rPr>
          <w:color w:val="5F6369"/>
          <w:w w:val="105"/>
        </w:rPr>
        <w:t>2006;84:811-818.</w:t>
      </w:r>
      <w:r>
        <w:rPr/>
      </w:r>
    </w:p>
    <w:p>
      <w:pPr>
        <w:spacing w:after="0" w:line="270" w:lineRule="exact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8660" w:space="40"/>
            <w:col w:w="81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4.972077pt;width:24.5pt;height:22pt;mso-position-horizontal-relative:page;mso-position-vertical-relative:paragraph;z-index:220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THE</w:t>
      </w:r>
      <w:r>
        <w:rPr>
          <w:rFonts w:ascii="Times New Roman"/>
          <w:b/>
          <w:color w:val="5F6369"/>
          <w:spacing w:val="1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NEED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FOR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CHILDHOOD</w:t>
      </w:r>
      <w:r>
        <w:rPr>
          <w:rFonts w:ascii="Times New Roman"/>
          <w:b/>
          <w:color w:val="5F6369"/>
          <w:spacing w:val="2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IMMUNIZATION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  <w:spacing w:val="-33"/>
          <w:w w:val="110"/>
        </w:rPr>
        <w:t>V</w:t>
      </w:r>
      <w:r>
        <w:rPr>
          <w:color w:val="5F6369"/>
          <w:w w:val="110"/>
        </w:rPr>
        <w:t>accine</w:t>
      </w:r>
      <w:r>
        <w:rPr>
          <w:color w:val="5F6369"/>
          <w:spacing w:val="57"/>
          <w:w w:val="110"/>
        </w:rPr>
        <w:t> </w:t>
      </w:r>
      <w:r>
        <w:rPr>
          <w:color w:val="5F6369"/>
          <w:w w:val="110"/>
        </w:rPr>
        <w:t>Schedule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8178" w:val="left" w:leader="none"/>
        </w:tabs>
        <w:spacing w:line="200" w:lineRule="atLeast"/>
        <w:ind w:left="7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fdb714" stroked="false">
                <v:path arrowok="t"/>
                <v:fill type="solid"/>
              </v:shape>
            </v:group>
            <v:group style="position:absolute;left:671;top:577;width:550;height:499" coordorigin="671,577" coordsize="550,499">
              <v:shape style="position:absolute;left:671;top:577;width:550;height:499" coordorigin="671,577" coordsize="550,499" path="m1190,1075l701,1075,681,1068,671,1048,671,607,679,587,698,577,1190,577,1211,585,1220,604,1220,1045,1213,1066,1193,1075,1190,1075xe" filled="false" stroked="true" strokeweight="2.048pt" strokecolor="#ffffff">
                <v:path arrowok="t"/>
              </v:shape>
            </v:group>
            <v:group style="position:absolute;left:669;top:732;width:547;height:2" coordorigin="669,732" coordsize="547,2">
              <v:shape style="position:absolute;left:669;top:732;width:547;height:2" coordorigin="669,732" coordsize="547,0" path="m669,732l1216,732e" filled="false" stroked="true" strokeweight="2.048pt" strokecolor="#ffffff">
                <v:path arrowok="t"/>
              </v:shape>
            </v:group>
            <v:group style="position:absolute;left:778;top:511;width:55;height:123" coordorigin="778,511" coordsize="55,123">
              <v:shape style="position:absolute;left:778;top:511;width:55;height:123" coordorigin="778,511" coordsize="55,123" path="m827,511l782,511,778,516,778,630,782,634,827,634,832,630,832,516,827,511xe" filled="true" fillcolor="#ffffff" stroked="false">
                <v:path arrowok="t"/>
                <v:fill type="solid"/>
              </v:shape>
            </v:group>
            <v:group style="position:absolute;left:778;top:511;width:55;height:123" coordorigin="778,511" coordsize="55,123">
              <v:shape style="position:absolute;left:778;top:511;width:55;height:123" coordorigin="778,511" coordsize="55,123" path="m822,634l788,634,782,634,778,630,778,624,778,521,778,516,782,511,788,511,822,511,827,511,832,516,832,521,832,624,832,630,827,634,822,634xe" filled="false" stroked="true" strokeweight=".256pt" strokecolor="#ffffff">
                <v:path arrowok="t"/>
              </v:shape>
            </v:group>
            <v:group style="position:absolute;left:1059;top:510;width:55;height:125" coordorigin="1059,510" coordsize="55,125">
              <v:shape style="position:absolute;left:1059;top:510;width:55;height:125" coordorigin="1059,510" coordsize="55,125" path="m1109,510l1063,510,1059,515,1059,630,1063,635,1109,635,1113,630,1113,515,1109,510xe" filled="true" fillcolor="#ffffff" stroked="false">
                <v:path arrowok="t"/>
                <v:fill type="solid"/>
              </v:shape>
            </v:group>
            <v:group style="position:absolute;left:1059;top:510;width:55;height:125" coordorigin="1059,510" coordsize="55,125">
              <v:shape style="position:absolute;left:1059;top:510;width:55;height:125" coordorigin="1059,510" coordsize="55,125" path="m1103,635l1069,635,1063,635,1059,630,1059,625,1059,520,1059,515,1063,510,1069,510,1103,510,1109,510,1113,515,1113,520,1113,625,1113,630,1109,635,1103,635xe" filled="false" stroked="true" strokeweight=".256pt" strokecolor="#ffffff">
                <v:path arrowok="t"/>
              </v:shape>
            </v:group>
            <v:group style="position:absolute;left:503;top:379;width:882;height:882" coordorigin="503,379" coordsize="882,882">
              <v:shape style="position:absolute;left:503;top:379;width:882;height:882" coordorigin="503,379" coordsize="882,882" path="m1385,820l1380,892,1363,960,1336,1023,1300,1081,1256,1132,1205,1176,1147,1212,1084,1239,1016,1255,944,1261,908,1260,838,1248,773,1227,712,1195,657,1155,610,1107,569,1052,538,992,516,926,505,856,503,820,505,784,516,714,538,649,569,588,610,533,657,485,712,445,773,414,838,392,908,381,944,379,981,381,1050,392,1116,414,1177,445,1231,485,1279,533,1319,588,1351,649,1373,714,1384,784,1385,820xe" filled="false" stroked="true" strokeweight="1.499pt" strokecolor="#ffffff">
                <v:path arrowok="t"/>
              </v:shape>
            </v:group>
            <v:group style="position:absolute;left:623;top:504;width:628;height:628" coordorigin="623,504" coordsize="628,628">
              <v:shape style="position:absolute;left:623;top:504;width:628;height:628" coordorigin="623,504" coordsize="628,628" path="m623,504l1251,1132e" filled="false" stroked="true" strokeweight="1.499pt" strokecolor="#ffffff">
                <v:path arrowok="t"/>
              </v:shape>
              <v:shape style="position:absolute;left:803;top:778;width:286;height:257" type="#_x0000_t202" filled="false" stroked="false">
                <v:textbox inset="0,0,0,0">
                  <w:txbxContent>
                    <w:p>
                      <w:pPr>
                        <w:spacing w:line="25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10"/>
                          <w:sz w:val="25"/>
                        </w:rPr>
                        <w:t>23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2208;top:412;width:4521;height:816" type="#_x0000_t202" filled="false" stroked="false">
                <v:textbox inset="0,0,0,0">
                  <w:txbxContent>
                    <w:p>
                      <w:pPr>
                        <w:spacing w:line="24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7.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difference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make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misses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one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6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two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appointments?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2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2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3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work?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fdb714" stroked="false">
                <v:path arrowok="t"/>
                <v:fill type="solid"/>
              </v:shape>
            </v:group>
            <v:group style="position:absolute;left:492;top:364;width:878;height:878" coordorigin="492,364" coordsize="878,878">
              <v:shape style="position:absolute;left:492;top:364;width:878;height:878" coordorigin="492,364" coordsize="878,878" path="m1369,803l1363,874,1347,941,1320,1004,1285,1062,1241,1113,1190,1157,1132,1192,1069,1219,1002,1235,931,1241,895,1240,825,1228,760,1207,700,1175,645,1136,598,1088,558,1034,527,973,505,908,494,839,492,803,494,767,505,697,527,632,558,572,598,517,645,470,700,430,760,398,825,377,895,365,931,364,967,365,1036,377,1101,398,1162,430,1216,470,1264,517,1303,572,1335,632,1356,697,1368,767,1369,803xe" filled="false" stroked="true" strokeweight="1.465pt" strokecolor="#ffffff">
                <v:path arrowok="t"/>
              </v:shape>
            </v:group>
            <v:group style="position:absolute;left:918;top:1189;width:25;height:25" coordorigin="918,1189" coordsize="25,25">
              <v:shape style="position:absolute;left:918;top:1189;width:25;height:25" coordorigin="918,1189" coordsize="25,25" path="m918,1201l943,1201e" filled="false" stroked="true" strokeweight="1.321pt" strokecolor="#ffffff">
                <v:path arrowok="t"/>
              </v:shape>
            </v:group>
            <v:group style="position:absolute;left:1315;top:790;width:25;height:25" coordorigin="1315,790" coordsize="25,25">
              <v:shape style="position:absolute;left:1315;top:790;width:25;height:25" coordorigin="1315,790" coordsize="25,25" path="m1315,803l1340,803e" filled="false" stroked="true" strokeweight="1.321pt" strokecolor="#ffffff">
                <v:path arrowok="t"/>
              </v:shape>
            </v:group>
            <v:group style="position:absolute;left:515;top:791;width:25;height:25" coordorigin="515,791" coordsize="25,25">
              <v:shape style="position:absolute;left:515;top:791;width:25;height:25" coordorigin="515,791" coordsize="25,25" path="m515,803l540,803e" filled="false" stroked="true" strokeweight="1.321pt" strokecolor="#ffffff">
                <v:path arrowok="t"/>
              </v:shape>
            </v:group>
            <v:group style="position:absolute;left:1111;top:1132;width:34;height:34" coordorigin="1111,1132" coordsize="34,34">
              <v:shape style="position:absolute;left:1111;top:1132;width:34;height:34" coordorigin="1111,1132" coordsize="34,34" path="m1132,1132l1111,1144,1123,1166,1145,1153,1132,1132xe" filled="true" fillcolor="#ffffff" stroked="false">
                <v:path arrowok="t"/>
                <v:fill type="solid"/>
              </v:shape>
            </v:group>
            <v:group style="position:absolute;left:716;top:440;width:34;height:34" coordorigin="716,440" coordsize="34,34">
              <v:shape style="position:absolute;left:716;top:440;width:34;height:34" coordorigin="716,440" coordsize="34,34" path="m737,440l716,452,728,473,749,461,737,440xe" filled="true" fillcolor="#ffffff" stroked="false">
                <v:path arrowok="t"/>
                <v:fill type="solid"/>
              </v:shape>
            </v:group>
            <v:group style="position:absolute;left:1259;top:985;width:34;height:34" coordorigin="1259,985" coordsize="34,34">
              <v:shape style="position:absolute;left:1259;top:985;width:34;height:34" coordorigin="1259,985" coordsize="34,34" path="m1271,985l1259,1006,1280,1018,1292,997,1271,985xe" filled="true" fillcolor="#ffffff" stroked="false">
                <v:path arrowok="t"/>
                <v:fill type="solid"/>
              </v:shape>
            </v:group>
            <v:group style="position:absolute;left:568;top:587;width:34;height:34" coordorigin="568,587" coordsize="34,34">
              <v:shape style="position:absolute;left:568;top:587;width:34;height:34" coordorigin="568,587" coordsize="34,34" path="m580,587l568,608,589,621,602,599,580,587xe" filled="true" fillcolor="#ffffff" stroked="false">
                <v:path arrowok="t"/>
                <v:fill type="solid"/>
              </v:shape>
            </v:group>
            <v:group style="position:absolute;left:568;top:984;width:34;height:34" coordorigin="568,984" coordsize="34,34">
              <v:shape style="position:absolute;left:568;top:984;width:34;height:34" coordorigin="568,984" coordsize="34,34" path="m589,984l568,996,580,1017,601,1005,589,984xe" filled="true" fillcolor="#ffffff" stroked="false">
                <v:path arrowok="t"/>
                <v:fill type="solid"/>
              </v:shape>
            </v:group>
            <v:group style="position:absolute;left:1260;top:589;width:34;height:34" coordorigin="1260,589" coordsize="34,34">
              <v:shape style="position:absolute;left:1260;top:589;width:34;height:34" coordorigin="1260,589" coordsize="34,34" path="m1281,589l1260,601,1272,622,1293,610,1281,589xe" filled="true" fillcolor="#ffffff" stroked="false">
                <v:path arrowok="t"/>
                <v:fill type="solid"/>
              </v:shape>
            </v:group>
            <v:group style="position:absolute;left:715;top:1132;width:34;height:34" coordorigin="715,1132" coordsize="34,34">
              <v:shape style="position:absolute;left:715;top:1132;width:34;height:34" coordorigin="715,1132" coordsize="34,34" path="m727,1132l715,1153,736,1165,748,1144,727,1132xe" filled="true" fillcolor="#ffffff" stroked="false">
                <v:path arrowok="t"/>
                <v:fill type="solid"/>
              </v:shape>
            </v:group>
            <v:group style="position:absolute;left:1112;top:441;width:34;height:34" coordorigin="1112,441" coordsize="34,34">
              <v:shape style="position:absolute;left:1112;top:441;width:34;height:34" coordorigin="1112,441" coordsize="34,34" path="m1125,441l1112,462,1134,474,1146,453,1125,441xe" filled="true" fillcolor="#ffffff" stroked="false">
                <v:path arrowok="t"/>
                <v:fill type="solid"/>
              </v:shape>
            </v:group>
            <v:group style="position:absolute;left:930;top:380;width:2;height:423" coordorigin="930,380" coordsize="2,423">
              <v:shape style="position:absolute;left:930;top:380;width:2;height:423" coordorigin="930,380" coordsize="0,423" path="m930,380l930,803e" filled="false" stroked="true" strokeweight="1.465pt" strokecolor="#ffffff">
                <v:path arrowok="t"/>
              </v:shape>
            </v:group>
            <v:group style="position:absolute;left:929;top:808;width:249;height:2" coordorigin="929,808" coordsize="249,2">
              <v:shape style="position:absolute;left:929;top:808;width:249;height:2" coordorigin="929,808" coordsize="249,0" path="m1177,808l929,808e" filled="false" stroked="true" strokeweight=".977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63" w:right="69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8.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schedule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important?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1"/>
                          <w:w w:val="7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cannot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always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make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here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1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1"/>
          <w:numId w:val="10"/>
        </w:numPr>
        <w:tabs>
          <w:tab w:pos="1440" w:val="left" w:leader="none"/>
        </w:tabs>
        <w:spacing w:line="246" w:lineRule="auto" w:before="72" w:after="0"/>
        <w:ind w:left="1440" w:right="0" w:hanging="360"/>
        <w:jc w:val="both"/>
      </w:pPr>
      <w:r>
        <w:rPr>
          <w:color w:val="5F6369"/>
          <w:spacing w:val="-15"/>
          <w:w w:val="110"/>
        </w:rPr>
        <w:t>T</w:t>
      </w:r>
      <w:r>
        <w:rPr>
          <w:color w:val="5F6369"/>
          <w:spacing w:val="-12"/>
          <w:w w:val="110"/>
        </w:rPr>
        <w:t>o</w:t>
      </w:r>
      <w:r>
        <w:rPr>
          <w:color w:val="5F6369"/>
          <w:spacing w:val="-3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immunized,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needs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doses</w:t>
      </w:r>
      <w:r>
        <w:rPr>
          <w:color w:val="5F6369"/>
          <w:spacing w:val="-3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21"/>
          <w:w w:val="111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recommended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schedule.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full number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of doses,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they are 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risk 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serious diseases.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10"/>
        </w:numPr>
        <w:tabs>
          <w:tab w:pos="1440" w:val="left" w:leader="none"/>
        </w:tabs>
        <w:spacing w:line="243" w:lineRule="auto" w:before="0" w:after="0"/>
        <w:ind w:left="1440" w:right="0" w:hanging="360"/>
        <w:jc w:val="both"/>
      </w:pPr>
      <w:r>
        <w:rPr>
          <w:color w:val="5F6369"/>
          <w:w w:val="115"/>
        </w:rPr>
        <w:t>It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is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highly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recommended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stay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as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close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as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possible</w:t>
      </w:r>
      <w:r>
        <w:rPr>
          <w:color w:val="5F6369"/>
          <w:spacing w:val="-6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7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5"/>
        </w:rPr>
        <w:t>recommended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schedule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prevent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risk.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10"/>
        </w:numPr>
        <w:tabs>
          <w:tab w:pos="1440" w:val="left" w:leader="none"/>
        </w:tabs>
        <w:spacing w:line="243" w:lineRule="auto" w:before="0" w:after="0"/>
        <w:ind w:left="1440" w:right="0" w:hanging="360"/>
        <w:jc w:val="both"/>
      </w:pPr>
      <w:r>
        <w:rPr>
          <w:color w:val="5F6369"/>
          <w:w w:val="110"/>
        </w:rPr>
        <w:t>Until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entire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series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received,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maximum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protection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10"/>
        </w:numPr>
        <w:tabs>
          <w:tab w:pos="1440" w:val="left" w:leader="none"/>
        </w:tabs>
        <w:spacing w:line="243" w:lineRule="auto" w:before="0" w:after="0"/>
        <w:ind w:left="1440" w:right="1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behind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schedule,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7"/>
          <w:w w:val="110"/>
        </w:rPr>
        <w:t> </w:t>
      </w:r>
      <w:r>
        <w:rPr>
          <w:color w:val="5F6369"/>
          <w:w w:val="110"/>
        </w:rPr>
        <w:t>vaccinator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determine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proper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catch-up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schedule.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10"/>
        </w:numPr>
        <w:tabs>
          <w:tab w:pos="1440" w:val="left" w:leader="none"/>
        </w:tabs>
        <w:spacing w:line="243" w:lineRule="auto" w:before="0" w:after="0"/>
        <w:ind w:left="1440" w:right="0" w:hanging="360"/>
        <w:jc w:val="both"/>
      </w:pPr>
      <w:r>
        <w:rPr>
          <w:color w:val="5F6369"/>
          <w:w w:val="110"/>
        </w:rPr>
        <w:t>An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interruption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require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start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series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vaccines.</w:t>
      </w:r>
      <w:r>
        <w:rPr/>
      </w:r>
    </w:p>
    <w:p>
      <w:pPr>
        <w:pStyle w:val="BodyText"/>
        <w:numPr>
          <w:ilvl w:val="0"/>
          <w:numId w:val="10"/>
        </w:numPr>
        <w:tabs>
          <w:tab w:pos="938" w:val="left" w:leader="none"/>
        </w:tabs>
        <w:spacing w:line="240" w:lineRule="auto" w:before="72" w:after="0"/>
        <w:ind w:left="937" w:right="0" w:hanging="360"/>
        <w:jc w:val="left"/>
      </w:pPr>
      <w:r>
        <w:rPr>
          <w:color w:val="5F6369"/>
          <w:w w:val="110"/>
        </w:rPr>
        <w:br w:type="column"/>
        <w:t>I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understand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hard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follow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schedule.</w:t>
      </w:r>
      <w:r>
        <w:rPr/>
      </w:r>
    </w:p>
    <w:p>
      <w:pPr>
        <w:pStyle w:val="BodyText"/>
        <w:numPr>
          <w:ilvl w:val="0"/>
          <w:numId w:val="10"/>
        </w:numPr>
        <w:tabs>
          <w:tab w:pos="938" w:val="left" w:leader="none"/>
        </w:tabs>
        <w:spacing w:line="246" w:lineRule="auto" w:before="180" w:after="0"/>
        <w:ind w:left="937" w:right="1437" w:hanging="36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given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age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provides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protection</w:t>
      </w:r>
      <w:r>
        <w:rPr>
          <w:color w:val="5F6369"/>
          <w:w w:val="110"/>
        </w:rPr>
        <w:t> for</w:t>
      </w:r>
      <w:r>
        <w:rPr>
          <w:color w:val="5F6369"/>
          <w:spacing w:val="-43"/>
          <w:w w:val="110"/>
        </w:rPr>
        <w:t> </w:t>
      </w:r>
      <w:r>
        <w:rPr>
          <w:color w:val="5F6369"/>
          <w:w w:val="110"/>
        </w:rPr>
        <w:t>children.</w:t>
      </w:r>
      <w:r>
        <w:rPr/>
      </w:r>
    </w:p>
    <w:p>
      <w:pPr>
        <w:pStyle w:val="BodyText"/>
        <w:numPr>
          <w:ilvl w:val="0"/>
          <w:numId w:val="10"/>
        </w:numPr>
        <w:tabs>
          <w:tab w:pos="938" w:val="left" w:leader="none"/>
        </w:tabs>
        <w:spacing w:line="249" w:lineRule="auto" w:before="180" w:after="0"/>
        <w:ind w:left="937" w:right="1437" w:hanging="360"/>
        <w:jc w:val="both"/>
      </w:pPr>
      <w:r>
        <w:rPr>
          <w:color w:val="5F6369"/>
          <w:w w:val="110"/>
        </w:rPr>
        <w:t>They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scheduled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infant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protected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protection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mother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wears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off.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scheduled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each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particular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best,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according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tests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done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before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approved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public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w w:val="120"/>
        </w:rPr>
        <w:t> </w:t>
      </w:r>
      <w:r>
        <w:rPr>
          <w:color w:val="5F6369"/>
          <w:w w:val="110"/>
        </w:rPr>
        <w:t>(and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sometimes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again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based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implementing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vaccine).</w:t>
      </w:r>
      <w:r>
        <w:rPr/>
      </w:r>
    </w:p>
    <w:p>
      <w:pPr>
        <w:pStyle w:val="BodyText"/>
        <w:numPr>
          <w:ilvl w:val="0"/>
          <w:numId w:val="10"/>
        </w:numPr>
        <w:tabs>
          <w:tab w:pos="938" w:val="left" w:leader="none"/>
        </w:tabs>
        <w:spacing w:line="248" w:lineRule="auto" w:before="178" w:after="0"/>
        <w:ind w:left="937" w:right="1437" w:hanging="360"/>
        <w:jc w:val="both"/>
      </w:pPr>
      <w:r>
        <w:rPr>
          <w:color w:val="5F6369"/>
          <w:w w:val="110"/>
        </w:rPr>
        <w:t>Please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try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time.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days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eligible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immunizations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them,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days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unnecessary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risk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spacing w:after="0" w:line="248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7922" w:space="40"/>
            <w:col w:w="887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24.5pt;height:22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6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"/>
          <w:w w:val="95"/>
          <w:sz w:val="16"/>
        </w:rPr>
        <w:t>VACCINE</w:t>
      </w:r>
      <w:r>
        <w:rPr>
          <w:rFonts w:ascii="Times New Roman"/>
          <w:b/>
          <w:color w:val="5F6369"/>
          <w:spacing w:val="14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SCHEDULE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fdb714" stroked="false">
                <v:path arrowok="t"/>
                <v:fill type="solid"/>
              </v:shape>
            </v:group>
            <v:group style="position:absolute;left:542;top:503;width:770;height:698" coordorigin="542,503" coordsize="770,698">
              <v:shape style="position:absolute;left:542;top:503;width:770;height:698" coordorigin="542,503" coordsize="770,698" path="m1267,1201l587,1201,565,1196,549,1181,542,1160,542,548,548,526,563,511,583,504,1267,503,1289,509,1304,524,1311,545,1311,1157,1306,1178,1291,1194,1270,1201,1267,1201xe" filled="false" stroked="true" strokeweight="2.867pt" strokecolor="#ffffff">
                <v:path arrowok="t"/>
              </v:shape>
            </v:group>
            <v:group style="position:absolute;left:540;top:720;width:765;height:2" coordorigin="540,720" coordsize="765,2">
              <v:shape style="position:absolute;left:540;top:720;width:765;height:2" coordorigin="540,720" coordsize="765,0" path="m540,720l1305,720e" filled="false" stroked="true" strokeweight=".1pt" strokecolor="#ffffff">
                <v:path arrowok="t"/>
              </v:shape>
            </v:group>
            <v:group style="position:absolute;left:540;top:720;width:765;height:2" coordorigin="540,720" coordsize="765,2">
              <v:shape style="position:absolute;left:540;top:720;width:765;height:2" coordorigin="540,720" coordsize="765,0" path="m540,720l1305,720e" filled="false" stroked="true" strokeweight="2.867pt" strokecolor="#ffffff">
                <v:path arrowok="t"/>
              </v:shape>
            </v:group>
            <v:group style="position:absolute;left:691;top:411;width:76;height:173" coordorigin="691,411" coordsize="76,173">
              <v:shape style="position:absolute;left:691;top:411;width:76;height:173" coordorigin="691,411" coordsize="76,173" path="m761,411l698,411,691,418,691,576,698,583,761,583,767,576,767,418,761,411xe" filled="true" fillcolor="#ffffff" stroked="false">
                <v:path arrowok="t"/>
                <v:fill type="solid"/>
              </v:shape>
            </v:group>
            <v:group style="position:absolute;left:691;top:411;width:76;height:173" coordorigin="691,411" coordsize="76,173">
              <v:shape style="position:absolute;left:691;top:411;width:76;height:173" coordorigin="691,411" coordsize="76,173" path="m752,583l706,583,698,583,691,576,691,568,691,426,691,418,698,411,706,411,752,411,761,411,767,418,767,426,767,568,767,576,761,583,752,583xe" filled="false" stroked="true" strokeweight=".185pt" strokecolor="#ffffff">
                <v:path arrowok="t"/>
              </v:shape>
            </v:group>
            <v:group style="position:absolute;left:1085;top:410;width:76;height:175" coordorigin="1085,410" coordsize="76,175">
              <v:shape style="position:absolute;left:1085;top:410;width:76;height:175" coordorigin="1085,410" coordsize="76,175" path="m1155,410l1092,410,1085,416,1085,577,1092,584,1155,584,1161,577,1161,416,1155,410xe" filled="true" fillcolor="#ffffff" stroked="false">
                <v:path arrowok="t"/>
                <v:fill type="solid"/>
              </v:shape>
            </v:group>
            <v:group style="position:absolute;left:1085;top:410;width:76;height:175" coordorigin="1085,410" coordsize="76,175">
              <v:shape style="position:absolute;left:1085;top:410;width:76;height:175" coordorigin="1085,410" coordsize="76,175" path="m1146,584l1100,584,1092,584,1085,577,1085,569,1085,424,1085,416,1092,410,1100,410,1146,410,1155,410,1161,416,1161,424,1161,569,1161,577,1155,584,1146,584xe" filled="false" stroked="true" strokeweight=".185pt" strokecolor="#ffffff">
                <v:path arrowok="t"/>
              </v:shape>
            </v:group>
            <v:group style="position:absolute;left:1098;top:788;width:140;height:140" coordorigin="1098,788" coordsize="140,140">
              <v:shape style="position:absolute;left:1098;top:788;width:140;height:140" coordorigin="1098,788" coordsize="140,140" path="m1098,788l1238,927e" filled="false" stroked="true" strokeweight=".554pt" strokecolor="#ffffff">
                <v:path arrowok="t"/>
              </v:shape>
            </v:group>
            <v:group style="position:absolute;left:1097;top:788;width:140;height:140" coordorigin="1097,788" coordsize="140,140">
              <v:shape style="position:absolute;left:1097;top:788;width:140;height:140" coordorigin="1097,788" coordsize="140,140" path="m1236,788l1097,927e" filled="false" stroked="true" strokeweight=".554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59" w:right="62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9.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miss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immunization    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appointment?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numPr>
          <w:ilvl w:val="1"/>
          <w:numId w:val="10"/>
        </w:numPr>
        <w:tabs>
          <w:tab w:pos="2160" w:val="left" w:leader="none"/>
        </w:tabs>
        <w:spacing w:line="243" w:lineRule="auto" w:before="72" w:after="0"/>
        <w:ind w:left="2159" w:right="8177" w:hanging="360"/>
        <w:jc w:val="left"/>
      </w:pPr>
      <w:r>
        <w:rPr/>
        <w:pict>
          <v:group style="position:absolute;margin-left:476.323914pt;margin-top:-145.648499pt;width:327.650pt;height:283.3pt;mso-position-horizontal-relative:page;mso-position-vertical-relative:paragraph;z-index:2416" coordorigin="9526,-2913" coordsize="6553,5666">
            <v:group style="position:absolute;left:9621;top:-2818;width:6363;height:5476" coordorigin="9621,-2818" coordsize="6363,5476">
              <v:shape style="position:absolute;left:9621;top:-2818;width:6363;height:5476" coordorigin="9621,-2818" coordsize="6363,5476" path="m15942,2657l9663,2657,9642,2652,9627,2636,9621,-2109,9624,-2167,9642,-2279,9677,-2385,9728,-2482,9792,-2570,9869,-2647,9957,-2712,10054,-2762,10160,-2797,10272,-2816,10330,-2818,15275,-2818,15390,-2809,15499,-2782,15601,-2739,15694,-2681,15776,-2610,15847,-2528,15905,-2435,15948,-2333,15975,-2224,15984,-2109,15984,2616,15978,2637,15963,2652,15942,2657xe" filled="false" stroked="true" strokeweight="9.493pt" strokecolor="#fdb714">
                <v:path arrowok="t"/>
              </v:shape>
            </v:group>
            <v:group style="position:absolute;left:9621;top:-1529;width:6364;height:190" coordorigin="9621,-1529" coordsize="6364,190">
              <v:shape style="position:absolute;left:9621;top:-1529;width:6364;height:190" coordorigin="9621,-1529" coordsize="6364,190" path="m9621,-1340l15985,-1340,15985,-1529,9621,-1529,9621,-1340xe" filled="true" fillcolor="#fdb714" stroked="false">
                <v:path arrowok="t"/>
                <v:fill type="solid"/>
              </v:shape>
            </v:group>
            <v:group style="position:absolute;left:10822;top:-1435;width:190;height:4074" coordorigin="10822,-1435" coordsize="190,4074">
              <v:shape style="position:absolute;left:10822;top:-1435;width:190;height:4074" coordorigin="10822,-1435" coordsize="190,4074" path="m10822,2639l11012,2639,11012,-1435,10822,-1435,10822,2639xe" filled="true" fillcolor="#fdb714" stroked="false">
                <v:path arrowok="t"/>
                <v:fill type="solid"/>
              </v:shape>
            </v:group>
            <v:group style="position:absolute;left:12126;top:-1435;width:190;height:4055" coordorigin="12126,-1435" coordsize="190,4055">
              <v:shape style="position:absolute;left:12126;top:-1435;width:190;height:4055" coordorigin="12126,-1435" coordsize="190,4055" path="m12126,2620l12315,2620,12315,-1435,12126,-1435,12126,2620xe" filled="true" fillcolor="#fdb714" stroked="false">
                <v:path arrowok="t"/>
                <v:fill type="solid"/>
              </v:shape>
            </v:group>
            <v:group style="position:absolute;left:13429;top:-1397;width:190;height:4055" coordorigin="13429,-1397" coordsize="190,4055">
              <v:shape style="position:absolute;left:13429;top:-1397;width:190;height:4055" coordorigin="13429,-1397" coordsize="190,4055" path="m13429,2657l13619,2657,13619,-1397,13429,-1397,13429,2657xe" filled="true" fillcolor="#fdb714" stroked="false">
                <v:path arrowok="t"/>
                <v:fill type="solid"/>
              </v:shape>
            </v:group>
            <v:group style="position:absolute;left:14733;top:-1408;width:190;height:2765" coordorigin="14733,-1408" coordsize="190,2765">
              <v:shape style="position:absolute;left:14733;top:-1408;width:190;height:2765" coordorigin="14733,-1408" coordsize="190,2765" path="m14733,1357l14923,1357,14923,-1408,14733,-1408,14733,1357xe" filled="true" fillcolor="#fdb714" stroked="false">
                <v:path arrowok="t"/>
                <v:fill type="solid"/>
              </v:shape>
            </v:group>
            <v:group style="position:absolute;left:9613;top:-156;width:6364;height:190" coordorigin="9613,-156" coordsize="6364,190">
              <v:shape style="position:absolute;left:9613;top:-156;width:6364;height:190" coordorigin="9613,-156" coordsize="6364,190" path="m9613,34l15976,34,15976,-156,9613,-156,9613,34xe" filled="true" fillcolor="#fdb714" stroked="false">
                <v:path arrowok="t"/>
                <v:fill type="solid"/>
              </v:shape>
            </v:group>
            <v:group style="position:absolute;left:9634;top:1217;width:6364;height:190" coordorigin="9634,1217" coordsize="6364,190">
              <v:shape style="position:absolute;left:9634;top:1217;width:6364;height:190" coordorigin="9634,1217" coordsize="6364,190" path="m9634,1407l15998,1407,15998,1217,9634,1217,9634,1407xe" filled="true" fillcolor="#fdb714" stroked="false">
                <v:path arrowok="t"/>
                <v:fill type="solid"/>
              </v:shape>
            </v:group>
            <v:group style="position:absolute;left:9858;top:-1154;width:194;height:192" coordorigin="9858,-1154" coordsize="194,192">
              <v:shape style="position:absolute;left:9858;top:-1154;width:194;height:192" coordorigin="9858,-1154" coordsize="194,192" path="m9946,-1154l9890,-1129,9860,-1070,9858,-1044,9863,-1024,9902,-979,9974,-962,9995,-969,10041,-1014,10051,-1057,10051,-1061,10028,-1119,9971,-1152,9946,-1154xe" filled="true" fillcolor="#fdb714" stroked="false">
                <v:path arrowok="t"/>
                <v:fill type="solid"/>
              </v:shape>
            </v:group>
            <v:group style="position:absolute;left:11137;top:-1154;width:194;height:192" coordorigin="11137,-1154" coordsize="194,192">
              <v:shape style="position:absolute;left:11137;top:-1154;width:194;height:192" coordorigin="11137,-1154" coordsize="194,192" path="m11225,-1154l11169,-1129,11139,-1070,11137,-1044,11142,-1024,11181,-979,11252,-962,11274,-969,11320,-1014,11330,-1057,11330,-1061,11307,-1119,11249,-1152,11225,-1154xe" filled="true" fillcolor="#fdb714" stroked="false">
                <v:path arrowok="t"/>
                <v:fill type="solid"/>
              </v:shape>
            </v:group>
            <v:group style="position:absolute;left:12411;top:-1154;width:194;height:192" coordorigin="12411,-1154" coordsize="194,192">
              <v:shape style="position:absolute;left:12411;top:-1154;width:194;height:192" coordorigin="12411,-1154" coordsize="194,192" path="m12499,-1154l12443,-1129,12413,-1070,12411,-1044,12416,-1024,12455,-979,12526,-962,12548,-969,12594,-1014,12604,-1057,12604,-1061,12581,-1119,12523,-1152,12499,-1154xe" filled="true" fillcolor="#fdb714" stroked="false">
                <v:path arrowok="t"/>
                <v:fill type="solid"/>
              </v:shape>
            </v:group>
            <v:group style="position:absolute;left:13731;top:-1154;width:194;height:192" coordorigin="13731,-1154" coordsize="194,192">
              <v:shape style="position:absolute;left:13731;top:-1154;width:194;height:192" coordorigin="13731,-1154" coordsize="194,192" path="m13819,-1154l13763,-1129,13733,-1070,13731,-1044,13736,-1024,13775,-979,13847,-962,13868,-969,13914,-1014,13924,-1057,13924,-1061,13901,-1119,13843,-1152,13819,-1154xe" filled="true" fillcolor="#fdb714" stroked="false">
                <v:path arrowok="t"/>
                <v:fill type="solid"/>
              </v:shape>
            </v:group>
            <v:group style="position:absolute;left:15009;top:-1154;width:194;height:192" coordorigin="15009,-1154" coordsize="194,192">
              <v:shape style="position:absolute;left:15009;top:-1154;width:194;height:192" coordorigin="15009,-1154" coordsize="194,192" path="m15097,-1154l15041,-1129,15011,-1070,15009,-1044,15014,-1024,15053,-979,15125,-962,15146,-969,15192,-1014,15202,-1057,15202,-1061,15179,-1119,15122,-1152,15097,-1154xe" filled="true" fillcolor="#fdb714" stroked="false">
                <v:path arrowok="t"/>
                <v:fill type="solid"/>
              </v:shape>
            </v:group>
            <v:group style="position:absolute;left:9858;top:150;width:194;height:192" coordorigin="9858,150" coordsize="194,192">
              <v:shape style="position:absolute;left:9858;top:150;width:194;height:192" coordorigin="9858,150" coordsize="194,192" path="m9946,150l9890,175,9860,234,9858,260,9863,280,9902,325,9974,342,9995,335,10041,290,10051,247,10051,243,10028,184,9971,152,9946,150xe" filled="true" fillcolor="#fdb714" stroked="false">
                <v:path arrowok="t"/>
                <v:fill type="solid"/>
              </v:shape>
            </v:group>
            <v:group style="position:absolute;left:11137;top:150;width:194;height:192" coordorigin="11137,150" coordsize="194,192">
              <v:shape style="position:absolute;left:11137;top:150;width:194;height:192" coordorigin="11137,150" coordsize="194,192" path="m11225,150l11169,175,11139,234,11137,260,11142,280,11181,325,11252,342,11274,335,11320,290,11330,247,11330,243,11307,184,11249,152,11225,150xe" filled="true" fillcolor="#fdb714" stroked="false">
                <v:path arrowok="t"/>
                <v:fill type="solid"/>
              </v:shape>
            </v:group>
            <v:group style="position:absolute;left:12411;top:150;width:194;height:192" coordorigin="12411,150" coordsize="194,192">
              <v:shape style="position:absolute;left:12411;top:150;width:194;height:192" coordorigin="12411,150" coordsize="194,192" path="m12499,150l12443,175,12413,234,12411,260,12416,280,12455,325,12526,342,12548,335,12594,290,12604,247,12604,243,12581,184,12523,152,12499,150xe" filled="true" fillcolor="#fdb714" stroked="false">
                <v:path arrowok="t"/>
                <v:fill type="solid"/>
              </v:shape>
            </v:group>
            <v:group style="position:absolute;left:13731;top:150;width:194;height:192" coordorigin="13731,150" coordsize="194,192">
              <v:shape style="position:absolute;left:13731;top:150;width:194;height:192" coordorigin="13731,150" coordsize="194,192" path="m13819,150l13763,175,13733,234,13731,260,13736,280,13775,325,13847,342,13868,335,13914,290,13924,247,13924,243,13901,184,13843,152,13819,150xe" filled="true" fillcolor="#fdb714" stroked="false">
                <v:path arrowok="t"/>
                <v:fill type="solid"/>
              </v:shape>
            </v:group>
            <v:group style="position:absolute;left:15009;top:150;width:194;height:192" coordorigin="15009,150" coordsize="194,192">
              <v:shape style="position:absolute;left:15009;top:150;width:194;height:192" coordorigin="15009,150" coordsize="194,192" path="m15097,150l15041,175,15011,234,15009,260,15014,280,15053,325,15125,342,15146,335,15192,290,15202,247,15202,243,15179,184,15122,152,15097,150xe" filled="true" fillcolor="#fdb714" stroked="false">
                <v:path arrowok="t"/>
                <v:fill type="solid"/>
              </v:shape>
            </v:group>
            <v:group style="position:absolute;left:9858;top:1530;width:194;height:192" coordorigin="9858,1530" coordsize="194,192">
              <v:shape style="position:absolute;left:9858;top:1530;width:194;height:192" coordorigin="9858,1530" coordsize="194,192" path="m9946,1530l9890,1555,9860,1614,9858,1640,9863,1659,9902,1705,9974,1721,9995,1714,10041,1670,10051,1626,10051,1622,10028,1564,9971,1532,9946,1530xe" filled="true" fillcolor="#fdb714" stroked="false">
                <v:path arrowok="t"/>
                <v:fill type="solid"/>
              </v:shape>
            </v:group>
            <v:group style="position:absolute;left:11137;top:1530;width:194;height:192" coordorigin="11137,1530" coordsize="194,192">
              <v:shape style="position:absolute;left:11137;top:1530;width:194;height:192" coordorigin="11137,1530" coordsize="194,192" path="m11225,1530l11169,1555,11139,1614,11137,1640,11142,1659,11181,1705,11252,1721,11274,1714,11320,1670,11330,1626,11330,1622,11307,1564,11249,1532,11225,1530xe" filled="true" fillcolor="#fdb714" stroked="false">
                <v:path arrowok="t"/>
                <v:fill type="solid"/>
              </v:shape>
            </v:group>
            <v:group style="position:absolute;left:12411;top:1530;width:194;height:192" coordorigin="12411,1530" coordsize="194,192">
              <v:shape style="position:absolute;left:12411;top:1530;width:194;height:192" coordorigin="12411,1530" coordsize="194,192" path="m12499,1530l12443,1555,12413,1614,12411,1640,12416,1659,12455,1705,12526,1721,12548,1714,12594,1670,12604,1626,12604,1622,12581,1564,12523,1532,12499,1530xe" filled="true" fillcolor="#fdb714" stroked="false">
                <v:path arrowok="t"/>
                <v:fill type="solid"/>
              </v:shape>
            </v:group>
            <v:group style="position:absolute;left:12561;top:419;width:670;height:531" coordorigin="12561,419" coordsize="670,531">
              <v:shape style="position:absolute;left:12561;top:419;width:670;height:531" coordorigin="12561,419" coordsize="670,531" path="m12561,757l12625,798,12688,847,12743,895,12791,941,12800,949,12822,904,12860,826,12893,762,12924,709,12969,644,13023,586,13094,525,13155,477,13191,449,13230,419e" filled="false" stroked="true" strokeweight="6.329pt" strokecolor="#fdb714">
                <v:path arrowok="t"/>
              </v:shape>
            </v:group>
            <w10:wrap type="none"/>
          </v:group>
        </w:pict>
      </w:r>
      <w:r>
        <w:rPr>
          <w:color w:val="5F6369"/>
          <w:w w:val="110"/>
        </w:rPr>
        <w:t>If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miss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scheduled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immunization,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session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catch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up.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10"/>
        </w:numPr>
        <w:tabs>
          <w:tab w:pos="2160" w:val="left" w:leader="none"/>
        </w:tabs>
        <w:spacing w:line="243" w:lineRule="auto" w:before="0" w:after="0"/>
        <w:ind w:left="2159" w:right="8177" w:hanging="360"/>
        <w:jc w:val="left"/>
      </w:pPr>
      <w:r>
        <w:rPr>
          <w:color w:val="5F6369"/>
          <w:w w:val="110"/>
        </w:rPr>
        <w:t>Every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late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another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risk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preventable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disease.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4.972077pt;width:24.5pt;height:22pt;mso-position-horizontal-relative:page;mso-position-vertical-relative:paragraph;z-index:244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42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"/>
          <w:w w:val="95"/>
          <w:sz w:val="16"/>
        </w:rPr>
        <w:t>VACCINE</w:t>
      </w:r>
      <w:r>
        <w:rPr>
          <w:rFonts w:ascii="Times New Roman"/>
          <w:b/>
          <w:color w:val="5F6369"/>
          <w:spacing w:val="14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SCHEDULE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27"/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  <w:w w:val="110"/>
        </w:rPr>
        <w:t>Side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Effects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Complications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399;top:290;width:1043;height:1043" coordorigin="399,290" coordsize="1043,1043">
              <v:shape style="position:absolute;left:399;top:290;width:1043;height:1043" coordorigin="399,290" coordsize="1043,1043" path="m1441,811l1435,896,1415,976,1383,1051,1341,1119,1289,1180,1228,1232,1160,1274,1085,1306,1005,1326,920,1332,877,1331,795,1317,717,1291,645,1254,581,1207,524,1150,477,1086,440,1014,414,936,400,854,399,811,400,768,414,686,440,608,477,536,524,472,581,415,645,368,717,331,795,305,877,291,920,290,963,291,1045,305,1123,331,1195,368,1259,415,1316,472,1363,536,1400,608,1426,686,1440,768,1441,811xe" filled="false" stroked="true" strokeweight="2.755pt" strokecolor="#ffffff">
                <v:path arrowok="t"/>
              </v:shape>
            </v:group>
            <v:group style="position:absolute;left:621;top:515;width:597;height:597" coordorigin="621,515" coordsize="597,597">
              <v:shape style="position:absolute;left:621;top:515;width:597;height:597" coordorigin="621,515" coordsize="597,597" path="m1218,738l993,738,993,515,841,515,841,738,621,738,621,891,841,891,841,1112,993,1112,993,891,1218,891,1218,738xe" filled="false" stroked="true" strokeweight="1.929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0"/>
                        <w:ind w:left="218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10.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hurt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1441" w:val="left" w:leader="none"/>
        </w:tabs>
        <w:spacing w:line="240" w:lineRule="auto" w:before="205" w:after="0"/>
        <w:ind w:left="1440" w:right="0" w:hanging="360"/>
        <w:jc w:val="left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understandably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want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hurt.</w:t>
      </w:r>
      <w:r>
        <w:rPr/>
      </w:r>
    </w:p>
    <w:p>
      <w:pPr>
        <w:pStyle w:val="BodyText"/>
        <w:numPr>
          <w:ilvl w:val="0"/>
          <w:numId w:val="11"/>
        </w:numPr>
        <w:tabs>
          <w:tab w:pos="1441" w:val="left" w:leader="none"/>
        </w:tabs>
        <w:spacing w:line="248" w:lineRule="auto" w:before="90" w:after="0"/>
        <w:ind w:left="1440" w:right="0" w:hanging="360"/>
        <w:jc w:val="both"/>
      </w:pP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actually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spare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pain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danger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2"/>
          <w:w w:val="106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childhood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diseases.</w:t>
      </w:r>
      <w:r>
        <w:rPr>
          <w:color w:val="5F6369"/>
          <w:spacing w:val="12"/>
          <w:w w:val="110"/>
        </w:rPr>
        <w:t> </w:t>
      </w:r>
      <w:r>
        <w:rPr>
          <w:color w:val="5F6369"/>
          <w:spacing w:val="-3"/>
          <w:w w:val="110"/>
        </w:rPr>
        <w:t>However,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6"/>
          <w:w w:val="112"/>
        </w:rPr>
        <w:t> </w:t>
      </w:r>
      <w:r>
        <w:rPr>
          <w:color w:val="5F6369"/>
          <w:w w:val="110"/>
        </w:rPr>
        <w:t>cause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slight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discomfort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and/or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fever.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away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0"/>
          <w:w w:val="112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two.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450;top:273;width:940;height:814" coordorigin="450,273" coordsize="940,814">
              <v:shape style="position:absolute;left:450;top:273;width:940;height:814" coordorigin="450,273" coordsize="940,814" path="m920,273l450,1086,1389,1086,920,273xe" filled="false" stroked="true" strokeweight="2.194pt" strokecolor="#ffffff">
                <v:path arrowok="t"/>
              </v:shape>
            </v:group>
            <v:group style="position:absolute;left:887;top:581;width:64;height:387" coordorigin="887,581" coordsize="64,387">
              <v:shape style="position:absolute;left:887;top:581;width:64;height:387" coordorigin="887,581" coordsize="64,387" path="m947,581l893,581,901,852,939,852,947,581xe" filled="true" fillcolor="#ffffff" stroked="false">
                <v:path arrowok="t"/>
                <v:fill type="solid"/>
              </v:shape>
              <v:shape style="position:absolute;left:887;top:581;width:64;height:387" coordorigin="887,581" coordsize="64,387" path="m911,899l894,911,887,933,889,944,901,961,923,968,939,961,949,945,950,917,936,903,911,899xe" filled="true" fillcolor="#ffffff" stroked="false">
                <v:path arrowok="t"/>
                <v:fill type="solid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250" w:lineRule="auto" w:before="0"/>
                        <w:ind w:left="2182" w:right="120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11.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common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serious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side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effects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come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12"/>
        </w:numPr>
        <w:tabs>
          <w:tab w:pos="1441" w:val="left" w:leader="none"/>
        </w:tabs>
        <w:spacing w:line="250" w:lineRule="auto" w:before="0" w:after="0"/>
        <w:ind w:left="1440" w:right="0" w:hanging="360"/>
        <w:jc w:val="both"/>
      </w:pPr>
      <w:r>
        <w:rPr>
          <w:color w:val="5F6369"/>
          <w:w w:val="110"/>
        </w:rPr>
        <w:t>Some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pain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needle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goes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normal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lasts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w w:val="103"/>
        </w:rPr>
        <w:t> </w:t>
      </w:r>
      <w:r>
        <w:rPr>
          <w:color w:val="5F6369"/>
          <w:spacing w:val="-3"/>
          <w:w w:val="110"/>
        </w:rPr>
        <w:t>briefly</w:t>
      </w:r>
      <w:r>
        <w:rPr>
          <w:color w:val="5F6369"/>
          <w:spacing w:val="-2"/>
          <w:w w:val="110"/>
        </w:rPr>
        <w:t>.</w:t>
      </w:r>
      <w:r>
        <w:rPr/>
      </w:r>
    </w:p>
    <w:p>
      <w:pPr>
        <w:pStyle w:val="BodyText"/>
        <w:numPr>
          <w:ilvl w:val="0"/>
          <w:numId w:val="12"/>
        </w:numPr>
        <w:tabs>
          <w:tab w:pos="1441" w:val="left" w:leader="none"/>
        </w:tabs>
        <w:spacing w:line="250" w:lineRule="auto" w:before="90" w:after="0"/>
        <w:ind w:left="1440" w:right="0" w:hanging="360"/>
        <w:jc w:val="both"/>
      </w:pPr>
      <w:r>
        <w:rPr>
          <w:color w:val="5F6369"/>
          <w:w w:val="110"/>
        </w:rPr>
        <w:t>Some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slight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fever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maybe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redness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swelling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injection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site,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normal.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reactions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go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away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themselves.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lukewarm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bath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paracetamol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lower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fever</w:t>
      </w:r>
      <w:r>
        <w:rPr/>
      </w:r>
    </w:p>
    <w:p>
      <w:pPr>
        <w:pStyle w:val="BodyText"/>
        <w:numPr>
          <w:ilvl w:val="0"/>
          <w:numId w:val="12"/>
        </w:numPr>
        <w:tabs>
          <w:tab w:pos="1441" w:val="left" w:leader="none"/>
        </w:tabs>
        <w:spacing w:line="240" w:lineRule="auto" w:before="90" w:after="0"/>
        <w:ind w:left="1440" w:right="0" w:hanging="360"/>
        <w:jc w:val="left"/>
      </w:pPr>
      <w:r>
        <w:rPr>
          <w:color w:val="5F6369"/>
          <w:w w:val="110"/>
        </w:rPr>
        <w:t>can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meantime.</w:t>
      </w:r>
      <w:r>
        <w:rPr/>
      </w:r>
    </w:p>
    <w:p>
      <w:pPr>
        <w:pStyle w:val="BodyText"/>
        <w:numPr>
          <w:ilvl w:val="0"/>
          <w:numId w:val="13"/>
        </w:numPr>
        <w:tabs>
          <w:tab w:pos="930" w:val="left" w:leader="none"/>
        </w:tabs>
        <w:spacing w:line="250" w:lineRule="auto" w:before="76" w:after="0"/>
        <w:ind w:left="929" w:right="1445" w:hanging="360"/>
        <w:jc w:val="both"/>
      </w:pPr>
      <w:r>
        <w:rPr>
          <w:color w:val="5F6369"/>
          <w:w w:val="105"/>
        </w:rPr>
        <w:br w:type="column"/>
        <w:t>The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BCG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(bacille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Calmette–Guérin)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vaccine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leave</w:t>
      </w:r>
      <w:r>
        <w:rPr>
          <w:color w:val="5F6369"/>
          <w:spacing w:val="13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14"/>
          <w:w w:val="105"/>
        </w:rPr>
        <w:t> </w:t>
      </w:r>
      <w:r>
        <w:rPr>
          <w:color w:val="5F6369"/>
          <w:w w:val="105"/>
        </w:rPr>
        <w:t>small</w:t>
      </w:r>
      <w:r>
        <w:rPr>
          <w:color w:val="5F6369"/>
          <w:w w:val="107"/>
        </w:rPr>
        <w:t> </w:t>
      </w:r>
      <w:r>
        <w:rPr>
          <w:color w:val="5F6369"/>
          <w:w w:val="105"/>
        </w:rPr>
        <w:t>sore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heals</w:t>
      </w:r>
      <w:r>
        <w:rPr>
          <w:color w:val="5F6369"/>
          <w:spacing w:val="35"/>
          <w:w w:val="105"/>
        </w:rPr>
        <w:t> </w:t>
      </w:r>
      <w:r>
        <w:rPr>
          <w:color w:val="5F6369"/>
          <w:spacing w:val="-3"/>
          <w:w w:val="105"/>
        </w:rPr>
        <w:t>quickly</w:t>
      </w:r>
      <w:r>
        <w:rPr>
          <w:color w:val="5F6369"/>
          <w:spacing w:val="-2"/>
          <w:w w:val="105"/>
        </w:rPr>
        <w:t>.</w:t>
      </w:r>
      <w:r>
        <w:rPr/>
      </w:r>
    </w:p>
    <w:p>
      <w:pPr>
        <w:pStyle w:val="BodyText"/>
        <w:numPr>
          <w:ilvl w:val="0"/>
          <w:numId w:val="13"/>
        </w:numPr>
        <w:tabs>
          <w:tab w:pos="930" w:val="left" w:leader="none"/>
        </w:tabs>
        <w:spacing w:line="250" w:lineRule="auto" w:before="90" w:after="0"/>
        <w:ind w:left="929" w:right="1445" w:hanging="360"/>
        <w:jc w:val="both"/>
      </w:pPr>
      <w:r>
        <w:rPr/>
        <w:pict>
          <v:group style="position:absolute;margin-left:421.856415pt;margin-top:60.430336pt;width:348.05pt;height:268.7pt;mso-position-horizontal-relative:page;mso-position-vertical-relative:paragraph;z-index:2632" coordorigin="8437,1209" coordsize="6961,5374">
            <v:group style="position:absolute;left:8437;top:1209;width:6961;height:5374" coordorigin="8437,1209" coordsize="6961,5374">
              <v:shape style="position:absolute;left:8437;top:1209;width:6961;height:5374" coordorigin="8437,1209" coordsize="6961,5374" path="m15158,1209l8437,1209,8437,6582,15398,6582,15398,1449,15158,1209xe" filled="true" fillcolor="#94c93d" stroked="false">
                <v:path arrowok="t"/>
                <v:fill type="solid"/>
              </v:shape>
              <v:shape style="position:absolute;left:8745;top:1445;width:4583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Soothing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During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V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accination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745;top:2122;width:6271;height:2961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Before</w:t>
                      </w:r>
                      <w:r>
                        <w:rPr>
                          <w:rFonts w:ascii="Times New Roman"/>
                          <w:color w:val="5F6369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bringing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your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immunization,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try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ensure</w:t>
                      </w:r>
                      <w:r>
                        <w:rPr>
                          <w:rFonts w:ascii="Times New Roman"/>
                          <w:color w:val="5F6369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340" w:lineRule="atLeast" w:before="0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fed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well-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rested.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During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immunization,</w:t>
                      </w:r>
                      <w:r>
                        <w:rPr>
                          <w:rFonts w:ascii="Times New Roman"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stay</w:t>
                      </w:r>
                      <w:r>
                        <w:rPr>
                          <w:rFonts w:ascii="Times New Roman"/>
                          <w:color w:val="5F6369"/>
                          <w:spacing w:val="4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calm,</w:t>
                      </w:r>
                      <w:r>
                        <w:rPr>
                          <w:rFonts w:ascii="Times New Roman"/>
                          <w:color w:val="5F6369"/>
                          <w:spacing w:val="4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talk</w:t>
                      </w:r>
                      <w:r>
                        <w:rPr>
                          <w:rFonts w:ascii="Times New Roman"/>
                          <w:color w:val="5F6369"/>
                          <w:spacing w:val="4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softly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5F6369"/>
                          <w:spacing w:val="4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smile,</w:t>
                      </w:r>
                      <w:r>
                        <w:rPr>
                          <w:rFonts w:ascii="Times New Roman"/>
                          <w:color w:val="5F6369"/>
                          <w:spacing w:val="4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4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make</w:t>
                      </w:r>
                      <w:r>
                        <w:rPr>
                          <w:rFonts w:ascii="Times New Roman"/>
                          <w:color w:val="5F6369"/>
                          <w:spacing w:val="4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eye</w:t>
                      </w:r>
                      <w:r>
                        <w:rPr>
                          <w:rFonts w:ascii="Times New Roman"/>
                          <w:color w:val="5F6369"/>
                          <w:spacing w:val="4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contact</w:t>
                      </w:r>
                      <w:r>
                        <w:rPr>
                          <w:rFonts w:ascii="Times New Roman"/>
                          <w:color w:val="5F6369"/>
                          <w:spacing w:val="4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with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5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children.</w:t>
                      </w:r>
                      <w:r>
                        <w:rPr>
                          <w:rFonts w:ascii="Times New Roman"/>
                          <w:color w:val="5F6369"/>
                          <w:spacing w:val="5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Mothers</w:t>
                      </w:r>
                      <w:r>
                        <w:rPr>
                          <w:rFonts w:ascii="Times New Roman"/>
                          <w:color w:val="5F6369"/>
                          <w:spacing w:val="5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may</w:t>
                      </w:r>
                      <w:r>
                        <w:rPr>
                          <w:rFonts w:ascii="Times New Roman"/>
                          <w:color w:val="5F6369"/>
                          <w:spacing w:val="5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wish</w:t>
                      </w:r>
                      <w:r>
                        <w:rPr>
                          <w:rFonts w:ascii="Times New Roman"/>
                          <w:color w:val="5F6369"/>
                          <w:spacing w:val="5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5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cuddle</w:t>
                      </w:r>
                      <w:r>
                        <w:rPr>
                          <w:rFonts w:ascii="Times New Roman"/>
                          <w:color w:val="5F6369"/>
                          <w:spacing w:val="5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5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breastfeed</w:t>
                      </w:r>
                      <w:r>
                        <w:rPr>
                          <w:rFonts w:ascii="Times New Roman"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infants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injections.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toddlers,</w:t>
                      </w:r>
                      <w:r>
                        <w:rPr>
                          <w:rFonts w:ascii="Times New Roman"/>
                          <w:color w:val="5F6369"/>
                          <w:spacing w:val="2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distract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from</w:t>
                      </w:r>
                      <w:r>
                        <w:rPr>
                          <w:rFonts w:ascii="Times New Roman"/>
                          <w:color w:val="5F6369"/>
                          <w:spacing w:val="2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pain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injection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telling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favorite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story,</w:t>
                      </w:r>
                      <w:r>
                        <w:rPr>
                          <w:rFonts w:ascii="Times New Roman"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singing,</w:t>
                      </w:r>
                      <w:r>
                        <w:rPr>
                          <w:rFonts w:ascii="Times New Roman"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5F6369"/>
                          <w:spacing w:val="24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taking</w:t>
                      </w:r>
                      <w:r>
                        <w:rPr>
                          <w:rFonts w:ascii="Times New Roman"/>
                          <w:color w:val="5F6369"/>
                          <w:spacing w:val="4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deep</w:t>
                      </w:r>
                      <w:r>
                        <w:rPr>
                          <w:rFonts w:ascii="Times New Roman"/>
                          <w:color w:val="5F6369"/>
                          <w:spacing w:val="4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breaths</w:t>
                      </w:r>
                      <w:r>
                        <w:rPr>
                          <w:rFonts w:ascii="Times New Roman"/>
                          <w:color w:val="5F6369"/>
                          <w:spacing w:val="4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4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blowing</w:t>
                      </w:r>
                      <w:r>
                        <w:rPr>
                          <w:rFonts w:ascii="Times New Roman"/>
                          <w:color w:val="5F6369"/>
                          <w:spacing w:val="4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out</w:t>
                      </w:r>
                      <w:r>
                        <w:rPr>
                          <w:rFonts w:ascii="Times New Roman"/>
                          <w:color w:val="5F6369"/>
                          <w:spacing w:val="4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4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pain.</w:t>
                      </w:r>
                      <w:r>
                        <w:rPr>
                          <w:rFonts w:ascii="Times New Roman"/>
                          <w:color w:val="5F6369"/>
                          <w:spacing w:val="4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color w:val="5F6369"/>
                          <w:spacing w:val="4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injections,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praise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toddlers for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getting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through the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injections</w:t>
                      </w:r>
                      <w:r>
                        <w:rPr>
                          <w:rFonts w:ascii="Times New Roman"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reassure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them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everything</w:t>
                      </w:r>
                      <w:r>
                        <w:rPr>
                          <w:rFonts w:ascii="Times New Roman"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okay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745;top:5523;width:6271;height:581" type="#_x0000_t202" filled="false" stroked="false">
                <v:textbox inset="0,0,0,0">
                  <w:txbxContent>
                    <w:p>
                      <w:pPr>
                        <w:tabs>
                          <w:tab w:pos="1040" w:val="left" w:leader="none"/>
                          <w:tab w:pos="1721" w:val="left" w:leader="none"/>
                          <w:tab w:pos="3282" w:val="left" w:leader="none"/>
                          <w:tab w:pos="3802" w:val="left" w:leader="none"/>
                          <w:tab w:pos="4883" w:val="left" w:leader="none"/>
                          <w:tab w:pos="5883" w:val="left" w:leader="none"/>
                        </w:tabs>
                        <w:spacing w:line="25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Source:</w:t>
                        <w:tab/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U.S.</w:t>
                        <w:tab/>
                        <w:t>CDCCenters</w:t>
                        <w:tab/>
                      </w:r>
                      <w:r>
                        <w:rPr>
                          <w:rFonts w:ascii="Times New Roman"/>
                          <w:color w:val="5F6369"/>
                          <w:sz w:val="24"/>
                        </w:rPr>
                        <w:t>for</w:t>
                        <w:tab/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Disease</w:t>
                        <w:tab/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Control</w:t>
                        <w:tab/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4" w:lineRule="exact" w:before="64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Prevention</w:t>
                      </w:r>
                      <w:r>
                        <w:rPr>
                          <w:rFonts w:ascii="Times New Roman"/>
                          <w:color w:val="5F6369"/>
                          <w:spacing w:val="4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05"/>
                          <w:sz w:val="24"/>
                        </w:rPr>
                        <w:t>(2012).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w w:val="110"/>
        </w:rPr>
        <w:t>Discomfort,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tenderness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soreness</w:t>
      </w:r>
      <w:r>
        <w:rPr>
          <w:color w:val="5F6369"/>
          <w:spacing w:val="56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injection</w:t>
      </w:r>
      <w:r>
        <w:rPr>
          <w:color w:val="5F6369"/>
          <w:spacing w:val="56"/>
          <w:w w:val="110"/>
        </w:rPr>
        <w:t> </w:t>
      </w:r>
      <w:r>
        <w:rPr>
          <w:color w:val="5F6369"/>
          <w:w w:val="110"/>
        </w:rPr>
        <w:t>site</w:t>
      </w:r>
      <w:r>
        <w:rPr>
          <w:color w:val="5F6369"/>
          <w:spacing w:val="5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minor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compared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29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30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prevent.</w:t>
      </w:r>
      <w:r>
        <w:rPr/>
      </w:r>
    </w:p>
    <w:p>
      <w:pPr>
        <w:spacing w:after="0" w:line="250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7940" w:space="40"/>
            <w:col w:w="88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24.5pt;height:22pt;mso-position-horizontal-relative:page;mso-position-vertical-relative:paragraph;z-index:265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4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SIDE</w:t>
      </w:r>
      <w:r>
        <w:rPr>
          <w:rFonts w:ascii="Times New Roman"/>
          <w:b/>
          <w:color w:val="5F6369"/>
          <w:spacing w:val="-25"/>
          <w:sz w:val="16"/>
        </w:rPr>
        <w:t> </w:t>
      </w:r>
      <w:r>
        <w:rPr>
          <w:rFonts w:ascii="Times New Roman"/>
          <w:b/>
          <w:color w:val="5F6369"/>
          <w:sz w:val="16"/>
        </w:rPr>
        <w:t>EFFECTS</w:t>
      </w:r>
      <w:r>
        <w:rPr>
          <w:rFonts w:ascii="Times New Roman"/>
          <w:b/>
          <w:color w:val="5F6369"/>
          <w:spacing w:val="-25"/>
          <w:sz w:val="16"/>
        </w:rPr>
        <w:t> </w:t>
      </w:r>
      <w:r>
        <w:rPr>
          <w:rFonts w:ascii="Times New Roman"/>
          <w:b/>
          <w:color w:val="5F6369"/>
          <w:sz w:val="16"/>
        </w:rPr>
        <w:t>AND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pacing w:val="-2"/>
          <w:sz w:val="16"/>
        </w:rPr>
        <w:t>COMPLICA</w:t>
      </w:r>
      <w:r>
        <w:rPr>
          <w:rFonts w:ascii="Times New Roman"/>
          <w:b/>
          <w:color w:val="5F6369"/>
          <w:spacing w:val="-1"/>
          <w:sz w:val="16"/>
        </w:rPr>
        <w:t>TIONS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00" w:lineRule="atLeast"/>
        <w:ind w:left="1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739;top:274;width:389;height:962" coordorigin="739,274" coordsize="389,962">
              <v:shape style="position:absolute;left:739;top:274;width:389;height:962" coordorigin="739,274" coordsize="389,962" path="m1030,873l1030,869,1030,866,1030,862,1030,368,1008,307,952,274,925,276,865,305,839,862,839,865,839,868,839,871,822,882,777,924,748,979,739,1021,740,1047,757,1116,791,1172,840,1212,899,1234,920,1236,945,1235,1012,1217,1067,1181,1106,1130,1125,1069,1127,1047,1126,1024,1110,962,1076,910,1030,873xe" filled="false" stroked="true" strokeweight="1.625pt" strokecolor="#ffffff">
                <v:path arrowok="t"/>
              </v:shape>
            </v:group>
            <v:group style="position:absolute;left:803;top:912;width:261;height:261" coordorigin="803,912" coordsize="261,261">
              <v:shape style="position:absolute;left:803;top:912;width:261;height:261" coordorigin="803,912" coordsize="261,261" path="m920,912l860,934,818,982,803,1051,806,1073,837,1129,892,1165,938,1172,960,1169,1019,1140,1055,1086,1063,1042,1062,1026,1039,968,990,927,920,912xe" filled="true" fillcolor="#ffffff" stroked="false">
                <v:path arrowok="t"/>
                <v:fill type="solid"/>
              </v:shape>
            </v:group>
            <v:group style="position:absolute;left:886;top:461;width:92;height:556" coordorigin="886,461" coordsize="92,556">
              <v:shape style="position:absolute;left:886;top:461;width:92;height:556" coordorigin="886,461" coordsize="92,556" path="m926,461l906,469,891,485,886,507,886,976,894,997,910,1011,932,1017,937,1016,958,1009,972,993,977,971,976,497,967,479,950,466,926,461xe" filled="true" fillcolor="#ffffff" stroked="false">
                <v:path arrowok="t"/>
                <v:fill type="solid"/>
              </v:shape>
            </v:group>
            <v:group style="position:absolute;left:837;top:795;width:34;height:2" coordorigin="837,795" coordsize="34,2">
              <v:shape style="position:absolute;left:837;top:795;width:34;height:2" coordorigin="837,795" coordsize="34,0" path="m837,795l871,795e" filled="false" stroked="true" strokeweight=".53pt" strokecolor="#ffffff">
                <v:path arrowok="t"/>
              </v:shape>
            </v:group>
            <v:group style="position:absolute;left:837;top:723;width:34;height:2" coordorigin="837,723" coordsize="34,2">
              <v:shape style="position:absolute;left:837;top:723;width:34;height:2" coordorigin="837,723" coordsize="34,0" path="m837,723l871,723e" filled="false" stroked="true" strokeweight=".53pt" strokecolor="#ffffff">
                <v:path arrowok="t"/>
              </v:shape>
            </v:group>
            <v:group style="position:absolute;left:837;top:650;width:34;height:2" coordorigin="837,650" coordsize="34,2">
              <v:shape style="position:absolute;left:837;top:650;width:34;height:2" coordorigin="837,650" coordsize="34,0" path="m837,650l871,650e" filled="false" stroked="true" strokeweight=".53pt" strokecolor="#ffffff">
                <v:path arrowok="t"/>
              </v:shape>
            </v:group>
            <v:group style="position:absolute;left:837;top:577;width:34;height:2" coordorigin="837,577" coordsize="34,2">
              <v:shape style="position:absolute;left:837;top:577;width:34;height:2" coordorigin="837,577" coordsize="34,0" path="m837,577l871,577e" filled="false" stroked="true" strokeweight=".53pt" strokecolor="#ffffff">
                <v:path arrowok="t"/>
              </v:shape>
            </v:group>
            <v:group style="position:absolute;left:839;top:505;width:34;height:2" coordorigin="839,505" coordsize="34,2">
              <v:shape style="position:absolute;left:839;top:505;width:34;height:2" coordorigin="839,505" coordsize="34,0" path="m839,505l873,505e" filled="false" stroked="true" strokeweight=".53pt" strokecolor="#ffffff">
                <v:path arrowok="t"/>
              </v:shape>
            </v:group>
            <v:group style="position:absolute;left:839;top:432;width:34;height:2" coordorigin="839,432" coordsize="34,2">
              <v:shape style="position:absolute;left:839;top:432;width:34;height:2" coordorigin="839,432" coordsize="34,0" path="m839,432l873,432e" filled="false" stroked="true" strokeweight=".53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2082" w:right="27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12.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some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fever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 and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poor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appetite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 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caregivers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numPr>
          <w:ilvl w:val="1"/>
          <w:numId w:val="13"/>
        </w:numPr>
        <w:tabs>
          <w:tab w:pos="2160" w:val="left" w:leader="none"/>
        </w:tabs>
        <w:spacing w:line="243" w:lineRule="auto" w:before="72" w:after="0"/>
        <w:ind w:left="2160" w:right="8174" w:hanging="360"/>
        <w:jc w:val="both"/>
      </w:pPr>
      <w:r>
        <w:rPr/>
        <w:pict>
          <v:shape style="position:absolute;margin-left:349.665894pt;margin-top:4.963219pt;width:456.579111pt;height:347.057019pt;mso-position-horizontal-relative:page;mso-position-vertical-relative:paragraph;z-index:-56680" type="#_x0000_t75" stroked="false">
            <v:imagedata r:id="rId28" o:title=""/>
          </v:shape>
        </w:pict>
      </w:r>
      <w:r>
        <w:rPr>
          <w:color w:val="5F6369"/>
          <w:w w:val="110"/>
        </w:rPr>
        <w:t>A child who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has a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fever or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feels sore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may be irritable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 not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eat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3"/>
          <w:w w:val="110"/>
        </w:rPr>
        <w:t>normally</w:t>
      </w:r>
      <w:r>
        <w:rPr>
          <w:color w:val="5F6369"/>
          <w:spacing w:val="-2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13"/>
        </w:numPr>
        <w:tabs>
          <w:tab w:pos="2160" w:val="left" w:leader="none"/>
        </w:tabs>
        <w:spacing w:line="243" w:lineRule="auto" w:before="0"/>
        <w:ind w:left="2160" w:right="817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F6369"/>
          <w:w w:val="110"/>
          <w:sz w:val="24"/>
        </w:rPr>
        <w:t>Feed</w:t>
      </w:r>
      <w:r>
        <w:rPr>
          <w:rFonts w:ascii="Times New Roman"/>
          <w:color w:val="5F6369"/>
          <w:spacing w:val="4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patiently</w:t>
      </w:r>
      <w:r>
        <w:rPr>
          <w:rFonts w:ascii="Times New Roman"/>
          <w:color w:val="5F6369"/>
          <w:spacing w:val="4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and</w:t>
      </w:r>
      <w:r>
        <w:rPr>
          <w:rFonts w:ascii="Times New Roman"/>
          <w:color w:val="5F6369"/>
          <w:spacing w:val="4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give</w:t>
      </w:r>
      <w:r>
        <w:rPr>
          <w:rFonts w:ascii="Times New Roman"/>
          <w:color w:val="5F6369"/>
          <w:spacing w:val="49"/>
          <w:w w:val="110"/>
          <w:sz w:val="24"/>
        </w:rPr>
        <w:t> </w:t>
      </w:r>
      <w:r>
        <w:rPr>
          <w:rFonts w:ascii="Times New Roman"/>
          <w:b/>
          <w:color w:val="5F6369"/>
          <w:w w:val="110"/>
          <w:sz w:val="24"/>
        </w:rPr>
        <w:t>favourite</w:t>
      </w:r>
      <w:r>
        <w:rPr>
          <w:rFonts w:ascii="Times New Roman"/>
          <w:b/>
          <w:color w:val="5F6369"/>
          <w:spacing w:val="48"/>
          <w:w w:val="110"/>
          <w:sz w:val="24"/>
        </w:rPr>
        <w:t> </w:t>
      </w:r>
      <w:r>
        <w:rPr>
          <w:rFonts w:ascii="Times New Roman"/>
          <w:b/>
          <w:color w:val="5F6369"/>
          <w:w w:val="110"/>
          <w:sz w:val="24"/>
        </w:rPr>
        <w:t>foods</w:t>
      </w:r>
      <w:r>
        <w:rPr>
          <w:rFonts w:ascii="Times New Roman"/>
          <w:b/>
          <w:color w:val="5F6369"/>
          <w:spacing w:val="4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(especially</w:t>
      </w:r>
      <w:r>
        <w:rPr>
          <w:rFonts w:ascii="Times New Roman"/>
          <w:color w:val="5F6369"/>
          <w:spacing w:val="4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breast</w:t>
      </w:r>
      <w:r>
        <w:rPr>
          <w:rFonts w:ascii="Times New Roman"/>
          <w:color w:val="5F6369"/>
          <w:w w:val="116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milk).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13"/>
        </w:numPr>
        <w:tabs>
          <w:tab w:pos="2160" w:val="left" w:leader="none"/>
        </w:tabs>
        <w:spacing w:line="246" w:lineRule="auto" w:before="0" w:after="0"/>
        <w:ind w:left="2160" w:right="8173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fever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go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away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three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days,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take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3"/>
          <w:w w:val="110"/>
        </w:rPr>
        <w:t> </w:t>
      </w:r>
      <w:r>
        <w:rPr>
          <w:color w:val="5F6369"/>
          <w:spacing w:val="-3"/>
          <w:w w:val="110"/>
        </w:rPr>
        <w:t>worker.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fever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due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another</w:t>
      </w:r>
      <w:r>
        <w:rPr>
          <w:color w:val="5F6369"/>
          <w:spacing w:val="23"/>
          <w:w w:val="113"/>
        </w:rPr>
        <w:t> </w:t>
      </w:r>
      <w:r>
        <w:rPr>
          <w:color w:val="5F6369"/>
          <w:w w:val="110"/>
        </w:rPr>
        <w:t>problem,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immunization.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4.972077pt;width:24.5pt;height:22pt;mso-position-horizontal-relative:page;mso-position-vertical-relative:paragraph;z-index:275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19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SIDE</w:t>
      </w:r>
      <w:r>
        <w:rPr>
          <w:rFonts w:ascii="Times New Roman"/>
          <w:b/>
          <w:color w:val="5F6369"/>
          <w:spacing w:val="-25"/>
          <w:sz w:val="16"/>
        </w:rPr>
        <w:t> </w:t>
      </w:r>
      <w:r>
        <w:rPr>
          <w:rFonts w:ascii="Times New Roman"/>
          <w:b/>
          <w:color w:val="5F6369"/>
          <w:sz w:val="16"/>
        </w:rPr>
        <w:t>EFFECTS</w:t>
      </w:r>
      <w:r>
        <w:rPr>
          <w:rFonts w:ascii="Times New Roman"/>
          <w:b/>
          <w:color w:val="5F6369"/>
          <w:spacing w:val="-25"/>
          <w:sz w:val="16"/>
        </w:rPr>
        <w:t> </w:t>
      </w:r>
      <w:r>
        <w:rPr>
          <w:rFonts w:ascii="Times New Roman"/>
          <w:b/>
          <w:color w:val="5F6369"/>
          <w:sz w:val="16"/>
        </w:rPr>
        <w:t>AND</w:t>
      </w:r>
      <w:r>
        <w:rPr>
          <w:rFonts w:ascii="Times New Roman"/>
          <w:b/>
          <w:color w:val="5F6369"/>
          <w:spacing w:val="-24"/>
          <w:sz w:val="16"/>
        </w:rPr>
        <w:t> </w:t>
      </w:r>
      <w:r>
        <w:rPr>
          <w:rFonts w:ascii="Times New Roman"/>
          <w:b/>
          <w:color w:val="5F6369"/>
          <w:spacing w:val="-2"/>
          <w:sz w:val="16"/>
        </w:rPr>
        <w:t>COMPLICA</w:t>
      </w:r>
      <w:r>
        <w:rPr>
          <w:rFonts w:ascii="Times New Roman"/>
          <w:b/>
          <w:color w:val="5F6369"/>
          <w:spacing w:val="-1"/>
          <w:sz w:val="16"/>
        </w:rPr>
        <w:t>TIONS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5F6369"/>
          <w:spacing w:val="-33"/>
          <w:w w:val="110"/>
        </w:rPr>
        <w:t>V</w:t>
      </w:r>
      <w:r>
        <w:rPr>
          <w:color w:val="5F6369"/>
          <w:w w:val="110"/>
        </w:rPr>
        <w:t>accine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Safety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tabs>
          <w:tab w:pos="8196" w:val="left" w:leader="none"/>
        </w:tabs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561;top:517;width:503;height:495" coordorigin="561,517" coordsize="503,495">
              <v:shape style="position:absolute;left:561;top:517;width:503;height:495" coordorigin="561,517" coordsize="503,495" path="m561,890l893,558,946,520,958,517,969,519,981,526,995,537,1012,554,1032,570,1048,583,1058,595,1063,605,1064,615,1059,626,1050,638,1035,654,1016,674,678,1011,561,890xe" filled="false" stroked="true" strokeweight="2.287pt" strokecolor="#ffffff">
                <v:path arrowok="t"/>
              </v:shape>
            </v:group>
            <v:group style="position:absolute;left:411;top:950;width:201;height:213" coordorigin="411,950" coordsize="201,213">
              <v:shape style="position:absolute;left:411;top:950;width:201;height:213" coordorigin="411,950" coordsize="201,213" path="m612,950l488,1074,411,997,576,1162e" filled="false" stroked="true" strokeweight="2.287pt" strokecolor="#ffffff">
                <v:path arrowok="t"/>
              </v:shape>
            </v:group>
            <v:group style="position:absolute;left:613;top:566;width:440;height:440" coordorigin="613,566" coordsize="440,440">
              <v:shape style="position:absolute;left:613;top:566;width:440;height:440" coordorigin="613,566" coordsize="440,440" path="m996,566l613,950,668,1006,1052,622,996,566xe" filled="true" fillcolor="#ffffff" stroked="false">
                <v:path arrowok="t"/>
                <v:fill type="solid"/>
              </v:shape>
            </v:group>
            <v:group style="position:absolute;left:636;top:871;width:58;height:58" coordorigin="636,871" coordsize="58,58">
              <v:shape style="position:absolute;left:636;top:871;width:58;height:58" coordorigin="636,871" coordsize="58,58" path="m636,871l694,929e" filled="false" stroked="true" strokeweight=".915pt" strokecolor="#ffffff">
                <v:path arrowok="t"/>
              </v:shape>
            </v:group>
            <v:group style="position:absolute;left:703;top:806;width:58;height:58" coordorigin="703,806" coordsize="58,58">
              <v:shape style="position:absolute;left:703;top:806;width:58;height:58" coordorigin="703,806" coordsize="58,58" path="m703,806l760,864e" filled="false" stroked="true" strokeweight=".915pt" strokecolor="#ffffff">
                <v:path arrowok="t"/>
              </v:shape>
            </v:group>
            <v:group style="position:absolute;left:765;top:742;width:58;height:58" coordorigin="765,742" coordsize="58,58">
              <v:shape style="position:absolute;left:765;top:742;width:58;height:58" coordorigin="765,742" coordsize="58,58" path="m765,742l823,800e" filled="false" stroked="true" strokeweight=".915pt" strokecolor="#ffffff">
                <v:path arrowok="t"/>
              </v:shape>
            </v:group>
            <v:group style="position:absolute;left:835;top:672;width:58;height:58" coordorigin="835,672" coordsize="58,58">
              <v:shape style="position:absolute;left:835;top:672;width:58;height:58" coordorigin="835,672" coordsize="58,58" path="m835,672l893,730e" filled="false" stroked="true" strokeweight=".915pt" strokecolor="#ffffff">
                <v:path arrowok="t"/>
              </v:shape>
            </v:group>
            <v:group style="position:absolute;left:893;top:614;width:58;height:58" coordorigin="893,614" coordsize="58,58">
              <v:shape style="position:absolute;left:893;top:614;width:58;height:58" coordorigin="893,614" coordsize="58,58" path="m893,614l951,672e" filled="false" stroked="true" strokeweight=".915pt" strokecolor="#ffffff">
                <v:path arrowok="t"/>
              </v:shape>
            </v:group>
            <v:group style="position:absolute;left:1011;top:430;width:135;height:135" coordorigin="1011,430" coordsize="135,135">
              <v:shape style="position:absolute;left:1011;top:430;width:135;height:135" coordorigin="1011,430" coordsize="135,135" path="m1011,564l1146,430e" filled="false" stroked="true" strokeweight=".915pt" strokecolor="#ffffff">
                <v:path arrowok="t"/>
              </v:shape>
            </v:group>
            <v:group style="position:absolute;left:529;top:871;width:175;height:175" coordorigin="529,871" coordsize="175,175">
              <v:shape style="position:absolute;left:529;top:871;width:175;height:175" coordorigin="529,871" coordsize="175,175" path="m529,871l703,1045e" filled="false" stroked="true" strokeweight="2.287pt" strokecolor="#ffffff">
                <v:path arrowok="t"/>
              </v:shape>
            </v:group>
            <v:group style="position:absolute;left:1146;top:412;width:18;height:18" coordorigin="1146,412" coordsize="18,18">
              <v:shape style="position:absolute;left:1146;top:412;width:18;height:18" coordorigin="1146,412" coordsize="18,18" path="m1163,412l1146,417,1159,430,1163,412xe" filled="true" fillcolor="#ffffff" stroked="false">
                <v:path arrowok="t"/>
                <v:fill type="solid"/>
              </v:shape>
            </v:group>
            <v:group style="position:absolute;left:1103;top:630;width:378;height:378" coordorigin="1103,630" coordsize="378,378">
              <v:shape style="position:absolute;left:1103;top:630;width:378;height:378" coordorigin="1103,630" coordsize="378,378" path="m1480,784l1331,784,1331,630,1253,630,1253,784,1103,784,1103,861,1253,861,1253,1007,1331,1007,1331,861,1480,861,1480,784xe" filled="false" stroked="true" strokeweight="1.131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50" w:lineRule="auto" w:before="0"/>
                        <w:ind w:left="2132" w:right="109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13.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gets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fever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still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2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more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vaccines?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472;top:348;width:922;height:922" coordorigin="472,348" coordsize="922,922">
              <v:shape style="position:absolute;left:472;top:348;width:922;height:922" coordorigin="472,348" coordsize="922,922" path="m1393,808l1387,883,1369,954,1342,1020,1304,1080,1258,1134,1204,1180,1144,1218,1078,1246,1007,1263,932,1269,894,1268,822,1256,753,1233,690,1200,632,1158,582,1108,541,1051,508,988,485,919,473,846,472,808,473,771,485,698,508,629,541,566,582,509,632,459,690,417,753,384,822,361,894,349,932,348,970,349,1043,361,1112,384,1175,417,1232,459,1282,509,1324,566,1357,629,1380,698,1391,771,1393,808xe" filled="false" stroked="true" strokeweight="1.446pt" strokecolor="#ffffff">
                <v:path arrowok="t"/>
              </v:shape>
            </v:group>
            <v:group style="position:absolute;left:757;top:853;width:352;height:217" coordorigin="757,853" coordsize="352,217">
              <v:shape style="position:absolute;left:757;top:853;width:352;height:217" coordorigin="757,853" coordsize="352,217" path="m1098,1070l768,1070,762,1070,757,1065,757,1059,757,864,757,858,762,853,768,853,1098,853,1104,853,1109,858,1109,864,1109,1059,1109,1065,1104,1070,1098,1070xe" filled="false" stroked="true" strokeweight="1.446pt" strokecolor="#ffffff">
                <v:path arrowok="t"/>
              </v:shape>
            </v:group>
            <v:group style="position:absolute;left:490;top:944;width:266;height:61" coordorigin="490,944" coordsize="266,61">
              <v:shape style="position:absolute;left:490;top:944;width:266;height:61" coordorigin="490,944" coordsize="266,61" path="m755,1004l490,944e" filled="false" stroked="true" strokeweight="1.446pt" strokecolor="#ffffff">
                <v:path arrowok="t"/>
              </v:shape>
            </v:group>
            <v:group style="position:absolute;left:490;top:696;width:271;height:230" coordorigin="490,696" coordsize="271,230">
              <v:shape style="position:absolute;left:490;top:696;width:271;height:230" coordorigin="490,696" coordsize="271,230" path="m760,925l490,696e" filled="false" stroked="true" strokeweight="1.446pt" strokecolor="#ffffff">
                <v:path arrowok="t"/>
              </v:shape>
            </v:group>
            <v:group style="position:absolute;left:1113;top:944;width:266;height:61" coordorigin="1113,944" coordsize="266,61">
              <v:shape style="position:absolute;left:1113;top:944;width:266;height:61" coordorigin="1113,944" coordsize="266,61" path="m1113,1004l1378,944e" filled="false" stroked="true" strokeweight="1.446pt" strokecolor="#ffffff">
                <v:path arrowok="t"/>
              </v:shape>
            </v:group>
            <v:group style="position:absolute;left:1108;top:696;width:271;height:230" coordorigin="1108,696" coordsize="271,230">
              <v:shape style="position:absolute;left:1108;top:696;width:271;height:230" coordorigin="1108,696" coordsize="271,230" path="m1108,925l1378,696e" filled="false" stroked="true" strokeweight="1.446pt" strokecolor="#ffffff">
                <v:path arrowok="t"/>
              </v:shape>
            </v:group>
            <v:group style="position:absolute;left:999;top:581;width:177;height:63" coordorigin="999,581" coordsize="177,63">
              <v:shape style="position:absolute;left:999;top:581;width:177;height:63" coordorigin="999,581" coordsize="177,63" path="m999,581l1064,624,1121,643,1137,643,1155,641,1175,637e" filled="false" stroked="true" strokeweight="1.446pt" strokecolor="#ffffff">
                <v:path arrowok="t"/>
              </v:shape>
            </v:group>
            <v:group style="position:absolute;left:686;top:580;width:177;height:63" coordorigin="686,580" coordsize="177,63">
              <v:shape style="position:absolute;left:686;top:580;width:177;height:63" coordorigin="686,580" coordsize="177,63" path="m863,580l798,623,740,642,725,642,707,639,686,636e" filled="false" stroked="true" strokeweight="1.446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1948" w:right="53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14.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still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bring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appointment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fever,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cold,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diarrhoea?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0"/>
          <w:numId w:val="14"/>
        </w:numPr>
        <w:tabs>
          <w:tab w:pos="1441" w:val="left" w:leader="none"/>
        </w:tabs>
        <w:spacing w:line="243" w:lineRule="auto" w:before="72" w:after="0"/>
        <w:ind w:left="1440" w:right="0" w:hanging="360"/>
        <w:jc w:val="both"/>
      </w:pPr>
      <w:r>
        <w:rPr>
          <w:color w:val="5F6369"/>
          <w:spacing w:val="-10"/>
          <w:w w:val="110"/>
        </w:rPr>
        <w:t>Y</w:t>
      </w:r>
      <w:r>
        <w:rPr>
          <w:color w:val="5F6369"/>
          <w:spacing w:val="-7"/>
          <w:w w:val="110"/>
        </w:rPr>
        <w:t>es,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your child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should receive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all immunizations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on 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basic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schedule.</w:t>
      </w:r>
      <w:r>
        <w:rPr/>
      </w:r>
    </w:p>
    <w:p>
      <w:pPr>
        <w:pStyle w:val="BodyText"/>
        <w:numPr>
          <w:ilvl w:val="0"/>
          <w:numId w:val="14"/>
        </w:numPr>
        <w:tabs>
          <w:tab w:pos="1441" w:val="left" w:leader="none"/>
        </w:tabs>
        <w:spacing w:line="246" w:lineRule="auto" w:before="184" w:after="0"/>
        <w:ind w:left="1440" w:right="0" w:hanging="360"/>
        <w:jc w:val="both"/>
      </w:pPr>
      <w:r>
        <w:rPr>
          <w:color w:val="5F6369"/>
          <w:w w:val="110"/>
        </w:rPr>
        <w:t>Fever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following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DTP-Hep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B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(diphtheria,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pertussis,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tetanus;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hepatitis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B)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3"/>
          <w:w w:val="110"/>
        </w:rPr>
        <w:t>particular</w:t>
      </w:r>
      <w:r>
        <w:rPr>
          <w:color w:val="5F6369"/>
          <w:spacing w:val="-2"/>
          <w:w w:val="110"/>
        </w:rPr>
        <w:t>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24"/>
          <w:w w:val="111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well,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normal.</w:t>
      </w:r>
      <w:r>
        <w:rPr/>
      </w:r>
    </w:p>
    <w:p>
      <w:pPr>
        <w:pStyle w:val="BodyText"/>
        <w:numPr>
          <w:ilvl w:val="0"/>
          <w:numId w:val="14"/>
        </w:numPr>
        <w:tabs>
          <w:tab w:pos="1441" w:val="left" w:leader="none"/>
        </w:tabs>
        <w:spacing w:line="240" w:lineRule="auto" w:before="180" w:after="0"/>
        <w:ind w:left="1440" w:right="0" w:hanging="360"/>
        <w:jc w:val="left"/>
      </w:pPr>
      <w:r>
        <w:rPr>
          <w:color w:val="5F6369"/>
          <w:w w:val="110"/>
        </w:rPr>
        <w:t>Fever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sign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preparing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fight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pStyle w:val="BodyText"/>
        <w:numPr>
          <w:ilvl w:val="0"/>
          <w:numId w:val="14"/>
        </w:numPr>
        <w:tabs>
          <w:tab w:pos="1441" w:val="left" w:leader="none"/>
        </w:tabs>
        <w:spacing w:line="243" w:lineRule="auto" w:before="180" w:after="0"/>
        <w:ind w:left="1440" w:right="1" w:hanging="360"/>
        <w:jc w:val="both"/>
      </w:pPr>
      <w:r>
        <w:rPr>
          <w:color w:val="5F6369"/>
          <w:w w:val="110"/>
        </w:rPr>
        <w:t>Fever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usually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begins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within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24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hours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injection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lasts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two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days.</w:t>
      </w:r>
      <w:r>
        <w:rPr/>
      </w:r>
    </w:p>
    <w:p>
      <w:pPr>
        <w:pStyle w:val="BodyText"/>
        <w:numPr>
          <w:ilvl w:val="0"/>
          <w:numId w:val="14"/>
        </w:numPr>
        <w:tabs>
          <w:tab w:pos="1441" w:val="left" w:leader="none"/>
        </w:tabs>
        <w:spacing w:line="246" w:lineRule="auto" w:before="184" w:after="0"/>
        <w:ind w:left="1440" w:right="0" w:hanging="360"/>
        <w:jc w:val="both"/>
      </w:pPr>
      <w:r>
        <w:rPr>
          <w:color w:val="5F6369"/>
          <w:w w:val="115"/>
        </w:rPr>
        <w:t>If</w:t>
      </w:r>
      <w:r>
        <w:rPr>
          <w:color w:val="5F6369"/>
          <w:spacing w:val="-5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fever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is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very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high</w:t>
      </w:r>
      <w:r>
        <w:rPr>
          <w:color w:val="5F6369"/>
          <w:spacing w:val="-5"/>
          <w:w w:val="115"/>
        </w:rPr>
        <w:t> </w:t>
      </w:r>
      <w:r>
        <w:rPr>
          <w:color w:val="5F6369"/>
          <w:w w:val="115"/>
        </w:rPr>
        <w:t>or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lasts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more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than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two</w:t>
      </w:r>
      <w:r>
        <w:rPr>
          <w:color w:val="5F6369"/>
          <w:spacing w:val="-5"/>
          <w:w w:val="115"/>
        </w:rPr>
        <w:t> </w:t>
      </w:r>
      <w:r>
        <w:rPr>
          <w:color w:val="5F6369"/>
          <w:w w:val="115"/>
        </w:rPr>
        <w:t>days,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please</w:t>
      </w:r>
      <w:r>
        <w:rPr>
          <w:color w:val="5F6369"/>
          <w:w w:val="115"/>
        </w:rPr>
        <w:t> bring</w:t>
      </w:r>
      <w:r>
        <w:rPr>
          <w:color w:val="5F6369"/>
          <w:spacing w:val="33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33"/>
          <w:w w:val="115"/>
        </w:rPr>
        <w:t> </w:t>
      </w:r>
      <w:r>
        <w:rPr>
          <w:color w:val="5F6369"/>
          <w:w w:val="115"/>
        </w:rPr>
        <w:t>child</w:t>
      </w:r>
      <w:r>
        <w:rPr>
          <w:color w:val="5F6369"/>
          <w:spacing w:val="33"/>
          <w:w w:val="115"/>
        </w:rPr>
        <w:t> </w:t>
      </w:r>
      <w:r>
        <w:rPr>
          <w:color w:val="5F6369"/>
          <w:w w:val="115"/>
        </w:rPr>
        <w:t>back</w:t>
      </w:r>
      <w:r>
        <w:rPr>
          <w:color w:val="5F6369"/>
          <w:spacing w:val="33"/>
          <w:w w:val="115"/>
        </w:rPr>
        <w:t> </w:t>
      </w:r>
      <w:r>
        <w:rPr>
          <w:color w:val="5F6369"/>
          <w:w w:val="115"/>
        </w:rPr>
        <w:t>because</w:t>
      </w:r>
      <w:r>
        <w:rPr>
          <w:color w:val="5F6369"/>
          <w:spacing w:val="33"/>
          <w:w w:val="115"/>
        </w:rPr>
        <w:t> </w:t>
      </w:r>
      <w:r>
        <w:rPr>
          <w:color w:val="5F6369"/>
          <w:w w:val="115"/>
        </w:rPr>
        <w:t>they</w:t>
      </w:r>
      <w:r>
        <w:rPr>
          <w:color w:val="5F6369"/>
          <w:spacing w:val="33"/>
          <w:w w:val="115"/>
        </w:rPr>
        <w:t> </w:t>
      </w:r>
      <w:r>
        <w:rPr>
          <w:color w:val="5F6369"/>
          <w:w w:val="115"/>
        </w:rPr>
        <w:t>might</w:t>
      </w:r>
      <w:r>
        <w:rPr>
          <w:color w:val="5F6369"/>
          <w:spacing w:val="34"/>
          <w:w w:val="115"/>
        </w:rPr>
        <w:t> </w:t>
      </w:r>
      <w:r>
        <w:rPr>
          <w:color w:val="5F6369"/>
          <w:w w:val="115"/>
        </w:rPr>
        <w:t>have</w:t>
      </w:r>
      <w:r>
        <w:rPr>
          <w:color w:val="5F6369"/>
          <w:spacing w:val="33"/>
          <w:w w:val="115"/>
        </w:rPr>
        <w:t> </w:t>
      </w:r>
      <w:r>
        <w:rPr>
          <w:color w:val="5F6369"/>
          <w:w w:val="115"/>
        </w:rPr>
        <w:t>something</w:t>
      </w:r>
      <w:r>
        <w:rPr>
          <w:color w:val="5F6369"/>
          <w:w w:val="113"/>
        </w:rPr>
        <w:t> </w:t>
      </w:r>
      <w:r>
        <w:rPr>
          <w:color w:val="5F6369"/>
          <w:w w:val="115"/>
        </w:rPr>
        <w:t>wrong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is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not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related</w:t>
      </w:r>
      <w:r>
        <w:rPr>
          <w:color w:val="5F6369"/>
          <w:spacing w:val="-18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7"/>
          <w:w w:val="115"/>
        </w:rPr>
        <w:t> </w:t>
      </w:r>
      <w:r>
        <w:rPr>
          <w:color w:val="5F6369"/>
          <w:w w:val="115"/>
        </w:rPr>
        <w:t>vaccines.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81AFDD"/>
          <w:w w:val="110"/>
        </w:rPr>
        <w:t>Strong</w:t>
      </w:r>
      <w:r>
        <w:rPr>
          <w:color w:val="81AFDD"/>
          <w:spacing w:val="4"/>
          <w:w w:val="110"/>
        </w:rPr>
        <w:t> </w:t>
      </w:r>
      <w:r>
        <w:rPr>
          <w:color w:val="81AFDD"/>
          <w:w w:val="110"/>
        </w:rPr>
        <w:t>Ability</w:t>
      </w:r>
      <w:r>
        <w:rPr>
          <w:color w:val="81AFDD"/>
          <w:spacing w:val="5"/>
          <w:w w:val="110"/>
        </w:rPr>
        <w:t> </w:t>
      </w:r>
      <w:r>
        <w:rPr>
          <w:color w:val="81AFDD"/>
          <w:w w:val="110"/>
        </w:rPr>
        <w:t>to</w:t>
      </w:r>
      <w:r>
        <w:rPr>
          <w:color w:val="81AFDD"/>
          <w:spacing w:val="5"/>
          <w:w w:val="110"/>
        </w:rPr>
        <w:t> </w:t>
      </w:r>
      <w:r>
        <w:rPr>
          <w:color w:val="81AFDD"/>
          <w:w w:val="110"/>
        </w:rPr>
        <w:t>Respond</w:t>
      </w:r>
      <w:r>
        <w:rPr>
          <w:b w:val="0"/>
        </w:rPr>
      </w:r>
    </w:p>
    <w:p>
      <w:pPr>
        <w:pStyle w:val="BodyText"/>
        <w:numPr>
          <w:ilvl w:val="0"/>
          <w:numId w:val="15"/>
        </w:numPr>
        <w:tabs>
          <w:tab w:pos="937" w:val="left" w:leader="none"/>
        </w:tabs>
        <w:spacing w:line="248" w:lineRule="auto" w:before="72" w:after="0"/>
        <w:ind w:left="936" w:right="1420" w:hanging="360"/>
        <w:jc w:val="both"/>
      </w:pPr>
      <w:r>
        <w:rPr>
          <w:color w:val="5F6369"/>
          <w:w w:val="105"/>
        </w:rPr>
        <w:br w:type="column"/>
      </w:r>
      <w:r>
        <w:rPr>
          <w:color w:val="5F6369"/>
          <w:spacing w:val="-14"/>
          <w:w w:val="105"/>
        </w:rPr>
        <w:t>Y</w:t>
      </w:r>
      <w:r>
        <w:rPr>
          <w:color w:val="5F6369"/>
          <w:spacing w:val="-10"/>
          <w:w w:val="105"/>
        </w:rPr>
        <w:t>es!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are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very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concerned,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contact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a</w:t>
      </w:r>
      <w:r>
        <w:rPr>
          <w:color w:val="5F6369"/>
          <w:spacing w:val="8"/>
          <w:w w:val="105"/>
        </w:rPr>
        <w:t> </w:t>
      </w:r>
      <w:r>
        <w:rPr>
          <w:color w:val="5F6369"/>
          <w:w w:val="105"/>
        </w:rPr>
        <w:t>doctor</w:t>
      </w:r>
      <w:r>
        <w:rPr>
          <w:color w:val="5F6369"/>
          <w:spacing w:val="9"/>
          <w:w w:val="105"/>
        </w:rPr>
        <w:t> </w:t>
      </w:r>
      <w:r>
        <w:rPr>
          <w:color w:val="5F6369"/>
          <w:w w:val="105"/>
        </w:rPr>
        <w:t>ahead</w:t>
      </w:r>
      <w:r>
        <w:rPr>
          <w:color w:val="5F6369"/>
          <w:spacing w:val="21"/>
          <w:w w:val="114"/>
        </w:rPr>
        <w:t> </w:t>
      </w:r>
      <w:r>
        <w:rPr>
          <w:color w:val="5F6369"/>
          <w:w w:val="105"/>
        </w:rPr>
        <w:t>of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scheduled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vaccination,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when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bring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your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baby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46"/>
          <w:w w:val="105"/>
        </w:rPr>
        <w:t> </w:t>
      </w:r>
      <w:r>
        <w:rPr>
          <w:color w:val="5F6369"/>
          <w:w w:val="105"/>
        </w:rPr>
        <w:t>visit,</w:t>
      </w:r>
      <w:r>
        <w:rPr>
          <w:color w:val="5F6369"/>
          <w:spacing w:val="46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nurse</w:t>
      </w:r>
      <w:r>
        <w:rPr>
          <w:color w:val="5F6369"/>
          <w:spacing w:val="46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doctor</w:t>
      </w:r>
      <w:r>
        <w:rPr>
          <w:color w:val="5F6369"/>
          <w:spacing w:val="46"/>
          <w:w w:val="105"/>
        </w:rPr>
        <w:t> </w:t>
      </w:r>
      <w:r>
        <w:rPr>
          <w:color w:val="5F6369"/>
          <w:w w:val="105"/>
        </w:rPr>
        <w:t>will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examine</w:t>
      </w:r>
      <w:r>
        <w:rPr>
          <w:color w:val="5F6369"/>
          <w:spacing w:val="46"/>
          <w:w w:val="105"/>
        </w:rPr>
        <w:t> </w:t>
      </w:r>
      <w:r>
        <w:rPr>
          <w:color w:val="5F6369"/>
          <w:w w:val="105"/>
        </w:rPr>
        <w:t>them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46"/>
          <w:w w:val="105"/>
        </w:rPr>
        <w:t> </w:t>
      </w:r>
      <w:r>
        <w:rPr>
          <w:color w:val="5F6369"/>
          <w:w w:val="105"/>
        </w:rPr>
        <w:t>let</w:t>
      </w:r>
      <w:r>
        <w:rPr>
          <w:color w:val="5F6369"/>
          <w:spacing w:val="47"/>
          <w:w w:val="105"/>
        </w:rPr>
        <w:t> </w:t>
      </w:r>
      <w:r>
        <w:rPr>
          <w:color w:val="5F6369"/>
          <w:w w:val="105"/>
        </w:rPr>
        <w:t>you</w:t>
      </w:r>
      <w:r>
        <w:rPr>
          <w:color w:val="5F6369"/>
          <w:w w:val="107"/>
        </w:rPr>
        <w:t> </w:t>
      </w:r>
      <w:r>
        <w:rPr>
          <w:color w:val="5F6369"/>
          <w:w w:val="105"/>
        </w:rPr>
        <w:t>know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if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immunization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should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be</w:t>
      </w:r>
      <w:r>
        <w:rPr>
          <w:color w:val="5F6369"/>
          <w:spacing w:val="40"/>
          <w:w w:val="105"/>
        </w:rPr>
        <w:t> </w:t>
      </w:r>
      <w:r>
        <w:rPr>
          <w:color w:val="5F6369"/>
          <w:w w:val="105"/>
        </w:rPr>
        <w:t>postponed.</w:t>
      </w:r>
      <w:r>
        <w:rPr/>
      </w:r>
    </w:p>
    <w:p>
      <w:pPr>
        <w:pStyle w:val="BodyText"/>
        <w:numPr>
          <w:ilvl w:val="0"/>
          <w:numId w:val="15"/>
        </w:numPr>
        <w:tabs>
          <w:tab w:pos="937" w:val="left" w:leader="none"/>
        </w:tabs>
        <w:spacing w:line="248" w:lineRule="auto" w:before="179" w:after="0"/>
        <w:ind w:left="936" w:right="1419" w:hanging="360"/>
        <w:jc w:val="both"/>
      </w:pPr>
      <w:r>
        <w:rPr>
          <w:color w:val="5F6369"/>
          <w:w w:val="110"/>
        </w:rPr>
        <w:t>Immunizing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seriously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ill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harm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illness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worse.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cold,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earache,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mild</w:t>
      </w:r>
      <w:r>
        <w:rPr>
          <w:color w:val="5F6369"/>
          <w:spacing w:val="33"/>
          <w:w w:val="110"/>
        </w:rPr>
        <w:t> </w:t>
      </w:r>
      <w:r>
        <w:rPr>
          <w:color w:val="5F6369"/>
          <w:spacing w:val="-3"/>
          <w:w w:val="110"/>
        </w:rPr>
        <w:t>fever,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diarrhoea,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0"/>
          <w:w w:val="117"/>
        </w:rPr>
        <w:t> </w:t>
      </w:r>
      <w:r>
        <w:rPr>
          <w:color w:val="5F6369"/>
          <w:w w:val="110"/>
        </w:rPr>
        <w:t>safely</w:t>
      </w:r>
      <w:r>
        <w:rPr>
          <w:color w:val="5F6369"/>
          <w:spacing w:val="-29"/>
          <w:w w:val="110"/>
        </w:rPr>
        <w:t> </w:t>
      </w:r>
      <w:r>
        <w:rPr>
          <w:color w:val="5F6369"/>
          <w:w w:val="110"/>
        </w:rPr>
        <w:t>immunized.</w:t>
      </w:r>
      <w:r>
        <w:rPr/>
      </w:r>
    </w:p>
    <w:p>
      <w:pPr>
        <w:pStyle w:val="BodyText"/>
        <w:numPr>
          <w:ilvl w:val="0"/>
          <w:numId w:val="15"/>
        </w:numPr>
        <w:tabs>
          <w:tab w:pos="937" w:val="left" w:leader="none"/>
        </w:tabs>
        <w:spacing w:line="249" w:lineRule="auto" w:before="179" w:after="0"/>
        <w:ind w:left="936" w:right="1419" w:hanging="360"/>
        <w:jc w:val="both"/>
      </w:pPr>
      <w:r>
        <w:rPr>
          <w:color w:val="5F6369"/>
          <w:w w:val="110"/>
        </w:rPr>
        <w:t>In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fact,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malnourished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ill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cough,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cold,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diarrhoea,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fever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weakened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particularly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vulnerable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disease.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Therefore,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keep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schedule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long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high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fever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(&gt;38.5°C/101.3°F)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sick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hospitalized.</w:t>
      </w:r>
      <w:r>
        <w:rPr/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7940" w:space="40"/>
            <w:col w:w="8860"/>
          </w:cols>
        </w:sectPr>
      </w:pPr>
    </w:p>
    <w:p>
      <w:pPr>
        <w:pStyle w:val="BodyText"/>
        <w:spacing w:line="270" w:lineRule="exact" w:before="2"/>
        <w:ind w:left="717" w:right="1438" w:firstLine="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immune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manage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respond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literally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millions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antigens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(foreign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substances)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time.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8"/>
          <w:w w:val="110"/>
        </w:rPr>
        <w:t>T</w:t>
      </w:r>
      <w:r>
        <w:rPr>
          <w:color w:val="5F6369"/>
          <w:spacing w:val="-6"/>
          <w:w w:val="110"/>
        </w:rPr>
        <w:t>ake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example,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1"/>
          <w:w w:val="12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walk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outside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spring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day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flowers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 trees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bloom,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exposed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multiple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antigens in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pollen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dust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via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mouth,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nose,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lungs.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10"/>
          <w:w w:val="110"/>
        </w:rPr>
        <w:t>Y</w:t>
      </w:r>
      <w:r>
        <w:rPr>
          <w:color w:val="5F6369"/>
          <w:spacing w:val="-8"/>
          <w:w w:val="110"/>
        </w:rPr>
        <w:t>our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immune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constantly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respond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multiple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antigens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(like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pollen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dust).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73" w:lineRule="exact"/>
        <w:ind w:left="717" w:right="0" w:firstLine="0"/>
        <w:jc w:val="both"/>
      </w:pPr>
      <w:r>
        <w:rPr>
          <w:color w:val="5F6369"/>
          <w:w w:val="110"/>
        </w:rPr>
        <w:t>In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27"/>
          <w:w w:val="110"/>
        </w:rPr>
        <w:t> </w:t>
      </w:r>
      <w:r>
        <w:rPr>
          <w:color w:val="5F6369"/>
          <w:spacing w:val="-4"/>
          <w:w w:val="110"/>
        </w:rPr>
        <w:t>way,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daily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interactions,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exposed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multiple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cold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viruses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respond</w:t>
      </w:r>
      <w:r>
        <w:rPr>
          <w:color w:val="5F6369"/>
          <w:spacing w:val="27"/>
          <w:w w:val="110"/>
        </w:rPr>
        <w:t> </w:t>
      </w:r>
      <w:r>
        <w:rPr>
          <w:color w:val="5F6369"/>
          <w:spacing w:val="-2"/>
          <w:w w:val="110"/>
        </w:rPr>
        <w:t>successfully.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Source:</w:t>
      </w:r>
      <w:r>
        <w:rPr/>
      </w:r>
    </w:p>
    <w:p>
      <w:pPr>
        <w:spacing w:line="273" w:lineRule="exact" w:before="0"/>
        <w:ind w:left="7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5F6369"/>
          <w:spacing w:val="-3"/>
          <w:w w:val="105"/>
          <w:sz w:val="24"/>
          <w:szCs w:val="24"/>
        </w:rPr>
        <w:t>Children’</w:t>
      </w:r>
      <w:r>
        <w:rPr>
          <w:rFonts w:ascii="Times New Roman" w:hAnsi="Times New Roman" w:cs="Times New Roman" w:eastAsia="Times New Roman"/>
          <w:i/>
          <w:color w:val="5F6369"/>
          <w:spacing w:val="-2"/>
          <w:w w:val="105"/>
          <w:sz w:val="24"/>
          <w:szCs w:val="24"/>
        </w:rPr>
        <w:t>s </w:t>
      </w:r>
      <w:r>
        <w:rPr>
          <w:rFonts w:ascii="Times New Roman" w:hAnsi="Times New Roman" w:cs="Times New Roman" w:eastAsia="Times New Roman"/>
          <w:i/>
          <w:color w:val="5F6369"/>
          <w:spacing w:val="-3"/>
          <w:w w:val="10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color w:val="5F6369"/>
          <w:spacing w:val="-2"/>
          <w:w w:val="105"/>
          <w:sz w:val="24"/>
          <w:szCs w:val="24"/>
        </w:rPr>
        <w:t>accine</w:t>
      </w:r>
      <w:r>
        <w:rPr>
          <w:rFonts w:ascii="Times New Roman" w:hAnsi="Times New Roman" w:cs="Times New Roman" w:eastAsia="Times New Roman"/>
          <w:i/>
          <w:color w:val="5F6369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4"/>
          <w:szCs w:val="24"/>
        </w:rPr>
        <w:t>Program</w:t>
      </w:r>
      <w:r>
        <w:rPr>
          <w:rFonts w:ascii="Times New Roman" w:hAnsi="Times New Roman" w:cs="Times New Roman" w:eastAsia="Times New Roman"/>
          <w:i/>
          <w:color w:val="5F6369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w w:val="105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i/>
          <w:color w:val="5F6369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spacing w:val="-11"/>
          <w:w w:val="10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color w:val="5F6369"/>
          <w:spacing w:val="-10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color w:val="5F6369"/>
          <w:spacing w:val="-11"/>
          <w:w w:val="105"/>
          <w:sz w:val="24"/>
          <w:szCs w:val="24"/>
        </w:rPr>
        <w:t>TH</w:t>
      </w:r>
      <w:r>
        <w:rPr>
          <w:rFonts w:ascii="Times New Roman" w:hAnsi="Times New Roman" w:cs="Times New Roman" w:eastAsia="Times New Roman"/>
          <w:i/>
          <w:color w:val="5F6369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5F6369"/>
          <w:spacing w:val="-5"/>
          <w:w w:val="105"/>
          <w:sz w:val="24"/>
          <w:szCs w:val="24"/>
        </w:rPr>
        <w:t>(2004).P</w:t>
      </w:r>
      <w:r>
        <w:rPr>
          <w:rFonts w:ascii="Times New Roman" w:hAnsi="Times New Roman" w:cs="Times New Roman" w:eastAsia="Times New Roman"/>
          <w:i/>
          <w:color w:val="5F6369"/>
          <w:spacing w:val="-4"/>
          <w:w w:val="10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color w:val="5F6369"/>
          <w:spacing w:val="-5"/>
          <w:w w:val="105"/>
          <w:sz w:val="24"/>
          <w:szCs w:val="24"/>
        </w:rPr>
        <w:t>TH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34"/>
          <w:szCs w:val="34"/>
        </w:rPr>
      </w:pPr>
    </w:p>
    <w:p>
      <w:pPr>
        <w:spacing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.153577pt;width:24.5pt;height:22pt;mso-position-horizontal-relative:page;mso-position-vertical-relative:paragraph;z-index:287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20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44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"/>
          <w:w w:val="95"/>
          <w:sz w:val="16"/>
        </w:rPr>
        <w:t>VACCINE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SAFETY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0" w:lineRule="atLeast"/>
        <w:ind w:left="1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637;top:655;width:2;height:724" coordorigin="637,655" coordsize="2,724">
              <v:shape style="position:absolute;left:637;top:655;width:2;height:724" coordorigin="637,655" coordsize="0,724" path="m637,655l637,1379e" filled="false" stroked="true" strokeweight="2.272pt" strokecolor="#ffffff">
                <v:path arrowok="t"/>
              </v:shape>
            </v:group>
            <v:group style="position:absolute;left:523;top:511;width:415;height:473" coordorigin="523,511" coordsize="415,473">
              <v:shape style="position:absolute;left:523;top:511;width:415;height:473" coordorigin="523,511" coordsize="415,473" path="m857,893l843,893,829,902,824,929,832,953,845,970,862,980,881,984,890,983,908,976,923,962,933,941,933,941,874,941,867,932,867,903,857,893xe" filled="true" fillcolor="#ffffff" stroked="false">
                <v:path arrowok="t"/>
                <v:fill type="solid"/>
              </v:shape>
              <v:shape style="position:absolute;left:523;top:511;width:415;height:473" coordorigin="523,511" coordsize="415,473" path="m731,511l660,519,588,550,542,600,524,658,523,681,524,914,566,972,588,975,606,969,624,955,633,939,634,932,574,932,566,928,567,662,605,591,674,560,729,555,880,555,871,548,810,521,759,512,731,511xe" filled="true" fillcolor="#ffffff" stroked="false">
                <v:path arrowok="t"/>
                <v:fill type="solid"/>
              </v:shape>
              <v:shape style="position:absolute;left:523;top:511;width:415;height:473" coordorigin="523,511" coordsize="415,473" path="m880,555l729,555,737,555,756,556,819,569,871,608,894,681,894,928,890,934,886,938,884,941,933,941,937,915,937,673,935,650,913,591,887,561,880,555xe" filled="true" fillcolor="#ffffff" stroked="false">
                <v:path arrowok="t"/>
                <v:fill type="solid"/>
              </v:shape>
              <v:shape style="position:absolute;left:523;top:511;width:415;height:473" coordorigin="523,511" coordsize="415,473" path="m627,893l603,893,594,903,594,921,592,926,586,932,583,932,634,932,637,915,637,903,627,893xe" filled="true" fillcolor="#ffffff" stroked="false">
                <v:path arrowok="t"/>
                <v:fill type="solid"/>
              </v:shape>
            </v:group>
            <v:group style="position:absolute;left:827;top:649;width:2;height:730" coordorigin="827,649" coordsize="2,730">
              <v:shape style="position:absolute;left:827;top:649;width:2;height:730" coordorigin="827,649" coordsize="0,730" path="m827,649l827,1379e" filled="false" stroked="true" strokeweight="2.272pt" strokecolor="#ffffff">
                <v:path arrowok="t"/>
              </v:shape>
            </v:group>
            <v:group style="position:absolute;left:612;top:261;width:238;height:237" coordorigin="612,261" coordsize="238,237">
              <v:shape style="position:absolute;left:612;top:261;width:238;height:237" coordorigin="612,261" coordsize="238,237" path="m713,261l656,286,619,340,612,388,615,410,649,465,707,495,730,497,740,497,801,473,822,453,717,453,697,446,680,434,666,417,658,395,655,371,661,349,672,330,688,316,708,306,730,303,820,303,819,302,803,287,785,276,763,267,740,262,713,261xe" filled="true" fillcolor="#ffffff" stroked="false">
                <v:path arrowok="t"/>
                <v:fill type="solid"/>
              </v:shape>
              <v:shape style="position:absolute;left:612;top:261;width:238;height:237" coordorigin="612,261" coordsize="238,237" path="m820,303l730,303,731,303,751,306,802,369,803,396,796,415,783,431,765,443,743,450,717,453,822,453,831,441,840,422,847,400,849,377,847,356,841,336,832,318,820,303xe" filled="true" fillcolor="#ffffff" stroked="false">
                <v:path arrowok="t"/>
                <v:fill type="solid"/>
              </v:shape>
            </v:group>
            <v:group style="position:absolute;left:1043;top:918;width:197;height:171" coordorigin="1043,918" coordsize="197,171">
              <v:shape style="position:absolute;left:1043;top:918;width:197;height:171" coordorigin="1043,918" coordsize="197,171" path="m1239,918l1043,918,1141,1088,1239,918xe" filled="true" fillcolor="#ffffff" stroked="false">
                <v:path arrowok="t"/>
                <v:fill type="solid"/>
              </v:shape>
            </v:group>
            <v:group style="position:absolute;left:1043;top:918;width:197;height:171" coordorigin="1043,918" coordsize="197,171">
              <v:shape style="position:absolute;left:1043;top:918;width:197;height:171" coordorigin="1043,918" coordsize="197,171" path="m1043,918l1141,1088,1239,918e" filled="false" stroked="true" strokeweight=".259pt" strokecolor="#ffffff">
                <v:path arrowok="t"/>
              </v:shape>
            </v:group>
            <v:group style="position:absolute;left:1017;top:903;width:250;height:216" coordorigin="1017,903" coordsize="250,216">
              <v:shape style="position:absolute;left:1017;top:903;width:250;height:216" coordorigin="1017,903" coordsize="250,216" path="m1091,903l1017,903,1141,1118,1159,1088,1141,1088,1043,918,1091,918,1091,903xe" filled="true" fillcolor="#ffffff" stroked="false">
                <v:path arrowok="t"/>
                <v:fill type="solid"/>
              </v:shape>
              <v:shape style="position:absolute;left:1017;top:903;width:250;height:216" coordorigin="1017,903" coordsize="250,216" path="m1266,903l1194,903,1194,918,1239,918,1141,1088,1159,1088,1266,903xe" filled="true" fillcolor="#ffffff" stroked="false">
                <v:path arrowok="t"/>
                <v:fill type="solid"/>
              </v:shape>
            </v:group>
            <v:group style="position:absolute;left:1017;top:903;width:250;height:216" coordorigin="1017,903" coordsize="250,216">
              <v:shape style="position:absolute;left:1017;top:903;width:250;height:216" coordorigin="1017,903" coordsize="250,216" path="m1194,903l1194,918,1239,918,1141,1088,1043,918,1091,918,1091,903,1017,903,1141,1118,1266,903,1194,903xe" filled="false" stroked="true" strokeweight=".259pt" strokecolor="#ffffff">
                <v:path arrowok="t"/>
              </v:shape>
            </v:group>
            <v:group style="position:absolute;left:1083;top:529;width:2;height:392" coordorigin="1083,529" coordsize="2,392">
              <v:shape style="position:absolute;left:1083;top:529;width:2;height:392" coordorigin="1083,529" coordsize="0,392" path="m1083,529l1083,920e" filled="false" stroked="true" strokeweight="1.099pt" strokecolor="#ffffff">
                <v:path arrowok="t"/>
              </v:shape>
            </v:group>
            <v:group style="position:absolute;left:1201;top:529;width:2;height:392" coordorigin="1201,529" coordsize="2,392">
              <v:shape style="position:absolute;left:1201;top:529;width:2;height:392" coordorigin="1201,529" coordsize="0,392" path="m1201,529l1201,920e" filled="false" stroked="true" strokeweight="1.099pt" strokecolor="#ffffff">
                <v:path arrowok="t"/>
              </v:shape>
            </v:group>
            <v:group style="position:absolute;left:1073;top:538;width:138;height:2" coordorigin="1073,538" coordsize="138,2">
              <v:shape style="position:absolute;left:1073;top:538;width:138;height:2" coordorigin="1073,538" coordsize="138,0" path="m1073,538l1211,538e" filled="false" stroked="true" strokeweight=".926pt" strokecolor="#ffffff">
                <v:path arrowok="t"/>
              </v:shape>
            </v:group>
            <v:group style="position:absolute;left:1085;top:538;width:118;height:394" coordorigin="1085,538" coordsize="118,394">
              <v:shape style="position:absolute;left:1085;top:538;width:118;height:394" coordorigin="1085,538" coordsize="118,394" path="m1202,932l1085,932,1085,538,1202,538,1202,932xe" filled="true" fillcolor="#ffffff" stroked="false">
                <v:path arrowok="t"/>
                <v:fill type="solid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32" w:right="126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15.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1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1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vaccines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1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decrease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1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1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4"/>
                          <w:w w:val="115"/>
                          <w:sz w:val="24"/>
                          <w:szCs w:val="24"/>
                        </w:rPr>
                        <w:t>child’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3"/>
                          <w:w w:val="11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3"/>
                          <w:w w:val="12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natural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32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ability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32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32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fight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32"/>
                          <w:w w:val="11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5"/>
                          <w:sz w:val="24"/>
                          <w:szCs w:val="24"/>
                        </w:rPr>
                        <w:t>disease?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1"/>
          <w:numId w:val="15"/>
        </w:numPr>
        <w:tabs>
          <w:tab w:pos="2172" w:val="left" w:leader="none"/>
        </w:tabs>
        <w:spacing w:line="243" w:lineRule="auto" w:before="202" w:after="0"/>
        <w:ind w:left="2171" w:right="1" w:hanging="360"/>
        <w:jc w:val="left"/>
      </w:pPr>
      <w:r>
        <w:rPr/>
        <w:pict>
          <v:group style="position:absolute;margin-left:444.945496pt;margin-top:25.897413pt;width:360.95pt;height:79.650pt;mso-position-horizontal-relative:page;mso-position-vertical-relative:paragraph;z-index:3016" coordorigin="8899,518" coordsize="7219,1593">
            <v:group style="position:absolute;left:9724;top:519;width:6394;height:1592" coordorigin="9724,519" coordsize="6394,1592">
              <v:shape style="position:absolute;left:9724;top:519;width:6394;height:1592" coordorigin="9724,519" coordsize="6394,1592" path="m15878,519l9724,519,9724,2110,16118,2110,16118,759,15878,519xe" filled="true" fillcolor="#e6e7e8" stroked="false">
                <v:path arrowok="t"/>
                <v:fill type="solid"/>
              </v:shape>
              <v:shape style="position:absolute;left:8899;top:518;width:1839;height:1592" type="#_x0000_t75" stroked="false">
                <v:imagedata r:id="rId29" o:title=""/>
              </v:shape>
              <v:shape style="position:absolute;left:8899;top:518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260" w:right="1408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17.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2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2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so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2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many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once?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w w:val="110"/>
        </w:rPr>
        <w:t>No! </w:t>
      </w: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decrease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w w:val="110"/>
        </w:rPr>
        <w:t> natural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ability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fight</w:t>
      </w:r>
      <w:r>
        <w:rPr>
          <w:color w:val="5F6369"/>
          <w:spacing w:val="26"/>
          <w:w w:val="105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pStyle w:val="BodyText"/>
        <w:numPr>
          <w:ilvl w:val="1"/>
          <w:numId w:val="15"/>
        </w:numPr>
        <w:tabs>
          <w:tab w:pos="2172" w:val="left" w:leader="none"/>
        </w:tabs>
        <w:spacing w:line="243" w:lineRule="auto" w:before="184" w:after="0"/>
        <w:ind w:left="2171" w:right="1" w:hanging="360"/>
        <w:jc w:val="left"/>
      </w:pP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teach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fight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without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having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actually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experience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pStyle w:val="BodyText"/>
        <w:numPr>
          <w:ilvl w:val="0"/>
          <w:numId w:val="16"/>
        </w:numPr>
        <w:tabs>
          <w:tab w:pos="909" w:val="left" w:leader="none"/>
        </w:tabs>
        <w:spacing w:line="250" w:lineRule="auto" w:before="76" w:after="0"/>
        <w:ind w:left="908" w:right="717" w:hanging="360"/>
        <w:jc w:val="both"/>
      </w:pPr>
      <w:r>
        <w:rPr>
          <w:color w:val="5F6369"/>
          <w:w w:val="110"/>
        </w:rPr>
        <w:br w:type="column"/>
        <w:t>The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gets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protect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w w:val="121"/>
        </w:rPr>
        <w:t> </w:t>
      </w:r>
      <w:r>
        <w:rPr>
          <w:color w:val="5F6369"/>
          <w:w w:val="110"/>
        </w:rPr>
        <w:t>dangerous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illnesses.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require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53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dose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protection.</w:t>
      </w:r>
      <w:r>
        <w:rPr/>
      </w:r>
    </w:p>
    <w:p>
      <w:pPr>
        <w:pStyle w:val="BodyText"/>
        <w:numPr>
          <w:ilvl w:val="0"/>
          <w:numId w:val="16"/>
        </w:numPr>
        <w:tabs>
          <w:tab w:pos="909" w:val="left" w:leader="none"/>
        </w:tabs>
        <w:spacing w:line="250" w:lineRule="auto" w:before="90" w:after="0"/>
        <w:ind w:left="908" w:right="717" w:hanging="360"/>
        <w:jc w:val="both"/>
      </w:pPr>
      <w:r>
        <w:rPr>
          <w:color w:val="5F6369"/>
          <w:w w:val="110"/>
        </w:rPr>
        <w:t>Not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too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long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ago,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had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few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protect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children.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got very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sick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even died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now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prevented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vaccines.</w:t>
      </w:r>
      <w:r>
        <w:rPr/>
      </w:r>
    </w:p>
    <w:p>
      <w:pPr>
        <w:spacing w:after="0" w:line="250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8671" w:space="40"/>
            <w:col w:w="812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1"/>
          <w:numId w:val="16"/>
        </w:numPr>
        <w:tabs>
          <w:tab w:pos="9619" w:val="left" w:leader="none"/>
        </w:tabs>
        <w:spacing w:line="248" w:lineRule="auto" w:before="72" w:after="0"/>
        <w:ind w:left="9618" w:right="717" w:hanging="360"/>
        <w:jc w:val="both"/>
      </w:pPr>
      <w:r>
        <w:rPr/>
        <w:pict>
          <v:group style="position:absolute;margin-left:72.446098pt;margin-top:-3.813084pt;width:360.95pt;height:79.650pt;mso-position-horizontal-relative:page;mso-position-vertical-relative:paragraph;z-index:2968" coordorigin="1449,-76" coordsize="7219,1593">
            <v:group style="position:absolute;left:2274;top:-75;width:6394;height:1592" coordorigin="2274,-75" coordsize="6394,1592">
              <v:shape style="position:absolute;left:2274;top:-75;width:6394;height:1592" coordorigin="2274,-75" coordsize="6394,1592" path="m8428,-75l2274,-75,2274,1516,8668,1516,8668,165,8428,-75xe" filled="true" fillcolor="#e6e7e8" stroked="false">
                <v:path arrowok="t"/>
                <v:fill type="solid"/>
              </v:shape>
            </v:group>
            <v:group style="position:absolute;left:1449;top:-76;width:1839;height:1593" coordorigin="1449,-76" coordsize="1839,1593">
              <v:shape style="position:absolute;left:1449;top:-76;width:1839;height:1593" coordorigin="1449,-76" coordsize="1839,1593" path="m2828,-76l1909,-76,1449,720,1909,1516,2828,1516,3288,720,2828,-76xe" filled="true" fillcolor="#40b4e2" stroked="false">
                <v:path arrowok="t"/>
                <v:fill type="solid"/>
              </v:shape>
            </v:group>
            <v:group style="position:absolute;left:1942;top:524;width:405;height:399" coordorigin="1942,524" coordsize="405,399">
              <v:shape style="position:absolute;left:1942;top:524;width:405;height:399" coordorigin="1942,524" coordsize="405,399" path="m1942,825l2209,557,2231,540,2247,529,2259,524,2270,526,2282,533,2297,546,2318,564,2333,577,2343,589,2346,599,2344,609,2298,660,2249,709,2193,766,2135,823,2085,873,2042,916,2036,923,1942,825xe" filled="false" stroked="true" strokeweight="1.843pt" strokecolor="#ffffff">
                <v:path arrowok="t"/>
              </v:shape>
            </v:group>
            <v:group style="position:absolute;left:1821;top:873;width:162;height:172" coordorigin="1821,873" coordsize="162,172">
              <v:shape style="position:absolute;left:1821;top:873;width:162;height:172" coordorigin="1821,873" coordsize="162,172" path="m1983,873l1882,973,1821,911,1954,1044e" filled="false" stroked="true" strokeweight="1.843pt" strokecolor="#ffffff">
                <v:path arrowok="t"/>
              </v:shape>
            </v:group>
            <v:group style="position:absolute;left:1983;top:564;width:355;height:355" coordorigin="1983,564" coordsize="355,355">
              <v:shape style="position:absolute;left:1983;top:564;width:355;height:355" coordorigin="1983,564" coordsize="355,355" path="m2292,564l1983,873,2028,918,2337,609,2292,564xe" filled="true" fillcolor="#ffffff" stroked="false">
                <v:path arrowok="t"/>
                <v:fill type="solid"/>
              </v:shape>
            </v:group>
            <v:group style="position:absolute;left:2002;top:810;width:47;height:47" coordorigin="2002,810" coordsize="47,47">
              <v:shape style="position:absolute;left:2002;top:810;width:47;height:47" coordorigin="2002,810" coordsize="47,47" path="m2002,810l2049,856e" filled="false" stroked="true" strokeweight=".737pt" strokecolor="#ffffff">
                <v:path arrowok="t"/>
              </v:shape>
            </v:group>
            <v:group style="position:absolute;left:2056;top:757;width:47;height:47" coordorigin="2056,757" coordsize="47,47">
              <v:shape style="position:absolute;left:2056;top:757;width:47;height:47" coordorigin="2056,757" coordsize="47,47" path="m2056,757l2102,804e" filled="false" stroked="true" strokeweight=".737pt" strokecolor="#ffffff">
                <v:path arrowok="t"/>
              </v:shape>
            </v:group>
            <v:group style="position:absolute;left:2106;top:706;width:47;height:47" coordorigin="2106,706" coordsize="47,47">
              <v:shape style="position:absolute;left:2106;top:706;width:47;height:47" coordorigin="2106,706" coordsize="47,47" path="m2106,706l2152,752e" filled="false" stroked="true" strokeweight=".737pt" strokecolor="#ffffff">
                <v:path arrowok="t"/>
              </v:shape>
            </v:group>
            <v:group style="position:absolute;left:2162;top:649;width:47;height:47" coordorigin="2162,649" coordsize="47,47">
              <v:shape style="position:absolute;left:2162;top:649;width:47;height:47" coordorigin="2162,649" coordsize="47,47" path="m2162,649l2209,696e" filled="false" stroked="true" strokeweight=".737pt" strokecolor="#ffffff">
                <v:path arrowok="t"/>
              </v:shape>
            </v:group>
            <v:group style="position:absolute;left:2209;top:603;width:47;height:47" coordorigin="2209,603" coordsize="47,47">
              <v:shape style="position:absolute;left:2209;top:603;width:47;height:47" coordorigin="2209,603" coordsize="47,47" path="m2209,603l2256,649e" filled="false" stroked="true" strokeweight=".737pt" strokecolor="#ffffff">
                <v:path arrowok="t"/>
              </v:shape>
            </v:group>
            <v:group style="position:absolute;left:2304;top:454;width:109;height:109" coordorigin="2304,454" coordsize="109,109">
              <v:shape style="position:absolute;left:2304;top:454;width:109;height:109" coordorigin="2304,454" coordsize="109,109" path="m2304,562l2413,454e" filled="false" stroked="true" strokeweight=".737pt" strokecolor="#ffffff">
                <v:path arrowok="t"/>
              </v:shape>
            </v:group>
            <v:group style="position:absolute;left:1916;top:809;width:141;height:141" coordorigin="1916,809" coordsize="141,141">
              <v:shape style="position:absolute;left:1916;top:809;width:141;height:141" coordorigin="1916,809" coordsize="141,141" path="m1916,809l2056,950e" filled="false" stroked="true" strokeweight="1.843pt" strokecolor="#ffffff">
                <v:path arrowok="t"/>
              </v:shape>
            </v:group>
            <v:group style="position:absolute;left:2413;top:440;width:15;height:15" coordorigin="2413,440" coordsize="15,15">
              <v:shape style="position:absolute;left:2413;top:440;width:15;height:15" coordorigin="2413,440" coordsize="15,15" path="m2427,440l2413,444,2423,454,2427,440xe" filled="true" fillcolor="#ffffff" stroked="false">
                <v:path arrowok="t"/>
                <v:fill type="solid"/>
              </v:shape>
            </v:group>
            <v:group style="position:absolute;left:2197;top:524;width:405;height:399" coordorigin="2197,524" coordsize="405,399">
              <v:shape style="position:absolute;left:2197;top:524;width:405;height:399" coordorigin="2197,524" coordsize="405,399" path="m2197,824l2465,556,2486,539,2502,529,2514,524,2526,525,2537,532,2552,545,2573,563,2589,577,2598,588,2601,598,2599,608,2591,620,2578,635,2291,922,2197,824xe" filled="false" stroked="true" strokeweight="1.843pt" strokecolor="#ffffff">
                <v:path arrowok="t"/>
              </v:shape>
            </v:group>
            <v:group style="position:absolute;left:2076;top:872;width:162;height:172" coordorigin="2076,872" coordsize="162,172">
              <v:shape style="position:absolute;left:2076;top:872;width:162;height:172" coordorigin="2076,872" coordsize="162,172" path="m2238,872l2138,972,2076,911,2209,1044e" filled="false" stroked="true" strokeweight="1.843pt" strokecolor="#ffffff">
                <v:path arrowok="t"/>
              </v:shape>
            </v:group>
            <v:group style="position:absolute;left:2238;top:563;width:355;height:355" coordorigin="2238,563" coordsize="355,355">
              <v:shape style="position:absolute;left:2238;top:563;width:355;height:355" coordorigin="2238,563" coordsize="355,355" path="m2548,563l2238,873,2283,917,2593,608,2548,563xe" filled="true" fillcolor="#ffffff" stroked="false">
                <v:path arrowok="t"/>
                <v:fill type="solid"/>
              </v:shape>
            </v:group>
            <v:group style="position:absolute;left:2257;top:809;width:47;height:47" coordorigin="2257,809" coordsize="47,47">
              <v:shape style="position:absolute;left:2257;top:809;width:47;height:47" coordorigin="2257,809" coordsize="47,47" path="m2257,809l2304,856e" filled="false" stroked="true" strokeweight=".737pt" strokecolor="#ffffff">
                <v:path arrowok="t"/>
              </v:shape>
            </v:group>
            <v:group style="position:absolute;left:2311;top:756;width:47;height:47" coordorigin="2311,756" coordsize="47,47">
              <v:shape style="position:absolute;left:2311;top:756;width:47;height:47" coordorigin="2311,756" coordsize="47,47" path="m2311,756l2357,803e" filled="false" stroked="true" strokeweight=".737pt" strokecolor="#ffffff">
                <v:path arrowok="t"/>
              </v:shape>
            </v:group>
            <v:group style="position:absolute;left:2361;top:705;width:47;height:47" coordorigin="2361,705" coordsize="47,47">
              <v:shape style="position:absolute;left:2361;top:705;width:47;height:47" coordorigin="2361,705" coordsize="47,47" path="m2361,705l2408,752e" filled="false" stroked="true" strokeweight=".737pt" strokecolor="#ffffff">
                <v:path arrowok="t"/>
              </v:shape>
            </v:group>
            <v:group style="position:absolute;left:2417;top:648;width:47;height:47" coordorigin="2417,648" coordsize="47,47">
              <v:shape style="position:absolute;left:2417;top:648;width:47;height:47" coordorigin="2417,648" coordsize="47,47" path="m2417,648l2464,695e" filled="false" stroked="true" strokeweight=".737pt" strokecolor="#ffffff">
                <v:path arrowok="t"/>
              </v:shape>
            </v:group>
            <v:group style="position:absolute;left:2465;top:602;width:47;height:47" coordorigin="2465,602" coordsize="47,47">
              <v:shape style="position:absolute;left:2465;top:602;width:47;height:47" coordorigin="2465,602" coordsize="47,47" path="m2465,602l2511,649e" filled="false" stroked="true" strokeweight=".737pt" strokecolor="#ffffff">
                <v:path arrowok="t"/>
              </v:shape>
            </v:group>
            <v:group style="position:absolute;left:2560;top:453;width:109;height:109" coordorigin="2560,453" coordsize="109,109">
              <v:shape style="position:absolute;left:2560;top:453;width:109;height:109" coordorigin="2560,453" coordsize="109,109" path="m2560,562l2668,453e" filled="false" stroked="true" strokeweight=".737pt" strokecolor="#ffffff">
                <v:path arrowok="t"/>
              </v:shape>
            </v:group>
            <v:group style="position:absolute;left:2171;top:808;width:141;height:141" coordorigin="2171,808" coordsize="141,141">
              <v:shape style="position:absolute;left:2171;top:808;width:141;height:141" coordorigin="2171,808" coordsize="141,141" path="m2171,808l2312,949e" filled="false" stroked="true" strokeweight="1.843pt" strokecolor="#ffffff">
                <v:path arrowok="t"/>
              </v:shape>
            </v:group>
            <v:group style="position:absolute;left:2668;top:439;width:15;height:15" coordorigin="2668,439" coordsize="15,15">
              <v:shape style="position:absolute;left:2668;top:439;width:15;height:15" coordorigin="2668,439" coordsize="15,15" path="m2682,439l2668,443,2678,453,2682,439xe" filled="true" fillcolor="#ffffff" stroked="false">
                <v:path arrowok="t"/>
                <v:fill type="solid"/>
              </v:shape>
            </v:group>
            <v:group style="position:absolute;left:2452;top:521;width:405;height:399" coordorigin="2452,521" coordsize="405,399">
              <v:shape style="position:absolute;left:2452;top:521;width:405;height:399" coordorigin="2452,521" coordsize="405,399" path="m2452,822l2720,554,2741,537,2757,526,2770,521,2781,523,2793,530,2807,543,2829,561,2844,574,2853,586,2857,596,2854,606,2847,618,2833,632,2546,920,2452,822xe" filled="false" stroked="true" strokeweight="1.843pt" strokecolor="#ffffff">
                <v:path arrowok="t"/>
              </v:shape>
            </v:group>
            <v:group style="position:absolute;left:2331;top:870;width:162;height:172" coordorigin="2331,870" coordsize="162,172">
              <v:shape style="position:absolute;left:2331;top:870;width:162;height:172" coordorigin="2331,870" coordsize="162,172" path="m2493,870l2393,970,2331,908,2464,1041e" filled="false" stroked="true" strokeweight="1.843pt" strokecolor="#ffffff">
                <v:path arrowok="t"/>
              </v:shape>
            </v:group>
            <v:group style="position:absolute;left:2494;top:561;width:355;height:355" coordorigin="2494,561" coordsize="355,355">
              <v:shape style="position:absolute;left:2494;top:561;width:355;height:355" coordorigin="2494,561" coordsize="355,355" path="m2803,561l2494,870,2539,915,2848,606,2803,561xe" filled="true" fillcolor="#ffffff" stroked="false">
                <v:path arrowok="t"/>
                <v:fill type="solid"/>
              </v:shape>
            </v:group>
            <v:group style="position:absolute;left:2513;top:807;width:47;height:47" coordorigin="2513,807" coordsize="47,47">
              <v:shape style="position:absolute;left:2513;top:807;width:47;height:47" coordorigin="2513,807" coordsize="47,47" path="m2513,807l2559,853e" filled="false" stroked="true" strokeweight=".737pt" strokecolor="#ffffff">
                <v:path arrowok="t"/>
              </v:shape>
            </v:group>
            <v:group style="position:absolute;left:2566;top:754;width:47;height:47" coordorigin="2566,754" coordsize="47,47">
              <v:shape style="position:absolute;left:2566;top:754;width:47;height:47" coordorigin="2566,754" coordsize="47,47" path="m2566,754l2613,801e" filled="false" stroked="true" strokeweight=".737pt" strokecolor="#ffffff">
                <v:path arrowok="t"/>
              </v:shape>
            </v:group>
            <v:group style="position:absolute;left:2616;top:703;width:47;height:47" coordorigin="2616,703" coordsize="47,47">
              <v:shape style="position:absolute;left:2616;top:703;width:47;height:47" coordorigin="2616,703" coordsize="47,47" path="m2616,703l2663,749e" filled="false" stroked="true" strokeweight=".737pt" strokecolor="#ffffff">
                <v:path arrowok="t"/>
              </v:shape>
            </v:group>
            <v:group style="position:absolute;left:2673;top:646;width:47;height:47" coordorigin="2673,646" coordsize="47,47">
              <v:shape style="position:absolute;left:2673;top:646;width:47;height:47" coordorigin="2673,646" coordsize="47,47" path="m2673,646l2719,693e" filled="false" stroked="true" strokeweight=".737pt" strokecolor="#ffffff">
                <v:path arrowok="t"/>
              </v:shape>
            </v:group>
            <v:group style="position:absolute;left:2720;top:600;width:47;height:47" coordorigin="2720,600" coordsize="47,47">
              <v:shape style="position:absolute;left:2720;top:600;width:47;height:47" coordorigin="2720,600" coordsize="47,47" path="m2720,600l2766,646e" filled="false" stroked="true" strokeweight=".737pt" strokecolor="#ffffff">
                <v:path arrowok="t"/>
              </v:shape>
            </v:group>
            <v:group style="position:absolute;left:2815;top:451;width:109;height:109" coordorigin="2815,451" coordsize="109,109">
              <v:shape style="position:absolute;left:2815;top:451;width:109;height:109" coordorigin="2815,451" coordsize="109,109" path="m2815,559l2923,451e" filled="false" stroked="true" strokeweight=".737pt" strokecolor="#ffffff">
                <v:path arrowok="t"/>
              </v:shape>
            </v:group>
            <v:group style="position:absolute;left:2426;top:806;width:141;height:141" coordorigin="2426,806" coordsize="141,141">
              <v:shape style="position:absolute;left:2426;top:806;width:141;height:141" coordorigin="2426,806" coordsize="141,141" path="m2426,806l2567,947e" filled="false" stroked="true" strokeweight="1.843pt" strokecolor="#ffffff">
                <v:path arrowok="t"/>
              </v:shape>
            </v:group>
            <v:group style="position:absolute;left:2923;top:437;width:15;height:15" coordorigin="2923,437" coordsize="15,15">
              <v:shape style="position:absolute;left:2923;top:437;width:15;height:15" coordorigin="2923,437" coordsize="15,15" path="m2938,437l2923,441,2934,451,2938,437xe" filled="true" fillcolor="#ffffff" stroked="false">
                <v:path arrowok="t"/>
                <v:fill type="solid"/>
              </v:shape>
              <v:shape style="position:absolute;left:1449;top:-76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32" w:right="187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16.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many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vaccines?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schedules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maximum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benefit</w:t>
      </w:r>
      <w:r>
        <w:rPr>
          <w:color w:val="5F6369"/>
          <w:spacing w:val="20"/>
          <w:w w:val="112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vaccines.</w:t>
      </w:r>
      <w:r>
        <w:rPr>
          <w:color w:val="5F6369"/>
          <w:spacing w:val="49"/>
          <w:w w:val="110"/>
        </w:rPr>
        <w:t> </w:t>
      </w:r>
      <w:r>
        <w:rPr>
          <w:color w:val="5F6369"/>
          <w:spacing w:val="-36"/>
          <w:w w:val="110"/>
        </w:rPr>
        <w:t>Y</w:t>
      </w:r>
      <w:r>
        <w:rPr>
          <w:color w:val="5F6369"/>
          <w:w w:val="110"/>
        </w:rPr>
        <w:t>oung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vulnerable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adults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older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children.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sooner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safely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immunized,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3"/>
          <w:w w:val="110"/>
        </w:rPr>
        <w:t>better.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17"/>
        </w:numPr>
        <w:tabs>
          <w:tab w:pos="2172" w:val="left" w:leader="none"/>
        </w:tabs>
        <w:spacing w:line="250" w:lineRule="auto" w:before="0" w:after="0"/>
        <w:ind w:left="2171" w:right="0" w:hanging="360"/>
        <w:jc w:val="left"/>
      </w:pPr>
      <w:r>
        <w:rPr>
          <w:color w:val="5F6369"/>
          <w:w w:val="115"/>
        </w:rPr>
        <w:t>It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can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seem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like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there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lot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vaccines</w:t>
      </w:r>
      <w:r>
        <w:rPr>
          <w:color w:val="5F6369"/>
          <w:spacing w:val="-29"/>
          <w:w w:val="115"/>
        </w:rPr>
        <w:t> </w:t>
      </w:r>
      <w:r>
        <w:rPr>
          <w:color w:val="5F6369"/>
          <w:w w:val="115"/>
        </w:rPr>
        <w:t>but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thank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goodness</w:t>
      </w:r>
      <w:r>
        <w:rPr>
          <w:color w:val="5F6369"/>
          <w:w w:val="116"/>
        </w:rPr>
        <w:t> </w:t>
      </w:r>
      <w:r>
        <w:rPr>
          <w:color w:val="5F6369"/>
          <w:w w:val="115"/>
        </w:rPr>
        <w:t>our</w:t>
      </w:r>
      <w:r>
        <w:rPr>
          <w:color w:val="5F6369"/>
          <w:spacing w:val="-26"/>
          <w:w w:val="115"/>
        </w:rPr>
        <w:t> </w:t>
      </w:r>
      <w:r>
        <w:rPr>
          <w:color w:val="5F6369"/>
          <w:w w:val="115"/>
        </w:rPr>
        <w:t>children</w:t>
      </w:r>
      <w:r>
        <w:rPr>
          <w:color w:val="5F6369"/>
          <w:spacing w:val="-25"/>
          <w:w w:val="115"/>
        </w:rPr>
        <w:t> </w:t>
      </w:r>
      <w:r>
        <w:rPr>
          <w:color w:val="5F6369"/>
          <w:w w:val="115"/>
        </w:rPr>
        <w:t>can</w:t>
      </w:r>
      <w:r>
        <w:rPr>
          <w:color w:val="5F6369"/>
          <w:spacing w:val="-25"/>
          <w:w w:val="115"/>
        </w:rPr>
        <w:t> </w:t>
      </w:r>
      <w:r>
        <w:rPr>
          <w:color w:val="5F6369"/>
          <w:w w:val="115"/>
        </w:rPr>
        <w:t>be</w:t>
      </w:r>
      <w:r>
        <w:rPr>
          <w:color w:val="5F6369"/>
          <w:spacing w:val="-26"/>
          <w:w w:val="115"/>
        </w:rPr>
        <w:t> </w:t>
      </w:r>
      <w:r>
        <w:rPr>
          <w:color w:val="5F6369"/>
          <w:w w:val="115"/>
        </w:rPr>
        <w:t>protected</w:t>
      </w:r>
      <w:r>
        <w:rPr>
          <w:color w:val="5F6369"/>
          <w:spacing w:val="-25"/>
          <w:w w:val="115"/>
        </w:rPr>
        <w:t> </w:t>
      </w:r>
      <w:r>
        <w:rPr>
          <w:color w:val="5F6369"/>
          <w:w w:val="115"/>
        </w:rPr>
        <w:t>from</w:t>
      </w:r>
      <w:r>
        <w:rPr>
          <w:color w:val="5F6369"/>
          <w:spacing w:val="-25"/>
          <w:w w:val="115"/>
        </w:rPr>
        <w:t> </w:t>
      </w:r>
      <w:r>
        <w:rPr>
          <w:color w:val="5F6369"/>
          <w:w w:val="115"/>
        </w:rPr>
        <w:t>so</w:t>
      </w:r>
      <w:r>
        <w:rPr>
          <w:color w:val="5F6369"/>
          <w:spacing w:val="-26"/>
          <w:w w:val="115"/>
        </w:rPr>
        <w:t> </w:t>
      </w:r>
      <w:r>
        <w:rPr>
          <w:color w:val="5F6369"/>
          <w:w w:val="115"/>
        </w:rPr>
        <w:t>many</w:t>
      </w:r>
      <w:r>
        <w:rPr>
          <w:color w:val="5F6369"/>
          <w:spacing w:val="-25"/>
          <w:w w:val="115"/>
        </w:rPr>
        <w:t> </w:t>
      </w:r>
      <w:r>
        <w:rPr>
          <w:color w:val="5F6369"/>
          <w:w w:val="115"/>
        </w:rPr>
        <w:t>illnesses!</w:t>
      </w:r>
      <w:r>
        <w:rPr/>
      </w:r>
    </w:p>
    <w:p>
      <w:pPr>
        <w:pStyle w:val="BodyText"/>
        <w:numPr>
          <w:ilvl w:val="0"/>
          <w:numId w:val="17"/>
        </w:numPr>
        <w:tabs>
          <w:tab w:pos="2172" w:val="left" w:leader="none"/>
        </w:tabs>
        <w:spacing w:line="250" w:lineRule="auto" w:before="90" w:after="0"/>
        <w:ind w:left="2171" w:right="0" w:hanging="360"/>
        <w:jc w:val="left"/>
      </w:pPr>
      <w:r>
        <w:rPr>
          <w:color w:val="5F6369"/>
          <w:w w:val="115"/>
        </w:rPr>
        <w:t>The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moment</w:t>
      </w:r>
      <w:r>
        <w:rPr>
          <w:color w:val="5F6369"/>
          <w:spacing w:val="-27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baby</w:t>
      </w:r>
      <w:r>
        <w:rPr>
          <w:color w:val="5F6369"/>
          <w:spacing w:val="-27"/>
          <w:w w:val="115"/>
        </w:rPr>
        <w:t> </w:t>
      </w:r>
      <w:r>
        <w:rPr>
          <w:color w:val="5F6369"/>
          <w:w w:val="115"/>
        </w:rPr>
        <w:t>is</w:t>
      </w:r>
      <w:r>
        <w:rPr>
          <w:color w:val="5F6369"/>
          <w:spacing w:val="-27"/>
          <w:w w:val="115"/>
        </w:rPr>
        <w:t> </w:t>
      </w:r>
      <w:r>
        <w:rPr>
          <w:color w:val="5F6369"/>
          <w:w w:val="115"/>
        </w:rPr>
        <w:t>born,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they</w:t>
      </w:r>
      <w:r>
        <w:rPr>
          <w:color w:val="5F6369"/>
          <w:spacing w:val="-27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27"/>
          <w:w w:val="115"/>
        </w:rPr>
        <w:t> </w:t>
      </w:r>
      <w:r>
        <w:rPr>
          <w:color w:val="5F6369"/>
          <w:w w:val="115"/>
        </w:rPr>
        <w:t>exposed</w:t>
      </w:r>
      <w:r>
        <w:rPr>
          <w:color w:val="5F6369"/>
          <w:spacing w:val="-28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27"/>
          <w:w w:val="115"/>
        </w:rPr>
        <w:t> </w:t>
      </w:r>
      <w:r>
        <w:rPr>
          <w:color w:val="5F6369"/>
          <w:w w:val="115"/>
        </w:rPr>
        <w:t>illnesses</w:t>
      </w:r>
      <w:r>
        <w:rPr>
          <w:color w:val="5F6369"/>
          <w:spacing w:val="-27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w w:val="114"/>
        </w:rPr>
        <w:t> </w:t>
      </w:r>
      <w:r>
        <w:rPr>
          <w:color w:val="5F6369"/>
          <w:w w:val="115"/>
        </w:rPr>
        <w:t>pass</w:t>
      </w:r>
      <w:r>
        <w:rPr>
          <w:color w:val="5F6369"/>
          <w:spacing w:val="-10"/>
          <w:w w:val="115"/>
        </w:rPr>
        <w:t> </w:t>
      </w:r>
      <w:r>
        <w:rPr>
          <w:color w:val="5F6369"/>
          <w:w w:val="115"/>
        </w:rPr>
        <w:t>from</w:t>
      </w:r>
      <w:r>
        <w:rPr>
          <w:color w:val="5F6369"/>
          <w:spacing w:val="-10"/>
          <w:w w:val="115"/>
        </w:rPr>
        <w:t> </w:t>
      </w:r>
      <w:r>
        <w:rPr>
          <w:color w:val="5F6369"/>
          <w:w w:val="115"/>
        </w:rPr>
        <w:t>one</w:t>
      </w:r>
      <w:r>
        <w:rPr>
          <w:color w:val="5F6369"/>
          <w:spacing w:val="-9"/>
          <w:w w:val="115"/>
        </w:rPr>
        <w:t> </w:t>
      </w:r>
      <w:r>
        <w:rPr>
          <w:color w:val="5F6369"/>
          <w:w w:val="115"/>
        </w:rPr>
        <w:t>person</w:t>
      </w:r>
      <w:r>
        <w:rPr>
          <w:color w:val="5F6369"/>
          <w:spacing w:val="-10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0"/>
          <w:w w:val="115"/>
        </w:rPr>
        <w:t> </w:t>
      </w:r>
      <w:r>
        <w:rPr>
          <w:color w:val="5F6369"/>
          <w:spacing w:val="-4"/>
          <w:w w:val="115"/>
        </w:rPr>
        <w:t>another.</w:t>
      </w:r>
      <w:r>
        <w:rPr/>
      </w:r>
    </w:p>
    <w:p>
      <w:pPr>
        <w:pStyle w:val="BodyText"/>
        <w:numPr>
          <w:ilvl w:val="0"/>
          <w:numId w:val="17"/>
        </w:numPr>
        <w:tabs>
          <w:tab w:pos="2172" w:val="left" w:leader="none"/>
        </w:tabs>
        <w:spacing w:line="250" w:lineRule="auto" w:before="90" w:after="0"/>
        <w:ind w:left="2171" w:right="0" w:hanging="360"/>
        <w:jc w:val="left"/>
      </w:pPr>
      <w:r>
        <w:rPr>
          <w:color w:val="5F6369"/>
          <w:w w:val="110"/>
        </w:rPr>
        <w:t>Doctors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scientists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develop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teach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fight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off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illnesses.</w:t>
      </w:r>
      <w:r>
        <w:rPr/>
      </w:r>
    </w:p>
    <w:p>
      <w:pPr>
        <w:pStyle w:val="BodyText"/>
        <w:numPr>
          <w:ilvl w:val="0"/>
          <w:numId w:val="18"/>
        </w:numPr>
        <w:tabs>
          <w:tab w:pos="892" w:val="left" w:leader="none"/>
        </w:tabs>
        <w:spacing w:line="243" w:lineRule="auto" w:before="72" w:after="0"/>
        <w:ind w:left="891" w:right="717" w:hanging="360"/>
        <w:jc w:val="both"/>
      </w:pPr>
      <w:r>
        <w:rPr>
          <w:color w:val="5F6369"/>
          <w:w w:val="110"/>
        </w:rPr>
        <w:br w:type="column"/>
        <w:t>Every</w:t>
      </w:r>
      <w:r>
        <w:rPr>
          <w:color w:val="5F6369"/>
          <w:spacing w:val="14"/>
          <w:w w:val="110"/>
        </w:rPr>
        <w:t> </w:t>
      </w:r>
      <w:r>
        <w:rPr>
          <w:color w:val="5F6369"/>
          <w:spacing w:val="-5"/>
          <w:w w:val="110"/>
        </w:rPr>
        <w:t>day</w:t>
      </w:r>
      <w:r>
        <w:rPr>
          <w:color w:val="5F6369"/>
          <w:spacing w:val="-4"/>
          <w:w w:val="110"/>
        </w:rPr>
        <w:t>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world,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babies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safely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multiple</w:t>
      </w:r>
      <w:r>
        <w:rPr>
          <w:color w:val="5F6369"/>
          <w:spacing w:val="22"/>
          <w:w w:val="106"/>
        </w:rPr>
        <w:t> </w:t>
      </w:r>
      <w:r>
        <w:rPr>
          <w:color w:val="5F6369"/>
          <w:w w:val="110"/>
        </w:rPr>
        <w:t>immunizations.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18"/>
        </w:numPr>
        <w:tabs>
          <w:tab w:pos="892" w:val="left" w:leader="none"/>
        </w:tabs>
        <w:spacing w:line="248" w:lineRule="auto" w:before="0" w:after="0"/>
        <w:ind w:left="891" w:right="718" w:hanging="360"/>
        <w:jc w:val="both"/>
      </w:pPr>
      <w:r>
        <w:rPr>
          <w:color w:val="5F6369"/>
          <w:w w:val="110"/>
        </w:rPr>
        <w:t>It takes time to bring the baby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in, and other life problems can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visiting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clinic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difficult.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Giving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once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avoids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extra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trips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clinic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ensures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protected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prevent.</w:t>
      </w:r>
      <w:r>
        <w:rPr/>
      </w:r>
    </w:p>
    <w:p>
      <w:pPr>
        <w:spacing w:after="0" w:line="248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8688" w:space="40"/>
            <w:col w:w="811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-1.177922pt;width:24.5pt;height:22pt;mso-position-horizontal-relative:page;mso-position-vertical-relative:paragraph;z-index:304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"/>
          <w:w w:val="95"/>
          <w:sz w:val="16"/>
        </w:rPr>
        <w:t>VACCINE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SAFETY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8178" w:val="left" w:leader="none"/>
        </w:tabs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  <v:shape style="position:absolute;left:0;top:0;width:1839;height:1592" type="#_x0000_t75" stroked="false">
                <v:imagedata r:id="rId30" o:title="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1997" w:right="36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18.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heard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giving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several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one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day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overload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system.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8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give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just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one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today?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1155;top:638;width:392;height:399" coordorigin="1155,638" coordsize="392,399">
              <v:shape style="position:absolute;left:1155;top:638;width:392;height:399" coordorigin="1155,638" coordsize="392,399" path="m1252,1037l1515,773,1532,752,1543,736,1547,724,1546,712,1538,700,1524,685,1507,664,1494,650,1483,641,1473,638,1462,642,1450,651,1434,665,1155,944,1252,1037xe" filled="false" stroked="true" strokeweight="1.814pt" strokecolor="#ffffff">
                <v:path arrowok="t"/>
              </v:shape>
            </v:group>
            <v:group style="position:absolute;left:1036;top:996;width:169;height:160" coordorigin="1036,996" coordsize="169,160">
              <v:shape style="position:absolute;left:1036;top:996;width:169;height:160" coordorigin="1036,996" coordsize="169,160" path="m1204,996l1106,1095,1166,1156,1036,1025e" filled="false" stroked="true" strokeweight="1.814pt" strokecolor="#ffffff">
                <v:path arrowok="t"/>
              </v:shape>
            </v:group>
            <v:group style="position:absolute;left:1160;top:647;width:349;height:349" coordorigin="1160,647" coordsize="349,349">
              <v:shape style="position:absolute;left:1160;top:647;width:349;height:349" coordorigin="1160,647" coordsize="349,349" path="m1464,647l1160,952,1204,996,1508,691,1464,647xe" filled="true" fillcolor="#ffffff" stroked="false">
                <v:path arrowok="t"/>
                <v:fill type="solid"/>
              </v:shape>
            </v:group>
            <v:group style="position:absolute;left:1221;top:931;width:46;height:46" coordorigin="1221,931" coordsize="46,46">
              <v:shape style="position:absolute;left:1221;top:931;width:46;height:46" coordorigin="1221,931" coordsize="46,46" path="m1267,977l1221,931e" filled="false" stroked="true" strokeweight=".726pt" strokecolor="#ffffff">
                <v:path arrowok="t"/>
              </v:shape>
            </v:group>
            <v:group style="position:absolute;left:1272;top:879;width:46;height:46" coordorigin="1272,879" coordsize="46,46">
              <v:shape style="position:absolute;left:1272;top:879;width:46;height:46" coordorigin="1272,879" coordsize="46,46" path="m1318,924l1272,879e" filled="false" stroked="true" strokeweight=".726pt" strokecolor="#ffffff">
                <v:path arrowok="t"/>
              </v:shape>
            </v:group>
            <v:group style="position:absolute;left:1323;top:829;width:46;height:46" coordorigin="1323,829" coordsize="46,46">
              <v:shape style="position:absolute;left:1323;top:829;width:46;height:46" coordorigin="1323,829" coordsize="46,46" path="m1369,875l1323,829e" filled="false" stroked="true" strokeweight=".726pt" strokecolor="#ffffff">
                <v:path arrowok="t"/>
              </v:shape>
            </v:group>
            <v:group style="position:absolute;left:1379;top:774;width:46;height:46" coordorigin="1379,774" coordsize="46,46">
              <v:shape style="position:absolute;left:1379;top:774;width:46;height:46" coordorigin="1379,774" coordsize="46,46" path="m1425,820l1379,774e" filled="false" stroked="true" strokeweight=".726pt" strokecolor="#ffffff">
                <v:path arrowok="t"/>
              </v:shape>
            </v:group>
            <v:group style="position:absolute;left:1424;top:727;width:46;height:46" coordorigin="1424,727" coordsize="46,46">
              <v:shape style="position:absolute;left:1424;top:727;width:46;height:46" coordorigin="1424,727" coordsize="46,46" path="m1470,773l1424,727e" filled="false" stroked="true" strokeweight=".726pt" strokecolor="#ffffff">
                <v:path arrowok="t"/>
              </v:shape>
            </v:group>
            <v:group style="position:absolute;left:1510;top:573;width:107;height:107" coordorigin="1510,573" coordsize="107,107">
              <v:shape style="position:absolute;left:1510;top:573;width:107;height:107" coordorigin="1510,573" coordsize="107,107" path="m1510,680l1617,573e" filled="false" stroked="true" strokeweight=".726pt" strokecolor="#ffffff">
                <v:path arrowok="t"/>
              </v:shape>
            </v:group>
            <v:group style="position:absolute;left:1128;top:924;width:139;height:139" coordorigin="1128,924" coordsize="139,139">
              <v:shape style="position:absolute;left:1128;top:924;width:139;height:139" coordorigin="1128,924" coordsize="139,139" path="m1267,1062l1128,924e" filled="false" stroked="true" strokeweight="1.814pt" strokecolor="#ffffff">
                <v:path arrowok="t"/>
              </v:shape>
            </v:group>
            <v:group style="position:absolute;left:1617;top:559;width:15;height:15" coordorigin="1617,559" coordsize="15,15">
              <v:shape style="position:absolute;left:1617;top:559;width:15;height:15" coordorigin="1617,559" coordsize="15,15" path="m1631,559l1617,563,1627,573,1631,559xe" filled="true" fillcolor="#ffffff" stroked="false">
                <v:path arrowok="t"/>
                <v:fill type="solid"/>
              </v:shape>
              <v:shape style="position:absolute;left:293;top:639;width:821;height:373" type="#_x0000_t202" filled="false" stroked="false">
                <v:textbox inset="0,0,0,0">
                  <w:txbxContent>
                    <w:p>
                      <w:pPr>
                        <w:spacing w:line="37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7"/>
                          <w:w w:val="95"/>
                          <w:sz w:val="37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95"/>
                          <w:sz w:val="37"/>
                        </w:rPr>
                        <w:t>+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7"/>
                          <w:w w:val="95"/>
                          <w:sz w:val="37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FFFFFF"/>
                          <w:spacing w:val="5"/>
                          <w:w w:val="95"/>
                          <w:sz w:val="37"/>
                        </w:rPr>
                        <w:t>=</w:t>
                      </w:r>
                      <w:r>
                        <w:rPr>
                          <w:rFonts w:ascii="Times New Roman"/>
                          <w:sz w:val="37"/>
                        </w:rPr>
                      </w:r>
                    </w:p>
                  </w:txbxContent>
                </v:textbox>
                <w10:wrap type="none"/>
              </v:shape>
              <v:shape style="position:absolute;left:2354;top:517;width:2921;height:528" type="#_x0000_t202" filled="false" stroked="false">
                <v:textbox inset="0,0,0,0">
                  <w:txbxContent>
                    <w:p>
                      <w:pPr>
                        <w:spacing w:line="24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19.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1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mean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0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67" w:lineRule="exact" w:before="12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‘combination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0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vaccine’?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1"/>
          <w:numId w:val="18"/>
        </w:numPr>
        <w:tabs>
          <w:tab w:pos="1441" w:val="left" w:leader="none"/>
        </w:tabs>
        <w:spacing w:line="250" w:lineRule="auto" w:before="76" w:after="0"/>
        <w:ind w:left="1440" w:right="0" w:hanging="360"/>
        <w:jc w:val="both"/>
      </w:pPr>
      <w:r>
        <w:rPr>
          <w:color w:val="5F6369"/>
          <w:w w:val="110"/>
        </w:rPr>
        <w:t>I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why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think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consider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w w:val="110"/>
        </w:rPr>
        <w:t> germs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5"/>
          <w:w w:val="110"/>
        </w:rPr>
        <w:t>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fights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-5"/>
          <w:w w:val="110"/>
        </w:rPr>
        <w:t> day</w:t>
      </w:r>
      <w:r>
        <w:rPr>
          <w:color w:val="5F6369"/>
          <w:spacing w:val="-4"/>
          <w:w w:val="110"/>
        </w:rPr>
        <w:t>.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Everything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6"/>
          <w:w w:val="112"/>
        </w:rPr>
        <w:t> </w:t>
      </w:r>
      <w:r>
        <w:rPr>
          <w:color w:val="5F6369"/>
          <w:w w:val="110"/>
        </w:rPr>
        <w:t>put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mouths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germs,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fights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off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vast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majority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them.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Otherwise,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w w:val="110"/>
        </w:rPr>
        <w:t> sick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(or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worse).</w:t>
      </w:r>
      <w:r>
        <w:rPr/>
      </w:r>
    </w:p>
    <w:p>
      <w:pPr>
        <w:pStyle w:val="BodyText"/>
        <w:numPr>
          <w:ilvl w:val="1"/>
          <w:numId w:val="18"/>
        </w:numPr>
        <w:tabs>
          <w:tab w:pos="1441" w:val="left" w:leader="none"/>
        </w:tabs>
        <w:spacing w:line="250" w:lineRule="auto" w:before="90" w:after="0"/>
        <w:ind w:left="1440" w:right="0" w:hanging="360"/>
        <w:jc w:val="both"/>
      </w:pP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killed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extremely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weak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versions</w:t>
      </w:r>
      <w:r>
        <w:rPr>
          <w:color w:val="5F6369"/>
          <w:spacing w:val="6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2"/>
          <w:w w:val="106"/>
        </w:rPr>
        <w:t> </w:t>
      </w:r>
      <w:r>
        <w:rPr>
          <w:color w:val="5F6369"/>
          <w:w w:val="110"/>
        </w:rPr>
        <w:t>germs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(to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teach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fight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real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thing).</w:t>
      </w:r>
      <w:r>
        <w:rPr>
          <w:color w:val="5F6369"/>
          <w:spacing w:val="27"/>
          <w:w w:val="110"/>
        </w:rPr>
        <w:t> </w:t>
      </w:r>
      <w:r>
        <w:rPr>
          <w:color w:val="5F6369"/>
          <w:spacing w:val="-10"/>
          <w:w w:val="110"/>
        </w:rPr>
        <w:t>Y</w:t>
      </w:r>
      <w:r>
        <w:rPr>
          <w:color w:val="5F6369"/>
          <w:spacing w:val="-8"/>
          <w:w w:val="110"/>
        </w:rPr>
        <w:t>our</w:t>
      </w:r>
      <w:r>
        <w:rPr>
          <w:color w:val="5F6369"/>
          <w:spacing w:val="21"/>
          <w:w w:val="108"/>
        </w:rPr>
        <w:t>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no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trouble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handling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them.</w:t>
      </w:r>
      <w:r>
        <w:rPr/>
      </w:r>
    </w:p>
    <w:p>
      <w:pPr>
        <w:pStyle w:val="BodyText"/>
        <w:numPr>
          <w:ilvl w:val="1"/>
          <w:numId w:val="18"/>
        </w:numPr>
        <w:tabs>
          <w:tab w:pos="1441" w:val="left" w:leader="none"/>
        </w:tabs>
        <w:spacing w:line="250" w:lineRule="auto" w:before="90" w:after="0"/>
        <w:ind w:left="1440" w:right="0" w:hanging="360"/>
        <w:jc w:val="both"/>
      </w:pPr>
      <w:r>
        <w:rPr/>
        <w:pict>
          <v:group style="position:absolute;margin-left:408.945007pt;margin-top:18.417521pt;width:360.95pt;height:141.8pt;mso-position-horizontal-relative:page;mso-position-vertical-relative:paragraph;z-index:3208" coordorigin="8179,368" coordsize="7219,2836">
            <v:group style="position:absolute;left:8179;top:368;width:7219;height:2836" coordorigin="8179,368" coordsize="7219,2836">
              <v:shape style="position:absolute;left:8179;top:368;width:7219;height:2836" coordorigin="8179,368" coordsize="7219,2836" path="m15158,368l8179,368,8179,3204,15398,3204,15398,608,15158,368xe" filled="true" fillcolor="#81afdd" stroked="false">
                <v:path arrowok="t"/>
                <v:fill type="solid"/>
              </v:shape>
              <v:shape style="position:absolute;left:8179;top:368;width:7219;height:2836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spacing w:val="-4"/>
                          <w:w w:val="110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accine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Fears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12"/>
                        <w:ind w:left="240" w:right="73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Some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people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have incorrectly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blamed vaccines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 causing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 illness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due to the timing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 vaccines and when their</w:t>
                      </w:r>
                      <w:r>
                        <w:rPr>
                          <w:rFonts w:ascii="Times New Roman"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color w:val="5F6369"/>
                          <w:w w:val="10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started</w:t>
                      </w:r>
                      <w:r>
                        <w:rPr>
                          <w:rFonts w:ascii="Times New Roman"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show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symptoms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illness.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50" w:lineRule="auto" w:before="0"/>
                        <w:ind w:left="240" w:right="53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health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science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communities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take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these</w:t>
                      </w:r>
                      <w:r>
                        <w:rPr>
                          <w:rFonts w:ascii="Times New Roman"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concerns</w:t>
                      </w:r>
                      <w:r>
                        <w:rPr>
                          <w:rFonts w:ascii="Times New Roman"/>
                          <w:color w:val="5F6369"/>
                          <w:w w:val="1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very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seriously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look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hard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possible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links.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one</w:t>
                      </w:r>
                      <w:r>
                        <w:rPr>
                          <w:rFonts w:ascii="Times New Roman"/>
                          <w:color w:val="5F6369"/>
                          <w:spacing w:val="-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wants</w:t>
                      </w:r>
                      <w:r>
                        <w:rPr>
                          <w:rFonts w:ascii="Times New Roman"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give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our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harm</w:t>
                      </w:r>
                      <w:r>
                        <w:rPr>
                          <w:rFonts w:ascii="Times New Roman"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them.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spacing w:val="-4"/>
          <w:w w:val="110"/>
        </w:rPr>
        <w:t>W</w:t>
      </w:r>
      <w:r>
        <w:rPr>
          <w:color w:val="5F6369"/>
          <w:spacing w:val="-3"/>
          <w:w w:val="110"/>
        </w:rPr>
        <w:t>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immunized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3"/>
          <w:w w:val="110"/>
        </w:rPr>
        <w:t>many,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facility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2"/>
          <w:w w:val="111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seen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problem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giving</w:t>
      </w:r>
      <w:r>
        <w:rPr>
          <w:color w:val="5F6369"/>
          <w:spacing w:val="-27"/>
          <w:w w:val="110"/>
        </w:rPr>
        <w:t> </w:t>
      </w:r>
      <w:r>
        <w:rPr>
          <w:color w:val="5F6369"/>
          <w:w w:val="110"/>
        </w:rPr>
        <w:t>several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-26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visit.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same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visit,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injections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different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spots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8"/>
          <w:w w:val="110"/>
        </w:rPr>
        <w:t>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17"/>
          <w:w w:val="110"/>
        </w:rPr>
        <w:t> </w:t>
      </w:r>
      <w:r>
        <w:rPr>
          <w:color w:val="5F6369"/>
          <w:spacing w:val="-4"/>
          <w:w w:val="110"/>
        </w:rPr>
        <w:t>body</w:t>
      </w:r>
      <w:r>
        <w:rPr>
          <w:color w:val="5F6369"/>
          <w:spacing w:val="-3"/>
          <w:w w:val="110"/>
        </w:rPr>
        <w:t>.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avoids</w:t>
      </w:r>
      <w:r>
        <w:rPr>
          <w:color w:val="5F6369"/>
          <w:spacing w:val="25"/>
          <w:w w:val="108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getting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too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sore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area.</w:t>
      </w:r>
      <w:r>
        <w:rPr/>
      </w:r>
    </w:p>
    <w:p>
      <w:pPr>
        <w:pStyle w:val="BodyText"/>
        <w:numPr>
          <w:ilvl w:val="1"/>
          <w:numId w:val="18"/>
        </w:numPr>
        <w:tabs>
          <w:tab w:pos="1441" w:val="left" w:leader="none"/>
        </w:tabs>
        <w:spacing w:line="250" w:lineRule="auto" w:before="90" w:after="0"/>
        <w:ind w:left="1440" w:right="0" w:hanging="360"/>
        <w:jc w:val="both"/>
      </w:pPr>
      <w:r>
        <w:rPr>
          <w:color w:val="5F6369"/>
          <w:spacing w:val="-10"/>
          <w:w w:val="110"/>
        </w:rPr>
        <w:t>Y</w:t>
      </w:r>
      <w:r>
        <w:rPr>
          <w:color w:val="5F6369"/>
          <w:spacing w:val="-8"/>
          <w:w w:val="110"/>
        </w:rPr>
        <w:t>our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actually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likely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harmed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delaying</w:t>
      </w:r>
      <w:r>
        <w:rPr>
          <w:color w:val="5F6369"/>
          <w:spacing w:val="21"/>
          <w:w w:val="106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vaccine,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since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exposed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become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sick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during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"/>
          <w:w w:val="110"/>
        </w:rPr>
        <w:t> </w:t>
      </w:r>
      <w:r>
        <w:rPr>
          <w:color w:val="5F6369"/>
          <w:spacing w:val="-4"/>
          <w:w w:val="110"/>
        </w:rPr>
        <w:t>delay</w:t>
      </w:r>
      <w:r>
        <w:rPr>
          <w:color w:val="5F6369"/>
          <w:spacing w:val="-3"/>
          <w:w w:val="110"/>
        </w:rPr>
        <w:t>.</w:t>
      </w:r>
      <w:r>
        <w:rPr/>
      </w:r>
    </w:p>
    <w:p>
      <w:pPr>
        <w:pStyle w:val="BodyText"/>
        <w:numPr>
          <w:ilvl w:val="1"/>
          <w:numId w:val="18"/>
        </w:numPr>
        <w:tabs>
          <w:tab w:pos="1441" w:val="left" w:leader="none"/>
        </w:tabs>
        <w:spacing w:line="250" w:lineRule="auto" w:before="90" w:after="0"/>
        <w:ind w:left="1440" w:right="0" w:hanging="360"/>
        <w:jc w:val="both"/>
      </w:pPr>
      <w:r>
        <w:rPr>
          <w:color w:val="5F6369"/>
          <w:w w:val="110"/>
        </w:rPr>
        <w:t>Before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introduced</w:t>
      </w:r>
      <w:r>
        <w:rPr>
          <w:color w:val="5F6369"/>
          <w:spacing w:val="15"/>
          <w:w w:val="110"/>
        </w:rPr>
        <w:t> </w:t>
      </w:r>
      <w:r>
        <w:rPr>
          <w:color w:val="5F6369"/>
          <w:spacing w:val="-2"/>
          <w:w w:val="110"/>
        </w:rPr>
        <w:t>together,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medical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research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0"/>
          <w:w w:val="108"/>
        </w:rPr>
        <w:t> </w:t>
      </w:r>
      <w:r>
        <w:rPr>
          <w:color w:val="5F6369"/>
          <w:w w:val="110"/>
        </w:rPr>
        <w:t>done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sure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safe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given</w:t>
      </w:r>
      <w:r>
        <w:rPr>
          <w:color w:val="5F6369"/>
          <w:spacing w:val="18"/>
          <w:w w:val="110"/>
        </w:rPr>
        <w:t> </w:t>
      </w:r>
      <w:r>
        <w:rPr>
          <w:color w:val="5F6369"/>
          <w:spacing w:val="-2"/>
          <w:w w:val="110"/>
        </w:rPr>
        <w:t>together.</w:t>
      </w:r>
      <w:r>
        <w:rPr/>
      </w:r>
    </w:p>
    <w:p>
      <w:pPr>
        <w:pStyle w:val="BodyText"/>
        <w:numPr>
          <w:ilvl w:val="0"/>
          <w:numId w:val="18"/>
        </w:numPr>
        <w:tabs>
          <w:tab w:pos="938" w:val="left" w:leader="none"/>
        </w:tabs>
        <w:spacing w:line="248" w:lineRule="auto" w:before="72" w:after="0"/>
        <w:ind w:left="937" w:right="1437" w:hanging="360"/>
        <w:jc w:val="both"/>
      </w:pPr>
      <w:r>
        <w:rPr>
          <w:color w:val="5F6369"/>
          <w:w w:val="110"/>
        </w:rPr>
        <w:br w:type="column"/>
      </w:r>
      <w:r>
        <w:rPr>
          <w:color w:val="5F6369"/>
          <w:spacing w:val="-15"/>
          <w:w w:val="110"/>
        </w:rPr>
        <w:t>T</w:t>
      </w:r>
      <w:r>
        <w:rPr>
          <w:color w:val="5F6369"/>
          <w:spacing w:val="-12"/>
          <w:w w:val="110"/>
        </w:rPr>
        <w:t>wo</w:t>
      </w:r>
      <w:r>
        <w:rPr>
          <w:color w:val="5F6369"/>
          <w:w w:val="110"/>
        </w:rPr>
        <w:t> or more different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vaccines are  sometimes 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combined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single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injection.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combination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offer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protection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single</w:t>
      </w:r>
      <w:r>
        <w:rPr>
          <w:color w:val="5F6369"/>
          <w:spacing w:val="-42"/>
          <w:w w:val="110"/>
        </w:rPr>
        <w:t> </w:t>
      </w:r>
      <w:r>
        <w:rPr>
          <w:color w:val="5F6369"/>
          <w:w w:val="110"/>
        </w:rPr>
        <w:t>injection.</w:t>
      </w:r>
      <w:r>
        <w:rPr/>
      </w:r>
    </w:p>
    <w:p>
      <w:pPr>
        <w:pStyle w:val="BodyText"/>
        <w:numPr>
          <w:ilvl w:val="0"/>
          <w:numId w:val="18"/>
        </w:numPr>
        <w:tabs>
          <w:tab w:pos="938" w:val="left" w:leader="none"/>
        </w:tabs>
        <w:spacing w:line="246" w:lineRule="auto" w:before="89" w:after="0"/>
        <w:ind w:left="937" w:right="1437" w:hanging="360"/>
        <w:jc w:val="both"/>
      </w:pPr>
      <w:r>
        <w:rPr>
          <w:color w:val="5F6369"/>
          <w:w w:val="110"/>
        </w:rPr>
        <w:t>They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reduce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number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injections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needs,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w w:val="12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number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centre.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easier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saves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effort.</w:t>
      </w:r>
      <w:r>
        <w:rPr/>
      </w:r>
    </w:p>
    <w:p>
      <w:pPr>
        <w:spacing w:after="0" w:line="246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7922" w:space="40"/>
            <w:col w:w="887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174" w:lineRule="exact"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24.5pt;height:22pt;mso-position-horizontal-relative:page;mso-position-vertical-relative:paragraph;z-index:323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4" w:lineRule="exact"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"/>
          <w:w w:val="95"/>
          <w:sz w:val="16"/>
        </w:rPr>
        <w:t>VACCINE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SAFETY</w:t>
      </w:r>
      <w:r>
        <w:rPr>
          <w:rFonts w:ascii="Times New Roman"/>
          <w:sz w:val="16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numPr>
          <w:ilvl w:val="1"/>
          <w:numId w:val="18"/>
        </w:numPr>
        <w:tabs>
          <w:tab w:pos="9619" w:val="left" w:leader="none"/>
        </w:tabs>
        <w:spacing w:line="243" w:lineRule="auto" w:before="72" w:after="0"/>
        <w:ind w:left="9618" w:right="718" w:hanging="360"/>
        <w:jc w:val="left"/>
      </w:pPr>
      <w:r>
        <w:rPr/>
        <w:pict>
          <v:group style="position:absolute;margin-left:72.000603pt;margin-top:5.304222pt;width:360.95pt;height:79.650pt;mso-position-horizontal-relative:page;mso-position-vertical-relative:paragraph;z-index:3376" coordorigin="1440,106" coordsize="7219,1593">
            <v:group style="position:absolute;left:2265;top:107;width:6394;height:1592" coordorigin="2265,107" coordsize="6394,1592">
              <v:shape style="position:absolute;left:2265;top:107;width:6394;height:1592" coordorigin="2265,107" coordsize="6394,1592" path="m8419,107l2265,107,2265,1698,8659,1698,8659,347,8419,107xe" filled="true" fillcolor="#e6e7e8" stroked="false">
                <v:path arrowok="t"/>
                <v:fill type="solid"/>
              </v:shape>
            </v:group>
            <v:group style="position:absolute;left:1440;top:106;width:1839;height:1593" coordorigin="1440,106" coordsize="1839,1593">
              <v:shape style="position:absolute;left:1440;top:106;width:1839;height:1593" coordorigin="1440,106" coordsize="1839,1593" path="m2819,106l1900,106,1440,902,1900,1699,2819,1699,3279,902,2819,106xe" filled="true" fillcolor="#40b4e2" stroked="false">
                <v:path arrowok="t"/>
                <v:fill type="solid"/>
              </v:shape>
            </v:group>
            <v:group style="position:absolute;left:1878;top:696;width:1001;height:520" coordorigin="1878,696" coordsize="1001,520">
              <v:shape style="position:absolute;left:1878;top:696;width:1001;height:520" coordorigin="1878,696" coordsize="1001,520" path="m2878,1036l2747,1036,2747,1168,2752,1190,2766,1206,2786,1215,2831,1216,2852,1210,2869,1196,2877,1176,2878,1036xe" filled="true" fillcolor="#ffffff" stroked="false">
                <v:path arrowok="t"/>
                <v:fill type="solid"/>
              </v:shape>
              <v:shape style="position:absolute;left:1878;top:696;width:1001;height:520" coordorigin="1878,696" coordsize="1001,520" path="m1925,698l1903,704,1887,718,1878,738,1878,1166,1883,1188,1897,1204,1917,1213,1962,1213,1983,1208,2000,1194,2008,1174,2009,1036,2878,1036,2878,905,2009,905,2009,746,2004,724,1990,708,1970,699,1925,698xe" filled="true" fillcolor="#ffffff" stroked="false">
                <v:path arrowok="t"/>
                <v:fill type="solid"/>
              </v:shape>
              <v:shape style="position:absolute;left:1878;top:696;width:1001;height:520" coordorigin="1878,696" coordsize="1001,520" path="m2831,696l2794,696,2772,701,2756,715,2747,735,2747,905,2878,905,2878,743,2873,722,2859,705,2839,696,2831,696xe" filled="true" fillcolor="#ffffff" stroked="false">
                <v:path arrowok="t"/>
                <v:fill type="solid"/>
              </v:shape>
            </v:group>
            <v:group style="position:absolute;left:1878;top:696;width:1001;height:520" coordorigin="1878,696" coordsize="1001,520">
              <v:shape style="position:absolute;left:1878;top:696;width:1001;height:520" coordorigin="1878,696" coordsize="1001,520" path="m2831,696l2794,696,2772,701,2756,715,2747,735,2747,905,2009,905,2009,746,2004,724,1990,708,1970,699,1925,698,1903,704,1887,718,1878,738,1878,1166,1883,1188,1897,1204,1917,1213,1962,1213,1983,1208,2000,1194,2008,1174,2009,1036,2747,1036,2747,1168,2752,1190,2766,1206,2786,1215,2831,1216,2852,1210,2869,1196,2877,1176,2878,743,2873,722,2859,705,2839,696,2831,696xe" filled="false" stroked="true" strokeweight="1.182pt" strokecolor="#ffffff">
                <v:path arrowok="t"/>
              </v:shape>
            </v:group>
            <v:group style="position:absolute;left:2480;top:626;width:187;height:185" coordorigin="2480,626" coordsize="187,185">
              <v:shape style="position:absolute;left:2480;top:626;width:187;height:185" coordorigin="2480,626" coordsize="187,185" path="m2557,626l2502,658,2480,721,2483,742,2518,791,2587,810,2608,805,2656,761,2666,718,2666,714,2643,658,2584,628,2557,626xe" filled="true" fillcolor="#ffffff" stroked="false">
                <v:path arrowok="t"/>
                <v:fill type="solid"/>
              </v:shape>
            </v:group>
            <v:group style="position:absolute;left:2480;top:626;width:187;height:185" coordorigin="2480,626" coordsize="187,185">
              <v:shape style="position:absolute;left:2480;top:626;width:187;height:185" coordorigin="2480,626" coordsize="187,185" path="m2666,718l2644,779,2587,810,2561,808,2502,778,2480,721,2483,698,2518,643,2557,626,2584,628,2643,658,2666,714,2666,718xe" filled="false" stroked="true" strokeweight=".985pt" strokecolor="#ffffff">
                <v:path arrowok="t"/>
              </v:shape>
            </v:group>
            <v:group style="position:absolute;left:2586;top:780;width:141;height:107" coordorigin="2586,780" coordsize="141,107">
              <v:shape style="position:absolute;left:2586;top:780;width:141;height:107" coordorigin="2586,780" coordsize="141,107" path="m2699,780l2589,844,2586,853,2604,885,2614,887,2724,823,2727,814,2709,783,2699,780xe" filled="true" fillcolor="#ffffff" stroked="false">
                <v:path arrowok="t"/>
                <v:fill type="solid"/>
              </v:shape>
            </v:group>
            <v:group style="position:absolute;left:2586;top:780;width:141;height:107" coordorigin="2586,780" coordsize="141,107">
              <v:shape style="position:absolute;left:2586;top:780;width:141;height:107" coordorigin="2586,780" coordsize="141,107" path="m2717,828l2621,883,2614,887,2604,885,2600,877,2591,861,2586,853,2589,844,2596,840,2692,784,2699,780,2709,783,2713,790,2722,807,2727,814,2724,823,2717,828xe" filled="false" stroked="true" strokeweight=".818pt" strokecolor="#ffffff">
                <v:path arrowok="t"/>
              </v:shape>
            </v:group>
            <v:group style="position:absolute;left:2037;top:712;width:379;height:187" coordorigin="2037,712" coordsize="379,187">
              <v:shape style="position:absolute;left:2037;top:712;width:379;height:187" coordorigin="2037,712" coordsize="379,187" path="m2416,712l2115,712,2064,759,2040,852,2037,898,2416,895,2416,712xe" filled="true" fillcolor="#ffffff" stroked="false">
                <v:path arrowok="t"/>
                <v:fill type="solid"/>
              </v:shape>
            </v:group>
            <v:group style="position:absolute;left:2037;top:712;width:379;height:187" coordorigin="2037,712" coordsize="379,187">
              <v:shape style="position:absolute;left:2037;top:712;width:379;height:187" coordorigin="2037,712" coordsize="379,187" path="m2037,898l2045,813,2076,741,2416,712,2416,895,2037,898xe" filled="false" stroked="true" strokeweight=".748pt" strokecolor="#ffffff">
                <v:path arrowok="t"/>
              </v:shape>
            </v:group>
            <v:group style="position:absolute;left:2217;top:777;width:253;height:61" coordorigin="2217,777" coordsize="253,61">
              <v:shape style="position:absolute;left:2217;top:777;width:253;height:61" coordorigin="2217,777" coordsize="253,61" path="m2461,777l2225,777,2217,786,2217,829,2225,838,2461,838,2469,829,2469,786,2461,777xe" filled="true" fillcolor="#ffffff" stroked="false">
                <v:path arrowok="t"/>
                <v:fill type="solid"/>
              </v:shape>
            </v:group>
            <v:group style="position:absolute;left:2217;top:777;width:253;height:61" coordorigin="2217,777" coordsize="253,61">
              <v:shape style="position:absolute;left:2217;top:777;width:253;height:61" coordorigin="2217,777" coordsize="253,61" path="m2235,838l2451,838,2461,838,2469,829,2469,819,2469,796,2469,786,2461,777,2451,777,2235,777,2225,777,2217,786,2217,796,2217,819,2217,829,2225,838,2235,838xe" filled="false" stroked="true" strokeweight=".844pt" strokecolor="#ffffff">
                <v:path arrowok="t"/>
              </v:shape>
              <v:shape style="position:absolute;left:1440;top:106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207" w:right="54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20.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some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very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sick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 and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even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die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after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spacing w:val="-2"/>
          <w:w w:val="110"/>
        </w:rPr>
        <w:t>Unfortunately</w:t>
      </w:r>
      <w:r>
        <w:rPr>
          <w:color w:val="5F6369"/>
          <w:spacing w:val="-1"/>
          <w:w w:val="110"/>
        </w:rPr>
        <w:t>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article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set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off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panic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led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dropping</w:t>
      </w:r>
      <w:r>
        <w:rPr>
          <w:color w:val="5F6369"/>
          <w:spacing w:val="20"/>
          <w:w w:val="107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rates,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resulting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outbreaks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pStyle w:val="BodyText"/>
        <w:numPr>
          <w:ilvl w:val="1"/>
          <w:numId w:val="18"/>
        </w:numPr>
        <w:tabs>
          <w:tab w:pos="9619" w:val="left" w:leader="none"/>
        </w:tabs>
        <w:spacing w:line="243" w:lineRule="auto" w:before="184" w:after="0"/>
        <w:ind w:left="9618" w:right="718" w:hanging="360"/>
        <w:jc w:val="left"/>
      </w:pPr>
      <w:r>
        <w:rPr>
          <w:color w:val="5F6369"/>
          <w:w w:val="110"/>
        </w:rPr>
        <w:t>There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no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evidence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link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MMR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autism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autistic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disorders.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0"/>
          <w:numId w:val="19"/>
        </w:numPr>
        <w:tabs>
          <w:tab w:pos="2160" w:val="left" w:leader="none"/>
        </w:tabs>
        <w:spacing w:line="248" w:lineRule="auto" w:before="202" w:after="0"/>
        <w:ind w:left="2159" w:right="7" w:hanging="360"/>
        <w:jc w:val="both"/>
      </w:pPr>
      <w:r>
        <w:rPr>
          <w:color w:val="5F6369"/>
          <w:w w:val="110"/>
        </w:rPr>
        <w:t>This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occur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1"/>
          <w:w w:val="110"/>
        </w:rPr>
        <w:t> </w:t>
      </w:r>
      <w:r>
        <w:rPr>
          <w:rFonts w:ascii="Times New Roman"/>
          <w:b/>
          <w:color w:val="5F6369"/>
          <w:w w:val="110"/>
        </w:rPr>
        <w:t>extremely</w:t>
      </w:r>
      <w:r>
        <w:rPr>
          <w:rFonts w:ascii="Times New Roman"/>
          <w:b/>
          <w:color w:val="5F6369"/>
          <w:spacing w:val="10"/>
          <w:w w:val="110"/>
        </w:rPr>
        <w:t> </w:t>
      </w:r>
      <w:r>
        <w:rPr>
          <w:rFonts w:ascii="Times New Roman"/>
          <w:b/>
          <w:color w:val="5F6369"/>
          <w:w w:val="110"/>
        </w:rPr>
        <w:t>rare</w:t>
      </w:r>
      <w:r>
        <w:rPr>
          <w:rFonts w:ascii="Times New Roman"/>
          <w:b/>
          <w:color w:val="5F6369"/>
          <w:spacing w:val="11"/>
          <w:w w:val="110"/>
        </w:rPr>
        <w:t> </w:t>
      </w:r>
      <w:r>
        <w:rPr>
          <w:color w:val="5F6369"/>
          <w:w w:val="110"/>
        </w:rPr>
        <w:t>cases,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likely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immunization did not cause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 sickness. Instead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another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probably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caused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sickness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death,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likely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got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sick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around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chance.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all,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young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sick</w:t>
      </w:r>
      <w:r>
        <w:rPr>
          <w:color w:val="5F6369"/>
          <w:spacing w:val="-16"/>
          <w:w w:val="110"/>
        </w:rPr>
        <w:t> </w:t>
      </w:r>
      <w:r>
        <w:rPr>
          <w:color w:val="5F6369"/>
          <w:w w:val="110"/>
        </w:rPr>
        <w:t>fairly</w:t>
      </w:r>
      <w:r>
        <w:rPr>
          <w:color w:val="5F6369"/>
          <w:spacing w:val="-15"/>
          <w:w w:val="110"/>
        </w:rPr>
        <w:t> </w:t>
      </w:r>
      <w:r>
        <w:rPr>
          <w:color w:val="5F6369"/>
          <w:w w:val="110"/>
        </w:rPr>
        <w:t>often.</w:t>
      </w:r>
      <w:r>
        <w:rPr/>
      </w:r>
    </w:p>
    <w:p>
      <w:pPr>
        <w:pStyle w:val="BodyText"/>
        <w:numPr>
          <w:ilvl w:val="0"/>
          <w:numId w:val="19"/>
        </w:numPr>
        <w:tabs>
          <w:tab w:pos="2160" w:val="left" w:leader="none"/>
        </w:tabs>
        <w:spacing w:line="243" w:lineRule="auto" w:before="88" w:after="0"/>
        <w:ind w:left="2159" w:right="7" w:hanging="360"/>
        <w:jc w:val="both"/>
      </w:pPr>
      <w:r>
        <w:rPr>
          <w:color w:val="5F6369"/>
          <w:w w:val="115"/>
        </w:rPr>
        <w:t>Scientists</w:t>
      </w:r>
      <w:r>
        <w:rPr>
          <w:color w:val="5F6369"/>
          <w:spacing w:val="-51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50"/>
          <w:w w:val="115"/>
        </w:rPr>
        <w:t> </w:t>
      </w:r>
      <w:r>
        <w:rPr>
          <w:color w:val="5F6369"/>
          <w:w w:val="115"/>
        </w:rPr>
        <w:t>governments</w:t>
      </w:r>
      <w:r>
        <w:rPr>
          <w:color w:val="5F6369"/>
          <w:spacing w:val="-51"/>
          <w:w w:val="115"/>
        </w:rPr>
        <w:t> </w:t>
      </w:r>
      <w:r>
        <w:rPr>
          <w:color w:val="5F6369"/>
          <w:w w:val="115"/>
        </w:rPr>
        <w:t>investigate</w:t>
      </w:r>
      <w:r>
        <w:rPr>
          <w:color w:val="5F6369"/>
          <w:spacing w:val="-50"/>
          <w:w w:val="115"/>
        </w:rPr>
        <w:t> </w:t>
      </w:r>
      <w:r>
        <w:rPr>
          <w:color w:val="5F6369"/>
          <w:w w:val="115"/>
        </w:rPr>
        <w:t>such</w:t>
      </w:r>
      <w:r>
        <w:rPr>
          <w:color w:val="5F6369"/>
          <w:spacing w:val="-50"/>
          <w:w w:val="115"/>
        </w:rPr>
        <w:t> </w:t>
      </w:r>
      <w:r>
        <w:rPr>
          <w:color w:val="5F6369"/>
          <w:w w:val="115"/>
        </w:rPr>
        <w:t>cases</w:t>
      </w:r>
      <w:r>
        <w:rPr>
          <w:color w:val="5F6369"/>
          <w:spacing w:val="-51"/>
          <w:w w:val="115"/>
        </w:rPr>
        <w:t> </w:t>
      </w:r>
      <w:r>
        <w:rPr>
          <w:color w:val="5F6369"/>
          <w:w w:val="115"/>
        </w:rPr>
        <w:t>thoroughly</w:t>
      </w:r>
      <w:r>
        <w:rPr>
          <w:color w:val="5F6369"/>
          <w:w w:val="107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13"/>
          <w:w w:val="115"/>
        </w:rPr>
        <w:t> </w:t>
      </w:r>
      <w:r>
        <w:rPr>
          <w:color w:val="5F6369"/>
          <w:w w:val="115"/>
        </w:rPr>
        <w:t>understand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cause</w:t>
      </w:r>
      <w:r>
        <w:rPr>
          <w:color w:val="5F6369"/>
          <w:spacing w:val="-13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12"/>
          <w:w w:val="115"/>
        </w:rPr>
        <w:t> </w:t>
      </w:r>
      <w:r>
        <w:rPr>
          <w:color w:val="5F6369"/>
          <w:w w:val="115"/>
        </w:rPr>
        <w:t>problem.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4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987;top:979;width:56;height:84" coordorigin="987,979" coordsize="56,84">
              <v:shape style="position:absolute;left:987;top:979;width:56;height:84" coordorigin="987,979" coordsize="56,84" path="m989,1062l987,1062,988,1062,989,1062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999,1058l989,1062,996,1060,999,1058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14,1050l999,1058,1007,1055,1014,1050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15,1049l1014,1050,1014,1050,1015,1049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28,1036l1015,1049,1023,1043,1028,1036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29,1035l1028,1036,1028,1036,1029,1035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37,1021l1029,1035,1035,1027,1037,1021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39,1016l1037,1021,1038,1019,1039,1016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42,1003l1039,1016,1042,1008,1042,1003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43,994l1042,1003,1043,1000,1043,994xe" filled="true" fillcolor="#ffffff" stroked="false">
                <v:path arrowok="t"/>
                <v:fill type="solid"/>
              </v:shape>
              <v:shape style="position:absolute;left:987;top:979;width:56;height:84" coordorigin="987,979" coordsize="56,84" path="m1042,979l1043,994,1043,988,1042,979xe" filled="true" fillcolor="#ffffff" stroked="false">
                <v:path arrowok="t"/>
                <v:fill type="solid"/>
              </v:shape>
            </v:group>
            <v:group style="position:absolute;left:958;top:924;width:82;height:46" coordorigin="958,924" coordsize="82,46">
              <v:shape style="position:absolute;left:958;top:924;width:82;height:46" coordorigin="958,924" coordsize="82,46" path="m976,924l972,924,994,928,1013,937,1028,951,1039,970,1031,953,1017,938,997,928,976,924xe" filled="true" fillcolor="#ffffff" stroked="false">
                <v:path arrowok="t"/>
                <v:fill type="solid"/>
              </v:shape>
              <v:shape style="position:absolute;left:958;top:924;width:82;height:46" coordorigin="958,924" coordsize="82,46" path="m973,924l969,924,964,924,958,926,962,925,967,924,976,924,973,924xe" filled="true" fillcolor="#ffffff" stroked="false">
                <v:path arrowok="t"/>
                <v:fill type="solid"/>
              </v:shape>
            </v:group>
            <v:group style="position:absolute;left:614;top:913;width:347;height:300" coordorigin="614,913" coordsize="347,300">
              <v:shape style="position:absolute;left:614;top:913;width:347;height:300" coordorigin="614,913" coordsize="347,300" path="m680,913l614,926,672,1197,674,1206,683,1212,692,1210,961,1152,944,1072,941,1059e" filled="false" stroked="true" strokeweight="2.001pt" strokecolor="#ffffff">
                <v:path arrowok="t"/>
              </v:shape>
            </v:group>
            <v:group style="position:absolute;left:679;top:880;width:168;height:129" coordorigin="679,880" coordsize="168,129">
              <v:shape style="position:absolute;left:679;top:880;width:168;height:129" coordorigin="679,880" coordsize="168,129" path="m832,880l838,889,842,899,844,909,846,930,843,950,790,1006,767,1009,746,1007,687,962,680,936,679,919e" filled="false" stroked="true" strokeweight="2.001pt" strokecolor="#ffffff">
                <v:path arrowok="t"/>
              </v:shape>
            </v:group>
            <v:group style="position:absolute;left:832;top:865;width:86;height:83" coordorigin="832,865" coordsize="86,83">
              <v:shape style="position:absolute;left:832;top:865;width:86;height:83" coordorigin="832,865" coordsize="86,83" path="m917,948l914,934,900,865,832,880e" filled="false" stroked="true" strokeweight="2.001pt" strokecolor="#ffffff">
                <v:path arrowok="t"/>
              </v:shape>
            </v:group>
            <v:group style="position:absolute;left:940;top:924;width:103;height:141" coordorigin="940,924" coordsize="103,141">
              <v:shape style="position:absolute;left:940;top:924;width:103;height:141" coordorigin="940,924" coordsize="103,141" path="m940,1056l945,1058,950,1060,956,1062,966,1064,1022,1043,1043,989,1036,967,1024,949,1010,936,992,928,973,924e" filled="false" stroked="true" strokeweight="2.001pt" strokecolor="#ffffff">
                <v:path arrowok="t"/>
              </v:shape>
            </v:group>
            <v:group style="position:absolute;left:940;top:1056;width:2;height:4" coordorigin="940,1056" coordsize="2,4">
              <v:shape style="position:absolute;left:940;top:1056;width:2;height:4" coordorigin="940,1056" coordsize="1,4" path="m941,1059l940,1056e" filled="false" stroked="true" strokeweight="2.001pt" strokecolor="#ffffff">
                <v:path arrowok="t"/>
              </v:shape>
            </v:group>
            <v:group style="position:absolute;left:900;top:865;width:15;height:69" coordorigin="900,865" coordsize="15,69">
              <v:shape style="position:absolute;left:900;top:865;width:15;height:69" coordorigin="900,865" coordsize="15,69" path="m900,865l914,934e" filled="false" stroked="true" strokeweight="2.001pt" strokecolor="#ffffff">
                <v:path arrowok="t"/>
              </v:shape>
            </v:group>
            <v:group style="position:absolute;left:929;top:926;width:29;height:12" coordorigin="929,926" coordsize="29,12">
              <v:shape style="position:absolute;left:929;top:926;width:29;height:12" coordorigin="929,926" coordsize="29,12" path="m958,926l957,926,957,926,956,926,946,928,937,932,929,938e" filled="false" stroked="true" strokeweight="2.001pt" strokecolor="#ffffff">
                <v:path arrowok="t"/>
              </v:shape>
            </v:group>
            <v:group style="position:absolute;left:914;top:934;width:15;height:14" coordorigin="914,934" coordsize="15,14">
              <v:shape style="position:absolute;left:914;top:934;width:15;height:14" coordorigin="914,934" coordsize="15,14" path="m914,934l917,948,920,945,923,942,926,940,927,939,928,938,929,938e" filled="false" stroked="true" strokeweight="2.001pt" strokecolor="#ffffff">
                <v:path arrowok="t"/>
              </v:shape>
            </v:group>
            <v:group style="position:absolute;left:917;top:938;width:12;height:11" coordorigin="917,938" coordsize="12,11">
              <v:shape style="position:absolute;left:917;top:938;width:12;height:11" coordorigin="917,938" coordsize="12,11" path="m929,938l928,938,927,939,926,940,923,942,920,945,917,948e" filled="false" stroked="true" strokeweight="2.001pt" strokecolor="#ffffff">
                <v:path arrowok="t"/>
              </v:shape>
            </v:group>
            <v:group style="position:absolute;left:940;top:1056;width:2;height:4" coordorigin="940,1056" coordsize="2,4">
              <v:shape style="position:absolute;left:940;top:1056;width:2;height:4" coordorigin="940,1056" coordsize="1,4" path="m940,1056l941,1059e" filled="false" stroked="true" strokeweight="2.001pt" strokecolor="#ffffff">
                <v:path arrowok="t"/>
              </v:shape>
            </v:group>
            <v:group style="position:absolute;left:1147;top:679;width:84;height:57" coordorigin="1147,679" coordsize="84,57">
              <v:shape style="position:absolute;left:1147;top:679;width:84;height:57" coordorigin="1147,679" coordsize="84,57" path="m1229,733l1230,735,1230,734,1229,733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225,723l1229,733,1227,726,1225,723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217,708l1225,723,1222,714,1217,708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215,706l1217,708,1216,707,1215,706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202,693l1215,706,1208,697,1202,693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199,691l1202,693,1201,692,1199,691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184,684l1199,691,1191,686,1184,684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178,682l1184,684,1182,683,1178,682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162,679l1161,679,1178,682,1170,680,1162,679xe" filled="true" fillcolor="#ffffff" stroked="false">
                <v:path arrowok="t"/>
                <v:fill type="solid"/>
              </v:shape>
              <v:shape style="position:absolute;left:1147;top:679;width:84;height:57" coordorigin="1147,679" coordsize="84,57" path="m1162,679l1157,679,1152,680,1147,681,1152,680,1156,679,1162,679,1162,679xe" filled="true" fillcolor="#ffffff" stroked="false">
                <v:path arrowok="t"/>
                <v:fill type="solid"/>
              </v:shape>
            </v:group>
            <v:group style="position:absolute;left:1092;top:681;width:56;height:85" coordorigin="1092,681" coordsize="56,85">
              <v:shape style="position:absolute;left:1092;top:681;width:56;height:85" coordorigin="1092,681" coordsize="56,85" path="m1092,745l1092,755,1093,764,1093,765,1092,745xe" filled="true" fillcolor="#ffffff" stroked="false">
                <v:path arrowok="t"/>
                <v:fill type="solid"/>
              </v:shape>
              <v:shape style="position:absolute;left:1092;top:681;width:56;height:85" coordorigin="1092,681" coordsize="56,85" path="m1097,724l1093,735,1093,743,1097,724xe" filled="true" fillcolor="#ffffff" stroked="false">
                <v:path arrowok="t"/>
                <v:fill type="solid"/>
              </v:shape>
              <v:shape style="position:absolute;left:1092;top:681;width:56;height:85" coordorigin="1092,681" coordsize="56,85" path="m1097,724l1097,724,1097,724,1097,724xe" filled="true" fillcolor="#ffffff" stroked="false">
                <v:path arrowok="t"/>
                <v:fill type="solid"/>
              </v:shape>
              <v:shape style="position:absolute;left:1092;top:681;width:56;height:85" coordorigin="1092,681" coordsize="56,85" path="m1106,708l1100,716,1097,724,1106,708xe" filled="true" fillcolor="#ffffff" stroked="false">
                <v:path arrowok="t"/>
                <v:fill type="solid"/>
              </v:shape>
              <v:shape style="position:absolute;left:1092;top:681;width:56;height:85" coordorigin="1092,681" coordsize="56,85" path="m1108,706l1107,707,1106,708,1108,706xe" filled="true" fillcolor="#ffffff" stroked="false">
                <v:path arrowok="t"/>
                <v:fill type="solid"/>
              </v:shape>
              <v:shape style="position:absolute;left:1092;top:681;width:56;height:85" coordorigin="1092,681" coordsize="56,85" path="m1118,695l1112,700,1108,706,1118,695xe" filled="true" fillcolor="#ffffff" stroked="false">
                <v:path arrowok="t"/>
                <v:fill type="solid"/>
              </v:shape>
              <v:shape style="position:absolute;left:1092;top:681;width:56;height:85" coordorigin="1092,681" coordsize="56,85" path="m1123,691l1121,693,1118,695,1123,691xe" filled="true" fillcolor="#ffffff" stroked="false">
                <v:path arrowok="t"/>
                <v:fill type="solid"/>
              </v:shape>
              <v:shape style="position:absolute;left:1092;top:681;width:56;height:85" coordorigin="1092,681" coordsize="56,85" path="m1133,686l1128,688,1123,691,1133,686xe" filled="true" fillcolor="#ffffff" stroked="false">
                <v:path arrowok="t"/>
                <v:fill type="solid"/>
              </v:shape>
              <v:shape style="position:absolute;left:1092;top:681;width:56;height:85" coordorigin="1092,681" coordsize="56,85" path="m1147,681l1138,683,1133,686,1147,681xe" filled="true" fillcolor="#ffffff" stroked="false">
                <v:path arrowok="t"/>
                <v:fill type="solid"/>
              </v:shape>
            </v:group>
            <v:group style="position:absolute;left:1080;top:761;width:300;height:347" coordorigin="1080,761" coordsize="300,347">
              <v:shape style="position:absolute;left:1080;top:761;width:300;height:347" coordorigin="1080,761" coordsize="300,347" path="m1080,1043l1094,1108,1365,1050,1374,1048,1379,1039,1377,1031,1320,761,1240,778,1226,781e" filled="false" stroked="true" strokeweight="2.001pt" strokecolor="#ffffff">
                <v:path arrowok="t"/>
              </v:shape>
            </v:group>
            <v:group style="position:absolute;left:1048;top:876;width:129;height:168" coordorigin="1048,876" coordsize="129,168">
              <v:shape style="position:absolute;left:1048;top:876;width:129;height:168" coordorigin="1048,876" coordsize="129,168" path="m1048,890l1056,885,1066,880,1077,878,1098,876,1117,879,1174,932,1176,955,1175,977,1130,1036,1103,1042,1087,1043e" filled="false" stroked="true" strokeweight="2.001pt" strokecolor="#ffffff">
                <v:path arrowok="t"/>
              </v:shape>
            </v:group>
            <v:group style="position:absolute;left:1033;top:805;width:83;height:86" coordorigin="1033,805" coordsize="83,86">
              <v:shape style="position:absolute;left:1033;top:805;width:83;height:86" coordorigin="1033,805" coordsize="83,86" path="m1116,805l1102,808,1033,823,1048,890e" filled="false" stroked="true" strokeweight="2.001pt" strokecolor="#ffffff">
                <v:path arrowok="t"/>
              </v:shape>
            </v:group>
            <v:group style="position:absolute;left:1092;top:679;width:141;height:103" coordorigin="1092,679" coordsize="141,103">
              <v:shape style="position:absolute;left:1092;top:679;width:141;height:103" coordorigin="1092,679" coordsize="141,103" path="m1223,782l1226,777,1228,772,1229,767,1232,757,1210,700,1156,679,1134,687,1116,698,1103,713,1095,730,1092,749e" filled="false" stroked="true" strokeweight="2.001pt" strokecolor="#ffffff">
                <v:path arrowok="t"/>
              </v:shape>
            </v:group>
            <v:group style="position:absolute;left:1223;top:781;width:4;height:2" coordorigin="1223,781" coordsize="4,2">
              <v:shape style="position:absolute;left:1223;top:781;width:4;height:2" coordorigin="1223,781" coordsize="4,1" path="m1226,781l1223,782e" filled="false" stroked="true" strokeweight="2.001pt" strokecolor="#ffffff">
                <v:path arrowok="t"/>
              </v:shape>
            </v:group>
            <v:group style="position:absolute;left:1033;top:808;width:69;height:15" coordorigin="1033,808" coordsize="69,15">
              <v:shape style="position:absolute;left:1033;top:808;width:69;height:15" coordorigin="1033,808" coordsize="69,15" path="m1033,823l1102,808e" filled="false" stroked="true" strokeweight="2.001pt" strokecolor="#ffffff">
                <v:path arrowok="t"/>
              </v:shape>
            </v:group>
            <v:group style="position:absolute;left:1093;top:765;width:12;height:29" coordorigin="1093,765" coordsize="12,29">
              <v:shape style="position:absolute;left:1093;top:765;width:12;height:29" coordorigin="1093,765" coordsize="12,29" path="m1093,765l1093,765,1094,766,1094,766,1096,776,1100,785,1105,793e" filled="false" stroked="true" strokeweight="2.001pt" strokecolor="#ffffff">
                <v:path arrowok="t"/>
              </v:shape>
            </v:group>
            <v:group style="position:absolute;left:1102;top:793;width:14;height:15" coordorigin="1102,793" coordsize="14,15">
              <v:shape style="position:absolute;left:1102;top:793;width:14;height:15" coordorigin="1102,793" coordsize="14,15" path="m1102,808l1116,805,1113,802,1110,799,1108,796,1107,795,1106,794,1105,793e" filled="false" stroked="true" strokeweight="2.001pt" strokecolor="#ffffff">
                <v:path arrowok="t"/>
              </v:shape>
            </v:group>
            <v:group style="position:absolute;left:1105;top:793;width:11;height:12" coordorigin="1105,793" coordsize="11,12">
              <v:shape style="position:absolute;left:1105;top:793;width:11;height:12" coordorigin="1105,793" coordsize="11,12" path="m1105,793l1113,802,1116,805e" filled="false" stroked="true" strokeweight="2.001pt" strokecolor="#ffffff">
                <v:path arrowok="t"/>
              </v:shape>
            </v:group>
            <v:group style="position:absolute;left:1223;top:781;width:4;height:2" coordorigin="1223,781" coordsize="4,2">
              <v:shape style="position:absolute;left:1223;top:781;width:4;height:2" coordorigin="1223,781" coordsize="4,1" path="m1223,782l1226,781e" filled="false" stroked="true" strokeweight="2.001pt" strokecolor="#ffffff">
                <v:path arrowok="t"/>
              </v:shape>
            </v:group>
            <v:group style="position:absolute;left:853;top:483;width:57;height:75" coordorigin="853,483" coordsize="57,75">
              <v:shape style="position:absolute;left:853;top:483;width:57;height:75" coordorigin="853,483" coordsize="57,75" path="m871,505l870,506,859,522,853,540,853,557,854,537,861,518,871,505xe" filled="true" fillcolor="#ffffff" stroked="false">
                <v:path arrowok="t"/>
                <v:fill type="solid"/>
              </v:shape>
              <v:shape style="position:absolute;left:853;top:483;width:57;height:75" coordorigin="853,483" coordsize="57,75" path="m907,484l889,490,873,502,871,505,887,492,907,484xe" filled="true" fillcolor="#ffffff" stroked="false">
                <v:path arrowok="t"/>
                <v:fill type="solid"/>
              </v:shape>
              <v:shape style="position:absolute;left:853;top:483;width:57;height:75" coordorigin="853,483" coordsize="57,75" path="m908,483l907,483,907,484,908,483xe" filled="true" fillcolor="#ffffff" stroked="false">
                <v:path arrowok="t"/>
                <v:fill type="solid"/>
              </v:shape>
              <v:shape style="position:absolute;left:853;top:483;width:57;height:75" coordorigin="853,483" coordsize="57,75" path="m909,483l908,483,908,483,909,483xe" filled="true" fillcolor="#ffffff" stroked="false">
                <v:path arrowok="t"/>
                <v:fill type="solid"/>
              </v:shape>
            </v:group>
            <v:group style="position:absolute;left:854;top:566;width:85;height:56" coordorigin="854,566" coordsize="85,56">
              <v:shape style="position:absolute;left:854;top:566;width:85;height:56" coordorigin="854,566" coordsize="85,56" path="m904,618l914,621,928,621,932,621,924,621,904,618xe" filled="true" fillcolor="#ffffff" stroked="false">
                <v:path arrowok="t"/>
                <v:fill type="solid"/>
              </v:shape>
              <v:shape style="position:absolute;left:854;top:566;width:85;height:56" coordorigin="854,566" coordsize="85,56" path="m939,620l934,620,929,621,932,621,933,621,937,620,939,620xe" filled="true" fillcolor="#ffffff" stroked="false">
                <v:path arrowok="t"/>
                <v:fill type="solid"/>
              </v:shape>
              <v:shape style="position:absolute;left:854;top:566;width:85;height:56" coordorigin="854,566" coordsize="85,56" path="m902,617l903,618,904,618,902,617xe" filled="true" fillcolor="#ffffff" stroked="false">
                <v:path arrowok="t"/>
                <v:fill type="solid"/>
              </v:shape>
              <v:shape style="position:absolute;left:854;top:566;width:85;height:56" coordorigin="854,566" coordsize="85,56" path="m885,609l894,615,902,617,885,609xe" filled="true" fillcolor="#ffffff" stroked="false">
                <v:path arrowok="t"/>
                <v:fill type="solid"/>
              </v:shape>
              <v:shape style="position:absolute;left:854;top:566;width:85;height:56" coordorigin="854,566" coordsize="85,56" path="m882,607l883,608,885,609,882,607xe" filled="true" fillcolor="#ffffff" stroked="false">
                <v:path arrowok="t"/>
                <v:fill type="solid"/>
              </v:shape>
              <v:shape style="position:absolute;left:854;top:566;width:85;height:56" coordorigin="854,566" coordsize="85,56" path="m871,597l876,603,882,607,871,597xe" filled="true" fillcolor="#ffffff" stroked="false">
                <v:path arrowok="t"/>
                <v:fill type="solid"/>
              </v:shape>
              <v:shape style="position:absolute;left:854;top:566;width:85;height:56" coordorigin="854,566" coordsize="85,56" path="m866,591l868,594,871,597,866,591xe" filled="true" fillcolor="#ffffff" stroked="false">
                <v:path arrowok="t"/>
                <v:fill type="solid"/>
              </v:shape>
              <v:shape style="position:absolute;left:854;top:566;width:85;height:56" coordorigin="854,566" coordsize="85,56" path="m860,581l862,587,866,591,860,581xe" filled="true" fillcolor="#ffffff" stroked="false">
                <v:path arrowok="t"/>
                <v:fill type="solid"/>
              </v:shape>
              <v:shape style="position:absolute;left:854;top:566;width:85;height:56" coordorigin="854,566" coordsize="85,56" path="m854,566l857,575,860,581,854,566xe" filled="true" fillcolor="#ffffff" stroked="false">
                <v:path arrowok="t"/>
                <v:fill type="solid"/>
              </v:shape>
            </v:group>
            <v:group style="position:absolute;left:935;top:334;width:347;height:300" coordorigin="935,334" coordsize="347,300">
              <v:shape style="position:absolute;left:935;top:334;width:347;height:300" coordorigin="935,334" coordsize="347,300" path="m1216,633l1282,619,1224,348,1222,339,1213,334,1204,336,935,393,952,473,955,487e" filled="false" stroked="true" strokeweight="2.001pt" strokecolor="#ffffff">
                <v:path arrowok="t"/>
              </v:shape>
            </v:group>
            <v:group style="position:absolute;left:1050;top:537;width:168;height:129" coordorigin="1050,537" coordsize="168,129">
              <v:shape style="position:absolute;left:1050;top:537;width:168;height:129" coordorigin="1050,537" coordsize="168,129" path="m1064,665l1058,657,1054,647,1052,636,1050,615,1053,595,1106,539,1129,537,1150,538,1210,583,1216,610,1217,626e" filled="false" stroked="true" strokeweight="2.001pt" strokecolor="#ffffff">
                <v:path arrowok="t"/>
              </v:shape>
            </v:group>
            <v:group style="position:absolute;left:979;top:597;width:86;height:83" coordorigin="979,597" coordsize="86,83">
              <v:shape style="position:absolute;left:979;top:597;width:86;height:83" coordorigin="979,597" coordsize="86,83" path="m979,597l982,611,996,680,1064,665e" filled="false" stroked="true" strokeweight="2.001pt" strokecolor="#ffffff">
                <v:path arrowok="t"/>
              </v:shape>
            </v:group>
            <v:group style="position:absolute;left:853;top:481;width:103;height:141" coordorigin="853,481" coordsize="103,141">
              <v:shape style="position:absolute;left:853;top:481;width:103;height:141" coordorigin="853,481" coordsize="103,141" path="m956,490l951,487,946,485,940,484,930,481,874,503,853,557,860,579,872,597,887,610,904,618,923,621e" filled="false" stroked="true" strokeweight="2.001pt" strokecolor="#ffffff">
                <v:path arrowok="t"/>
              </v:shape>
            </v:group>
            <v:group style="position:absolute;left:955;top:487;width:2;height:4" coordorigin="955,487" coordsize="2,4">
              <v:shape style="position:absolute;left:955;top:487;width:2;height:4" coordorigin="955,487" coordsize="1,4" path="m955,487l956,490e" filled="false" stroked="true" strokeweight="2.001pt" strokecolor="#ffffff">
                <v:path arrowok="t"/>
              </v:shape>
            </v:group>
            <v:group style="position:absolute;left:982;top:611;width:15;height:69" coordorigin="982,611" coordsize="15,69">
              <v:shape style="position:absolute;left:982;top:611;width:15;height:69" coordorigin="982,611" coordsize="15,69" path="m996,680l982,611e" filled="false" stroked="true" strokeweight="2.001pt" strokecolor="#ffffff">
                <v:path arrowok="t"/>
              </v:shape>
            </v:group>
            <v:group style="position:absolute;left:939;top:608;width:29;height:12" coordorigin="939,608" coordsize="29,12">
              <v:shape style="position:absolute;left:939;top:608;width:29;height:12" coordorigin="939,608" coordsize="29,12" path="m939,620l939,619,939,619,940,619,950,617,959,613,967,608e" filled="false" stroked="true" strokeweight="2.001pt" strokecolor="#ffffff">
                <v:path arrowok="t"/>
              </v:shape>
            </v:group>
            <v:group style="position:absolute;left:967;top:597;width:15;height:14" coordorigin="967,597" coordsize="15,14">
              <v:shape style="position:absolute;left:967;top:597;width:15;height:14" coordorigin="967,597" coordsize="15,14" path="m982,611l979,597,976,600,973,603,970,605,969,606,968,607,967,608e" filled="false" stroked="true" strokeweight="2.001pt" strokecolor="#ffffff">
                <v:path arrowok="t"/>
              </v:shape>
            </v:group>
            <v:group style="position:absolute;left:967;top:597;width:12;height:11" coordorigin="967,597" coordsize="12,11">
              <v:shape style="position:absolute;left:967;top:597;width:12;height:11" coordorigin="967,597" coordsize="12,11" path="m967,608l976,600,979,597e" filled="false" stroked="true" strokeweight="2.001pt" strokecolor="#ffffff">
                <v:path arrowok="t"/>
              </v:shape>
            </v:group>
            <v:group style="position:absolute;left:955;top:487;width:2;height:4" coordorigin="955,487" coordsize="2,4">
              <v:shape style="position:absolute;left:955;top:487;width:2;height:4" coordorigin="955,487" coordsize="1,4" path="m956,490l955,487e" filled="false" stroked="true" strokeweight="2.001pt" strokecolor="#ffffff">
                <v:path arrowok="t"/>
              </v:shape>
            </v:group>
            <v:group style="position:absolute;left:657;top:806;width:79;height:57" coordorigin="657,806" coordsize="79,57">
              <v:shape style="position:absolute;left:657;top:806;width:79;height:57" coordorigin="657,806" coordsize="79,57" path="m735,862l731,863,729,863,731,863,735,862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725,863l726,863,729,863,725,863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709,860l717,862,725,863,709,860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703,858l705,859,709,860,703,858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688,851l697,856,703,858,688,851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685,849l686,850,688,851,685,849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672,836l679,845,685,849,672,836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671,835l671,835,672,836,671,835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662,819l665,828,671,835,662,819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658,809l660,816,662,819,658,809xe" filled="true" fillcolor="#ffffff" stroked="false">
                <v:path arrowok="t"/>
                <v:fill type="solid"/>
              </v:shape>
              <v:shape style="position:absolute;left:657;top:806;width:79;height:57" coordorigin="657,806" coordsize="79,57" path="m657,806l657,808,658,809,657,806xe" filled="true" fillcolor="#ffffff" stroked="false">
                <v:path arrowok="t"/>
                <v:fill type="solid"/>
              </v:shape>
            </v:group>
            <v:group style="position:absolute;left:749;top:777;width:47;height:82" coordorigin="749,777" coordsize="47,82">
              <v:shape style="position:absolute;left:749;top:777;width:47;height:82" coordorigin="749,777" coordsize="47,82" path="m794,777l767,849,749,859,765,852,779,839,790,822,795,802,794,780,794,778,794,777xe" filled="true" fillcolor="#ffffff" stroked="false">
                <v:path arrowok="t"/>
                <v:fill type="solid"/>
              </v:shape>
            </v:group>
            <v:group style="position:absolute;left:508;top:434;width:300;height:347" coordorigin="508,434" coordsize="300,347">
              <v:shape style="position:absolute;left:508;top:434;width:300;height:347" coordorigin="508,434" coordsize="300,347" path="m807,499l793,434,523,492,514,494,508,503,510,512,567,781,647,764,661,761e" filled="false" stroked="true" strokeweight="2.001pt" strokecolor="#ffffff">
                <v:path arrowok="t"/>
              </v:shape>
            </v:group>
            <v:group style="position:absolute;left:711;top:499;width:129;height:168" coordorigin="711,499" coordsize="129,168">
              <v:shape style="position:absolute;left:711;top:499;width:129;height:168" coordorigin="711,499" coordsize="129,168" path="m840,652l831,657,821,662,810,664,790,666,770,663,714,610,711,587,713,565,757,506,784,500,800,499e" filled="false" stroked="true" strokeweight="2.001pt" strokecolor="#ffffff">
                <v:path arrowok="t"/>
              </v:shape>
            </v:group>
            <v:group style="position:absolute;left:772;top:652;width:83;height:86" coordorigin="772,652" coordsize="83,86">
              <v:shape style="position:absolute;left:772;top:652;width:83;height:86" coordorigin="772,652" coordsize="83,86" path="m772,737l785,734,854,719,840,652e" filled="false" stroked="true" strokeweight="2.001pt" strokecolor="#ffffff">
                <v:path arrowok="t"/>
              </v:shape>
            </v:group>
            <v:group style="position:absolute;left:655;top:760;width:141;height:103" coordorigin="655,760" coordsize="141,103">
              <v:shape style="position:absolute;left:655;top:760;width:141;height:103" coordorigin="655,760" coordsize="141,103" path="m664,760l661,765,659,770,658,776,656,785,677,842,731,863,753,855,771,844,784,829,792,812,795,793e" filled="false" stroked="true" strokeweight="2.001pt" strokecolor="#ffffff">
                <v:path arrowok="t"/>
              </v:shape>
            </v:group>
            <v:group style="position:absolute;left:661;top:760;width:4;height:2" coordorigin="661,760" coordsize="4,2">
              <v:shape style="position:absolute;left:661;top:760;width:4;height:2" coordorigin="661,760" coordsize="4,1" path="m661,761l664,760e" filled="false" stroked="true" strokeweight="2.001pt" strokecolor="#ffffff">
                <v:path arrowok="t"/>
              </v:shape>
            </v:group>
            <v:group style="position:absolute;left:785;top:719;width:69;height:15" coordorigin="785,719" coordsize="69,15">
              <v:shape style="position:absolute;left:785;top:719;width:69;height:15" coordorigin="785,719" coordsize="69,15" path="m854,719l785,734e" filled="false" stroked="true" strokeweight="2.001pt" strokecolor="#ffffff">
                <v:path arrowok="t"/>
              </v:shape>
            </v:group>
            <v:group style="position:absolute;left:782;top:749;width:12;height:29" coordorigin="782,749" coordsize="12,29">
              <v:shape style="position:absolute;left:782;top:749;width:12;height:29" coordorigin="782,749" coordsize="12,29" path="m794,777l794,777,794,776,794,776,791,766,787,757,782,749e" filled="false" stroked="true" strokeweight="2.001pt" strokecolor="#ffffff">
                <v:path arrowok="t"/>
              </v:shape>
            </v:group>
            <v:group style="position:absolute;left:772;top:734;width:14;height:15" coordorigin="772,734" coordsize="14,15">
              <v:shape style="position:absolute;left:772;top:734;width:14;height:15" coordorigin="772,734" coordsize="14,15" path="m785,734l772,737,774,740,777,743,780,746,780,747,781,748,782,749e" filled="false" stroked="true" strokeweight="2.001pt" strokecolor="#ffffff">
                <v:path arrowok="t"/>
              </v:shape>
            </v:group>
            <v:group style="position:absolute;left:772;top:737;width:11;height:12" coordorigin="772,737" coordsize="11,12">
              <v:shape style="position:absolute;left:772;top:737;width:11;height:12" coordorigin="772,737" coordsize="11,12" path="m782,749l781,748,780,747,780,746,777,743,774,740,772,737e" filled="false" stroked="true" strokeweight="2.001pt" strokecolor="#ffffff">
                <v:path arrowok="t"/>
              </v:shape>
            </v:group>
            <v:group style="position:absolute;left:661;top:760;width:4;height:2" coordorigin="661,760" coordsize="4,2">
              <v:shape style="position:absolute;left:661;top:760;width:4;height:2" coordorigin="661,760" coordsize="4,1" path="m664,760l661,761e" filled="false" stroked="true" strokeweight="2.001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</w:p>
                    <w:p>
                      <w:pPr>
                        <w:spacing w:before="0"/>
                        <w:ind w:left="22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21.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about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autism?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19"/>
        </w:numPr>
        <w:tabs>
          <w:tab w:pos="2169" w:val="left" w:leader="none"/>
        </w:tabs>
        <w:spacing w:line="248" w:lineRule="auto" w:before="0" w:after="0"/>
        <w:ind w:left="2168" w:right="0" w:hanging="36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1998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study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raised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concerns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possible</w:t>
      </w:r>
      <w:r>
        <w:rPr>
          <w:color w:val="5F6369"/>
          <w:spacing w:val="46"/>
          <w:w w:val="110"/>
        </w:rPr>
        <w:t> </w:t>
      </w:r>
      <w:r>
        <w:rPr>
          <w:color w:val="5F6369"/>
          <w:w w:val="110"/>
        </w:rPr>
        <w:t>link</w:t>
      </w:r>
      <w:r>
        <w:rPr>
          <w:color w:val="5F6369"/>
          <w:w w:val="96"/>
        </w:rPr>
        <w:t> </w:t>
      </w:r>
      <w:r>
        <w:rPr>
          <w:color w:val="5F6369"/>
          <w:w w:val="110"/>
        </w:rPr>
        <w:t>between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MMR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(measles-mumps-rubella)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autism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later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found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mistakes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made-up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data.</w:t>
      </w:r>
      <w:r>
        <w:rPr/>
      </w:r>
    </w:p>
    <w:p>
      <w:pPr>
        <w:pStyle w:val="BodyText"/>
        <w:numPr>
          <w:ilvl w:val="0"/>
          <w:numId w:val="19"/>
        </w:numPr>
        <w:tabs>
          <w:tab w:pos="2169" w:val="left" w:leader="none"/>
        </w:tabs>
        <w:spacing w:line="246" w:lineRule="auto" w:before="179" w:after="0"/>
        <w:ind w:left="2168" w:right="0" w:hanging="36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paper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later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retracted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journal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published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it.</w:t>
      </w:r>
      <w:r>
        <w:rPr>
          <w:color w:val="5F6369"/>
          <w:w w:val="103"/>
        </w:rPr>
        <w:t> </w:t>
      </w:r>
      <w:r>
        <w:rPr>
          <w:color w:val="5F6369"/>
          <w:spacing w:val="-10"/>
          <w:w w:val="110"/>
        </w:rPr>
        <w:t>T</w:t>
      </w:r>
      <w:r>
        <w:rPr>
          <w:color w:val="5F6369"/>
          <w:spacing w:val="-8"/>
          <w:w w:val="110"/>
        </w:rPr>
        <w:t>en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12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authors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paper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endorsed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retraction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rejected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original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interpretation.</w:t>
      </w:r>
      <w:r>
        <w:rPr/>
      </w:r>
    </w:p>
    <w:p>
      <w:pPr>
        <w:spacing w:line="200" w:lineRule="atLeast"/>
        <w:ind w:left="1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755;top:331;width:293;height:337" coordorigin="755,331" coordsize="293,337">
              <v:shape style="position:absolute;left:755;top:331;width:293;height:337" coordorigin="755,331" coordsize="293,337" path="m1032,554l998,608,937,655,884,668,866,667,799,631,762,568,755,511,758,491,778,430,816,379,880,338,914,331,932,332,997,358,1038,418,1048,475,1047,496,1044,516,1038,537,1032,554xe" filled="false" stroked="true" strokeweight="1.571pt" strokecolor="#ffffff">
                <v:path arrowok="t"/>
              </v:shape>
            </v:group>
            <v:group style="position:absolute;left:1020;top:561;width:199;height:206" coordorigin="1020,561" coordsize="199,206">
              <v:shape style="position:absolute;left:1020;top:561;width:199;height:206" coordorigin="1020,561" coordsize="199,206" path="m1200,611l1210,629,1216,648,1219,667,1218,686,1181,749,1127,767,1109,765,1045,729,1022,669,1020,650,1022,632,1060,576,1113,561,1131,563,1195,603,1200,611xe" filled="false" stroked="true" strokeweight="1.571pt" strokecolor="#ffffff">
                <v:path arrowok="t"/>
              </v:shape>
            </v:group>
            <v:group style="position:absolute;left:826;top:809;width:426;height:456" coordorigin="826,809" coordsize="426,456">
              <v:shape style="position:absolute;left:826;top:809;width:426;height:456" coordorigin="826,809" coordsize="426,456" path="m1099,1265l1154,1199,1187,1144,1216,1084,1237,1023,1249,964,1252,936,1251,910,1232,846,1179,812,1153,809,1130,810,1069,826,1005,871,966,920,932,977,921,998,911,1018,876,1088,848,1148,826,1209,831,1220,845,1232,866,1240,884,1238,899,1228,910,1216,917,1206,1054,974e" filled="false" stroked="true" strokeweight="1.571pt" strokecolor="#ffffff">
                <v:path arrowok="t"/>
              </v:shape>
            </v:group>
            <v:group style="position:absolute;left:901;top:977;width:120;height:118" coordorigin="901,977" coordsize="120,118">
              <v:shape style="position:absolute;left:901;top:977;width:120;height:118" coordorigin="901,977" coordsize="120,118" path="m1020,1031l936,977,901,1040,983,1095,1020,1031xe" filled="false" stroked="true" strokeweight="1.571pt" strokecolor="#ffffff">
                <v:path arrowok="t"/>
              </v:shape>
            </v:group>
            <v:group style="position:absolute;left:612;top:708;width:381;height:728" coordorigin="612,708" coordsize="381,728">
              <v:shape style="position:absolute;left:612;top:708;width:381;height:728" coordorigin="612,708" coordsize="381,728" path="m992,745l933,727,871,710,841,708,828,710,759,746,703,792,654,858,622,943,612,1009,612,1045,624,1121,651,1204,698,1293,765,1387,808,1435e" filled="false" stroked="true" strokeweight="1.571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060" w:right="34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22.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given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woman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affect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her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ability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children?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18"/>
        </w:numPr>
        <w:tabs>
          <w:tab w:pos="911" w:val="left" w:leader="none"/>
        </w:tabs>
        <w:spacing w:line="248" w:lineRule="auto" w:before="0" w:after="0"/>
        <w:ind w:left="910" w:right="717" w:hanging="360"/>
        <w:jc w:val="both"/>
      </w:pPr>
      <w:r>
        <w:rPr>
          <w:color w:val="5F6369"/>
          <w:w w:val="110"/>
        </w:rPr>
        <w:t>Immunizations given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 women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(most </w:t>
      </w:r>
      <w:r>
        <w:rPr>
          <w:color w:val="5F6369"/>
          <w:spacing w:val="-2"/>
          <w:w w:val="110"/>
        </w:rPr>
        <w:t>commonly,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tetanus</w:t>
      </w:r>
      <w:r>
        <w:rPr>
          <w:color w:val="5F6369"/>
          <w:spacing w:val="24"/>
          <w:w w:val="117"/>
        </w:rPr>
        <w:t> </w:t>
      </w:r>
      <w:r>
        <w:rPr>
          <w:color w:val="5F6369"/>
          <w:w w:val="110"/>
        </w:rPr>
        <w:t>toxoid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given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pregnant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women)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protects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newborn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those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61"/>
          <w:w w:val="110"/>
        </w:rPr>
        <w:t> </w:t>
      </w:r>
      <w:r>
        <w:rPr>
          <w:color w:val="5F6369"/>
          <w:w w:val="110"/>
        </w:rPr>
        <w:t>tetanus,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diphtheria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3"/>
          <w:w w:val="110"/>
        </w:rPr>
        <w:t> </w:t>
      </w:r>
      <w:r>
        <w:rPr>
          <w:color w:val="5F6369"/>
          <w:w w:val="110"/>
        </w:rPr>
        <w:t>influenza.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8"/>
        </w:numPr>
        <w:tabs>
          <w:tab w:pos="911" w:val="left" w:leader="none"/>
        </w:tabs>
        <w:spacing w:line="243" w:lineRule="auto" w:before="0" w:after="0"/>
        <w:ind w:left="910" w:right="718" w:hanging="360"/>
        <w:jc w:val="both"/>
      </w:pP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affect</w:t>
      </w:r>
      <w:r>
        <w:rPr>
          <w:color w:val="5F6369"/>
          <w:spacing w:val="34"/>
          <w:w w:val="110"/>
        </w:rPr>
        <w:t> </w:t>
      </w:r>
      <w:r>
        <w:rPr>
          <w:color w:val="5F6369"/>
          <w:spacing w:val="-3"/>
          <w:w w:val="110"/>
        </w:rPr>
        <w:t>women’s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ability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33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6"/>
          <w:w w:val="106"/>
        </w:rPr>
        <w:t> </w:t>
      </w:r>
      <w:r>
        <w:rPr>
          <w:color w:val="5F6369"/>
          <w:w w:val="110"/>
        </w:rPr>
        <w:t>carry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risk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newborn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children.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8"/>
        </w:numPr>
        <w:tabs>
          <w:tab w:pos="911" w:val="left" w:leader="none"/>
        </w:tabs>
        <w:spacing w:line="243" w:lineRule="auto" w:before="0" w:after="0"/>
        <w:ind w:left="910" w:right="718" w:hanging="360"/>
        <w:jc w:val="both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probably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women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community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20"/>
          <w:w w:val="112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immunized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later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children.</w:t>
      </w:r>
      <w:r>
        <w:rPr/>
      </w:r>
    </w:p>
    <w:p>
      <w:pPr>
        <w:spacing w:after="0" w:line="243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8669" w:space="40"/>
            <w:col w:w="813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-1.177922pt;width:24.5pt;height:22pt;mso-position-horizontal-relative:page;mso-position-vertical-relative:paragraph;z-index:340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"/>
          <w:w w:val="95"/>
          <w:sz w:val="16"/>
        </w:rPr>
        <w:t>VACCINE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SAFETY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02" w:id="1"/>
      <w:r>
        <w:rPr>
          <w:color w:val="5F6369"/>
          <w:spacing w:val="-33"/>
          <w:w w:val="110"/>
        </w:rPr>
        <w:t>V</w:t>
      </w:r>
      <w:r>
        <w:rPr>
          <w:color w:val="5F6369"/>
          <w:w w:val="110"/>
        </w:rPr>
        <w:t>accine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Effectiveness</w:t>
      </w:r>
      <w:bookmarkEnd w:id="1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8178" w:val="left" w:leader="none"/>
        </w:tabs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fdb714" stroked="false">
                <v:path arrowok="t"/>
                <v:fill type="solid"/>
              </v:shape>
              <v:shape style="position:absolute;left:332;top:217;width:1173;height:1173" type="#_x0000_t75" stroked="false">
                <v:imagedata r:id="rId31" o:title="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50" w:lineRule="auto" w:before="0"/>
                        <w:ind w:left="2016" w:right="38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23.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heard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some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children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get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2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diseases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supposedly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been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immunized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against.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true?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fdb714" stroked="false">
                <v:path arrowok="t"/>
                <v:fill type="solid"/>
              </v:shape>
            </v:group>
            <v:group style="position:absolute;left:360;top:346;width:1029;height:888" coordorigin="360,346" coordsize="1029,888">
              <v:shape style="position:absolute;left:360;top:346;width:1029;height:888" coordorigin="360,346" coordsize="1029,888" path="m1389,1097l1142,874,1384,655,1254,525,1035,765,981,706,1211,476,1081,346,871,586,810,518,680,648,756,719,645,838,509,631,360,780,631,1056,863,819,928,874,675,1104,805,1234,1035,983,1259,1227,1389,1097xe" filled="false" stroked="true" strokeweight="1.073pt" strokecolor="#ffffff">
                <v:path arrowok="t"/>
              </v:shape>
            </v:group>
            <v:group style="position:absolute;left:360;top:346;width:851;height:711" coordorigin="360,346" coordsize="851,711">
              <v:shape style="position:absolute;left:360;top:346;width:851;height:711" coordorigin="360,346" coordsize="851,711" path="m509,631l360,780,631,1056,849,838,645,838,509,631xe" filled="true" fillcolor="#ffffff" stroked="false">
                <v:path arrowok="t"/>
                <v:fill type="solid"/>
              </v:shape>
              <v:shape style="position:absolute;left:360;top:346;width:851;height:711" coordorigin="360,346" coordsize="851,711" path="m1081,346l645,838,849,838,1211,476,1081,346xe" filled="true" fillcolor="#ffffff" stroked="false">
                <v:path arrowok="t"/>
                <v:fill type="solid"/>
              </v:shape>
            </v:group>
            <v:group style="position:absolute;left:360;top:346;width:851;height:711" coordorigin="360,346" coordsize="851,711">
              <v:shape style="position:absolute;left:360;top:346;width:851;height:711" coordorigin="360,346" coordsize="851,711" path="m1081,346l645,838,509,631,360,780,631,1056,1211,476,1081,346xe" filled="false" stroked="true" strokeweight="1.073pt" strokecolor="#ffffff">
                <v:path arrowok="t"/>
              </v:shape>
            </v:group>
            <v:group style="position:absolute;left:863;top:706;width:118;height:113" coordorigin="863,706" coordsize="118,113">
              <v:shape style="position:absolute;left:863;top:706;width:118;height:113" coordorigin="863,706" coordsize="118,113" path="m863,819l981,706e" filled="false" stroked="true" strokeweight="1.073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89" w:right="173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24.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natural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infection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better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1"/>
          <w:numId w:val="18"/>
        </w:numPr>
        <w:tabs>
          <w:tab w:pos="1440" w:val="left" w:leader="none"/>
        </w:tabs>
        <w:spacing w:line="240" w:lineRule="auto" w:before="72" w:after="0"/>
        <w:ind w:left="1439" w:right="0" w:hanging="360"/>
        <w:jc w:val="left"/>
      </w:pPr>
      <w:r>
        <w:rPr>
          <w:color w:val="5F6369"/>
          <w:spacing w:val="-2"/>
          <w:w w:val="110"/>
        </w:rPr>
        <w:t>Unfortunately</w:t>
      </w:r>
      <w:r>
        <w:rPr>
          <w:color w:val="5F6369"/>
          <w:spacing w:val="-1"/>
          <w:w w:val="110"/>
        </w:rPr>
        <w:t>,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no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medical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intervention</w:t>
      </w:r>
      <w:r>
        <w:rPr>
          <w:color w:val="5F6369"/>
          <w:spacing w:val="-11"/>
          <w:w w:val="110"/>
        </w:rPr>
        <w:t> </w:t>
      </w:r>
      <w:r>
        <w:rPr>
          <w:color w:val="5F6369"/>
          <w:w w:val="110"/>
        </w:rPr>
        <w:t>works</w:t>
      </w:r>
      <w:r>
        <w:rPr>
          <w:color w:val="5F6369"/>
          <w:spacing w:val="-11"/>
          <w:w w:val="110"/>
        </w:rPr>
        <w:t> </w:t>
      </w:r>
      <w:r>
        <w:rPr>
          <w:color w:val="5F6369"/>
          <w:spacing w:val="-2"/>
          <w:w w:val="110"/>
        </w:rPr>
        <w:t>perfectly.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18"/>
        </w:numPr>
        <w:tabs>
          <w:tab w:pos="1440" w:val="left" w:leader="none"/>
        </w:tabs>
        <w:spacing w:line="243" w:lineRule="auto" w:before="0" w:after="0"/>
        <w:ind w:left="1439" w:right="0" w:hanging="36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provide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extremely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receives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doses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needed.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18"/>
        </w:numPr>
        <w:tabs>
          <w:tab w:pos="1440" w:val="left" w:leader="none"/>
        </w:tabs>
        <w:spacing w:line="246" w:lineRule="auto" w:before="0" w:after="0"/>
        <w:ind w:left="1439" w:right="0" w:hanging="360"/>
        <w:jc w:val="both"/>
      </w:pPr>
      <w:r>
        <w:rPr>
          <w:color w:val="5F6369"/>
          <w:w w:val="115"/>
        </w:rPr>
        <w:t>Nevertheless,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since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vaccines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not</w:t>
      </w:r>
      <w:r>
        <w:rPr>
          <w:color w:val="5F6369"/>
          <w:spacing w:val="-23"/>
          <w:w w:val="115"/>
        </w:rPr>
        <w:t> </w:t>
      </w:r>
      <w:r>
        <w:rPr>
          <w:color w:val="5F6369"/>
          <w:w w:val="115"/>
        </w:rPr>
        <w:t>100%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effective,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spacing w:val="-24"/>
          <w:w w:val="115"/>
        </w:rPr>
        <w:t> </w:t>
      </w:r>
      <w:r>
        <w:rPr>
          <w:color w:val="5F6369"/>
          <w:w w:val="115"/>
        </w:rPr>
        <w:t>small</w:t>
      </w:r>
      <w:r>
        <w:rPr>
          <w:color w:val="5F6369"/>
          <w:w w:val="107"/>
        </w:rPr>
        <w:t> </w:t>
      </w:r>
      <w:r>
        <w:rPr>
          <w:color w:val="5F6369"/>
          <w:w w:val="115"/>
        </w:rPr>
        <w:t>number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vaccinated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children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will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still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get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disease.</w:t>
      </w:r>
      <w:r>
        <w:rPr>
          <w:color w:val="5F6369"/>
          <w:spacing w:val="-33"/>
          <w:w w:val="115"/>
        </w:rPr>
        <w:t> </w:t>
      </w:r>
      <w:r>
        <w:rPr>
          <w:color w:val="5F6369"/>
          <w:w w:val="115"/>
        </w:rPr>
        <w:t>Their</w:t>
      </w:r>
      <w:r>
        <w:rPr>
          <w:color w:val="5F6369"/>
          <w:w w:val="102"/>
        </w:rPr>
        <w:t> </w:t>
      </w:r>
      <w:r>
        <w:rPr>
          <w:color w:val="5F6369"/>
          <w:w w:val="115"/>
        </w:rPr>
        <w:t>bodies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do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not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respond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strongly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enough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2"/>
          <w:w w:val="115"/>
        </w:rPr>
        <w:t> </w:t>
      </w:r>
      <w:r>
        <w:rPr>
          <w:color w:val="5F6369"/>
          <w:w w:val="115"/>
        </w:rPr>
        <w:t>vaccine.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18"/>
        </w:numPr>
        <w:tabs>
          <w:tab w:pos="1440" w:val="left" w:leader="none"/>
        </w:tabs>
        <w:spacing w:line="246" w:lineRule="auto" w:before="0" w:after="0"/>
        <w:ind w:left="1439" w:right="0" w:hanging="36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still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helps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though.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get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less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sick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had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vaccinated,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bodies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least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partially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prepared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disease.</w:t>
      </w:r>
      <w:r>
        <w:rPr/>
      </w:r>
    </w:p>
    <w:p>
      <w:pPr>
        <w:pStyle w:val="Heading5"/>
        <w:numPr>
          <w:ilvl w:val="0"/>
          <w:numId w:val="18"/>
        </w:numPr>
        <w:tabs>
          <w:tab w:pos="938" w:val="left" w:leader="none"/>
        </w:tabs>
        <w:spacing w:line="246" w:lineRule="auto" w:before="68" w:after="0"/>
        <w:ind w:left="937" w:right="1444" w:hanging="360"/>
        <w:jc w:val="both"/>
        <w:rPr>
          <w:b w:val="0"/>
          <w:bCs w:val="0"/>
        </w:rPr>
      </w:pPr>
      <w:r>
        <w:rPr>
          <w:color w:val="5F6369"/>
          <w:w w:val="110"/>
        </w:rPr>
        <w:br w:type="column"/>
      </w:r>
      <w:r>
        <w:rPr>
          <w:color w:val="5F6369"/>
          <w:spacing w:val="-8"/>
          <w:w w:val="110"/>
        </w:rPr>
        <w:t>Infection</w:t>
      </w:r>
      <w:r>
        <w:rPr>
          <w:color w:val="5F6369"/>
          <w:spacing w:val="50"/>
          <w:w w:val="110"/>
        </w:rPr>
        <w:t> </w:t>
      </w:r>
      <w:r>
        <w:rPr>
          <w:color w:val="5F6369"/>
          <w:spacing w:val="-6"/>
          <w:w w:val="110"/>
        </w:rPr>
        <w:t>usually</w:t>
      </w:r>
      <w:r>
        <w:rPr>
          <w:color w:val="5F6369"/>
          <w:spacing w:val="51"/>
          <w:w w:val="110"/>
        </w:rPr>
        <w:t> </w:t>
      </w:r>
      <w:r>
        <w:rPr>
          <w:color w:val="5F6369"/>
          <w:spacing w:val="-6"/>
          <w:w w:val="110"/>
        </w:rPr>
        <w:t>does</w:t>
      </w:r>
      <w:r>
        <w:rPr>
          <w:color w:val="5F6369"/>
          <w:spacing w:val="51"/>
          <w:w w:val="110"/>
        </w:rPr>
        <w:t> </w:t>
      </w:r>
      <w:r>
        <w:rPr>
          <w:color w:val="5F6369"/>
          <w:spacing w:val="-6"/>
          <w:w w:val="110"/>
        </w:rPr>
        <w:t>cause</w:t>
      </w:r>
      <w:r>
        <w:rPr>
          <w:color w:val="5F6369"/>
          <w:spacing w:val="51"/>
          <w:w w:val="110"/>
        </w:rPr>
        <w:t> </w:t>
      </w:r>
      <w:r>
        <w:rPr>
          <w:color w:val="5F6369"/>
          <w:spacing w:val="-6"/>
          <w:w w:val="110"/>
        </w:rPr>
        <w:t>better</w:t>
      </w:r>
      <w:r>
        <w:rPr>
          <w:color w:val="5F6369"/>
          <w:spacing w:val="50"/>
          <w:w w:val="110"/>
        </w:rPr>
        <w:t> </w:t>
      </w:r>
      <w:r>
        <w:rPr>
          <w:color w:val="5F6369"/>
          <w:spacing w:val="-7"/>
          <w:w w:val="110"/>
        </w:rPr>
        <w:t>immunity</w:t>
      </w:r>
      <w:r>
        <w:rPr>
          <w:color w:val="5F6369"/>
          <w:spacing w:val="51"/>
          <w:w w:val="110"/>
        </w:rPr>
        <w:t> </w:t>
      </w:r>
      <w:r>
        <w:rPr>
          <w:color w:val="5F6369"/>
          <w:spacing w:val="-7"/>
          <w:w w:val="110"/>
        </w:rPr>
        <w:t>than</w:t>
      </w:r>
      <w:r>
        <w:rPr>
          <w:color w:val="5F6369"/>
          <w:spacing w:val="34"/>
          <w:w w:val="111"/>
        </w:rPr>
        <w:t> </w:t>
      </w:r>
      <w:r>
        <w:rPr>
          <w:color w:val="5F6369"/>
          <w:spacing w:val="-7"/>
          <w:w w:val="110"/>
        </w:rPr>
        <w:t>vaccination.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9"/>
          <w:w w:val="110"/>
        </w:rPr>
        <w:t>However,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5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7"/>
          <w:w w:val="110"/>
        </w:rPr>
        <w:t>price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7"/>
          <w:w w:val="110"/>
        </w:rPr>
        <w:t>paid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6"/>
          <w:w w:val="110"/>
        </w:rPr>
        <w:t>for</w:t>
      </w:r>
      <w:r>
        <w:rPr>
          <w:color w:val="5F6369"/>
          <w:spacing w:val="6"/>
          <w:w w:val="110"/>
        </w:rPr>
        <w:t> </w:t>
      </w:r>
      <w:r>
        <w:rPr>
          <w:color w:val="5F6369"/>
          <w:spacing w:val="-7"/>
          <w:w w:val="110"/>
        </w:rPr>
        <w:t>natural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6"/>
          <w:w w:val="110"/>
        </w:rPr>
        <w:t>disease</w:t>
      </w:r>
      <w:r>
        <w:rPr>
          <w:color w:val="5F6369"/>
          <w:spacing w:val="5"/>
          <w:w w:val="110"/>
        </w:rPr>
        <w:t> </w:t>
      </w:r>
      <w:r>
        <w:rPr>
          <w:color w:val="5F6369"/>
          <w:spacing w:val="-7"/>
          <w:w w:val="110"/>
        </w:rPr>
        <w:t>can</w:t>
      </w:r>
      <w:r>
        <w:rPr>
          <w:color w:val="5F6369"/>
          <w:spacing w:val="32"/>
          <w:w w:val="111"/>
        </w:rPr>
        <w:t> </w:t>
      </w:r>
      <w:r>
        <w:rPr>
          <w:color w:val="5F6369"/>
          <w:spacing w:val="-8"/>
          <w:w w:val="110"/>
        </w:rPr>
        <w:t>include:</w:t>
      </w:r>
      <w:r>
        <w:rPr>
          <w:b w:val="0"/>
        </w:rPr>
      </w:r>
    </w:p>
    <w:p>
      <w:pPr>
        <w:pStyle w:val="BodyText"/>
        <w:numPr>
          <w:ilvl w:val="1"/>
          <w:numId w:val="18"/>
        </w:numPr>
        <w:tabs>
          <w:tab w:pos="1478" w:val="left" w:leader="none"/>
        </w:tabs>
        <w:spacing w:line="240" w:lineRule="auto" w:before="180" w:after="0"/>
        <w:ind w:left="1477" w:right="0" w:hanging="360"/>
        <w:jc w:val="left"/>
      </w:pPr>
      <w:r>
        <w:rPr>
          <w:color w:val="5F6369"/>
          <w:w w:val="105"/>
        </w:rPr>
        <w:t>Paralysis</w:t>
      </w:r>
      <w:r>
        <w:rPr/>
      </w:r>
    </w:p>
    <w:p>
      <w:pPr>
        <w:pStyle w:val="BodyText"/>
        <w:numPr>
          <w:ilvl w:val="1"/>
          <w:numId w:val="18"/>
        </w:numPr>
        <w:tabs>
          <w:tab w:pos="1478" w:val="left" w:leader="none"/>
        </w:tabs>
        <w:spacing w:line="240" w:lineRule="auto" w:before="180" w:after="0"/>
        <w:ind w:left="1477" w:right="0" w:hanging="360"/>
        <w:jc w:val="left"/>
      </w:pPr>
      <w:r>
        <w:rPr>
          <w:color w:val="5F6369"/>
          <w:w w:val="110"/>
        </w:rPr>
        <w:t>Permanent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brain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damage</w:t>
      </w:r>
      <w:r>
        <w:rPr/>
      </w:r>
    </w:p>
    <w:p>
      <w:pPr>
        <w:pStyle w:val="BodyText"/>
        <w:numPr>
          <w:ilvl w:val="1"/>
          <w:numId w:val="18"/>
        </w:numPr>
        <w:tabs>
          <w:tab w:pos="1478" w:val="left" w:leader="none"/>
        </w:tabs>
        <w:spacing w:line="240" w:lineRule="auto" w:before="180" w:after="0"/>
        <w:ind w:left="1477" w:right="0" w:hanging="360"/>
        <w:jc w:val="left"/>
      </w:pPr>
      <w:r>
        <w:rPr>
          <w:color w:val="5F6369"/>
          <w:w w:val="105"/>
        </w:rPr>
        <w:t>Liver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cirrhosis/cancer</w:t>
      </w:r>
      <w:r>
        <w:rPr/>
      </w:r>
    </w:p>
    <w:p>
      <w:pPr>
        <w:pStyle w:val="BodyText"/>
        <w:numPr>
          <w:ilvl w:val="1"/>
          <w:numId w:val="18"/>
        </w:numPr>
        <w:tabs>
          <w:tab w:pos="1478" w:val="left" w:leader="none"/>
        </w:tabs>
        <w:spacing w:line="240" w:lineRule="auto" w:before="180" w:after="0"/>
        <w:ind w:left="1477" w:right="0" w:hanging="360"/>
        <w:jc w:val="left"/>
      </w:pPr>
      <w:r>
        <w:rPr>
          <w:color w:val="5F6369"/>
          <w:w w:val="115"/>
        </w:rPr>
        <w:t>Deafness</w:t>
      </w:r>
      <w:r>
        <w:rPr/>
      </w:r>
    </w:p>
    <w:p>
      <w:pPr>
        <w:pStyle w:val="BodyText"/>
        <w:numPr>
          <w:ilvl w:val="1"/>
          <w:numId w:val="18"/>
        </w:numPr>
        <w:tabs>
          <w:tab w:pos="1478" w:val="left" w:leader="none"/>
        </w:tabs>
        <w:spacing w:line="240" w:lineRule="auto" w:before="180" w:after="0"/>
        <w:ind w:left="1477" w:right="0" w:hanging="360"/>
        <w:jc w:val="left"/>
      </w:pPr>
      <w:r>
        <w:rPr>
          <w:color w:val="5F6369"/>
          <w:w w:val="110"/>
        </w:rPr>
        <w:t>Blindness</w:t>
      </w:r>
      <w:r>
        <w:rPr/>
      </w:r>
    </w:p>
    <w:p>
      <w:pPr>
        <w:pStyle w:val="BodyText"/>
        <w:numPr>
          <w:ilvl w:val="1"/>
          <w:numId w:val="18"/>
        </w:numPr>
        <w:tabs>
          <w:tab w:pos="1478" w:val="left" w:leader="none"/>
        </w:tabs>
        <w:spacing w:line="240" w:lineRule="auto" w:before="180" w:after="0"/>
        <w:ind w:left="1477" w:right="0" w:hanging="360"/>
        <w:jc w:val="left"/>
      </w:pPr>
      <w:r>
        <w:rPr>
          <w:color w:val="5F6369"/>
          <w:w w:val="110"/>
        </w:rPr>
        <w:t>Pneumonia</w:t>
      </w:r>
      <w:r>
        <w:rPr/>
      </w:r>
    </w:p>
    <w:p>
      <w:pPr>
        <w:pStyle w:val="BodyText"/>
        <w:numPr>
          <w:ilvl w:val="1"/>
          <w:numId w:val="18"/>
        </w:numPr>
        <w:tabs>
          <w:tab w:pos="1478" w:val="left" w:leader="none"/>
        </w:tabs>
        <w:spacing w:line="240" w:lineRule="auto" w:before="180" w:after="0"/>
        <w:ind w:left="1477" w:right="0" w:hanging="360"/>
        <w:jc w:val="left"/>
      </w:pPr>
      <w:r>
        <w:rPr>
          <w:color w:val="5F6369"/>
          <w:w w:val="110"/>
        </w:rPr>
        <w:t>Death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0"/>
          <w:cols w:num="2" w:equalWidth="0">
            <w:col w:w="7922" w:space="40"/>
            <w:col w:w="887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33.9pt;height:79.650pt;mso-position-horizontal-relative:char;mso-position-vertical-relative:line" coordorigin="0,0" coordsize="14678,1593">
            <v:group style="position:absolute;left:0;top:0;width:14678;height:1593" coordorigin="0,0" coordsize="14678,1593">
              <v:shape style="position:absolute;left:0;top:0;width:14678;height:1593" coordorigin="0,0" coordsize="14678,1593" path="m14438,0l0,0,0,1592,14678,1592,14678,240,14438,0xe" filled="true" fillcolor="#ffc94b" stroked="false">
                <v:path arrowok="t"/>
                <v:fill type="solid"/>
              </v:shape>
              <v:shape style="position:absolute;left:0;top:0;width:14678;height:1593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89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Herd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immunity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  <w:p>
                      <w:pPr>
                        <w:spacing w:line="250" w:lineRule="auto" w:before="12"/>
                        <w:ind w:left="892" w:right="89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Because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most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vaccine-preventable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diseases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move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person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person,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more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people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community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who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6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immunized,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4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lower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likelihood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disease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around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“find”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few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who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spacing w:val="5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F6369"/>
                          <w:w w:val="110"/>
                          <w:sz w:val="24"/>
                          <w:szCs w:val="24"/>
                        </w:rPr>
                        <w:t>unprotected.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24.5pt;height:22pt;mso-position-horizontal-relative:page;mso-position-vertical-relative:paragraph;z-index:356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3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2"/>
          <w:w w:val="95"/>
          <w:sz w:val="16"/>
        </w:rPr>
        <w:t>VACCINE</w:t>
      </w:r>
      <w:r>
        <w:rPr>
          <w:rFonts w:ascii="Times New Roman"/>
          <w:b/>
          <w:color w:val="5F6369"/>
          <w:spacing w:val="18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EFFECTIVENESS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bookmarkStart w:name="_TOC_250001" w:id="2"/>
      <w:r>
        <w:rPr>
          <w:color w:val="5F6369"/>
          <w:w w:val="110"/>
        </w:rPr>
        <w:t>Family/Community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Resistance</w:t>
      </w:r>
      <w:bookmarkEnd w:id="2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8898" w:val="left" w:leader="none"/>
        </w:tabs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385;top:505;width:412;height:617" coordorigin="385,505" coordsize="412,617">
              <v:shape style="position:absolute;left:385;top:505;width:412;height:617" coordorigin="385,505" coordsize="412,617" path="m653,1004l532,1004,532,1122,653,1122,653,1004xe" filled="true" fillcolor="#ffffff" stroked="false">
                <v:path arrowok="t"/>
                <v:fill type="solid"/>
              </v:shape>
              <v:shape style="position:absolute;left:385;top:505;width:412;height:617" coordorigin="385,505" coordsize="412,617" path="m784,601l611,601,630,607,647,618,660,635,668,657,671,687,667,708,618,766,602,779,585,794,545,858,536,921,535,948,645,943,646,923,649,904,691,838,730,807,745,793,787,731,796,661,794,638,789,617,784,601xe" filled="true" fillcolor="#ffffff" stroked="false">
                <v:path arrowok="t"/>
                <v:fill type="solid"/>
              </v:shape>
              <v:shape style="position:absolute;left:385;top:505;width:412;height:617" coordorigin="385,505" coordsize="412,617" path="m562,505l494,521,441,556,404,607,386,673,385,698,502,688,506,666,513,646,580,603,611,601,784,601,783,599,733,541,673,516,593,506,562,505xe" filled="true" fillcolor="#ffffff" stroked="false">
                <v:path arrowok="t"/>
                <v:fill type="solid"/>
              </v:shape>
            </v:group>
            <v:group style="position:absolute;left:1036;top:588;width:396;height:390" coordorigin="1036,588" coordsize="396,390">
              <v:shape style="position:absolute;left:1036;top:588;width:396;height:390" coordorigin="1036,588" coordsize="396,390" path="m1036,882l1298,620,1319,603,1335,593,1348,588,1359,590,1371,598,1386,612,1407,629,1421,642,1430,653,1432,663,1428,673,1381,725,1333,773,1277,829,1220,886,1171,935,1129,977,1036,882xe" filled="false" stroked="true" strokeweight="1.803pt" strokecolor="#ffffff">
                <v:path arrowok="t"/>
              </v:shape>
            </v:group>
            <v:group style="position:absolute;left:918;top:929;width:159;height:168" coordorigin="918,929" coordsize="159,168">
              <v:shape style="position:absolute;left:918;top:929;width:159;height:168" coordorigin="918,929" coordsize="159,168" path="m1076,929l978,1027,918,967,1048,1097e" filled="false" stroked="true" strokeweight="1.803pt" strokecolor="#ffffff">
                <v:path arrowok="t"/>
              </v:shape>
            </v:group>
            <v:group style="position:absolute;left:1077;top:627;width:347;height:347" coordorigin="1077,627" coordsize="347,347">
              <v:shape style="position:absolute;left:1077;top:627;width:347;height:347" coordorigin="1077,627" coordsize="347,347" path="m1379,627l1077,929,1121,973,1423,671,1379,627xe" filled="true" fillcolor="#ffffff" stroked="false">
                <v:path arrowok="t"/>
                <v:fill type="solid"/>
              </v:shape>
            </v:group>
            <v:group style="position:absolute;left:1077;top:627;width:347;height:347" coordorigin="1077,627" coordsize="347,347">
              <v:shape style="position:absolute;left:1077;top:627;width:347;height:347" coordorigin="1077,627" coordsize="347,347" path="m1423,671l1121,973,1077,929,1379,627,1423,671xe" filled="false" stroked="true" strokeweight=".273pt" strokecolor="#ffffff">
                <v:path arrowok="t"/>
              </v:shape>
            </v:group>
            <v:group style="position:absolute;left:1095;top:867;width:46;height:46" coordorigin="1095,867" coordsize="46,46">
              <v:shape style="position:absolute;left:1095;top:867;width:46;height:46" coordorigin="1095,867" coordsize="46,46" path="m1095,867l1141,913e" filled="false" stroked="true" strokeweight=".721pt" strokecolor="#ffffff">
                <v:path arrowok="t"/>
              </v:shape>
            </v:group>
            <v:group style="position:absolute;left:1148;top:816;width:46;height:46" coordorigin="1148,816" coordsize="46,46">
              <v:shape style="position:absolute;left:1148;top:816;width:46;height:46" coordorigin="1148,816" coordsize="46,46" path="m1148,816l1193,861e" filled="false" stroked="true" strokeweight=".721pt" strokecolor="#ffffff">
                <v:path arrowok="t"/>
              </v:shape>
            </v:group>
            <v:group style="position:absolute;left:1197;top:766;width:46;height:46" coordorigin="1197,766" coordsize="46,46">
              <v:shape style="position:absolute;left:1197;top:766;width:46;height:46" coordorigin="1197,766" coordsize="46,46" path="m1197,766l1242,811e" filled="false" stroked="true" strokeweight=".721pt" strokecolor="#ffffff">
                <v:path arrowok="t"/>
              </v:shape>
            </v:group>
            <v:group style="position:absolute;left:1252;top:710;width:46;height:46" coordorigin="1252,710" coordsize="46,46">
              <v:shape style="position:absolute;left:1252;top:710;width:46;height:46" coordorigin="1252,710" coordsize="46,46" path="m1252,710l1298,756e" filled="false" stroked="true" strokeweight=".721pt" strokecolor="#ffffff">
                <v:path arrowok="t"/>
              </v:shape>
            </v:group>
            <v:group style="position:absolute;left:1298;top:665;width:46;height:46" coordorigin="1298,665" coordsize="46,46">
              <v:shape style="position:absolute;left:1298;top:665;width:46;height:46" coordorigin="1298,665" coordsize="46,46" path="m1298,665l1344,710e" filled="false" stroked="true" strokeweight=".721pt" strokecolor="#ffffff">
                <v:path arrowok="t"/>
              </v:shape>
            </v:group>
            <v:group style="position:absolute;left:1391;top:519;width:107;height:107" coordorigin="1391,519" coordsize="107,107">
              <v:shape style="position:absolute;left:1391;top:519;width:107;height:107" coordorigin="1391,519" coordsize="107,107" path="m1391,625l1497,519e" filled="false" stroked="true" strokeweight=".721pt" strokecolor="#ffffff">
                <v:path arrowok="t"/>
              </v:shape>
            </v:group>
            <v:group style="position:absolute;left:1011;top:867;width:138;height:138" coordorigin="1011,867" coordsize="138,138">
              <v:shape style="position:absolute;left:1011;top:867;width:138;height:138" coordorigin="1011,867" coordsize="138,138" path="m1011,867l1148,1004e" filled="false" stroked="true" strokeweight="1.803pt" strokecolor="#ffffff">
                <v:path arrowok="t"/>
              </v:shape>
            </v:group>
            <v:group style="position:absolute;left:1497;top:505;width:14;height:14" coordorigin="1497,505" coordsize="14,14">
              <v:shape style="position:absolute;left:1497;top:505;width:14;height:14" coordorigin="1497,505" coordsize="14,14" path="m1511,505l1497,509,1507,519,1511,505xe" filled="true" fillcolor="#ffffff" stroked="false">
                <v:path arrowok="t"/>
                <v:fill type="solid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50" w:lineRule="auto" w:before="0"/>
                        <w:ind w:left="2264" w:right="76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25.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8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raditional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methods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protected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family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generations.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believe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will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better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635;top:312;width:568;height:956" coordorigin="635,312" coordsize="568,956">
              <v:shape style="position:absolute;left:635;top:312;width:568;height:956" coordorigin="635,312" coordsize="568,956" path="m747,646l674,622,636,997,635,1058,636,1082,647,1155,686,1204,743,1241,1067,1267,1093,1256,1151,1228,1191,1183,1203,1099,1203,1032,1203,484,1192,460,1178,453,1143,460,1127,473,1122,481,1122,747,1103,747,1103,406,1087,379,1075,370,1056,368,1032,377,1013,392,1005,401,1005,740,977,740,977,341,960,319,946,312,915,318,895,330,884,341,882,740,855,740,855,391,840,369,826,362,796,369,776,382,767,393,765,895,747,895,747,646xe" filled="false" stroked="true" strokeweight="1.358pt" strokecolor="#ffffff">
                <v:path arrowok="t"/>
              </v:shape>
            </v:group>
            <v:group style="position:absolute;left:298;top:170;width:1239;height:1239" coordorigin="298,170" coordsize="1239,1239">
              <v:shape style="position:absolute;left:298;top:170;width:1239;height:1239" coordorigin="298,170" coordsize="1239,1239" path="m1174,170l661,170,298,533,298,1046,661,1408,1174,1408,1537,1046,1537,533,1174,170xe" filled="false" stroked="true" strokeweight="2.037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50" w:lineRule="auto" w:before="96"/>
                        <w:ind w:left="2034" w:right="65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26.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husband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refused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let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bring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back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more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immunizations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because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last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time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received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fell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sick.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2"/>
          <w:numId w:val="18"/>
        </w:numPr>
        <w:tabs>
          <w:tab w:pos="2160" w:val="left" w:leader="none"/>
        </w:tabs>
        <w:spacing w:line="246" w:lineRule="auto" w:before="72" w:after="0"/>
        <w:ind w:left="2159" w:right="1" w:hanging="360"/>
        <w:jc w:val="both"/>
      </w:pPr>
      <w:r>
        <w:rPr>
          <w:color w:val="5F6369"/>
          <w:w w:val="115"/>
        </w:rPr>
        <w:t>It</w:t>
      </w:r>
      <w:r>
        <w:rPr>
          <w:color w:val="5F6369"/>
          <w:spacing w:val="22"/>
          <w:w w:val="115"/>
        </w:rPr>
        <w:t> </w:t>
      </w:r>
      <w:r>
        <w:rPr>
          <w:color w:val="5F6369"/>
          <w:w w:val="115"/>
        </w:rPr>
        <w:t>might</w:t>
      </w:r>
      <w:r>
        <w:rPr>
          <w:color w:val="5F6369"/>
          <w:spacing w:val="22"/>
          <w:w w:val="115"/>
        </w:rPr>
        <w:t> </w:t>
      </w:r>
      <w:r>
        <w:rPr>
          <w:color w:val="5F6369"/>
          <w:w w:val="115"/>
        </w:rPr>
        <w:t>seem</w:t>
      </w:r>
      <w:r>
        <w:rPr>
          <w:color w:val="5F6369"/>
          <w:spacing w:val="23"/>
          <w:w w:val="115"/>
        </w:rPr>
        <w:t> </w:t>
      </w:r>
      <w:r>
        <w:rPr>
          <w:color w:val="5F6369"/>
          <w:w w:val="115"/>
        </w:rPr>
        <w:t>hard</w:t>
      </w:r>
      <w:r>
        <w:rPr>
          <w:color w:val="5F6369"/>
          <w:spacing w:val="22"/>
          <w:w w:val="115"/>
        </w:rPr>
        <w:t> </w:t>
      </w:r>
      <w:r>
        <w:rPr>
          <w:color w:val="5F6369"/>
          <w:w w:val="115"/>
        </w:rPr>
        <w:t>to</w:t>
      </w:r>
      <w:r>
        <w:rPr>
          <w:color w:val="5F6369"/>
          <w:spacing w:val="22"/>
          <w:w w:val="115"/>
        </w:rPr>
        <w:t> </w:t>
      </w:r>
      <w:r>
        <w:rPr>
          <w:color w:val="5F6369"/>
          <w:w w:val="115"/>
        </w:rPr>
        <w:t>believe</w:t>
      </w:r>
      <w:r>
        <w:rPr>
          <w:color w:val="5F6369"/>
          <w:spacing w:val="23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spacing w:val="22"/>
          <w:w w:val="115"/>
        </w:rPr>
        <w:t> </w:t>
      </w:r>
      <w:r>
        <w:rPr>
          <w:color w:val="5F6369"/>
          <w:w w:val="115"/>
        </w:rPr>
        <w:t>immunization</w:t>
      </w:r>
      <w:r>
        <w:rPr>
          <w:color w:val="5F6369"/>
          <w:spacing w:val="23"/>
          <w:w w:val="115"/>
        </w:rPr>
        <w:t> </w:t>
      </w:r>
      <w:r>
        <w:rPr>
          <w:color w:val="5F6369"/>
          <w:w w:val="115"/>
        </w:rPr>
        <w:t>makes</w:t>
      </w:r>
      <w:r>
        <w:rPr>
          <w:color w:val="5F6369"/>
          <w:spacing w:val="22"/>
          <w:w w:val="115"/>
        </w:rPr>
        <w:t> </w:t>
      </w:r>
      <w:r>
        <w:rPr>
          <w:color w:val="5F6369"/>
          <w:w w:val="115"/>
        </w:rPr>
        <w:t>a</w:t>
      </w:r>
      <w:r>
        <w:rPr>
          <w:color w:val="5F6369"/>
          <w:w w:val="112"/>
        </w:rPr>
        <w:t> </w:t>
      </w:r>
      <w:r>
        <w:rPr>
          <w:color w:val="5F6369"/>
          <w:w w:val="115"/>
        </w:rPr>
        <w:t>difference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because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we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do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not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often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see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5"/>
          <w:w w:val="115"/>
        </w:rPr>
        <w:t> </w:t>
      </w:r>
      <w:r>
        <w:rPr>
          <w:color w:val="5F6369"/>
          <w:w w:val="115"/>
        </w:rPr>
        <w:t>harmful</w:t>
      </w:r>
      <w:r>
        <w:rPr>
          <w:color w:val="5F6369"/>
          <w:spacing w:val="6"/>
          <w:w w:val="115"/>
        </w:rPr>
        <w:t> </w:t>
      </w:r>
      <w:r>
        <w:rPr>
          <w:color w:val="5F6369"/>
          <w:w w:val="115"/>
        </w:rPr>
        <w:t>effects</w:t>
      </w:r>
      <w:r>
        <w:rPr>
          <w:color w:val="5F6369"/>
          <w:w w:val="116"/>
        </w:rPr>
        <w:t> </w:t>
      </w:r>
      <w:r>
        <w:rPr>
          <w:color w:val="5F6369"/>
          <w:w w:val="115"/>
        </w:rPr>
        <w:t>of</w:t>
      </w:r>
      <w:r>
        <w:rPr>
          <w:color w:val="5F6369"/>
          <w:spacing w:val="-4"/>
          <w:w w:val="115"/>
        </w:rPr>
        <w:t> </w:t>
      </w:r>
      <w:r>
        <w:rPr>
          <w:color w:val="5F6369"/>
          <w:w w:val="115"/>
        </w:rPr>
        <w:t>these</w:t>
      </w:r>
      <w:r>
        <w:rPr>
          <w:color w:val="5F6369"/>
          <w:spacing w:val="-3"/>
          <w:w w:val="115"/>
        </w:rPr>
        <w:t> </w:t>
      </w:r>
      <w:r>
        <w:rPr>
          <w:color w:val="5F6369"/>
          <w:w w:val="115"/>
        </w:rPr>
        <w:t>diseases</w:t>
      </w:r>
      <w:r>
        <w:rPr>
          <w:color w:val="5F6369"/>
          <w:spacing w:val="-3"/>
          <w:w w:val="115"/>
        </w:rPr>
        <w:t> </w:t>
      </w:r>
      <w:r>
        <w:rPr>
          <w:color w:val="5F6369"/>
          <w:w w:val="115"/>
        </w:rPr>
        <w:t>anymore.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18"/>
        </w:numPr>
        <w:tabs>
          <w:tab w:pos="2160" w:val="left" w:leader="none"/>
        </w:tabs>
        <w:spacing w:line="248" w:lineRule="auto" w:before="0" w:after="0"/>
        <w:ind w:left="2159" w:right="0" w:hanging="360"/>
        <w:jc w:val="both"/>
      </w:pPr>
      <w:r>
        <w:rPr>
          <w:color w:val="5F6369"/>
          <w:w w:val="110"/>
        </w:rPr>
        <w:t>Before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widely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adopted,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families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expected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die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before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reaching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age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five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years.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died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measles,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polio,</w:t>
      </w:r>
      <w:r>
        <w:rPr>
          <w:color w:val="5F6369"/>
          <w:w w:val="103"/>
        </w:rPr>
        <w:t> </w:t>
      </w:r>
      <w:r>
        <w:rPr>
          <w:color w:val="5F6369"/>
          <w:w w:val="110"/>
        </w:rPr>
        <w:t>tuberculosis,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whooping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cough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(pertussis),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tetanus.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18"/>
        </w:numPr>
        <w:tabs>
          <w:tab w:pos="2160" w:val="left" w:leader="none"/>
        </w:tabs>
        <w:spacing w:line="243" w:lineRule="auto" w:before="0" w:after="0"/>
        <w:ind w:left="2159" w:right="0" w:hanging="360"/>
        <w:jc w:val="both"/>
      </w:pPr>
      <w:r>
        <w:rPr>
          <w:color w:val="5F6369"/>
          <w:spacing w:val="-9"/>
          <w:w w:val="110"/>
        </w:rPr>
        <w:t>T</w:t>
      </w:r>
      <w:r>
        <w:rPr>
          <w:color w:val="5F6369"/>
          <w:spacing w:val="-8"/>
          <w:w w:val="110"/>
        </w:rPr>
        <w:t>oday</w:t>
      </w:r>
      <w:r>
        <w:rPr>
          <w:color w:val="5F6369"/>
          <w:spacing w:val="-7"/>
          <w:w w:val="110"/>
        </w:rPr>
        <w:t>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protects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these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other</w:t>
      </w:r>
      <w:r>
        <w:rPr>
          <w:color w:val="5F6369"/>
          <w:spacing w:val="26"/>
          <w:w w:val="113"/>
        </w:rPr>
        <w:t> </w:t>
      </w:r>
      <w:r>
        <w:rPr>
          <w:color w:val="5F6369"/>
          <w:w w:val="110"/>
        </w:rPr>
        <w:t>diseases,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grow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survive.</w:t>
      </w:r>
      <w:r>
        <w:rPr/>
      </w:r>
    </w:p>
    <w:p>
      <w:pPr>
        <w:pStyle w:val="BodyText"/>
        <w:numPr>
          <w:ilvl w:val="0"/>
          <w:numId w:val="18"/>
        </w:numPr>
        <w:tabs>
          <w:tab w:pos="919" w:val="left" w:leader="none"/>
        </w:tabs>
        <w:spacing w:line="246" w:lineRule="auto" w:before="92" w:after="0"/>
        <w:ind w:left="918" w:right="718" w:hanging="360"/>
        <w:jc w:val="both"/>
      </w:pPr>
      <w:r>
        <w:rPr>
          <w:color w:val="5F6369"/>
          <w:w w:val="110"/>
        </w:rPr>
        <w:br w:type="column"/>
        <w:t>It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true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sometimes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baby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develops</w:t>
      </w:r>
      <w:r>
        <w:rPr>
          <w:color w:val="5F6369"/>
          <w:spacing w:val="2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mild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fever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after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receiving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vaccine.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4"/>
          <w:w w:val="110"/>
        </w:rPr>
        <w:t> </w:t>
      </w:r>
      <w:r>
        <w:rPr>
          <w:color w:val="5F6369"/>
          <w:w w:val="110"/>
        </w:rPr>
        <w:t>side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effect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rather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real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sickness.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8"/>
        </w:numPr>
        <w:tabs>
          <w:tab w:pos="919" w:val="left" w:leader="none"/>
        </w:tabs>
        <w:spacing w:line="243" w:lineRule="auto" w:before="0" w:after="0"/>
        <w:ind w:left="918" w:right="718" w:hanging="360"/>
        <w:jc w:val="both"/>
      </w:pPr>
      <w:r>
        <w:rPr>
          <w:color w:val="5F6369"/>
          <w:w w:val="115"/>
        </w:rPr>
        <w:t>Side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effects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are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milder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and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not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as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serious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as</w:t>
      </w:r>
      <w:r>
        <w:rPr>
          <w:color w:val="5F6369"/>
          <w:spacing w:val="-20"/>
          <w:w w:val="115"/>
        </w:rPr>
        <w:t> </w:t>
      </w:r>
      <w:r>
        <w:rPr>
          <w:color w:val="5F6369"/>
          <w:w w:val="115"/>
        </w:rPr>
        <w:t>the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diseases</w:t>
      </w:r>
      <w:r>
        <w:rPr>
          <w:color w:val="5F6369"/>
          <w:spacing w:val="-21"/>
          <w:w w:val="115"/>
        </w:rPr>
        <w:t> </w:t>
      </w:r>
      <w:r>
        <w:rPr>
          <w:color w:val="5F6369"/>
          <w:w w:val="115"/>
        </w:rPr>
        <w:t>that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prevents.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8"/>
        </w:numPr>
        <w:tabs>
          <w:tab w:pos="919" w:val="left" w:leader="none"/>
        </w:tabs>
        <w:spacing w:line="243" w:lineRule="auto" w:before="0" w:after="0"/>
        <w:ind w:left="918" w:right="718" w:hanging="360"/>
        <w:jc w:val="both"/>
      </w:pPr>
      <w:r>
        <w:rPr>
          <w:color w:val="5F6369"/>
          <w:w w:val="110"/>
        </w:rPr>
        <w:t>Side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effects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typically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disappear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short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time.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lukewarm</w:t>
      </w:r>
      <w:r>
        <w:rPr>
          <w:color w:val="5F6369"/>
          <w:w w:val="109"/>
        </w:rPr>
        <w:t> </w:t>
      </w:r>
      <w:r>
        <w:rPr>
          <w:color w:val="5F6369"/>
          <w:w w:val="110"/>
        </w:rPr>
        <w:t>bath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paracetamol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down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temperature.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8"/>
        </w:numPr>
        <w:tabs>
          <w:tab w:pos="919" w:val="left" w:leader="none"/>
        </w:tabs>
        <w:spacing w:line="246" w:lineRule="auto" w:before="0" w:after="0"/>
        <w:ind w:left="918" w:right="718" w:hanging="360"/>
        <w:jc w:val="both"/>
      </w:pPr>
      <w:r>
        <w:rPr>
          <w:color w:val="5F6369"/>
          <w:w w:val="105"/>
        </w:rPr>
        <w:t>If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your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husband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still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concerned,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I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come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talk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him</w:t>
      </w:r>
      <w:r>
        <w:rPr>
          <w:color w:val="5F6369"/>
          <w:spacing w:val="36"/>
          <w:w w:val="105"/>
        </w:rPr>
        <w:t> </w:t>
      </w:r>
      <w:r>
        <w:rPr>
          <w:color w:val="5F6369"/>
          <w:w w:val="105"/>
        </w:rPr>
        <w:t>or</w:t>
      </w:r>
      <w:r>
        <w:rPr>
          <w:color w:val="5F6369"/>
          <w:w w:val="106"/>
        </w:rPr>
        <w:t> </w:t>
      </w:r>
      <w:r>
        <w:rPr>
          <w:color w:val="5F6369"/>
          <w:w w:val="105"/>
        </w:rPr>
        <w:t>he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can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visit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clinic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to</w:t>
      </w:r>
      <w:r>
        <w:rPr>
          <w:color w:val="5F6369"/>
          <w:spacing w:val="39"/>
          <w:w w:val="105"/>
        </w:rPr>
        <w:t> </w:t>
      </w:r>
      <w:r>
        <w:rPr>
          <w:color w:val="5F6369"/>
          <w:w w:val="105"/>
        </w:rPr>
        <w:t>learn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more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about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vaccines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their</w:t>
      </w:r>
      <w:r>
        <w:rPr>
          <w:color w:val="5F6369"/>
          <w:w w:val="109"/>
        </w:rPr>
        <w:t> </w:t>
      </w:r>
      <w:r>
        <w:rPr>
          <w:color w:val="5F6369"/>
          <w:spacing w:val="-2"/>
          <w:w w:val="105"/>
        </w:rPr>
        <w:t>safety.</w:t>
      </w:r>
      <w:r>
        <w:rPr/>
      </w:r>
    </w:p>
    <w:p>
      <w:pPr>
        <w:spacing w:after="0" w:line="246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8660" w:space="40"/>
            <w:col w:w="81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4.972077pt;width:24.5pt;height:22pt;mso-position-horizontal-relative:page;mso-position-vertical-relative:paragraph;z-index:368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37"/>
        <w:ind w:left="0" w:right="137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3"/>
          <w:w w:val="95"/>
          <w:sz w:val="16"/>
        </w:rPr>
        <w:t>FAMIL</w:t>
      </w:r>
      <w:r>
        <w:rPr>
          <w:rFonts w:ascii="Times New Roman"/>
          <w:b/>
          <w:color w:val="5F6369"/>
          <w:spacing w:val="-2"/>
          <w:w w:val="95"/>
          <w:sz w:val="16"/>
        </w:rPr>
        <w:t>Y/COMMUNITY</w:t>
      </w:r>
      <w:r>
        <w:rPr>
          <w:rFonts w:ascii="Times New Roman"/>
          <w:b/>
          <w:color w:val="5F6369"/>
          <w:w w:val="95"/>
          <w:sz w:val="16"/>
        </w:rPr>
        <w:t> </w:t>
      </w:r>
      <w:r>
        <w:rPr>
          <w:rFonts w:ascii="Times New Roman"/>
          <w:b/>
          <w:color w:val="5F6369"/>
          <w:spacing w:val="30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RESISTANCE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tabs>
          <w:tab w:pos="8178" w:val="left" w:leader="none"/>
        </w:tabs>
        <w:spacing w:line="200" w:lineRule="atLeast"/>
        <w:ind w:left="7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450;top:869;width:252;height:251" coordorigin="450,869" coordsize="252,251">
              <v:shape style="position:absolute;left:450;top:869;width:252;height:251" coordorigin="450,869" coordsize="252,251" path="m701,995l684,1059,638,1104,596,1119,570,1118,504,1095,462,1050,450,1011,452,985,476,921,523,880,564,869,589,871,652,896,691,946,701,995xe" filled="false" stroked="true" strokeweight=".974pt" strokecolor="#ffffff">
                <v:path arrowok="t"/>
              </v:shape>
            </v:group>
            <v:group style="position:absolute;left:1147;top:871;width:252;height:251" coordorigin="1147,871" coordsize="252,251">
              <v:shape style="position:absolute;left:1147;top:871;width:252;height:251" coordorigin="1147,871" coordsize="252,251" path="m1399,996l1381,1060,1335,1106,1294,1121,1267,1119,1201,1097,1159,1051,1147,1012,1149,986,1173,922,1221,882,1261,871,1286,872,1349,898,1388,947,1399,996xe" filled="false" stroked="true" strokeweight=".974pt" strokecolor="#ffffff">
                <v:path arrowok="t"/>
              </v:shape>
            </v:group>
            <v:group style="position:absolute;left:449;top:870;width:252;height:251" coordorigin="449,870" coordsize="252,251">
              <v:shape style="position:absolute;left:449;top:870;width:252;height:251" coordorigin="449,870" coordsize="252,251" path="m700,996l682,1060,636,1105,595,1120,568,1119,502,1096,461,1051,449,1012,450,986,474,921,522,881,562,870,587,872,650,897,690,946,700,996xe" filled="false" stroked="true" strokeweight=".974pt" strokecolor="#ffffff">
                <v:path arrowok="t"/>
              </v:shape>
            </v:group>
            <v:group style="position:absolute;left:327;top:414;width:1188;height:584" coordorigin="327,414" coordsize="1188,584">
              <v:shape style="position:absolute;left:327;top:414;width:1188;height:584" coordorigin="327,414" coordsize="1188,584" path="m327,993l395,993,394,955,394,923,402,858,453,822,540,818,582,820,649,834,711,874,744,940,748,982,748,992,1099,993,1098,954,1098,922,1100,895,1127,834,1187,820,1253,819,1294,822,1358,842,1417,895,1444,953,1450,996,1515,998,1515,818,1505,793,1480,736,1428,683,1355,668,1267,665,1229,664,1197,626,1143,564,1103,517,1061,473,1002,445,993,445,898,437,813,430,736,424,668,419,608,416,556,414,510,414,438,420,370,446,332,519,327,608,327,688,327,727,327,797,327,880,327,953,327,991,327,993xe" filled="false" stroked="true" strokeweight=".974pt" strokecolor="#ffffff">
                <v:path arrowok="t"/>
              </v:shape>
            </v:group>
            <v:group style="position:absolute;left:782;top:487;width:356;height:183" coordorigin="782,487" coordsize="356,183">
              <v:shape style="position:absolute;left:782;top:487;width:356;height:183" coordorigin="782,487" coordsize="356,183" path="m1138,667l999,487,782,487,782,669,1138,667xe" filled="false" stroked="true" strokeweight=".974pt" strokecolor="#ffffff">
                <v:path arrowok="t"/>
              </v:shape>
            </v:group>
            <v:group style="position:absolute;left:446;top:489;width:300;height:183" coordorigin="446,489" coordsize="300,183">
              <v:shape style="position:absolute;left:446;top:489;width:300;height:183" coordorigin="446,489" coordsize="300,183" path="m446,672l746,672,746,489,668,491,590,495,531,508,473,550,449,608,446,668,446,672xe" filled="false" stroked="true" strokeweight=".974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2078" w:right="73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27.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convince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husband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2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give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transport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money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bring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our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1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baby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next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  <v:shape style="position:absolute;left:324;top:189;width:1177;height:1115" type="#_x0000_t75" stroked="false">
                <v:imagedata r:id="rId32" o:title="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2217" w:right="1064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28.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contain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prohibited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materials?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want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such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materials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1"/>
          <w:numId w:val="18"/>
        </w:numPr>
        <w:tabs>
          <w:tab w:pos="1423" w:val="left" w:leader="none"/>
        </w:tabs>
        <w:spacing w:line="240" w:lineRule="auto" w:before="72" w:after="0"/>
        <w:ind w:left="1422" w:right="0" w:hanging="360"/>
        <w:jc w:val="left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 </w:t>
      </w:r>
      <w:r>
        <w:rPr>
          <w:color w:val="5F6369"/>
          <w:w w:val="110"/>
        </w:rPr>
        <w:t>are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alone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having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problem.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8"/>
        </w:numPr>
        <w:tabs>
          <w:tab w:pos="1423" w:val="left" w:leader="none"/>
        </w:tabs>
        <w:spacing w:line="246" w:lineRule="auto" w:before="0" w:after="0"/>
        <w:ind w:left="1422" w:right="0" w:hanging="360"/>
        <w:jc w:val="both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might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start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reminding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husband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9"/>
          <w:w w:val="110"/>
        </w:rPr>
        <w:t> </w:t>
      </w:r>
      <w:r>
        <w:rPr>
          <w:color w:val="5F6369"/>
          <w:w w:val="110"/>
        </w:rPr>
        <w:t>baby</w:t>
      </w:r>
      <w:r>
        <w:rPr>
          <w:color w:val="5F6369"/>
          <w:spacing w:val="20"/>
          <w:w w:val="108"/>
        </w:rPr>
        <w:t> </w:t>
      </w:r>
      <w:r>
        <w:rPr>
          <w:color w:val="5F6369"/>
          <w:w w:val="110"/>
        </w:rPr>
        <w:t>depends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both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22"/>
          <w:w w:val="110"/>
        </w:rPr>
        <w:t> </w:t>
      </w:r>
      <w:r>
        <w:rPr>
          <w:color w:val="5F6369"/>
          <w:spacing w:val="-2"/>
          <w:w w:val="110"/>
        </w:rPr>
        <w:t>security,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growth,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4"/>
          <w:w w:val="111"/>
        </w:rPr>
        <w:t> </w:t>
      </w:r>
      <w:r>
        <w:rPr>
          <w:color w:val="5F6369"/>
          <w:w w:val="110"/>
        </w:rPr>
        <w:t>development.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8"/>
        </w:numPr>
        <w:tabs>
          <w:tab w:pos="1423" w:val="left" w:leader="none"/>
        </w:tabs>
        <w:spacing w:line="248" w:lineRule="auto" w:before="0" w:after="0"/>
        <w:ind w:left="1422" w:right="0" w:hanging="360"/>
        <w:jc w:val="both"/>
      </w:pPr>
      <w:r>
        <w:rPr>
          <w:color w:val="5F6369"/>
          <w:w w:val="110"/>
        </w:rPr>
        <w:t>Explain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can 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save 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the 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family 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money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preventing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diseases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treated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</w:rPr>
        <w:t> </w:t>
      </w:r>
      <w:r>
        <w:rPr>
          <w:color w:val="5F6369"/>
          <w:w w:val="110"/>
        </w:rPr>
        <w:t>sometimes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expensive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medicines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visits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clinic</w:t>
      </w:r>
      <w:r>
        <w:rPr>
          <w:color w:val="5F6369"/>
          <w:spacing w:val="-39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39"/>
          <w:w w:val="110"/>
        </w:rPr>
        <w:t> </w:t>
      </w:r>
      <w:r>
        <w:rPr>
          <w:color w:val="5F6369"/>
          <w:w w:val="110"/>
        </w:rPr>
        <w:t>hospital.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8"/>
        </w:numPr>
        <w:tabs>
          <w:tab w:pos="1423" w:val="left" w:leader="none"/>
        </w:tabs>
        <w:spacing w:line="246" w:lineRule="auto" w:before="0" w:after="0"/>
        <w:ind w:left="1422" w:right="0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husband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change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his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mind,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please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try</w:t>
      </w:r>
      <w:r>
        <w:rPr>
          <w:color w:val="5F6369"/>
          <w:spacing w:val="37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hard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set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aside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enough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money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w w:val="104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sake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-6"/>
          <w:w w:val="110"/>
        </w:rPr>
        <w:t> </w:t>
      </w:r>
      <w:r>
        <w:rPr>
          <w:color w:val="5F6369"/>
          <w:spacing w:val="-4"/>
          <w:w w:val="110"/>
        </w:rPr>
        <w:t>family’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sake.</w:t>
      </w:r>
      <w:r>
        <w:rPr/>
      </w:r>
    </w:p>
    <w:p>
      <w:pPr>
        <w:pStyle w:val="BodyText"/>
        <w:numPr>
          <w:ilvl w:val="0"/>
          <w:numId w:val="18"/>
        </w:numPr>
        <w:tabs>
          <w:tab w:pos="938" w:val="left" w:leader="none"/>
        </w:tabs>
        <w:spacing w:line="248" w:lineRule="auto" w:before="87" w:after="0"/>
        <w:ind w:left="937" w:right="1437" w:hanging="360"/>
        <w:jc w:val="both"/>
      </w:pPr>
      <w:r>
        <w:rPr>
          <w:color w:val="5F6369"/>
          <w:w w:val="110"/>
        </w:rPr>
        <w:br w:type="column"/>
      </w:r>
      <w:r>
        <w:rPr>
          <w:color w:val="5F6369"/>
          <w:spacing w:val="-6"/>
          <w:w w:val="110"/>
        </w:rPr>
        <w:t>V</w:t>
      </w:r>
      <w:r>
        <w:rPr>
          <w:color w:val="5F6369"/>
          <w:spacing w:val="-4"/>
          <w:w w:val="110"/>
        </w:rPr>
        <w:t>accines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designed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acceptable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29"/>
          <w:w w:val="94"/>
        </w:rPr>
        <w:t> </w:t>
      </w:r>
      <w:r>
        <w:rPr>
          <w:color w:val="5F6369"/>
          <w:w w:val="110"/>
        </w:rPr>
        <w:t>religions.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protect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most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people,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possible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immunized.</w:t>
      </w:r>
      <w:r>
        <w:rPr/>
      </w:r>
    </w:p>
    <w:p>
      <w:pPr>
        <w:pStyle w:val="BodyText"/>
        <w:numPr>
          <w:ilvl w:val="0"/>
          <w:numId w:val="18"/>
        </w:numPr>
        <w:tabs>
          <w:tab w:pos="938" w:val="left" w:leader="none"/>
        </w:tabs>
        <w:spacing w:line="248" w:lineRule="auto" w:before="179" w:after="0"/>
        <w:ind w:left="937" w:right="1437" w:hanging="360"/>
        <w:jc w:val="both"/>
      </w:pPr>
      <w:r>
        <w:rPr>
          <w:color w:val="5F6369"/>
          <w:w w:val="110"/>
        </w:rPr>
        <w:t>Islamic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scholars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determined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transformation</w:t>
      </w:r>
      <w:r>
        <w:rPr>
          <w:color w:val="5F6369"/>
          <w:spacing w:val="5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pork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products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gelatin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alters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them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sufficiently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permissible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observant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Muslims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receive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containing</w:t>
      </w:r>
      <w:r>
        <w:rPr>
          <w:color w:val="5F6369"/>
          <w:spacing w:val="-32"/>
          <w:w w:val="110"/>
        </w:rPr>
        <w:t> </w:t>
      </w:r>
      <w:r>
        <w:rPr>
          <w:color w:val="5F6369"/>
          <w:w w:val="110"/>
        </w:rPr>
        <w:t>pork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gelatin.</w:t>
      </w:r>
      <w:r>
        <w:rPr/>
      </w:r>
    </w:p>
    <w:p>
      <w:pPr>
        <w:pStyle w:val="BodyText"/>
        <w:numPr>
          <w:ilvl w:val="0"/>
          <w:numId w:val="18"/>
        </w:numPr>
        <w:tabs>
          <w:tab w:pos="938" w:val="left" w:leader="none"/>
        </w:tabs>
        <w:spacing w:line="248" w:lineRule="auto" w:before="179" w:after="0"/>
        <w:ind w:left="937" w:right="1437" w:hanging="360"/>
        <w:jc w:val="both"/>
      </w:pP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made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mainly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germs,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pieces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2"/>
          <w:w w:val="110"/>
        </w:rPr>
        <w:t> </w:t>
      </w:r>
      <w:r>
        <w:rPr>
          <w:color w:val="5F6369"/>
          <w:w w:val="110"/>
        </w:rPr>
        <w:t>them,</w:t>
      </w:r>
      <w:r>
        <w:rPr>
          <w:color w:val="5F6369"/>
          <w:spacing w:val="22"/>
          <w:w w:val="116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cause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diseases.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3"/>
          <w:w w:val="110"/>
        </w:rPr>
        <w:t>However,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germs 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 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26"/>
          <w:w w:val="111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weakened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killed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no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longer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harmful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child.</w:t>
      </w:r>
      <w:r>
        <w:rPr/>
      </w:r>
    </w:p>
    <w:p>
      <w:pPr>
        <w:pStyle w:val="BodyText"/>
        <w:numPr>
          <w:ilvl w:val="0"/>
          <w:numId w:val="18"/>
        </w:numPr>
        <w:tabs>
          <w:tab w:pos="938" w:val="left" w:leader="none"/>
        </w:tabs>
        <w:spacing w:line="246" w:lineRule="auto" w:before="179" w:after="0"/>
        <w:ind w:left="937" w:right="1437" w:hanging="360"/>
        <w:jc w:val="both"/>
      </w:pPr>
      <w:r>
        <w:rPr>
          <w:color w:val="5F6369"/>
          <w:spacing w:val="-15"/>
          <w:w w:val="110"/>
        </w:rPr>
        <w:t>T</w:t>
      </w:r>
      <w:r>
        <w:rPr>
          <w:color w:val="5F6369"/>
          <w:spacing w:val="-12"/>
          <w:w w:val="110"/>
        </w:rPr>
        <w:t>o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ensure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remain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sterile,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effective,</w:t>
      </w:r>
      <w:r>
        <w:rPr>
          <w:color w:val="5F6369"/>
          <w:spacing w:val="4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47"/>
          <w:w w:val="110"/>
        </w:rPr>
        <w:t> </w:t>
      </w:r>
      <w:r>
        <w:rPr>
          <w:color w:val="5F6369"/>
          <w:w w:val="110"/>
        </w:rPr>
        <w:t>safe,</w:t>
      </w:r>
      <w:r>
        <w:rPr>
          <w:color w:val="5F6369"/>
          <w:spacing w:val="21"/>
          <w:w w:val="116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also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contain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small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amounts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chemicals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tested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extensively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found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safe.</w:t>
      </w:r>
      <w:r>
        <w:rPr/>
      </w:r>
    </w:p>
    <w:p>
      <w:pPr>
        <w:spacing w:after="0" w:line="246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7922" w:space="40"/>
            <w:col w:w="887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97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5.003577pt;width:24.5pt;height:22pt;mso-position-horizontal-relative:page;mso-position-vertical-relative:paragraph;z-index:380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26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3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pacing w:val="-3"/>
          <w:w w:val="95"/>
          <w:sz w:val="16"/>
        </w:rPr>
        <w:t>FAMIL</w:t>
      </w:r>
      <w:r>
        <w:rPr>
          <w:rFonts w:ascii="Times New Roman"/>
          <w:b/>
          <w:color w:val="5F6369"/>
          <w:spacing w:val="-2"/>
          <w:w w:val="95"/>
          <w:sz w:val="16"/>
        </w:rPr>
        <w:t>Y/COMMUNITY</w:t>
      </w:r>
      <w:r>
        <w:rPr>
          <w:rFonts w:ascii="Times New Roman"/>
          <w:b/>
          <w:color w:val="5F6369"/>
          <w:w w:val="95"/>
          <w:sz w:val="16"/>
        </w:rPr>
        <w:t> </w:t>
      </w:r>
      <w:r>
        <w:rPr>
          <w:rFonts w:ascii="Times New Roman"/>
          <w:b/>
          <w:color w:val="5F6369"/>
          <w:spacing w:val="30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RESISTANCE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/>
        <w:pict>
          <v:shape style="position:absolute;margin-left:475.200012pt;margin-top:43.04549pt;width:303.542138pt;height:402.9415pt;mso-position-horizontal-relative:page;mso-position-vertical-relative:paragraph;z-index:3928" type="#_x0000_t75" stroked="false">
            <v:imagedata r:id="rId33" o:title=""/>
          </v:shape>
        </w:pict>
      </w:r>
      <w:r>
        <w:rPr>
          <w:color w:val="5F6369"/>
          <w:w w:val="110"/>
        </w:rPr>
        <w:t>Questions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Specific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Antigens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331;top:448;width:1198;height:697" coordorigin="331,448" coordsize="1198,697">
              <v:shape style="position:absolute;left:331;top:448;width:1198;height:697" coordorigin="331,448" coordsize="1198,697" path="m343,799l1383,448,1406,458,1424,467,1470,509,1497,575,1515,640,1528,701,1529,715,1528,729,460,1144,442,1136,388,1085,359,1009,339,937,331,860,333,842,343,800xe" filled="false" stroked="true" strokeweight="1.344pt" strokecolor="#ffffff">
                <v:path arrowok="t"/>
              </v:shape>
            </v:group>
            <v:group style="position:absolute;left:724;top:582;width:401;height:427" coordorigin="724,582" coordsize="401,427">
              <v:shape style="position:absolute;left:724;top:582;width:401;height:427" coordorigin="724,582" coordsize="401,427" path="m1125,911l836,1009,724,680,1014,582,1125,911xe" filled="false" stroked="true" strokeweight="1.344pt" strokecolor="#ffffff">
                <v:path arrowok="t"/>
              </v:shape>
            </v:group>
            <v:group style="position:absolute;left:413;top:818;width:31;height:31" coordorigin="413,818" coordsize="31,31">
              <v:shape style="position:absolute;left:413;top:818;width:31;height:31" coordorigin="413,818" coordsize="31,31" path="m441,829l443,836,439,844,432,846,425,848,418,845,415,837,413,830,417,823,424,820,431,818,438,822,441,829xe" filled="false" stroked="true" strokeweight=".336pt" strokecolor="#ffffff">
                <v:path arrowok="t"/>
              </v:shape>
            </v:group>
            <v:group style="position:absolute;left:491;top:1047;width:31;height:31" coordorigin="491,1047" coordsize="31,31">
              <v:shape style="position:absolute;left:491;top:1047;width:31;height:31" coordorigin="491,1047" coordsize="31,31" path="m519,1058l522,1065,518,1072,511,1075,504,1077,496,1073,494,1066,491,1059,495,1052,502,1049,509,1047,517,1051,519,1058xe" filled="false" stroked="true" strokeweight=".336pt" strokecolor="#ffffff">
                <v:path arrowok="t"/>
              </v:shape>
            </v:group>
            <v:group style="position:absolute;left:567;top:896;width:31;height:31" coordorigin="567,896" coordsize="31,31">
              <v:shape style="position:absolute;left:567;top:896;width:31;height:31" coordorigin="567,896" coordsize="31,31" path="m595,906l597,913,593,921,586,923,579,926,572,922,569,915,567,908,571,900,578,898,585,896,592,899,595,906xe" filled="false" stroked="true" strokeweight=".336pt" strokecolor="#ffffff">
                <v:path arrowok="t"/>
              </v:shape>
            </v:group>
            <v:group style="position:absolute;left:642;top:739;width:31;height:31" coordorigin="642,739" coordsize="31,31">
              <v:shape style="position:absolute;left:642;top:739;width:31;height:31" coordorigin="642,739" coordsize="31,31" path="m670,750l673,757,669,765,662,767,655,770,647,766,645,759,642,752,646,744,653,742,660,739,668,743,670,750xe" filled="false" stroked="true" strokeweight=".336pt" strokecolor="#ffffff">
                <v:path arrowok="t"/>
              </v:shape>
            </v:group>
            <v:group style="position:absolute;left:720;top:970;width:31;height:31" coordorigin="720,970" coordsize="31,31">
              <v:shape style="position:absolute;left:720;top:970;width:31;height:31" coordorigin="720,970" coordsize="31,31" path="m748,981l751,988,747,996,740,998,733,1001,725,997,723,990,720,983,724,975,731,973,738,970,746,974,748,981xe" filled="false" stroked="true" strokeweight=".336pt" strokecolor="#ffffff">
                <v:path arrowok="t"/>
              </v:shape>
            </v:group>
            <v:group style="position:absolute;left:1099;top:584;width:31;height:31" coordorigin="1099,584" coordsize="31,31">
              <v:shape style="position:absolute;left:1099;top:584;width:31;height:31" coordorigin="1099,584" coordsize="31,31" path="m1127,595l1129,602,1126,610,1119,612,1112,614,1104,611,1102,603,1099,596,1103,589,1110,586,1117,584,1125,588,1127,595xe" filled="false" stroked="true" strokeweight=".336pt" strokecolor="#ffffff">
                <v:path arrowok="t"/>
              </v:shape>
            </v:group>
            <v:group style="position:absolute;left:1178;top:813;width:31;height:31" coordorigin="1178,813" coordsize="31,31">
              <v:shape style="position:absolute;left:1178;top:813;width:31;height:31" coordorigin="1178,813" coordsize="31,31" path="m1206,824l1208,831,1204,838,1197,841,1190,843,1183,839,1180,832,1178,825,1182,818,1189,815,1196,813,1203,817,1206,824xe" filled="false" stroked="true" strokeweight=".336pt" strokecolor="#ffffff">
                <v:path arrowok="t"/>
              </v:shape>
            </v:group>
            <v:group style="position:absolute;left:1253;top:662;width:31;height:31" coordorigin="1253,662" coordsize="31,31">
              <v:shape style="position:absolute;left:1253;top:662;width:31;height:31" coordorigin="1253,662" coordsize="31,31" path="m1281,672l1284,679,1280,687,1273,689,1266,692,1258,688,1256,681,1253,674,1257,666,1264,664,1271,662,1279,665,1281,672xe" filled="false" stroked="true" strokeweight=".336pt" strokecolor="#ffffff">
                <v:path arrowok="t"/>
              </v:shape>
            </v:group>
            <v:group style="position:absolute;left:1329;top:505;width:31;height:31" coordorigin="1329,505" coordsize="31,31">
              <v:shape style="position:absolute;left:1329;top:505;width:31;height:31" coordorigin="1329,505" coordsize="31,31" path="m1357,516l1359,523,1355,531,1348,533,1341,536,1334,532,1331,525,1329,518,1333,510,1340,508,1347,505,1354,509,1357,516xe" filled="false" stroked="true" strokeweight=".336pt" strokecolor="#ffffff">
                <v:path arrowok="t"/>
              </v:shape>
            </v:group>
            <v:group style="position:absolute;left:1407;top:736;width:31;height:31" coordorigin="1407,736" coordsize="31,31">
              <v:shape style="position:absolute;left:1407;top:736;width:31;height:31" coordorigin="1407,736" coordsize="31,31" path="m1435,747l1437,754,1433,762,1426,764,1419,767,1412,763,1409,756,1407,749,1411,741,1418,739,1425,736,1432,740,1435,747xe" filled="false" stroked="true" strokeweight=".336pt" strokecolor="#ffffff">
                <v:path arrowok="t"/>
              </v:shape>
            </v:group>
            <v:group style="position:absolute;left:775;top:697;width:31;height:31" coordorigin="775,697" coordsize="31,31">
              <v:shape style="position:absolute;left:775;top:697;width:31;height:31" coordorigin="775,697" coordsize="31,31" path="m803,707l805,714,801,722,794,724,787,727,780,723,777,716,775,709,779,701,786,699,793,697,800,700,803,707xe" filled="false" stroked="true" strokeweight=".336pt" strokecolor="#ffffff">
                <v:path arrowok="t"/>
              </v:shape>
            </v:group>
            <v:group style="position:absolute;left:853;top:925;width:31;height:31" coordorigin="853,925" coordsize="31,31">
              <v:shape style="position:absolute;left:853;top:925;width:31;height:31" coordorigin="853,925" coordsize="31,31" path="m881,936l884,943,880,951,873,953,866,956,858,952,856,945,853,938,857,930,864,928,871,925,879,929,881,936xe" filled="false" stroked="true" strokeweight=".336pt" strokecolor="#ffffff">
                <v:path arrowok="t"/>
              </v:shape>
            </v:group>
            <v:group style="position:absolute;left:910;top:780;width:31;height:31" coordorigin="910,780" coordsize="31,31">
              <v:shape style="position:absolute;left:910;top:780;width:31;height:31" coordorigin="910,780" coordsize="31,31" path="m938,791l940,798,936,806,929,808,922,811,915,807,912,800,910,793,914,785,921,783,928,780,935,784,938,791xe" filled="false" stroked="true" strokeweight=".336pt" strokecolor="#ffffff">
                <v:path arrowok="t"/>
              </v:shape>
            </v:group>
            <v:group style="position:absolute;left:966;top:631;width:31;height:31" coordorigin="966,631" coordsize="31,31">
              <v:shape style="position:absolute;left:966;top:631;width:31;height:31" coordorigin="966,631" coordsize="31,31" path="m994,642l996,649,993,656,986,659,979,661,971,657,969,650,966,643,970,636,977,633,984,631,992,635,994,642xe" filled="false" stroked="true" strokeweight=".336pt" strokecolor="#ffffff">
                <v:path arrowok="t"/>
              </v:shape>
            </v:group>
            <v:group style="position:absolute;left:1044;top:862;width:31;height:31" coordorigin="1044,862" coordsize="31,31">
              <v:shape style="position:absolute;left:1044;top:862;width:31;height:31" coordorigin="1044,862" coordsize="31,31" path="m1072,873l1075,880,1071,887,1064,890,1057,892,1049,888,1047,881,1044,874,1048,867,1055,864,1062,862,1070,866,1072,873xe" filled="false" stroked="true" strokeweight=".336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50" w:lineRule="auto" w:before="0"/>
                        <w:ind w:left="2120" w:right="70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29.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BCG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cause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wound?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60" w:lineRule="exact" w:before="271" w:after="0"/>
        <w:ind w:left="2159" w:right="8176" w:hanging="360"/>
        <w:jc w:val="both"/>
      </w:pPr>
      <w:r>
        <w:rPr>
          <w:color w:val="5F6369"/>
          <w:w w:val="110"/>
        </w:rPr>
        <w:t>BCG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causes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reaction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skin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given.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shows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that the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vaccine has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worked and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the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body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is becoming</w:t>
      </w:r>
      <w:r>
        <w:rPr>
          <w:color w:val="5F6369"/>
          <w:spacing w:val="23"/>
          <w:w w:val="111"/>
        </w:rPr>
        <w:t> </w:t>
      </w:r>
      <w:r>
        <w:rPr>
          <w:color w:val="5F6369"/>
          <w:w w:val="110"/>
        </w:rPr>
        <w:t>protected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some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forms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tuberculosis.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760;top:455;width:388;height:893" coordorigin="760,455" coordsize="388,893">
              <v:shape style="position:absolute;left:760;top:455;width:388;height:893" coordorigin="760,455" coordsize="388,893" path="m760,1347l1033,1347,1063,1347,1087,1347,1139,1316,1147,1237,1147,717,1143,684,1131,616,1091,568,1050,546,1035,526,1026,510,1021,496,1020,479,1020,455e" filled="false" stroked="true" strokeweight="1.359pt" strokecolor="#ffffff">
                <v:path arrowok="t"/>
              </v:shape>
            </v:group>
            <v:group style="position:absolute;left:732;top:269;width:334;height:178" coordorigin="732,269" coordsize="334,178">
              <v:shape style="position:absolute;left:732;top:269;width:334;height:178" coordorigin="732,269" coordsize="334,178" path="m1020,447l1051,440,1063,430,1065,408,1065,312,1054,299,984,270,918,269,878,270,814,280,755,301,733,315,732,410e" filled="false" stroked="true" strokeweight="1.359pt" strokecolor="#ffffff">
                <v:path arrowok="t"/>
              </v:shape>
            </v:group>
            <v:group style="position:absolute;left:732;top:404;width:334;height:56" coordorigin="732,404" coordsize="334,56">
              <v:shape style="position:absolute;left:732;top:404;width:334;height:56" coordorigin="732,404" coordsize="334,56" path="m732,410l789,456,871,459,914,458,982,447,1042,424,1064,405,1065,404e" filled="false" stroked="true" strokeweight="1.359pt" strokecolor="#ffffff">
                <v:path arrowok="t"/>
              </v:shape>
            </v:group>
            <v:group style="position:absolute;left:726;top:312;width:341;height:70" coordorigin="726,312" coordsize="341,70">
              <v:shape style="position:absolute;left:726;top:312;width:341;height:70" coordorigin="726,312" coordsize="341,70" path="m732,315l728,333,726,348,726,359,788,382,819,381,903,376,985,367,1049,345,1067,318,1066,314,1065,312e" filled="false" stroked="true" strokeweight="1.359pt" strokecolor="#ffffff">
                <v:path arrowok="t"/>
              </v:shape>
            </v:group>
            <v:group style="position:absolute;left:809;top:840;width:165;height:10" coordorigin="809,840" coordsize="165,10">
              <v:shape style="position:absolute;left:809;top:840;width:165;height:10" coordorigin="809,840" coordsize="165,10" path="m809,840l878,849,894,849,915,847,941,845,973,842e" filled="false" stroked="true" strokeweight="1.359pt" strokecolor="#ffffff">
                <v:path arrowok="t"/>
              </v:shape>
            </v:group>
            <v:group style="position:absolute;left:807;top:915;width:165;height:10" coordorigin="807,915" coordsize="165,10">
              <v:shape style="position:absolute;left:807;top:915;width:165;height:10" coordorigin="807,915" coordsize="165,10" path="m807,915l876,924,893,923,914,922,940,920,972,917e" filled="false" stroked="true" strokeweight="1.359pt" strokecolor="#ffffff">
                <v:path arrowok="t"/>
              </v:shape>
            </v:group>
            <v:group style="position:absolute;left:811;top:991;width:165;height:10" coordorigin="811,991" coordsize="165,10">
              <v:shape style="position:absolute;left:811;top:991;width:165;height:10" coordorigin="811,991" coordsize="165,10" path="m811,991l880,1000,897,999,918,998,944,996,976,993e" filled="false" stroked="true" strokeweight="1.359pt" strokecolor="#ffffff">
                <v:path arrowok="t"/>
              </v:shape>
            </v:group>
            <v:group style="position:absolute;left:809;top:1067;width:165;height:10" coordorigin="809,1067" coordsize="165,10">
              <v:shape style="position:absolute;left:809;top:1067;width:165;height:10" coordorigin="809,1067" coordsize="165,10" path="m809,1067l878,1076,894,1076,915,1074,941,1072,973,1069e" filled="false" stroked="true" strokeweight="1.359pt" strokecolor="#ffffff">
                <v:path arrowok="t"/>
              </v:shape>
            </v:group>
            <v:group style="position:absolute;left:811;top:1136;width:165;height:10" coordorigin="811,1136" coordsize="165,10">
              <v:shape style="position:absolute;left:811;top:1136;width:165;height:10" coordorigin="811,1136" coordsize="165,10" path="m811,1136l880,1145,897,1145,918,1144,944,1142,976,1139e" filled="false" stroked="true" strokeweight="1.359pt" strokecolor="#ffffff">
                <v:path arrowok="t"/>
              </v:shape>
            </v:group>
            <v:group style="position:absolute;left:659;top:455;width:388;height:893" coordorigin="659,455" coordsize="388,893">
              <v:shape style="position:absolute;left:659;top:455;width:388;height:893" coordorigin="659,455" coordsize="388,893" path="m1046,1347l773,1347,743,1347,719,1347,667,1316,659,1237,659,717,663,684,675,616,715,568,756,546,771,526,780,510,785,496,786,479,786,455e" filled="false" stroked="true" strokeweight="1.359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72" w:right="643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30.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never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heard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Hib.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should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immunize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my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child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against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it?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60" w:lineRule="exact" w:before="0" w:after="0"/>
        <w:ind w:left="2159" w:right="8176" w:hanging="360"/>
        <w:jc w:val="both"/>
      </w:pPr>
      <w:r>
        <w:rPr>
          <w:color w:val="5F6369"/>
          <w:w w:val="110"/>
        </w:rPr>
        <w:t>I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was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either.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Then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learned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3"/>
          <w:w w:val="114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dangerous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germ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causes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spacing w:val="3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5"/>
          <w:w w:val="110"/>
        </w:rPr>
        <w:t> </w:t>
      </w:r>
      <w:r>
        <w:rPr>
          <w:color w:val="5F6369"/>
          <w:w w:val="110"/>
        </w:rPr>
        <w:t>pneumonia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meningitis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cases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–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2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see!</w:t>
      </w:r>
      <w:r>
        <w:rPr/>
      </w:r>
    </w:p>
    <w:p>
      <w:pPr>
        <w:pStyle w:val="BodyText"/>
        <w:numPr>
          <w:ilvl w:val="1"/>
          <w:numId w:val="18"/>
        </w:numPr>
        <w:tabs>
          <w:tab w:pos="2160" w:val="left" w:leader="none"/>
        </w:tabs>
        <w:spacing w:line="260" w:lineRule="exact" w:before="180" w:after="0"/>
        <w:ind w:left="2159" w:right="8177" w:hanging="36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Hib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prevents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serious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types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45"/>
          <w:w w:val="110"/>
        </w:rPr>
        <w:t> </w:t>
      </w:r>
      <w:r>
        <w:rPr>
          <w:color w:val="5F6369"/>
          <w:w w:val="110"/>
        </w:rPr>
        <w:t>pneumonia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meningitis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saves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thousands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lives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7"/>
          <w:w w:val="110"/>
        </w:rPr>
        <w:t> </w:t>
      </w:r>
      <w:r>
        <w:rPr>
          <w:color w:val="5F6369"/>
          <w:spacing w:val="-5"/>
          <w:w w:val="110"/>
        </w:rPr>
        <w:t>year</w:t>
      </w:r>
      <w:r>
        <w:rPr>
          <w:color w:val="5F6369"/>
          <w:spacing w:val="-4"/>
          <w:w w:val="110"/>
        </w:rPr>
        <w:t>.</w:t>
      </w:r>
      <w:r>
        <w:rPr/>
      </w:r>
    </w:p>
    <w:p>
      <w:pPr>
        <w:numPr>
          <w:ilvl w:val="1"/>
          <w:numId w:val="18"/>
        </w:numPr>
        <w:tabs>
          <w:tab w:pos="2160" w:val="left" w:leader="none"/>
        </w:tabs>
        <w:spacing w:line="260" w:lineRule="exact" w:before="180"/>
        <w:ind w:left="2159" w:right="8176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5F6369"/>
          <w:w w:val="110"/>
          <w:sz w:val="24"/>
        </w:rPr>
        <w:t>If</w:t>
      </w:r>
      <w:r>
        <w:rPr>
          <w:rFonts w:ascii="Times New Roman"/>
          <w:i/>
          <w:color w:val="5F6369"/>
          <w:spacing w:val="17"/>
          <w:w w:val="110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the</w:t>
      </w:r>
      <w:r>
        <w:rPr>
          <w:rFonts w:ascii="Times New Roman"/>
          <w:i/>
          <w:color w:val="5F6369"/>
          <w:spacing w:val="18"/>
          <w:w w:val="110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caregiver</w:t>
      </w:r>
      <w:r>
        <w:rPr>
          <w:rFonts w:ascii="Times New Roman"/>
          <w:i/>
          <w:color w:val="5F6369"/>
          <w:spacing w:val="18"/>
          <w:w w:val="110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wants</w:t>
      </w:r>
      <w:r>
        <w:rPr>
          <w:rFonts w:ascii="Times New Roman"/>
          <w:i/>
          <w:color w:val="5F6369"/>
          <w:spacing w:val="17"/>
          <w:w w:val="110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to</w:t>
      </w:r>
      <w:r>
        <w:rPr>
          <w:rFonts w:ascii="Times New Roman"/>
          <w:i/>
          <w:color w:val="5F6369"/>
          <w:spacing w:val="18"/>
          <w:w w:val="110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know</w:t>
      </w:r>
      <w:r>
        <w:rPr>
          <w:rFonts w:ascii="Times New Roman"/>
          <w:color w:val="5F6369"/>
          <w:w w:val="110"/>
          <w:sz w:val="24"/>
        </w:rPr>
        <w:t>,</w:t>
      </w:r>
      <w:r>
        <w:rPr>
          <w:rFonts w:ascii="Times New Roman"/>
          <w:color w:val="5F6369"/>
          <w:spacing w:val="17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Hib</w:t>
      </w:r>
      <w:r>
        <w:rPr>
          <w:rFonts w:ascii="Times New Roman"/>
          <w:color w:val="5F6369"/>
          <w:spacing w:val="1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stands</w:t>
      </w:r>
      <w:r>
        <w:rPr>
          <w:rFonts w:ascii="Times New Roman"/>
          <w:color w:val="5F6369"/>
          <w:spacing w:val="1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for</w:t>
      </w:r>
      <w:r>
        <w:rPr>
          <w:rFonts w:ascii="Times New Roman"/>
          <w:color w:val="5F6369"/>
          <w:spacing w:val="17"/>
          <w:w w:val="110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Haemophilus</w:t>
      </w:r>
      <w:r>
        <w:rPr>
          <w:rFonts w:ascii="Times New Roman"/>
          <w:i/>
          <w:color w:val="5F6369"/>
          <w:w w:val="109"/>
          <w:sz w:val="24"/>
        </w:rPr>
        <w:t> </w:t>
      </w:r>
      <w:r>
        <w:rPr>
          <w:rFonts w:ascii="Times New Roman"/>
          <w:i/>
          <w:color w:val="5F6369"/>
          <w:w w:val="110"/>
          <w:sz w:val="24"/>
        </w:rPr>
        <w:t>influenzae</w:t>
      </w:r>
      <w:r>
        <w:rPr>
          <w:rFonts w:ascii="Times New Roman"/>
          <w:i/>
          <w:color w:val="5F6369"/>
          <w:spacing w:val="-9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type</w:t>
      </w:r>
      <w:r>
        <w:rPr>
          <w:rFonts w:ascii="Times New Roman"/>
          <w:color w:val="5F6369"/>
          <w:spacing w:val="-8"/>
          <w:w w:val="110"/>
          <w:sz w:val="24"/>
        </w:rPr>
        <w:t> </w:t>
      </w:r>
      <w:r>
        <w:rPr>
          <w:rFonts w:ascii="Times New Roman"/>
          <w:color w:val="5F6369"/>
          <w:w w:val="110"/>
          <w:sz w:val="24"/>
        </w:rPr>
        <w:t>B.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4.972077pt;width:24.5pt;height:22pt;mso-position-horizontal-relative:page;mso-position-vertical-relative:paragraph;z-index:395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27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QUESTIONS</w:t>
      </w:r>
      <w:r>
        <w:rPr>
          <w:rFonts w:ascii="Times New Roman"/>
          <w:b/>
          <w:color w:val="5F6369"/>
          <w:spacing w:val="-13"/>
          <w:sz w:val="16"/>
        </w:rPr>
        <w:t> </w:t>
      </w:r>
      <w:r>
        <w:rPr>
          <w:rFonts w:ascii="Times New Roman"/>
          <w:b/>
          <w:color w:val="5F6369"/>
          <w:sz w:val="16"/>
        </w:rPr>
        <w:t>ABOUT</w:t>
      </w:r>
      <w:r>
        <w:rPr>
          <w:rFonts w:ascii="Times New Roman"/>
          <w:b/>
          <w:color w:val="5F6369"/>
          <w:spacing w:val="-13"/>
          <w:sz w:val="16"/>
        </w:rPr>
        <w:t> </w:t>
      </w:r>
      <w:r>
        <w:rPr>
          <w:rFonts w:ascii="Times New Roman"/>
          <w:b/>
          <w:color w:val="5F6369"/>
          <w:sz w:val="16"/>
        </w:rPr>
        <w:t>SPECIFIC</w:t>
      </w:r>
      <w:r>
        <w:rPr>
          <w:rFonts w:ascii="Times New Roman"/>
          <w:b/>
          <w:color w:val="5F6369"/>
          <w:spacing w:val="-13"/>
          <w:sz w:val="16"/>
        </w:rPr>
        <w:t> </w:t>
      </w:r>
      <w:r>
        <w:rPr>
          <w:rFonts w:ascii="Times New Roman"/>
          <w:b/>
          <w:color w:val="5F6369"/>
          <w:sz w:val="16"/>
        </w:rPr>
        <w:t>ANTIGENS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tabs>
          <w:tab w:pos="8178" w:val="left" w:leader="none"/>
        </w:tabs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840;top:372;width:368;height:242" coordorigin="840,372" coordsize="368,242">
              <v:shape style="position:absolute;left:840;top:372;width:368;height:242" coordorigin="840,372" coordsize="368,242" path="m840,514l1115,383,1141,374,1159,372,1170,376,1179,389,1195,415,1204,434,1207,447,1204,457,1145,490,1081,520,1008,555,941,586,885,613,840,514xe" filled="false" stroked="true" strokeweight="1.483pt" strokecolor="#ffffff">
                <v:path arrowok="t"/>
              </v:shape>
            </v:group>
            <v:group style="position:absolute;left:725;top:546;width:134;height:137" coordorigin="725,546" coordsize="134,137">
              <v:shape style="position:absolute;left:725;top:546;width:134;height:137" coordorigin="725,546" coordsize="134,137" path="m858,561l755,610,725,546,789,683e" filled="false" stroked="true" strokeweight="1.483pt" strokecolor="#ffffff">
                <v:path arrowok="t"/>
              </v:shape>
            </v:group>
            <v:group style="position:absolute;left:858;top:411;width:340;height:197" coordorigin="858,411" coordsize="340,197">
              <v:shape style="position:absolute;left:858;top:411;width:340;height:197" coordorigin="858,411" coordsize="340,197" path="m1176,411l858,562,880,608,1198,457,1176,411xe" filled="true" fillcolor="#ffffff" stroked="false">
                <v:path arrowok="t"/>
                <v:fill type="solid"/>
              </v:shape>
            </v:group>
            <v:group style="position:absolute;left:890;top:518;width:23;height:48" coordorigin="890,518" coordsize="23,48">
              <v:shape style="position:absolute;left:890;top:518;width:23;height:48" coordorigin="890,518" coordsize="23,48" path="m890,518l912,566e" filled="false" stroked="true" strokeweight=".593pt" strokecolor="#ffffff">
                <v:path arrowok="t"/>
              </v:shape>
            </v:group>
            <v:group style="position:absolute;left:944;top:493;width:23;height:48" coordorigin="944,493" coordsize="23,48">
              <v:shape style="position:absolute;left:944;top:493;width:23;height:48" coordorigin="944,493" coordsize="23,48" path="m944,493l967,541e" filled="false" stroked="true" strokeweight=".593pt" strokecolor="#ffffff">
                <v:path arrowok="t"/>
              </v:shape>
            </v:group>
            <v:group style="position:absolute;left:996;top:468;width:23;height:48" coordorigin="996,468" coordsize="23,48">
              <v:shape style="position:absolute;left:996;top:468;width:23;height:48" coordorigin="996,468" coordsize="23,48" path="m996,468l1019,516e" filled="false" stroked="true" strokeweight=".593pt" strokecolor="#ffffff">
                <v:path arrowok="t"/>
              </v:shape>
            </v:group>
            <v:group style="position:absolute;left:1054;top:440;width:23;height:48" coordorigin="1054,440" coordsize="23,48">
              <v:shape style="position:absolute;left:1054;top:440;width:23;height:48" coordorigin="1054,440" coordsize="23,48" path="m1054,440l1077,488e" filled="false" stroked="true" strokeweight=".593pt" strokecolor="#ffffff">
                <v:path arrowok="t"/>
              </v:shape>
            </v:group>
            <v:group style="position:absolute;left:1103;top:418;width:23;height:48" coordorigin="1103,418" coordsize="23,48">
              <v:shape style="position:absolute;left:1103;top:418;width:23;height:48" coordorigin="1103,418" coordsize="23,48" path="m1103,418l1125,466e" filled="false" stroked="true" strokeweight=".593pt" strokecolor="#ffffff">
                <v:path arrowok="t"/>
              </v:shape>
            </v:group>
            <v:group style="position:absolute;left:1186;top:360;width:112;height:53" coordorigin="1186,360" coordsize="112,53">
              <v:shape style="position:absolute;left:1186;top:360;width:112;height:53" coordorigin="1186,360" coordsize="112,53" path="m1186,413l1297,360e" filled="false" stroked="true" strokeweight=".593pt" strokecolor="#ffffff">
                <v:path arrowok="t"/>
              </v:shape>
            </v:group>
            <v:group style="position:absolute;left:824;top:495;width:69;height:145" coordorigin="824,495" coordsize="69,145">
              <v:shape style="position:absolute;left:824;top:495;width:69;height:145" coordorigin="824,495" coordsize="69,145" path="m824,495l893,639e" filled="false" stroked="true" strokeweight="1.483pt" strokecolor="#ffffff">
                <v:path arrowok="t"/>
              </v:shape>
            </v:group>
            <v:group style="position:absolute;left:1300;top:352;width:12;height:11" coordorigin="1300,352" coordsize="12,11">
              <v:shape style="position:absolute;left:1300;top:352;width:12;height:11" coordorigin="1300,352" coordsize="12,11" path="m1300,352l1305,363,1312,353,1300,352xe" filled="true" fillcolor="#ffffff" stroked="false">
                <v:path arrowok="t"/>
                <v:fill type="solid"/>
              </v:shape>
            </v:group>
            <v:group style="position:absolute;left:648;top:973;width:368;height:242" coordorigin="648,973" coordsize="368,242">
              <v:shape style="position:absolute;left:648;top:973;width:368;height:242" coordorigin="648,973" coordsize="368,242" path="m648,1115l924,985,950,976,967,973,979,978,988,991,1003,1017,1013,1036,1016,1049,1012,1059,954,1091,889,1122,816,1157,750,1188,693,1215,648,1115xe" filled="false" stroked="true" strokeweight="1.483pt" strokecolor="#ffffff">
                <v:path arrowok="t"/>
              </v:shape>
            </v:group>
            <v:group style="position:absolute;left:533;top:1148;width:134;height:137" coordorigin="533,1148" coordsize="134,137">
              <v:shape style="position:absolute;left:533;top:1148;width:134;height:137" coordorigin="533,1148" coordsize="134,137" path="m666,1163l563,1212,533,1148,598,1285e" filled="false" stroked="true" strokeweight="1.483pt" strokecolor="#ffffff">
                <v:path arrowok="t"/>
              </v:shape>
            </v:group>
            <v:group style="position:absolute;left:667;top:1013;width:340;height:197" coordorigin="667,1013" coordsize="340,197">
              <v:shape style="position:absolute;left:667;top:1013;width:340;height:197" coordorigin="667,1013" coordsize="340,197" path="m985,1013l667,1163,688,1210,1006,1059,985,1013xe" filled="true" fillcolor="#ffffff" stroked="false">
                <v:path arrowok="t"/>
                <v:fill type="solid"/>
              </v:shape>
            </v:group>
            <v:group style="position:absolute;left:698;top:1120;width:23;height:48" coordorigin="698,1120" coordsize="23,48">
              <v:shape style="position:absolute;left:698;top:1120;width:23;height:48" coordorigin="698,1120" coordsize="23,48" path="m698,1120l721,1168e" filled="false" stroked="true" strokeweight=".593pt" strokecolor="#ffffff">
                <v:path arrowok="t"/>
              </v:shape>
            </v:group>
            <v:group style="position:absolute;left:753;top:1095;width:23;height:48" coordorigin="753,1095" coordsize="23,48">
              <v:shape style="position:absolute;left:753;top:1095;width:23;height:48" coordorigin="753,1095" coordsize="23,48" path="m753,1095l776,1143e" filled="false" stroked="true" strokeweight=".593pt" strokecolor="#ffffff">
                <v:path arrowok="t"/>
              </v:shape>
            </v:group>
            <v:group style="position:absolute;left:805;top:1070;width:23;height:48" coordorigin="805,1070" coordsize="23,48">
              <v:shape style="position:absolute;left:805;top:1070;width:23;height:48" coordorigin="805,1070" coordsize="23,48" path="m805,1070l828,1118e" filled="false" stroked="true" strokeweight=".593pt" strokecolor="#ffffff">
                <v:path arrowok="t"/>
              </v:shape>
            </v:group>
            <v:group style="position:absolute;left:863;top:1042;width:23;height:48" coordorigin="863,1042" coordsize="23,48">
              <v:shape style="position:absolute;left:863;top:1042;width:23;height:48" coordorigin="863,1042" coordsize="23,48" path="m863,1042l886,1090e" filled="false" stroked="true" strokeweight=".593pt" strokecolor="#ffffff">
                <v:path arrowok="t"/>
              </v:shape>
            </v:group>
            <v:group style="position:absolute;left:911;top:1020;width:23;height:48" coordorigin="911,1020" coordsize="23,48">
              <v:shape style="position:absolute;left:911;top:1020;width:23;height:48" coordorigin="911,1020" coordsize="23,48" path="m911,1020l934,1067e" filled="false" stroked="true" strokeweight=".593pt" strokecolor="#ffffff">
                <v:path arrowok="t"/>
              </v:shape>
            </v:group>
            <v:group style="position:absolute;left:994;top:962;width:112;height:53" coordorigin="994,962" coordsize="112,53">
              <v:shape style="position:absolute;left:994;top:962;width:112;height:53" coordorigin="994,962" coordsize="112,53" path="m994,1015l1106,962e" filled="false" stroked="true" strokeweight=".593pt" strokecolor="#ffffff">
                <v:path arrowok="t"/>
              </v:shape>
            </v:group>
            <v:group style="position:absolute;left:633;top:1096;width:69;height:145" coordorigin="633,1096" coordsize="69,145">
              <v:shape style="position:absolute;left:633;top:1096;width:69;height:145" coordorigin="633,1096" coordsize="69,145" path="m633,1096l701,1241e" filled="false" stroked="true" strokeweight="1.483pt" strokecolor="#ffffff">
                <v:path arrowok="t"/>
              </v:shape>
            </v:group>
            <v:group style="position:absolute;left:1108;top:954;width:12;height:11" coordorigin="1108,954" coordsize="12,11">
              <v:shape style="position:absolute;left:1108;top:954;width:12;height:11" coordorigin="1108,954" coordsize="12,11" path="m1108,954l1113,965,1120,955,1108,954xe" filled="true" fillcolor="#ffffff" stroked="false">
                <v:path arrowok="t"/>
                <v:fill type="solid"/>
              </v:shape>
            </v:group>
            <v:group style="position:absolute;left:1221;top:514;width:281;height:581" coordorigin="1221,514" coordsize="281,581">
              <v:shape style="position:absolute;left:1221;top:514;width:281;height:581" coordorigin="1221,514" coordsize="281,581" path="m1233,874l1221,1093,1446,1095,1367,1024,1369,1022,1422,962,1435,943,1294,943,1233,874xe" filled="true" fillcolor="#ffffff" stroked="false">
                <v:path arrowok="t"/>
                <v:fill type="solid"/>
              </v:shape>
              <v:shape style="position:absolute;left:1221;top:514;width:281;height:581" coordorigin="1221,514" coordsize="281,581" path="m1395,514l1303,560,1305,561,1308,566,1345,624,1368,682,1378,753,1377,779,1354,860,1319,915,1294,943,1435,943,1477,865,1496,805,1502,738,1499,702,1491,666,1477,629,1456,591,1429,553,1395,514xe" filled="true" fillcolor="#ffffff" stroked="false">
                <v:path arrowok="t"/>
                <v:fill type="solid"/>
              </v:shape>
            </v:group>
            <v:group style="position:absolute;left:304;top:514;width:281;height:581" coordorigin="304,514" coordsize="281,581">
              <v:shape style="position:absolute;left:304;top:514;width:281;height:581" coordorigin="304,514" coordsize="281,581" path="m360,514l439,586,437,587,431,593,384,647,341,716,318,773,305,837,304,872,307,907,329,980,377,1056,411,1095,503,1049,501,1048,498,1044,461,985,438,927,428,856,429,830,452,750,487,694,512,667,577,667,584,516,360,514xe" filled="true" fillcolor="#ffffff" stroked="false">
                <v:path arrowok="t"/>
                <v:fill type="solid"/>
              </v:shape>
              <v:shape style="position:absolute;left:304;top:514;width:281;height:581" coordorigin="304,514" coordsize="281,581" path="m577,667l512,667,573,735,577,667xe" filled="true" fillcolor="#ffffff" stroked="false">
                <v:path arrowok="t"/>
                <v:fill type="solid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93" w:right="90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31.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keep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being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immunized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against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polio?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40b4e2" stroked="false">
                <v:path arrowok="t"/>
                <v:fill type="solid"/>
              </v:shape>
            </v:group>
            <v:group style="position:absolute;left:562;top:390;width:691;height:678" coordorigin="562,390" coordsize="691,678">
              <v:shape style="position:absolute;left:562;top:390;width:691;height:678" coordorigin="562,390" coordsize="691,678" path="m562,902l1018,446,1075,402,1112,390,1123,393,1135,400,1148,410,1163,424,1181,442,1202,458,1249,506,1252,516,1251,526,1211,579,1176,615,1155,635,1106,684,1048,742,985,805,921,870,860,931,805,985,762,1029,722,1068,562,902xe" filled="false" stroked="true" strokeweight="3.137pt" strokecolor="#ffffff">
                <v:path arrowok="t"/>
              </v:shape>
            </v:group>
            <v:group style="position:absolute;left:356;top:984;width:276;height:292" coordorigin="356,984" coordsize="276,292">
              <v:shape style="position:absolute;left:356;top:984;width:276;height:292" coordorigin="356,984" coordsize="276,292" path="m632,984l461,1154,356,1049,582,1276e" filled="false" stroked="true" strokeweight="3.137pt" strokecolor="#ffffff">
                <v:path arrowok="t"/>
              </v:shape>
            </v:group>
            <v:group style="position:absolute;left:632;top:458;width:603;height:603" coordorigin="632,458" coordsize="603,603">
              <v:shape style="position:absolute;left:632;top:458;width:603;height:603" coordorigin="632,458" coordsize="603,603" path="m1159,458l632,985,709,1061,1235,535,1159,458xe" filled="true" fillcolor="#ffffff" stroked="false">
                <v:path arrowok="t"/>
                <v:fill type="solid"/>
              </v:shape>
            </v:group>
            <v:group style="position:absolute;left:632;top:458;width:603;height:603" coordorigin="632,458" coordsize="603,603">
              <v:shape style="position:absolute;left:632;top:458;width:603;height:603" coordorigin="632,458" coordsize="603,603" path="m1235,535l709,1061,632,985,1159,458,1235,535xe" filled="false" stroked="true" strokeweight=".194pt" strokecolor="#ffffff">
                <v:path arrowok="t"/>
              </v:shape>
            </v:group>
            <v:group style="position:absolute;left:665;top:876;width:80;height:80" coordorigin="665,876" coordsize="80,80">
              <v:shape style="position:absolute;left:665;top:876;width:80;height:80" coordorigin="665,876" coordsize="80,80" path="m665,876l744,955e" filled="false" stroked="true" strokeweight="1.255pt" strokecolor="#ffffff">
                <v:path arrowok="t"/>
              </v:shape>
            </v:group>
            <v:group style="position:absolute;left:756;top:787;width:80;height:80" coordorigin="756,787" coordsize="80,80">
              <v:shape style="position:absolute;left:756;top:787;width:80;height:80" coordorigin="756,787" coordsize="80,80" path="m756,787l835,866e" filled="false" stroked="true" strokeweight="1.255pt" strokecolor="#ffffff">
                <v:path arrowok="t"/>
              </v:shape>
            </v:group>
            <v:group style="position:absolute;left:841;top:699;width:80;height:80" coordorigin="841,699" coordsize="80,80">
              <v:shape style="position:absolute;left:841;top:699;width:80;height:80" coordorigin="841,699" coordsize="80,80" path="m841,699l921,779e" filled="false" stroked="true" strokeweight="1.255pt" strokecolor="#ffffff">
                <v:path arrowok="t"/>
              </v:shape>
            </v:group>
            <v:group style="position:absolute;left:937;top:603;width:80;height:80" coordorigin="937,603" coordsize="80,80">
              <v:shape style="position:absolute;left:937;top:603;width:80;height:80" coordorigin="937,603" coordsize="80,80" path="m937,603l1017,682e" filled="false" stroked="true" strokeweight="1.255pt" strokecolor="#ffffff">
                <v:path arrowok="t"/>
              </v:shape>
            </v:group>
            <v:group style="position:absolute;left:1017;top:524;width:80;height:80" coordorigin="1017,524" coordsize="80,80">
              <v:shape style="position:absolute;left:1017;top:524;width:80;height:80" coordorigin="1017,524" coordsize="80,80" path="m1017,524l1097,603e" filled="false" stroked="true" strokeweight="1.255pt" strokecolor="#ffffff">
                <v:path arrowok="t"/>
              </v:shape>
            </v:group>
            <v:group style="position:absolute;left:1179;top:271;width:185;height:185" coordorigin="1179,271" coordsize="185,185">
              <v:shape style="position:absolute;left:1179;top:271;width:185;height:185" coordorigin="1179,271" coordsize="185,185" path="m1179,455l1364,271e" filled="false" stroked="true" strokeweight="1.255pt" strokecolor="#ffffff">
                <v:path arrowok="t"/>
              </v:shape>
            </v:group>
            <v:group style="position:absolute;left:517;top:875;width:240;height:240" coordorigin="517,875" coordsize="240,240">
              <v:shape style="position:absolute;left:517;top:875;width:240;height:240" coordorigin="517,875" coordsize="240,240" path="m517,875l757,1115e" filled="false" stroked="true" strokeweight="3.137pt" strokecolor="#ffffff">
                <v:path arrowok="t"/>
              </v:shape>
            </v:group>
            <v:group style="position:absolute;left:1364;top:247;width:25;height:25" coordorigin="1364,247" coordsize="25,25">
              <v:shape style="position:absolute;left:1364;top:247;width:25;height:25" coordorigin="1364,247" coordsize="25,25" path="m1388,247l1364,253,1382,271,1388,247xe" filled="true" fillcolor="#ffffff" stroked="false">
                <v:path arrowok="t"/>
                <v:fill type="solid"/>
              </v:shape>
            </v:group>
            <v:group style="position:absolute;left:963;top:775;width:428;height:494" coordorigin="963,775" coordsize="428,494">
              <v:shape style="position:absolute;left:963;top:775;width:428;height:494" coordorigin="963,775" coordsize="428,494" path="m1390,898l1176,775,963,898,963,1145,1176,1268,1390,1145,1390,898xe" filled="false" stroked="true" strokeweight=".502pt" strokecolor="#ffffff">
                <v:path arrowok="t"/>
              </v:shape>
            </v:group>
            <v:group style="position:absolute;left:963;top:780;width:428;height:152" coordorigin="963,780" coordsize="428,152">
              <v:shape style="position:absolute;left:963;top:780;width:428;height:152" coordorigin="963,780" coordsize="428,152" path="m963,898l1026,932,1176,780,1327,931,1390,898e" filled="false" stroked="true" strokeweight=".502pt" strokecolor="#ffffff">
                <v:path arrowok="t"/>
              </v:shape>
            </v:group>
            <v:group style="position:absolute;left:970;top:931;width:417;height:260" coordorigin="970,931" coordsize="417,260">
              <v:shape style="position:absolute;left:970;top:931;width:417;height:260" coordorigin="970,931" coordsize="417,260" path="m1327,931l1387,1142,1176,1190,970,1142,1026,932,1327,931xe" filled="false" stroked="true" strokeweight=".502pt" strokecolor="#ffffff">
                <v:path arrowok="t"/>
              </v:shape>
            </v:group>
            <v:group style="position:absolute;left:1176;top:931;width:152;height:338" coordorigin="1176,931" coordsize="152,338">
              <v:shape style="position:absolute;left:1176;top:931;width:152;height:338" coordorigin="1176,931" coordsize="152,338" path="m1176,1268l1176,1190,1327,931e" filled="false" stroked="true" strokeweight=".502pt" strokecolor="#ffffff">
                <v:path arrowok="t"/>
              </v:shape>
            </v:group>
            <v:group style="position:absolute;left:1026;top:932;width:150;height:259" coordorigin="1026,932" coordsize="150,259">
              <v:shape style="position:absolute;left:1026;top:932;width:150;height:259" coordorigin="1026,932" coordsize="150,259" path="m1026,932l1176,1190e" filled="false" stroked="true" strokeweight=".502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2037" w:right="92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32.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new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injectable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polio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vaccine,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need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both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new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one?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0"/>
          <w:numId w:val="20"/>
        </w:numPr>
        <w:tabs>
          <w:tab w:pos="1440" w:val="left" w:leader="none"/>
        </w:tabs>
        <w:spacing w:line="260" w:lineRule="exact" w:before="92" w:after="0"/>
        <w:ind w:left="1439" w:right="0" w:hanging="360"/>
        <w:jc w:val="both"/>
      </w:pPr>
      <w:r>
        <w:rPr>
          <w:color w:val="5F6369"/>
          <w:w w:val="110"/>
        </w:rPr>
        <w:t>Oral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polio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(OPV)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safe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effective,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every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dose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brings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closer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fully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protected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polio.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</w:rPr>
        <w:t> </w:t>
      </w:r>
      <w:r>
        <w:rPr>
          <w:color w:val="5F6369"/>
          <w:w w:val="110"/>
        </w:rPr>
        <w:t>takes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multiple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doses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OPV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achieve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full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immunity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polio.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0"/>
        </w:numPr>
        <w:tabs>
          <w:tab w:pos="1440" w:val="left" w:leader="none"/>
        </w:tabs>
        <w:spacing w:line="260" w:lineRule="exact" w:before="0" w:after="0"/>
        <w:ind w:left="1439" w:right="0" w:hanging="360"/>
        <w:jc w:val="both"/>
      </w:pPr>
      <w:r>
        <w:rPr>
          <w:color w:val="5F6369"/>
          <w:w w:val="110"/>
        </w:rPr>
        <w:t>Although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wild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polio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eliminated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many</w:t>
      </w:r>
      <w:r>
        <w:rPr>
          <w:color w:val="5F6369"/>
          <w:w w:val="110"/>
        </w:rPr>
        <w:t> countries,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still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exists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62"/>
          <w:w w:val="110"/>
        </w:rPr>
        <w:t> </w:t>
      </w:r>
      <w:r>
        <w:rPr>
          <w:color w:val="5F6369"/>
          <w:w w:val="110"/>
        </w:rPr>
        <w:t>others,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so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unprotected</w:t>
      </w:r>
      <w:r>
        <w:rPr>
          <w:color w:val="5F6369"/>
          <w:spacing w:val="6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could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infected.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0"/>
        </w:numPr>
        <w:tabs>
          <w:tab w:pos="1440" w:val="left" w:leader="none"/>
        </w:tabs>
        <w:spacing w:line="260" w:lineRule="exact" w:before="0" w:after="0"/>
        <w:ind w:left="1439" w:right="0" w:hanging="360"/>
        <w:jc w:val="both"/>
      </w:pPr>
      <w:r>
        <w:rPr>
          <w:color w:val="5F6369"/>
          <w:w w:val="110"/>
        </w:rPr>
        <w:t>When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virus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eradicated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worldwide,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able</w:t>
      </w:r>
      <w:r>
        <w:rPr>
          <w:color w:val="5F6369"/>
          <w:spacing w:val="26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stop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using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polio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vaccine.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3"/>
          <w:w w:val="110"/>
        </w:rPr>
        <w:t>However,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long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polio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exists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6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world,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our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need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protection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it.</w:t>
      </w:r>
      <w:r>
        <w:rPr/>
      </w:r>
    </w:p>
    <w:p>
      <w:pPr>
        <w:pStyle w:val="BodyText"/>
        <w:numPr>
          <w:ilvl w:val="0"/>
          <w:numId w:val="18"/>
        </w:numPr>
        <w:tabs>
          <w:tab w:pos="920" w:val="left" w:leader="none"/>
        </w:tabs>
        <w:spacing w:line="260" w:lineRule="exact" w:before="165" w:after="0"/>
        <w:ind w:left="919" w:right="1455" w:hanging="360"/>
        <w:jc w:val="both"/>
      </w:pPr>
      <w:r>
        <w:rPr>
          <w:color w:val="5F6369"/>
          <w:w w:val="110"/>
        </w:rPr>
        <w:br w:type="column"/>
        <w:t>Injectable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polio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(IPV)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effective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vaccine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protect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children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ultimately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eradicate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polio.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been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world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than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50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years.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8"/>
        </w:numPr>
        <w:tabs>
          <w:tab w:pos="920" w:val="left" w:leader="none"/>
        </w:tabs>
        <w:spacing w:line="260" w:lineRule="exact" w:before="0" w:after="0"/>
        <w:ind w:left="919" w:right="1455" w:hanging="360"/>
        <w:jc w:val="both"/>
      </w:pPr>
      <w:r>
        <w:rPr>
          <w:color w:val="5F6369"/>
          <w:w w:val="110"/>
        </w:rPr>
        <w:t>IPV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replace</w:t>
      </w:r>
      <w:r>
        <w:rPr>
          <w:color w:val="5F6369"/>
          <w:spacing w:val="38"/>
          <w:w w:val="110"/>
        </w:rPr>
        <w:t> </w:t>
      </w:r>
      <w:r>
        <w:rPr>
          <w:color w:val="5F6369"/>
          <w:spacing w:val="-7"/>
          <w:w w:val="110"/>
        </w:rPr>
        <w:t>OP</w:t>
      </w:r>
      <w:r>
        <w:rPr>
          <w:color w:val="5F6369"/>
          <w:spacing w:val="-8"/>
          <w:w w:val="110"/>
        </w:rPr>
        <w:t>V</w:t>
      </w:r>
      <w:r>
        <w:rPr>
          <w:color w:val="5F6369"/>
          <w:spacing w:val="-6"/>
          <w:w w:val="110"/>
        </w:rPr>
        <w:t>.</w:t>
      </w:r>
      <w:r>
        <w:rPr>
          <w:color w:val="5F6369"/>
          <w:spacing w:val="39"/>
          <w:w w:val="110"/>
        </w:rPr>
        <w:t> </w:t>
      </w:r>
      <w:r>
        <w:rPr>
          <w:color w:val="5F6369"/>
          <w:spacing w:val="-3"/>
          <w:w w:val="110"/>
        </w:rPr>
        <w:t>Rather,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IPV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38"/>
          <w:w w:val="110"/>
        </w:rPr>
        <w:t> </w:t>
      </w:r>
      <w:r>
        <w:rPr>
          <w:color w:val="5F6369"/>
          <w:w w:val="110"/>
        </w:rPr>
        <w:t>used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well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25"/>
          <w:w w:val="120"/>
        </w:rPr>
        <w:t> </w:t>
      </w:r>
      <w:r>
        <w:rPr>
          <w:color w:val="5F6369"/>
          <w:w w:val="110"/>
        </w:rPr>
        <w:t>OPV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work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together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strengthen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4"/>
          <w:w w:val="110"/>
        </w:rPr>
        <w:t>child’</w:t>
      </w:r>
      <w:r>
        <w:rPr>
          <w:color w:val="5F6369"/>
          <w:spacing w:val="-3"/>
          <w:w w:val="110"/>
        </w:rPr>
        <w:t>s</w:t>
      </w:r>
      <w:r>
        <w:rPr>
          <w:color w:val="5F6369"/>
          <w:spacing w:val="23"/>
          <w:w w:val="128"/>
        </w:rPr>
        <w:t> </w:t>
      </w:r>
      <w:r>
        <w:rPr>
          <w:color w:val="5F6369"/>
          <w:w w:val="110"/>
        </w:rPr>
        <w:t>immune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system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against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polio.</w:t>
      </w:r>
      <w:r>
        <w:rPr/>
      </w:r>
    </w:p>
    <w:p>
      <w:pPr>
        <w:spacing w:after="0" w:line="260" w:lineRule="exact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7940" w:space="40"/>
            <w:col w:w="88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.153577pt;width:24.5pt;height:22pt;mso-position-horizontal-relative:page;mso-position-vertical-relative:paragraph;z-index:407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28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4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QUESTIONS</w:t>
      </w:r>
      <w:r>
        <w:rPr>
          <w:rFonts w:ascii="Times New Roman"/>
          <w:b/>
          <w:color w:val="5F6369"/>
          <w:spacing w:val="-13"/>
          <w:sz w:val="16"/>
        </w:rPr>
        <w:t> </w:t>
      </w:r>
      <w:r>
        <w:rPr>
          <w:rFonts w:ascii="Times New Roman"/>
          <w:b/>
          <w:color w:val="5F6369"/>
          <w:sz w:val="16"/>
        </w:rPr>
        <w:t>ABOUT</w:t>
      </w:r>
      <w:r>
        <w:rPr>
          <w:rFonts w:ascii="Times New Roman"/>
          <w:b/>
          <w:color w:val="5F6369"/>
          <w:spacing w:val="-13"/>
          <w:sz w:val="16"/>
        </w:rPr>
        <w:t> </w:t>
      </w:r>
      <w:r>
        <w:rPr>
          <w:rFonts w:ascii="Times New Roman"/>
          <w:b/>
          <w:color w:val="5F6369"/>
          <w:sz w:val="16"/>
        </w:rPr>
        <w:t>SPECIFIC</w:t>
      </w:r>
      <w:r>
        <w:rPr>
          <w:rFonts w:ascii="Times New Roman"/>
          <w:b/>
          <w:color w:val="5F6369"/>
          <w:spacing w:val="-13"/>
          <w:sz w:val="16"/>
        </w:rPr>
        <w:t> </w:t>
      </w:r>
      <w:r>
        <w:rPr>
          <w:rFonts w:ascii="Times New Roman"/>
          <w:b/>
          <w:color w:val="5F6369"/>
          <w:sz w:val="16"/>
        </w:rPr>
        <w:t>ANTIGENS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5F6369"/>
          <w:w w:val="110"/>
        </w:rPr>
        <w:t>Mistrust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System/Facility/Providers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8898" w:val="left" w:leader="none"/>
        </w:tabs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fdb714" stroked="false">
                <v:path arrowok="t"/>
                <v:fill type="solid"/>
              </v:shape>
            </v:group>
            <v:group style="position:absolute;left:303;top:716;width:702;height:481" coordorigin="303,716" coordsize="702,481">
              <v:shape style="position:absolute;left:303;top:716;width:702;height:481" coordorigin="303,716" coordsize="702,481" path="m645,716l583,720,516,734,442,763,380,810,340,861,311,933,303,993,303,1196,377,1196,377,1003,378,980,392,919,445,851,518,812,587,794,908,789,893,778,827,744,748,723,688,717,645,716xe" filled="true" fillcolor="#ffffff" stroked="false">
                <v:path arrowok="t"/>
                <v:fill type="solid"/>
              </v:shape>
              <v:shape style="position:absolute;left:303;top:716;width:702;height:481" coordorigin="303,716" coordsize="702,481" path="m908,789l653,789,672,790,691,791,753,799,816,819,871,854,912,909,931,987,931,1196,1005,1196,1005,1003,996,929,971,863,929,808,912,792,908,789xe" filled="true" fillcolor="#ffffff" stroked="false">
                <v:path arrowok="t"/>
                <v:fill type="solid"/>
              </v:shape>
            </v:group>
            <v:group style="position:absolute;left:453;top:290;width:403;height:403" coordorigin="453,290" coordsize="403,403">
              <v:shape style="position:absolute;left:453;top:290;width:403;height:403" coordorigin="453,290" coordsize="403,403" path="m664,290l594,301,534,331,489,377,461,434,453,478,454,503,471,570,506,626,556,666,616,689,654,692,677,691,741,672,794,635,809,619,655,619,632,617,573,589,535,537,526,493,528,470,556,410,608,372,808,363,799,353,748,313,686,292,664,290xe" filled="true" fillcolor="#ffffff" stroked="false">
                <v:path arrowok="t"/>
                <v:fill type="solid"/>
              </v:shape>
              <v:shape style="position:absolute;left:453;top:290;width:403;height:403" coordorigin="453,290" coordsize="403,403" path="m808,363l654,363,677,365,698,371,751,409,780,468,782,490,780,513,752,573,699,610,655,619,809,619,842,563,855,496,854,473,836,407,813,369,808,363xe" filled="true" fillcolor="#ffffff" stroked="false">
                <v:path arrowok="t"/>
                <v:fill type="solid"/>
              </v:shape>
            </v:group>
            <v:group style="position:absolute;left:1051;top:891;width:445;height:305" coordorigin="1051,891" coordsize="445,305">
              <v:shape style="position:absolute;left:1051;top:891;width:445;height:305" coordorigin="1051,891" coordsize="445,305" path="m1259,891l1179,904,1107,942,1069,992,1051,1069,1051,1195,1098,1195,1098,1071,1099,1051,1121,995,1194,951,1255,938,1434,937,1423,929,1362,902,1285,891,1275,891,1259,891xe" filled="true" fillcolor="#ffffff" stroked="false">
                <v:path arrowok="t"/>
                <v:fill type="solid"/>
              </v:shape>
              <v:shape style="position:absolute;left:1051;top:891;width:445;height:305" coordorigin="1051,891" coordsize="445,305" path="m1434,937l1273,937,1292,938,1312,940,1375,956,1426,996,1449,1069,1449,1195,1496,1195,1495,1071,1485,1008,1454,956,1440,942,1434,937xe" filled="true" fillcolor="#ffffff" stroked="false">
                <v:path arrowok="t"/>
                <v:fill type="solid"/>
              </v:shape>
            </v:group>
            <v:group style="position:absolute;left:1146;top:621;width:256;height:256" coordorigin="1146,621" coordsize="256,256">
              <v:shape style="position:absolute;left:1146;top:621;width:256;height:256" coordorigin="1146,621" coordsize="256,256" path="m1274,621l1210,638,1164,684,1146,747,1148,770,1176,830,1228,868,1272,876,1273,876,1338,859,1372,829,1281,829,1257,826,1204,789,1192,749,1196,726,1236,677,1273,667,1372,667,1371,667,1356,651,1338,639,1318,629,1297,623,1274,621xe" filled="true" fillcolor="#ffffff" stroked="false">
                <v:path arrowok="t"/>
                <v:fill type="solid"/>
              </v:shape>
              <v:shape style="position:absolute;left:1146;top:621;width:256;height:256" coordorigin="1146,621" coordsize="256,256" path="m1372,667l1273,667,1296,671,1316,680,1333,693,1345,711,1353,732,1351,759,1318,815,1281,829,1372,829,1383,813,1393,793,1399,772,1401,749,1399,726,1393,704,1384,684,1372,667xe" filled="true" fillcolor="#ffffff" stroked="false">
                <v:path arrowok="t"/>
                <v:fill type="solid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41" w:right="16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33.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People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say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4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cause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5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w w:val="115"/>
                          <w:sz w:val="24"/>
                        </w:rPr>
                        <w:t>sterility.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6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can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tell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me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about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such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9"/>
                          <w:w w:val="11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5"/>
                          <w:sz w:val="24"/>
                        </w:rPr>
                        <w:t>things?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fdb714" stroked="false">
                <v:path arrowok="t"/>
                <v:fill type="solid"/>
              </v:shape>
              <v:shape style="position:absolute;left:453;top:290;width:965;height:965" type="#_x0000_t75" stroked="false">
                <v:imagedata r:id="rId34" o:title="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236" w:right="1019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34.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know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that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cause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HIV/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AIDS?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1"/>
          <w:numId w:val="18"/>
        </w:numPr>
        <w:tabs>
          <w:tab w:pos="2161" w:val="left" w:leader="none"/>
        </w:tabs>
        <w:spacing w:line="240" w:lineRule="auto" w:before="72" w:after="0"/>
        <w:ind w:left="2160" w:right="0" w:hanging="360"/>
        <w:jc w:val="left"/>
      </w:pPr>
      <w:r>
        <w:rPr>
          <w:color w:val="5F6369"/>
          <w:spacing w:val="-3"/>
          <w:w w:val="110"/>
        </w:rPr>
        <w:t>There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is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3"/>
          <w:w w:val="110"/>
        </w:rPr>
        <w:t>nothing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3"/>
          <w:w w:val="110"/>
        </w:rPr>
        <w:t>in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3"/>
          <w:w w:val="110"/>
        </w:rPr>
        <w:t>vaccines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3"/>
          <w:w w:val="110"/>
        </w:rPr>
        <w:t>that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3"/>
          <w:w w:val="110"/>
        </w:rPr>
        <w:t>prevents</w:t>
      </w:r>
      <w:r>
        <w:rPr>
          <w:color w:val="5F6369"/>
          <w:spacing w:val="-2"/>
          <w:w w:val="110"/>
        </w:rPr>
        <w:t> </w:t>
      </w:r>
      <w:r>
        <w:rPr>
          <w:color w:val="5F6369"/>
          <w:spacing w:val="-3"/>
          <w:w w:val="110"/>
        </w:rPr>
        <w:t>future</w:t>
      </w:r>
      <w:r>
        <w:rPr>
          <w:color w:val="5F6369"/>
          <w:spacing w:val="-1"/>
          <w:w w:val="110"/>
        </w:rPr>
        <w:t> </w:t>
      </w:r>
      <w:r>
        <w:rPr>
          <w:color w:val="5F6369"/>
          <w:spacing w:val="-4"/>
          <w:w w:val="110"/>
        </w:rPr>
        <w:t>pregnancy.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8"/>
        </w:numPr>
        <w:tabs>
          <w:tab w:pos="2161" w:val="left" w:leader="none"/>
        </w:tabs>
        <w:spacing w:line="246" w:lineRule="auto" w:before="0" w:after="0"/>
        <w:ind w:left="2160" w:right="1" w:hanging="360"/>
        <w:jc w:val="both"/>
      </w:pPr>
      <w:r>
        <w:rPr>
          <w:color w:val="5F6369"/>
          <w:w w:val="110"/>
        </w:rPr>
        <w:t>I</w:t>
      </w:r>
      <w:r>
        <w:rPr>
          <w:color w:val="5F6369"/>
          <w:spacing w:val="41"/>
          <w:w w:val="110"/>
        </w:rPr>
        <w:t> </w:t>
      </w:r>
      <w:r>
        <w:rPr>
          <w:color w:val="5F6369"/>
          <w:spacing w:val="-2"/>
          <w:w w:val="110"/>
        </w:rPr>
        <w:t>am</w:t>
      </w:r>
      <w:r>
        <w:rPr>
          <w:color w:val="5F6369"/>
          <w:spacing w:val="42"/>
          <w:w w:val="110"/>
        </w:rPr>
        <w:t> </w:t>
      </w:r>
      <w:r>
        <w:rPr>
          <w:color w:val="5F6369"/>
          <w:spacing w:val="-3"/>
          <w:w w:val="110"/>
        </w:rPr>
        <w:t>sure</w:t>
      </w:r>
      <w:r>
        <w:rPr>
          <w:color w:val="5F6369"/>
          <w:spacing w:val="42"/>
          <w:w w:val="110"/>
        </w:rPr>
        <w:t> </w:t>
      </w:r>
      <w:r>
        <w:rPr>
          <w:color w:val="5F6369"/>
          <w:spacing w:val="-3"/>
          <w:w w:val="110"/>
        </w:rPr>
        <w:t>that</w:t>
      </w:r>
      <w:r>
        <w:rPr>
          <w:color w:val="5F6369"/>
          <w:spacing w:val="41"/>
          <w:w w:val="110"/>
        </w:rPr>
        <w:t> </w:t>
      </w:r>
      <w:r>
        <w:rPr>
          <w:color w:val="5F6369"/>
          <w:spacing w:val="-3"/>
          <w:w w:val="110"/>
        </w:rPr>
        <w:t>many</w:t>
      </w:r>
      <w:r>
        <w:rPr>
          <w:color w:val="5F6369"/>
          <w:spacing w:val="42"/>
          <w:w w:val="110"/>
        </w:rPr>
        <w:t> </w:t>
      </w:r>
      <w:r>
        <w:rPr>
          <w:color w:val="5F6369"/>
          <w:spacing w:val="-3"/>
          <w:w w:val="110"/>
        </w:rPr>
        <w:t>women</w:t>
      </w:r>
      <w:r>
        <w:rPr>
          <w:color w:val="5F6369"/>
          <w:spacing w:val="42"/>
          <w:w w:val="110"/>
        </w:rPr>
        <w:t> </w:t>
      </w:r>
      <w:r>
        <w:rPr>
          <w:color w:val="5F6369"/>
          <w:spacing w:val="-3"/>
          <w:w w:val="110"/>
        </w:rPr>
        <w:t>in</w:t>
      </w:r>
      <w:r>
        <w:rPr>
          <w:color w:val="5F6369"/>
          <w:spacing w:val="41"/>
          <w:w w:val="110"/>
        </w:rPr>
        <w:t> </w:t>
      </w:r>
      <w:r>
        <w:rPr>
          <w:color w:val="5F6369"/>
          <w:spacing w:val="-4"/>
          <w:w w:val="110"/>
        </w:rPr>
        <w:t>your</w:t>
      </w:r>
      <w:r>
        <w:rPr>
          <w:color w:val="5F6369"/>
          <w:spacing w:val="42"/>
          <w:w w:val="110"/>
        </w:rPr>
        <w:t> </w:t>
      </w:r>
      <w:r>
        <w:rPr>
          <w:color w:val="5F6369"/>
          <w:spacing w:val="-3"/>
          <w:w w:val="110"/>
        </w:rPr>
        <w:t>community</w:t>
      </w:r>
      <w:r>
        <w:rPr>
          <w:color w:val="5F6369"/>
          <w:spacing w:val="42"/>
          <w:w w:val="110"/>
        </w:rPr>
        <w:t> </w:t>
      </w:r>
      <w:r>
        <w:rPr>
          <w:color w:val="5F6369"/>
          <w:spacing w:val="-2"/>
          <w:w w:val="110"/>
        </w:rPr>
        <w:t>who</w:t>
      </w:r>
      <w:r>
        <w:rPr>
          <w:color w:val="5F6369"/>
          <w:spacing w:val="41"/>
          <w:w w:val="110"/>
        </w:rPr>
        <w:t> </w:t>
      </w:r>
      <w:r>
        <w:rPr>
          <w:color w:val="5F6369"/>
          <w:spacing w:val="-3"/>
          <w:w w:val="110"/>
        </w:rPr>
        <w:t>were</w:t>
      </w:r>
      <w:r>
        <w:rPr>
          <w:color w:val="5F6369"/>
          <w:spacing w:val="38"/>
          <w:w w:val="117"/>
        </w:rPr>
        <w:t> </w:t>
      </w:r>
      <w:r>
        <w:rPr>
          <w:color w:val="5F6369"/>
          <w:spacing w:val="-4"/>
          <w:w w:val="110"/>
        </w:rPr>
        <w:t>immunized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2"/>
          <w:w w:val="110"/>
        </w:rPr>
        <w:t>as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4"/>
          <w:w w:val="110"/>
        </w:rPr>
        <w:t>children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or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4"/>
          <w:w w:val="110"/>
        </w:rPr>
        <w:t>while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pregnant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later</w:t>
      </w:r>
      <w:r>
        <w:rPr>
          <w:color w:val="5F6369"/>
          <w:spacing w:val="-15"/>
          <w:w w:val="110"/>
        </w:rPr>
        <w:t> </w:t>
      </w:r>
      <w:r>
        <w:rPr>
          <w:color w:val="5F6369"/>
          <w:spacing w:val="-2"/>
          <w:w w:val="110"/>
        </w:rPr>
        <w:t>got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pregnant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and</w:t>
      </w:r>
      <w:r>
        <w:rPr>
          <w:color w:val="5F6369"/>
          <w:spacing w:val="39"/>
          <w:w w:val="111"/>
        </w:rPr>
        <w:t> </w:t>
      </w:r>
      <w:r>
        <w:rPr>
          <w:color w:val="5F6369"/>
          <w:spacing w:val="-2"/>
          <w:w w:val="110"/>
        </w:rPr>
        <w:t>had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3"/>
          <w:w w:val="110"/>
        </w:rPr>
        <w:t>babies.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8"/>
        </w:numPr>
        <w:tabs>
          <w:tab w:pos="2161" w:val="left" w:leader="none"/>
        </w:tabs>
        <w:spacing w:line="243" w:lineRule="auto" w:before="0" w:after="0"/>
        <w:ind w:left="2160" w:right="0" w:hanging="360"/>
        <w:jc w:val="both"/>
      </w:pPr>
      <w:r>
        <w:rPr>
          <w:color w:val="5F6369"/>
          <w:spacing w:val="-3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of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course,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many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2"/>
          <w:w w:val="110"/>
        </w:rPr>
        <w:t>men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2"/>
          <w:w w:val="110"/>
        </w:rPr>
        <w:t>who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were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4"/>
          <w:w w:val="110"/>
        </w:rPr>
        <w:t>immunized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2"/>
          <w:w w:val="110"/>
        </w:rPr>
        <w:t>as</w:t>
      </w:r>
      <w:r>
        <w:rPr>
          <w:color w:val="5F6369"/>
          <w:spacing w:val="8"/>
          <w:w w:val="110"/>
        </w:rPr>
        <w:t> </w:t>
      </w:r>
      <w:r>
        <w:rPr>
          <w:color w:val="5F6369"/>
          <w:spacing w:val="-3"/>
          <w:w w:val="110"/>
        </w:rPr>
        <w:t>boys</w:t>
      </w:r>
      <w:r>
        <w:rPr>
          <w:color w:val="5F6369"/>
          <w:spacing w:val="9"/>
          <w:w w:val="110"/>
        </w:rPr>
        <w:t> </w:t>
      </w:r>
      <w:r>
        <w:rPr>
          <w:color w:val="5F6369"/>
          <w:spacing w:val="-3"/>
          <w:w w:val="110"/>
        </w:rPr>
        <w:t>later</w:t>
      </w:r>
      <w:r>
        <w:rPr>
          <w:color w:val="5F6369"/>
          <w:spacing w:val="32"/>
          <w:w w:val="109"/>
        </w:rPr>
        <w:t> </w:t>
      </w:r>
      <w:r>
        <w:rPr>
          <w:color w:val="5F6369"/>
          <w:spacing w:val="-3"/>
          <w:w w:val="110"/>
        </w:rPr>
        <w:t>became</w:t>
      </w:r>
      <w:r>
        <w:rPr>
          <w:color w:val="5F6369"/>
          <w:w w:val="110"/>
        </w:rPr>
        <w:t> 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3"/>
          <w:w w:val="110"/>
        </w:rPr>
        <w:t>fathers.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18"/>
        </w:numPr>
        <w:tabs>
          <w:tab w:pos="2161" w:val="left" w:leader="none"/>
        </w:tabs>
        <w:spacing w:line="246" w:lineRule="auto" w:before="0" w:after="0"/>
        <w:ind w:left="2160" w:right="0" w:hanging="360"/>
        <w:jc w:val="both"/>
      </w:pPr>
      <w:r>
        <w:rPr>
          <w:color w:val="5F6369"/>
          <w:spacing w:val="-4"/>
          <w:w w:val="110"/>
        </w:rPr>
        <w:t>Immunization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3"/>
          <w:w w:val="110"/>
        </w:rPr>
        <w:t>safe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2"/>
          <w:w w:val="110"/>
        </w:rPr>
        <w:t>and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3"/>
          <w:w w:val="110"/>
        </w:rPr>
        <w:t>effective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2"/>
          <w:w w:val="110"/>
        </w:rPr>
        <w:t>way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2"/>
          <w:w w:val="110"/>
        </w:rPr>
        <w:t>to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3"/>
          <w:w w:val="110"/>
        </w:rPr>
        <w:t>reduce</w:t>
      </w:r>
      <w:r>
        <w:rPr>
          <w:color w:val="5F6369"/>
          <w:spacing w:val="-14"/>
          <w:w w:val="110"/>
        </w:rPr>
        <w:t> </w:t>
      </w:r>
      <w:r>
        <w:rPr>
          <w:color w:val="5F6369"/>
          <w:spacing w:val="-3"/>
          <w:w w:val="110"/>
        </w:rPr>
        <w:t>deaths</w:t>
      </w:r>
      <w:r>
        <w:rPr>
          <w:color w:val="5F6369"/>
          <w:spacing w:val="-13"/>
          <w:w w:val="110"/>
        </w:rPr>
        <w:t> </w:t>
      </w:r>
      <w:r>
        <w:rPr>
          <w:color w:val="5F6369"/>
          <w:spacing w:val="-4"/>
          <w:w w:val="110"/>
        </w:rPr>
        <w:t>from</w:t>
      </w:r>
      <w:r>
        <w:rPr>
          <w:color w:val="5F6369"/>
          <w:spacing w:val="32"/>
          <w:w w:val="108"/>
        </w:rPr>
        <w:t> </w:t>
      </w:r>
      <w:r>
        <w:rPr>
          <w:color w:val="5F6369"/>
          <w:spacing w:val="-3"/>
          <w:w w:val="110"/>
        </w:rPr>
        <w:t>vaccine-preventable</w:t>
      </w:r>
      <w:r>
        <w:rPr>
          <w:color w:val="5F6369"/>
          <w:spacing w:val="25"/>
          <w:w w:val="110"/>
        </w:rPr>
        <w:t> </w:t>
      </w:r>
      <w:r>
        <w:rPr>
          <w:color w:val="5F6369"/>
          <w:spacing w:val="-3"/>
          <w:w w:val="110"/>
        </w:rPr>
        <w:t>diseases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2"/>
          <w:w w:val="110"/>
        </w:rPr>
        <w:t>and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2"/>
          <w:w w:val="110"/>
        </w:rPr>
        <w:t>has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3"/>
          <w:w w:val="110"/>
        </w:rPr>
        <w:t>been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3"/>
          <w:w w:val="110"/>
        </w:rPr>
        <w:t>in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2"/>
          <w:w w:val="110"/>
        </w:rPr>
        <w:t>use</w:t>
      </w:r>
      <w:r>
        <w:rPr>
          <w:color w:val="5F6369"/>
          <w:spacing w:val="26"/>
          <w:w w:val="110"/>
        </w:rPr>
        <w:t> </w:t>
      </w:r>
      <w:r>
        <w:rPr>
          <w:color w:val="5F6369"/>
          <w:spacing w:val="-3"/>
          <w:w w:val="110"/>
        </w:rPr>
        <w:t>worldwide</w:t>
      </w:r>
      <w:r>
        <w:rPr>
          <w:color w:val="5F6369"/>
          <w:spacing w:val="19"/>
          <w:w w:val="109"/>
        </w:rPr>
        <w:t> </w:t>
      </w:r>
      <w:r>
        <w:rPr>
          <w:color w:val="5F6369"/>
          <w:spacing w:val="-3"/>
          <w:w w:val="110"/>
        </w:rPr>
        <w:t>for</w:t>
      </w:r>
      <w:r>
        <w:rPr>
          <w:color w:val="5F6369"/>
          <w:spacing w:val="-4"/>
          <w:w w:val="110"/>
        </w:rPr>
        <w:t> </w:t>
      </w:r>
      <w:r>
        <w:rPr>
          <w:color w:val="5F6369"/>
          <w:spacing w:val="-3"/>
          <w:w w:val="110"/>
        </w:rPr>
        <w:t>many years.</w:t>
      </w:r>
      <w:r>
        <w:rPr/>
      </w:r>
    </w:p>
    <w:p>
      <w:pPr>
        <w:pStyle w:val="BodyText"/>
        <w:numPr>
          <w:ilvl w:val="0"/>
          <w:numId w:val="18"/>
        </w:numPr>
        <w:tabs>
          <w:tab w:pos="922" w:val="left" w:leader="none"/>
        </w:tabs>
        <w:spacing w:line="246" w:lineRule="auto" w:before="72" w:after="0"/>
        <w:ind w:left="921" w:right="718" w:hanging="360"/>
        <w:jc w:val="both"/>
      </w:pPr>
      <w:r>
        <w:rPr>
          <w:color w:val="5F6369"/>
          <w:w w:val="110"/>
        </w:rPr>
        <w:br w:type="column"/>
        <w:t>Sharing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needles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someone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who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HIV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50"/>
          <w:w w:val="110"/>
        </w:rPr>
        <w:t> </w:t>
      </w:r>
      <w:r>
        <w:rPr>
          <w:color w:val="5F6369"/>
          <w:w w:val="110"/>
        </w:rPr>
        <w:t>possibly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spread</w:t>
      </w:r>
      <w:r>
        <w:rPr>
          <w:color w:val="5F6369"/>
          <w:spacing w:val="1"/>
          <w:w w:val="110"/>
        </w:rPr>
        <w:t> </w:t>
      </w:r>
      <w:r>
        <w:rPr>
          <w:color w:val="5F6369"/>
          <w:spacing w:val="-7"/>
          <w:w w:val="110"/>
        </w:rPr>
        <w:t>HI</w:t>
      </w:r>
      <w:r>
        <w:rPr>
          <w:color w:val="5F6369"/>
          <w:spacing w:val="-8"/>
          <w:w w:val="110"/>
        </w:rPr>
        <w:t>V</w:t>
      </w:r>
      <w:r>
        <w:rPr>
          <w:color w:val="5F6369"/>
          <w:spacing w:val="-6"/>
          <w:w w:val="110"/>
        </w:rPr>
        <w:t>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do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reuse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needles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1"/>
          <w:w w:val="106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31"/>
          <w:w w:val="110"/>
        </w:rPr>
        <w:t> </w:t>
      </w:r>
      <w:r>
        <w:rPr>
          <w:color w:val="5F6369"/>
          <w:w w:val="110"/>
        </w:rPr>
        <w:t>injections.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8"/>
        </w:numPr>
        <w:tabs>
          <w:tab w:pos="922" w:val="left" w:leader="none"/>
        </w:tabs>
        <w:spacing w:line="243" w:lineRule="auto" w:before="0" w:after="0"/>
        <w:ind w:left="921" w:right="717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non-reusable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syringes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used,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show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41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40"/>
          <w:w w:val="110"/>
        </w:rPr>
        <w:t> </w:t>
      </w:r>
      <w:r>
        <w:rPr>
          <w:color w:val="5F6369"/>
          <w:w w:val="110"/>
        </w:rPr>
        <w:t>how</w:t>
      </w:r>
      <w:r>
        <w:rPr>
          <w:color w:val="5F6369"/>
          <w:w w:val="112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work.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8"/>
        </w:numPr>
        <w:tabs>
          <w:tab w:pos="922" w:val="left" w:leader="none"/>
        </w:tabs>
        <w:spacing w:line="248" w:lineRule="auto" w:before="0" w:after="0"/>
        <w:ind w:left="921" w:right="717" w:hanging="360"/>
        <w:jc w:val="both"/>
      </w:pPr>
      <w:r>
        <w:rPr>
          <w:color w:val="5F6369"/>
          <w:spacing w:val="-2"/>
          <w:w w:val="110"/>
        </w:rPr>
        <w:t>Unfortunately</w:t>
      </w:r>
      <w:r>
        <w:rPr>
          <w:color w:val="5F6369"/>
          <w:spacing w:val="-1"/>
          <w:w w:val="110"/>
        </w:rPr>
        <w:t>,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pregnant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women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HIV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pass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9"/>
          <w:w w:val="110"/>
        </w:rPr>
        <w:t> </w:t>
      </w:r>
      <w:r>
        <w:rPr>
          <w:color w:val="5F6369"/>
          <w:w w:val="110"/>
        </w:rPr>
        <w:t>virus</w:t>
      </w:r>
      <w:r>
        <w:rPr>
          <w:color w:val="5F6369"/>
          <w:spacing w:val="-18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20"/>
          <w:w w:val="114"/>
        </w:rPr>
        <w:t> </w:t>
      </w:r>
      <w:r>
        <w:rPr>
          <w:color w:val="5F6369"/>
          <w:w w:val="110"/>
        </w:rPr>
        <w:t>their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babies.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related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immunization.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happen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whether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mother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immunized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since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w w:val="116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yet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-12"/>
          <w:w w:val="110"/>
        </w:rPr>
        <w:t> </w:t>
      </w:r>
      <w:r>
        <w:rPr>
          <w:color w:val="5F6369"/>
          <w:w w:val="110"/>
        </w:rPr>
        <w:t>AIDS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vaccine.</w:t>
      </w:r>
      <w:r>
        <w:rPr/>
      </w:r>
    </w:p>
    <w:p>
      <w:pPr>
        <w:spacing w:after="0" w:line="248" w:lineRule="auto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8658" w:space="40"/>
            <w:col w:w="814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82" w:lineRule="exact"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4.972077pt;width:24.5pt;height:22pt;mso-position-horizontal-relative:page;mso-position-vertical-relative:paragraph;z-index:419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29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2" w:lineRule="exact" w:before="0"/>
        <w:ind w:left="0" w:right="135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MISTRUST</w:t>
      </w:r>
      <w:r>
        <w:rPr>
          <w:rFonts w:ascii="Times New Roman"/>
          <w:b/>
          <w:color w:val="5F6369"/>
          <w:spacing w:val="26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OF</w:t>
      </w:r>
      <w:r>
        <w:rPr>
          <w:rFonts w:ascii="Times New Roman"/>
          <w:b/>
          <w:color w:val="5F6369"/>
          <w:spacing w:val="2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THE</w:t>
      </w:r>
      <w:r>
        <w:rPr>
          <w:rFonts w:ascii="Times New Roman"/>
          <w:b/>
          <w:color w:val="5F6369"/>
          <w:spacing w:val="27"/>
          <w:w w:val="95"/>
          <w:sz w:val="16"/>
        </w:rPr>
        <w:t> </w:t>
      </w:r>
      <w:r>
        <w:rPr>
          <w:rFonts w:ascii="Times New Roman"/>
          <w:b/>
          <w:color w:val="5F6369"/>
          <w:spacing w:val="-4"/>
          <w:w w:val="95"/>
          <w:sz w:val="16"/>
        </w:rPr>
        <w:t>HEALTH</w:t>
      </w:r>
      <w:r>
        <w:rPr>
          <w:rFonts w:ascii="Times New Roman"/>
          <w:b/>
          <w:color w:val="5F6369"/>
          <w:spacing w:val="27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SYSTEM/FACILITY/PROVIDERS</w:t>
      </w:r>
      <w:r>
        <w:rPr>
          <w:rFonts w:ascii="Times New Roman"/>
          <w:sz w:val="16"/>
        </w:rPr>
      </w:r>
    </w:p>
    <w:p>
      <w:pPr>
        <w:spacing w:after="0" w:line="182" w:lineRule="exac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numPr>
          <w:ilvl w:val="1"/>
          <w:numId w:val="18"/>
        </w:numPr>
        <w:tabs>
          <w:tab w:pos="8899" w:val="left" w:leader="none"/>
        </w:tabs>
        <w:spacing w:line="246" w:lineRule="auto" w:before="72" w:after="0"/>
        <w:ind w:left="8898" w:right="1443" w:hanging="360"/>
        <w:jc w:val="both"/>
      </w:pPr>
      <w:r>
        <w:rPr/>
        <w:pict>
          <v:group style="position:absolute;margin-left:36.000599pt;margin-top:5.304222pt;width:360.95pt;height:79.650pt;mso-position-horizontal-relative:page;mso-position-vertical-relative:paragraph;z-index:4288" coordorigin="720,106" coordsize="7219,1593">
            <v:group style="position:absolute;left:1545;top:107;width:6394;height:1592" coordorigin="1545,107" coordsize="6394,1592">
              <v:shape style="position:absolute;left:1545;top:107;width:6394;height:1592" coordorigin="1545,107" coordsize="6394,1592" path="m7699,107l1545,107,1545,1698,7939,1698,7939,347,7699,107xe" filled="true" fillcolor="#e6e7e8" stroked="false">
                <v:path arrowok="t"/>
                <v:fill type="solid"/>
              </v:shape>
            </v:group>
            <v:group style="position:absolute;left:720;top:106;width:1839;height:1593" coordorigin="720,106" coordsize="1839,1593">
              <v:shape style="position:absolute;left:720;top:106;width:1839;height:1593" coordorigin="720,106" coordsize="1839,1593" path="m2099,106l1180,106,720,902,1180,1699,2099,1699,2559,902,2099,106xe" filled="true" fillcolor="#fdb714" stroked="false">
                <v:path arrowok="t"/>
                <v:fill type="solid"/>
              </v:shape>
              <v:shape style="position:absolute;left:1060;top:291;width:1121;height:1140" type="#_x0000_t75" stroked="false">
                <v:imagedata r:id="rId35" o:title=""/>
              </v:shape>
              <v:shape style="position:absolute;left:720;top:106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087" w:right="18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35.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not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know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where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vaccines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come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from.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know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they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are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safe?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w w:val="105"/>
        </w:rPr>
        <w:t>I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5"/>
          <w:w w:val="105"/>
        </w:rPr>
        <w:t>would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6"/>
          <w:w w:val="105"/>
        </w:rPr>
        <w:t>like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4"/>
          <w:w w:val="105"/>
        </w:rPr>
        <w:t>you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3"/>
          <w:w w:val="105"/>
        </w:rPr>
        <w:t>to</w:t>
      </w:r>
      <w:r>
        <w:rPr>
          <w:color w:val="5F6369"/>
          <w:spacing w:val="52"/>
          <w:w w:val="105"/>
        </w:rPr>
        <w:t> </w:t>
      </w:r>
      <w:r>
        <w:rPr>
          <w:color w:val="5F6369"/>
          <w:spacing w:val="-5"/>
          <w:w w:val="105"/>
        </w:rPr>
        <w:t>trust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3"/>
          <w:w w:val="105"/>
        </w:rPr>
        <w:t>me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6"/>
          <w:w w:val="105"/>
        </w:rPr>
        <w:t>because</w:t>
      </w:r>
      <w:r>
        <w:rPr>
          <w:color w:val="5F6369"/>
          <w:spacing w:val="51"/>
          <w:w w:val="105"/>
        </w:rPr>
        <w:t> </w:t>
      </w:r>
      <w:r>
        <w:rPr>
          <w:color w:val="5F6369"/>
          <w:w w:val="105"/>
        </w:rPr>
        <w:t>I</w:t>
      </w:r>
      <w:r>
        <w:rPr>
          <w:color w:val="5F6369"/>
          <w:spacing w:val="52"/>
          <w:w w:val="105"/>
        </w:rPr>
        <w:t> </w:t>
      </w:r>
      <w:r>
        <w:rPr>
          <w:color w:val="5F6369"/>
          <w:spacing w:val="-5"/>
          <w:w w:val="105"/>
        </w:rPr>
        <w:t>have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5"/>
          <w:w w:val="105"/>
        </w:rPr>
        <w:t>your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9"/>
          <w:w w:val="105"/>
        </w:rPr>
        <w:t>child’</w:t>
      </w:r>
      <w:r>
        <w:rPr>
          <w:color w:val="5F6369"/>
          <w:spacing w:val="-7"/>
          <w:w w:val="105"/>
        </w:rPr>
        <w:t>s</w:t>
      </w:r>
      <w:r>
        <w:rPr>
          <w:color w:val="5F6369"/>
          <w:spacing w:val="51"/>
          <w:w w:val="105"/>
        </w:rPr>
        <w:t> </w:t>
      </w:r>
      <w:r>
        <w:rPr>
          <w:color w:val="5F6369"/>
          <w:spacing w:val="-6"/>
          <w:w w:val="105"/>
        </w:rPr>
        <w:t>best</w:t>
      </w:r>
      <w:r>
        <w:rPr>
          <w:color w:val="5F6369"/>
          <w:spacing w:val="27"/>
          <w:w w:val="120"/>
        </w:rPr>
        <w:t> </w:t>
      </w:r>
      <w:r>
        <w:rPr>
          <w:color w:val="5F6369"/>
          <w:spacing w:val="-6"/>
          <w:w w:val="105"/>
        </w:rPr>
        <w:t>interests</w:t>
      </w:r>
      <w:r>
        <w:rPr>
          <w:color w:val="5F6369"/>
          <w:spacing w:val="48"/>
          <w:w w:val="105"/>
        </w:rPr>
        <w:t> </w:t>
      </w:r>
      <w:r>
        <w:rPr>
          <w:color w:val="5F6369"/>
          <w:spacing w:val="-3"/>
          <w:w w:val="105"/>
        </w:rPr>
        <w:t>at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5"/>
          <w:w w:val="105"/>
        </w:rPr>
        <w:t>heart.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4"/>
          <w:w w:val="105"/>
        </w:rPr>
        <w:t>But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4"/>
          <w:w w:val="105"/>
        </w:rPr>
        <w:t>if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4"/>
          <w:w w:val="105"/>
        </w:rPr>
        <w:t>you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5"/>
          <w:w w:val="105"/>
        </w:rPr>
        <w:t>would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6"/>
          <w:w w:val="105"/>
        </w:rPr>
        <w:t>like</w:t>
      </w:r>
      <w:r>
        <w:rPr>
          <w:color w:val="5F6369"/>
          <w:spacing w:val="48"/>
          <w:w w:val="105"/>
        </w:rPr>
        <w:t> </w:t>
      </w:r>
      <w:r>
        <w:rPr>
          <w:color w:val="5F6369"/>
          <w:spacing w:val="-3"/>
          <w:w w:val="105"/>
        </w:rPr>
        <w:t>to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5"/>
          <w:w w:val="105"/>
        </w:rPr>
        <w:t>speak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5"/>
          <w:w w:val="105"/>
        </w:rPr>
        <w:t>with</w:t>
      </w:r>
      <w:r>
        <w:rPr>
          <w:color w:val="5F6369"/>
          <w:spacing w:val="49"/>
          <w:w w:val="105"/>
        </w:rPr>
        <w:t> </w:t>
      </w:r>
      <w:r>
        <w:rPr>
          <w:color w:val="5F6369"/>
          <w:spacing w:val="-6"/>
          <w:w w:val="105"/>
        </w:rPr>
        <w:t>another</w:t>
      </w:r>
      <w:r>
        <w:rPr>
          <w:color w:val="5F6369"/>
          <w:spacing w:val="19"/>
          <w:w w:val="113"/>
        </w:rPr>
        <w:t> </w:t>
      </w:r>
      <w:r>
        <w:rPr>
          <w:color w:val="5F6369"/>
          <w:spacing w:val="-6"/>
          <w:w w:val="105"/>
        </w:rPr>
        <w:t>healthcare</w:t>
      </w:r>
      <w:r>
        <w:rPr>
          <w:color w:val="5F6369"/>
          <w:spacing w:val="11"/>
          <w:w w:val="105"/>
        </w:rPr>
        <w:t> </w:t>
      </w:r>
      <w:r>
        <w:rPr>
          <w:color w:val="5F6369"/>
          <w:spacing w:val="-6"/>
          <w:w w:val="105"/>
        </w:rPr>
        <w:t>professional,</w:t>
      </w:r>
      <w:r>
        <w:rPr>
          <w:color w:val="5F6369"/>
          <w:spacing w:val="11"/>
          <w:w w:val="105"/>
        </w:rPr>
        <w:t> </w:t>
      </w:r>
      <w:r>
        <w:rPr>
          <w:color w:val="5F6369"/>
          <w:w w:val="105"/>
        </w:rPr>
        <w:t>I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6"/>
          <w:w w:val="105"/>
        </w:rPr>
        <w:t>will</w:t>
      </w:r>
      <w:r>
        <w:rPr>
          <w:color w:val="5F6369"/>
          <w:spacing w:val="11"/>
          <w:w w:val="105"/>
        </w:rPr>
        <w:t> </w:t>
      </w:r>
      <w:r>
        <w:rPr>
          <w:color w:val="5F6369"/>
          <w:spacing w:val="-5"/>
          <w:w w:val="105"/>
        </w:rPr>
        <w:t>try</w:t>
      </w:r>
      <w:r>
        <w:rPr>
          <w:color w:val="5F6369"/>
          <w:spacing w:val="12"/>
          <w:w w:val="105"/>
        </w:rPr>
        <w:t> </w:t>
      </w:r>
      <w:r>
        <w:rPr>
          <w:color w:val="5F6369"/>
          <w:spacing w:val="-3"/>
          <w:w w:val="105"/>
        </w:rPr>
        <w:t>to</w:t>
      </w:r>
      <w:r>
        <w:rPr>
          <w:color w:val="5F6369"/>
          <w:spacing w:val="11"/>
          <w:w w:val="105"/>
        </w:rPr>
        <w:t> </w:t>
      </w:r>
      <w:r>
        <w:rPr>
          <w:color w:val="5F6369"/>
          <w:spacing w:val="-6"/>
          <w:w w:val="105"/>
        </w:rPr>
        <w:t>arrange</w:t>
      </w:r>
      <w:r>
        <w:rPr>
          <w:color w:val="5F6369"/>
          <w:spacing w:val="11"/>
          <w:w w:val="105"/>
        </w:rPr>
        <w:t> </w:t>
      </w:r>
      <w:r>
        <w:rPr>
          <w:color w:val="5F6369"/>
          <w:spacing w:val="-7"/>
          <w:w w:val="105"/>
        </w:rPr>
        <w:t>it.</w:t>
      </w:r>
      <w:r>
        <w:rPr/>
      </w:r>
    </w:p>
    <w:p>
      <w:pPr>
        <w:pStyle w:val="BodyText"/>
        <w:numPr>
          <w:ilvl w:val="1"/>
          <w:numId w:val="18"/>
        </w:numPr>
        <w:tabs>
          <w:tab w:pos="8899" w:val="left" w:leader="none"/>
        </w:tabs>
        <w:spacing w:line="243" w:lineRule="auto" w:before="90" w:after="0"/>
        <w:ind w:left="8898" w:right="1444" w:hanging="360"/>
        <w:jc w:val="both"/>
      </w:pPr>
      <w:r>
        <w:rPr/>
        <w:pict>
          <v:group style="position:absolute;margin-left:408.945496pt;margin-top:34.018311pt;width:360.95pt;height:79.650pt;mso-position-horizontal-relative:page;mso-position-vertical-relative:paragraph;z-index:4336" coordorigin="8179,680" coordsize="7219,1593">
            <v:group style="position:absolute;left:9004;top:681;width:6394;height:1592" coordorigin="9004,681" coordsize="6394,1592">
              <v:shape style="position:absolute;left:9004;top:681;width:6394;height:1592" coordorigin="9004,681" coordsize="6394,1592" path="m15158,681l9004,681,9004,2273,15398,2273,15398,921,15158,681xe" filled="true" fillcolor="#e6e7e8" stroked="false">
                <v:path arrowok="t"/>
                <v:fill type="solid"/>
              </v:shape>
            </v:group>
            <v:group style="position:absolute;left:8179;top:680;width:1839;height:1593" coordorigin="8179,680" coordsize="1839,1593">
              <v:shape style="position:absolute;left:8179;top:680;width:1839;height:1593" coordorigin="8179,680" coordsize="1839,1593" path="m9558,680l8639,680,8179,1477,8639,2273,9558,2273,10018,1477,9558,680xe" filled="true" fillcolor="#fdb714" stroked="false">
                <v:path arrowok="t"/>
                <v:fill type="solid"/>
              </v:shape>
            </v:group>
            <v:group style="position:absolute;left:8639;top:1113;width:808;height:516" coordorigin="8639,1113" coordsize="808,516">
              <v:shape style="position:absolute;left:8639;top:1113;width:808;height:516" coordorigin="8639,1113" coordsize="808,516" path="m9446,1628l8639,1628,8639,1113,9446,1113,9446,1628xe" filled="false" stroked="true" strokeweight="2.232pt" strokecolor="#ffffff">
                <v:path arrowok="t"/>
              </v:shape>
            </v:group>
            <v:group style="position:absolute;left:8639;top:1702;width:808;height:188" coordorigin="8639,1702" coordsize="808,188">
              <v:shape style="position:absolute;left:8639;top:1702;width:808;height:188" coordorigin="8639,1702" coordsize="808,188" path="m9446,1889l8639,1889,8755,1702,9330,1702,9446,1889xe" filled="false" stroked="true" strokeweight="2.232pt" strokecolor="#ffffff">
                <v:path arrowok="t"/>
              </v:shape>
            </v:group>
            <v:group style="position:absolute;left:9487;top:1738;width:174;height:115" coordorigin="9487,1738" coordsize="174,115">
              <v:shape style="position:absolute;left:9487;top:1738;width:174;height:115" coordorigin="9487,1738" coordsize="174,115" path="m9660,1819l9655,1836,9641,1846,9620,1851,9593,1853,9560,1852,9532,1851,9511,1847,9496,1840,9487,1829,9490,1809,9525,1755,9565,1738,9591,1742,9646,1781,9660,1819xe" filled="false" stroked="true" strokeweight="2.232pt" strokecolor="#ffffff">
                <v:path arrowok="t"/>
              </v:shape>
            </v:group>
            <v:group style="position:absolute;left:8917;top:1187;width:240;height:363" coordorigin="8917,1187" coordsize="240,363">
              <v:shape style="position:absolute;left:8917;top:1187;width:240;height:363" coordorigin="8917,1187" coordsize="240,363" path="m9024,1462l9022,1462,9000,1468,8985,1483,8980,1505,8980,1510,8987,1530,9003,1544,9026,1549,9048,1543,9063,1527,9068,1506,9068,1503,9062,1482,9046,1467,9024,1462xe" filled="true" fillcolor="#ffffff" stroked="false">
                <v:path arrowok="t"/>
                <v:fill type="solid"/>
              </v:shape>
              <v:shape style="position:absolute;left:8917;top:1187;width:240;height:363" coordorigin="8917,1187" coordsize="240,363" path="m9153,1260l9029,1260,9057,1261,9074,1273,9079,1293,9076,1311,9064,1323,9043,1333,9013,1339,8996,1349,8992,1369,8997,1403,8999,1417,9009,1428,9043,1428,9054,1416,9056,1403,9060,1393,9121,1369,9155,1317,9157,1292,9156,1276,9153,1260xe" filled="true" fillcolor="#ffffff" stroked="false">
                <v:path arrowok="t"/>
                <v:fill type="solid"/>
              </v:shape>
              <v:shape style="position:absolute;left:8917;top:1187;width:240;height:363" coordorigin="8917,1187" coordsize="240,363" path="m9019,1187l8960,1202,8917,1261,8930,1279,8951,1285,8960,1285,8968,1282,8978,1274,8992,1267,9008,1262,9029,1260,9153,1260,9152,1255,9096,1199,9048,1188,9019,1187xe" filled="true" fillcolor="#ffffff" stroked="false">
                <v:path arrowok="t"/>
                <v:fill type="solid"/>
              </v:shape>
              <v:shape style="position:absolute;left:8179;top:68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055" w:right="72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37.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still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concerns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about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6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having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my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child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vaccinated,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where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can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learn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more?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F6369"/>
          <w:w w:val="105"/>
        </w:rPr>
        <w:t>I</w:t>
      </w:r>
      <w:r>
        <w:rPr>
          <w:color w:val="5F6369"/>
          <w:spacing w:val="-1"/>
          <w:w w:val="105"/>
        </w:rPr>
        <w:t> </w:t>
      </w:r>
      <w:r>
        <w:rPr>
          <w:color w:val="5F6369"/>
          <w:spacing w:val="-5"/>
          <w:w w:val="105"/>
        </w:rPr>
        <w:t>make</w:t>
      </w:r>
      <w:r>
        <w:rPr>
          <w:color w:val="5F6369"/>
          <w:w w:val="105"/>
        </w:rPr>
        <w:t> </w:t>
      </w:r>
      <w:r>
        <w:rPr>
          <w:color w:val="5F6369"/>
          <w:spacing w:val="-5"/>
          <w:w w:val="105"/>
        </w:rPr>
        <w:t>sure</w:t>
      </w:r>
      <w:r>
        <w:rPr>
          <w:color w:val="5F6369"/>
          <w:w w:val="105"/>
        </w:rPr>
        <w:t> </w:t>
      </w:r>
      <w:r>
        <w:rPr>
          <w:color w:val="5F6369"/>
          <w:spacing w:val="-3"/>
          <w:w w:val="105"/>
        </w:rPr>
        <w:t>my</w:t>
      </w:r>
      <w:r>
        <w:rPr>
          <w:color w:val="5F6369"/>
          <w:spacing w:val="-1"/>
          <w:w w:val="105"/>
        </w:rPr>
        <w:t> </w:t>
      </w:r>
      <w:r>
        <w:rPr>
          <w:color w:val="5F6369"/>
          <w:spacing w:val="-4"/>
          <w:w w:val="105"/>
        </w:rPr>
        <w:t>own</w:t>
      </w:r>
      <w:r>
        <w:rPr>
          <w:color w:val="5F6369"/>
          <w:w w:val="105"/>
        </w:rPr>
        <w:t> </w:t>
      </w:r>
      <w:r>
        <w:rPr>
          <w:color w:val="5F6369"/>
          <w:spacing w:val="-6"/>
          <w:w w:val="105"/>
        </w:rPr>
        <w:t>children</w:t>
      </w:r>
      <w:r>
        <w:rPr>
          <w:color w:val="5F6369"/>
          <w:w w:val="105"/>
        </w:rPr>
        <w:t> </w:t>
      </w:r>
      <w:r>
        <w:rPr>
          <w:color w:val="5F6369"/>
          <w:spacing w:val="-5"/>
          <w:w w:val="105"/>
        </w:rPr>
        <w:t>have</w:t>
      </w:r>
      <w:r>
        <w:rPr>
          <w:color w:val="5F6369"/>
          <w:w w:val="105"/>
        </w:rPr>
        <w:t> </w:t>
      </w:r>
      <w:r>
        <w:rPr>
          <w:color w:val="5F6369"/>
          <w:spacing w:val="-5"/>
          <w:w w:val="105"/>
        </w:rPr>
        <w:t>all</w:t>
      </w:r>
      <w:r>
        <w:rPr>
          <w:color w:val="5F6369"/>
          <w:spacing w:val="-1"/>
          <w:w w:val="105"/>
        </w:rPr>
        <w:t> </w:t>
      </w:r>
      <w:r>
        <w:rPr>
          <w:color w:val="5F6369"/>
          <w:spacing w:val="-6"/>
          <w:w w:val="105"/>
        </w:rPr>
        <w:t>recommended</w:t>
      </w:r>
      <w:r>
        <w:rPr>
          <w:color w:val="5F6369"/>
          <w:w w:val="105"/>
        </w:rPr>
        <w:t> </w:t>
      </w:r>
      <w:r>
        <w:rPr>
          <w:color w:val="5F6369"/>
          <w:spacing w:val="-6"/>
          <w:w w:val="105"/>
        </w:rPr>
        <w:t>vaccinations,</w:t>
      </w:r>
      <w:r>
        <w:rPr>
          <w:color w:val="5F6369"/>
          <w:spacing w:val="31"/>
          <w:w w:val="109"/>
        </w:rPr>
        <w:t> </w:t>
      </w:r>
      <w:r>
        <w:rPr>
          <w:color w:val="5F6369"/>
          <w:spacing w:val="-3"/>
          <w:w w:val="105"/>
        </w:rPr>
        <w:t>so</w:t>
      </w:r>
      <w:r>
        <w:rPr>
          <w:color w:val="5F6369"/>
          <w:spacing w:val="9"/>
          <w:w w:val="105"/>
        </w:rPr>
        <w:t> </w:t>
      </w:r>
      <w:r>
        <w:rPr>
          <w:color w:val="5F6369"/>
          <w:spacing w:val="-8"/>
          <w:w w:val="105"/>
        </w:rPr>
        <w:t>clearly</w:t>
      </w:r>
      <w:r>
        <w:rPr>
          <w:color w:val="5F6369"/>
          <w:spacing w:val="-7"/>
          <w:w w:val="105"/>
        </w:rPr>
        <w:t>,</w:t>
      </w:r>
      <w:r>
        <w:rPr>
          <w:color w:val="5F6369"/>
          <w:spacing w:val="10"/>
          <w:w w:val="105"/>
        </w:rPr>
        <w:t> </w:t>
      </w:r>
      <w:r>
        <w:rPr>
          <w:color w:val="5F6369"/>
          <w:w w:val="105"/>
        </w:rPr>
        <w:t>I</w:t>
      </w:r>
      <w:r>
        <w:rPr>
          <w:color w:val="5F6369"/>
          <w:spacing w:val="9"/>
          <w:w w:val="105"/>
        </w:rPr>
        <w:t> </w:t>
      </w:r>
      <w:r>
        <w:rPr>
          <w:color w:val="5F6369"/>
          <w:spacing w:val="-3"/>
          <w:w w:val="105"/>
        </w:rPr>
        <w:t>am</w:t>
      </w:r>
      <w:r>
        <w:rPr>
          <w:color w:val="5F6369"/>
          <w:spacing w:val="10"/>
          <w:w w:val="105"/>
        </w:rPr>
        <w:t> </w:t>
      </w:r>
      <w:r>
        <w:rPr>
          <w:color w:val="5F6369"/>
          <w:spacing w:val="-5"/>
          <w:w w:val="105"/>
        </w:rPr>
        <w:t>very</w:t>
      </w:r>
      <w:r>
        <w:rPr>
          <w:color w:val="5F6369"/>
          <w:spacing w:val="10"/>
          <w:w w:val="105"/>
        </w:rPr>
        <w:t> </w:t>
      </w:r>
      <w:r>
        <w:rPr>
          <w:color w:val="5F6369"/>
          <w:spacing w:val="-6"/>
          <w:w w:val="105"/>
        </w:rPr>
        <w:t>confident</w:t>
      </w:r>
      <w:r>
        <w:rPr>
          <w:color w:val="5F6369"/>
          <w:spacing w:val="9"/>
          <w:w w:val="105"/>
        </w:rPr>
        <w:t> </w:t>
      </w:r>
      <w:r>
        <w:rPr>
          <w:color w:val="5F6369"/>
          <w:spacing w:val="-4"/>
          <w:w w:val="105"/>
        </w:rPr>
        <w:t>in</w:t>
      </w:r>
      <w:r>
        <w:rPr>
          <w:color w:val="5F6369"/>
          <w:spacing w:val="10"/>
          <w:w w:val="105"/>
        </w:rPr>
        <w:t> </w:t>
      </w:r>
      <w:r>
        <w:rPr>
          <w:color w:val="5F6369"/>
          <w:spacing w:val="-6"/>
          <w:w w:val="105"/>
        </w:rPr>
        <w:t>vaccinations.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0"/>
          <w:numId w:val="21"/>
        </w:numPr>
        <w:tabs>
          <w:tab w:pos="1440" w:val="left" w:leader="none"/>
        </w:tabs>
        <w:spacing w:line="240" w:lineRule="auto" w:before="196" w:after="0"/>
        <w:ind w:left="1440" w:right="0" w:hanging="360"/>
        <w:jc w:val="left"/>
      </w:pPr>
      <w:r>
        <w:rPr>
          <w:color w:val="5F6369"/>
          <w:spacing w:val="-3"/>
          <w:w w:val="110"/>
        </w:rPr>
        <w:t>V</w:t>
      </w:r>
      <w:r>
        <w:rPr>
          <w:color w:val="5F6369"/>
          <w:spacing w:val="-2"/>
          <w:w w:val="110"/>
        </w:rPr>
        <w:t>accines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among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safest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products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world.</w:t>
      </w:r>
      <w:r>
        <w:rPr/>
      </w:r>
    </w:p>
    <w:p>
      <w:pPr>
        <w:pStyle w:val="BodyText"/>
        <w:numPr>
          <w:ilvl w:val="0"/>
          <w:numId w:val="21"/>
        </w:numPr>
        <w:tabs>
          <w:tab w:pos="1440" w:val="left" w:leader="none"/>
        </w:tabs>
        <w:spacing w:line="246" w:lineRule="auto" w:before="90" w:after="0"/>
        <w:ind w:left="1440" w:right="0" w:hanging="360"/>
        <w:jc w:val="both"/>
      </w:pPr>
      <w:r>
        <w:rPr>
          <w:color w:val="5F6369"/>
          <w:w w:val="110"/>
        </w:rPr>
        <w:t>They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extensively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tested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safety</w:t>
      </w:r>
      <w:r>
        <w:rPr>
          <w:color w:val="5F6369"/>
          <w:spacing w:val="16"/>
          <w:w w:val="110"/>
        </w:rPr>
        <w:t> </w:t>
      </w:r>
      <w:r>
        <w:rPr>
          <w:color w:val="5F6369"/>
          <w:w w:val="110"/>
        </w:rPr>
        <w:t>before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being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accepted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into</w:t>
      </w:r>
      <w:r>
        <w:rPr>
          <w:color w:val="5F6369"/>
          <w:spacing w:val="-14"/>
          <w:w w:val="110"/>
        </w:rPr>
        <w:t> </w:t>
      </w:r>
      <w:r>
        <w:rPr>
          <w:color w:val="5F6369"/>
          <w:w w:val="110"/>
        </w:rPr>
        <w:t>immunization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programs,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made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13"/>
          <w:w w:val="110"/>
        </w:rPr>
        <w:t> </w:t>
      </w:r>
      <w:r>
        <w:rPr>
          <w:color w:val="5F6369"/>
          <w:w w:val="110"/>
        </w:rPr>
        <w:t>specialized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manufacturing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plants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all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over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0"/>
          <w:w w:val="110"/>
        </w:rPr>
        <w:t> </w:t>
      </w:r>
      <w:r>
        <w:rPr>
          <w:color w:val="5F6369"/>
          <w:w w:val="110"/>
        </w:rPr>
        <w:t>world.</w:t>
      </w:r>
      <w:r>
        <w:rPr/>
      </w:r>
    </w:p>
    <w:p>
      <w:pPr>
        <w:pStyle w:val="BodyText"/>
        <w:numPr>
          <w:ilvl w:val="0"/>
          <w:numId w:val="21"/>
        </w:numPr>
        <w:tabs>
          <w:tab w:pos="1440" w:val="left" w:leader="none"/>
        </w:tabs>
        <w:spacing w:line="243" w:lineRule="auto" w:before="90" w:after="0"/>
        <w:ind w:left="1440" w:right="0" w:hanging="360"/>
        <w:jc w:val="both"/>
      </w:pPr>
      <w:r>
        <w:rPr>
          <w:color w:val="5F6369"/>
          <w:w w:val="110"/>
        </w:rPr>
        <w:t>They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generally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made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killed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weakened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pieces</w:t>
      </w:r>
      <w:r>
        <w:rPr>
          <w:color w:val="5F6369"/>
          <w:spacing w:val="21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germs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cause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9"/>
          <w:w w:val="110"/>
        </w:rPr>
        <w:t> </w:t>
      </w:r>
      <w:r>
        <w:rPr>
          <w:color w:val="5F6369"/>
          <w:w w:val="110"/>
        </w:rPr>
        <w:t>diseases.</w:t>
      </w:r>
      <w:r>
        <w:rPr/>
      </w:r>
    </w:p>
    <w:p>
      <w:pPr>
        <w:pStyle w:val="BodyText"/>
        <w:numPr>
          <w:ilvl w:val="0"/>
          <w:numId w:val="21"/>
        </w:numPr>
        <w:tabs>
          <w:tab w:pos="1440" w:val="left" w:leader="none"/>
        </w:tabs>
        <w:spacing w:line="243" w:lineRule="auto" w:before="94" w:after="0"/>
        <w:ind w:left="1440" w:right="0" w:hanging="360"/>
        <w:jc w:val="both"/>
      </w:pPr>
      <w:r>
        <w:rPr>
          <w:color w:val="5F6369"/>
          <w:w w:val="105"/>
        </w:rPr>
        <w:t>Every</w:t>
      </w:r>
      <w:r>
        <w:rPr>
          <w:color w:val="5F6369"/>
          <w:spacing w:val="3"/>
          <w:w w:val="105"/>
        </w:rPr>
        <w:t> </w:t>
      </w:r>
      <w:r>
        <w:rPr>
          <w:color w:val="5F6369"/>
          <w:w w:val="105"/>
        </w:rPr>
        <w:t>vaccine</w:t>
      </w:r>
      <w:r>
        <w:rPr>
          <w:color w:val="5F6369"/>
          <w:spacing w:val="3"/>
          <w:w w:val="105"/>
        </w:rPr>
        <w:t> </w:t>
      </w:r>
      <w:r>
        <w:rPr>
          <w:color w:val="5F6369"/>
          <w:w w:val="105"/>
        </w:rPr>
        <w:t>is</w:t>
      </w:r>
      <w:r>
        <w:rPr>
          <w:color w:val="5F6369"/>
          <w:spacing w:val="3"/>
          <w:w w:val="105"/>
        </w:rPr>
        <w:t> </w:t>
      </w:r>
      <w:r>
        <w:rPr>
          <w:color w:val="5F6369"/>
          <w:w w:val="105"/>
        </w:rPr>
        <w:t>tested</w:t>
      </w:r>
      <w:r>
        <w:rPr>
          <w:color w:val="5F6369"/>
          <w:spacing w:val="3"/>
          <w:w w:val="105"/>
        </w:rPr>
        <w:t> </w:t>
      </w:r>
      <w:r>
        <w:rPr>
          <w:color w:val="5F6369"/>
          <w:w w:val="105"/>
        </w:rPr>
        <w:t>and</w:t>
      </w:r>
      <w:r>
        <w:rPr>
          <w:color w:val="5F6369"/>
          <w:spacing w:val="3"/>
          <w:w w:val="105"/>
        </w:rPr>
        <w:t> </w:t>
      </w:r>
      <w:r>
        <w:rPr>
          <w:color w:val="5F6369"/>
          <w:w w:val="105"/>
        </w:rPr>
        <w:t>approved</w:t>
      </w:r>
      <w:r>
        <w:rPr>
          <w:color w:val="5F6369"/>
          <w:spacing w:val="3"/>
          <w:w w:val="105"/>
        </w:rPr>
        <w:t> </w:t>
      </w:r>
      <w:r>
        <w:rPr>
          <w:color w:val="5F6369"/>
          <w:w w:val="105"/>
        </w:rPr>
        <w:t>by</w:t>
      </w:r>
      <w:r>
        <w:rPr>
          <w:color w:val="5F6369"/>
          <w:spacing w:val="3"/>
          <w:w w:val="105"/>
        </w:rPr>
        <w:t> </w:t>
      </w:r>
      <w:r>
        <w:rPr>
          <w:color w:val="5F6369"/>
          <w:w w:val="105"/>
        </w:rPr>
        <w:t>the</w:t>
      </w:r>
      <w:r>
        <w:rPr>
          <w:color w:val="5F6369"/>
          <w:spacing w:val="3"/>
          <w:w w:val="105"/>
        </w:rPr>
        <w:t> </w:t>
      </w:r>
      <w:r>
        <w:rPr>
          <w:color w:val="5F6369"/>
          <w:spacing w:val="-1"/>
          <w:w w:val="105"/>
        </w:rPr>
        <w:t>World</w:t>
      </w:r>
      <w:r>
        <w:rPr>
          <w:color w:val="5F6369"/>
          <w:spacing w:val="3"/>
          <w:w w:val="105"/>
        </w:rPr>
        <w:t> </w:t>
      </w:r>
      <w:r>
        <w:rPr>
          <w:color w:val="5F6369"/>
          <w:w w:val="105"/>
        </w:rPr>
        <w:t>Health</w:t>
      </w:r>
      <w:r>
        <w:rPr>
          <w:color w:val="5F6369"/>
          <w:w w:val="108"/>
        </w:rPr>
        <w:t> </w:t>
      </w:r>
      <w:r>
        <w:rPr>
          <w:color w:val="5F6369"/>
          <w:w w:val="105"/>
        </w:rPr>
        <w:t>Organization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before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it</w:t>
      </w:r>
      <w:r>
        <w:rPr>
          <w:color w:val="5F6369"/>
          <w:spacing w:val="37"/>
          <w:w w:val="105"/>
        </w:rPr>
        <w:t> </w:t>
      </w:r>
      <w:r>
        <w:rPr>
          <w:color w:val="5F6369"/>
          <w:w w:val="105"/>
        </w:rPr>
        <w:t>reaches</w:t>
      </w:r>
      <w:r>
        <w:rPr>
          <w:color w:val="5F6369"/>
          <w:spacing w:val="38"/>
          <w:w w:val="105"/>
        </w:rPr>
        <w:t> </w:t>
      </w:r>
      <w:r>
        <w:rPr>
          <w:color w:val="5F6369"/>
          <w:w w:val="105"/>
        </w:rPr>
        <w:t>any</w:t>
      </w:r>
      <w:r>
        <w:rPr>
          <w:color w:val="5F6369"/>
          <w:spacing w:val="37"/>
          <w:w w:val="105"/>
        </w:rPr>
        <w:t> </w:t>
      </w:r>
      <w:r>
        <w:rPr>
          <w:color w:val="5F6369"/>
          <w:spacing w:val="-2"/>
          <w:w w:val="105"/>
        </w:rPr>
        <w:t>country.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fdb714" stroked="false">
                <v:path arrowok="t"/>
                <v:fill type="solid"/>
              </v:shape>
            </v:group>
            <v:group style="position:absolute;left:574;top:761;width:685;height:563" coordorigin="574,761" coordsize="685,563">
              <v:shape style="position:absolute;left:574;top:761;width:685;height:563" coordorigin="574,761" coordsize="685,563" path="m1259,1324l1259,1042,1258,1011,1239,930,1201,868,1147,823,1084,792,1013,775,941,767,917,767,868,765,824,763,785,762,750,761,719,762,648,773,596,814,580,873,575,962,574,1040,574,1324e" filled="false" stroked="true" strokeweight="2.774pt" strokecolor="#ffffff">
                <v:path arrowok="t"/>
              </v:shape>
            </v:group>
            <v:group style="position:absolute;left:738;top:331;width:359;height:357" coordorigin="738,331" coordsize="359,357">
              <v:shape style="position:absolute;left:738;top:331;width:359;height:357" coordorigin="738,331" coordsize="359,357" path="m1096,509l1083,575,1049,630,997,669,933,687,907,686,839,668,786,630,751,578,738,515,739,491,759,426,799,374,853,341,896,331,922,332,991,349,1045,386,1081,437,1096,499,1096,509xe" filled="false" stroked="true" strokeweight="2.774pt" strokecolor="#ffffff">
                <v:path arrowok="t"/>
              </v:shape>
            </v:group>
            <v:group style="position:absolute;left:753;top:959;width:318;height:252" coordorigin="753,959" coordsize="318,252">
              <v:shape style="position:absolute;left:753;top:959;width:318;height:252" coordorigin="753,959" coordsize="318,252" path="m753,1092l804,1125,853,1180,872,1211,892,1178,926,1124,964,1065,1003,1015,1056,969,1070,959e" filled="false" stroked="true" strokeweight="2.774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087" w:right="104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36.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trust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what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2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tell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me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about 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5"/>
                          <w:sz w:val="24"/>
                        </w:rPr>
                        <w:t>vaccines?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1"/>
        </w:numPr>
        <w:tabs>
          <w:tab w:pos="1440" w:val="left" w:leader="none"/>
        </w:tabs>
        <w:spacing w:line="248" w:lineRule="auto" w:before="0" w:after="0"/>
        <w:ind w:left="1440" w:right="4" w:hanging="360"/>
        <w:jc w:val="both"/>
      </w:pPr>
      <w:r>
        <w:rPr>
          <w:color w:val="5F6369"/>
          <w:w w:val="115"/>
        </w:rPr>
        <w:t>I</w:t>
      </w:r>
      <w:r>
        <w:rPr>
          <w:color w:val="5F6369"/>
          <w:spacing w:val="2"/>
          <w:w w:val="115"/>
        </w:rPr>
        <w:t> </w:t>
      </w:r>
      <w:r>
        <w:rPr>
          <w:color w:val="5F6369"/>
          <w:spacing w:val="-6"/>
          <w:w w:val="115"/>
        </w:rPr>
        <w:t>regret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6"/>
          <w:w w:val="115"/>
        </w:rPr>
        <w:t>that</w:t>
      </w:r>
      <w:r>
        <w:rPr>
          <w:color w:val="5F6369"/>
          <w:spacing w:val="2"/>
          <w:w w:val="115"/>
        </w:rPr>
        <w:t> </w:t>
      </w:r>
      <w:r>
        <w:rPr>
          <w:color w:val="5F6369"/>
          <w:spacing w:val="-5"/>
          <w:w w:val="115"/>
        </w:rPr>
        <w:t>you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6"/>
          <w:w w:val="115"/>
        </w:rPr>
        <w:t>might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5"/>
          <w:w w:val="115"/>
        </w:rPr>
        <w:t>not</w:t>
      </w:r>
      <w:r>
        <w:rPr>
          <w:color w:val="5F6369"/>
          <w:spacing w:val="2"/>
          <w:w w:val="115"/>
        </w:rPr>
        <w:t> </w:t>
      </w:r>
      <w:r>
        <w:rPr>
          <w:color w:val="5F6369"/>
          <w:spacing w:val="-5"/>
          <w:w w:val="115"/>
        </w:rPr>
        <w:t>trust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4"/>
          <w:w w:val="115"/>
        </w:rPr>
        <w:t>me,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5"/>
          <w:w w:val="115"/>
        </w:rPr>
        <w:t>but</w:t>
      </w:r>
      <w:r>
        <w:rPr>
          <w:color w:val="5F6369"/>
          <w:spacing w:val="2"/>
          <w:w w:val="115"/>
        </w:rPr>
        <w:t> </w:t>
      </w:r>
      <w:r>
        <w:rPr>
          <w:color w:val="5F6369"/>
          <w:spacing w:val="-5"/>
          <w:w w:val="115"/>
        </w:rPr>
        <w:t>please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6"/>
          <w:w w:val="115"/>
        </w:rPr>
        <w:t>know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6"/>
          <w:w w:val="115"/>
        </w:rPr>
        <w:t>that</w:t>
      </w:r>
      <w:r>
        <w:rPr>
          <w:color w:val="5F6369"/>
          <w:spacing w:val="2"/>
          <w:w w:val="115"/>
        </w:rPr>
        <w:t> </w:t>
      </w:r>
      <w:r>
        <w:rPr>
          <w:color w:val="5F6369"/>
          <w:spacing w:val="-6"/>
          <w:w w:val="115"/>
        </w:rPr>
        <w:t>the</w:t>
      </w:r>
      <w:r>
        <w:rPr>
          <w:color w:val="5F6369"/>
          <w:spacing w:val="23"/>
          <w:w w:val="118"/>
        </w:rPr>
        <w:t> </w:t>
      </w:r>
      <w:r>
        <w:rPr>
          <w:color w:val="5F6369"/>
          <w:spacing w:val="-7"/>
          <w:w w:val="115"/>
        </w:rPr>
        <w:t>recommendations</w:t>
      </w:r>
      <w:r>
        <w:rPr>
          <w:color w:val="5F6369"/>
          <w:spacing w:val="16"/>
          <w:w w:val="115"/>
        </w:rPr>
        <w:t> </w:t>
      </w:r>
      <w:r>
        <w:rPr>
          <w:color w:val="5F6369"/>
          <w:w w:val="115"/>
        </w:rPr>
        <w:t>I</w:t>
      </w:r>
      <w:r>
        <w:rPr>
          <w:color w:val="5F6369"/>
          <w:spacing w:val="17"/>
          <w:w w:val="115"/>
        </w:rPr>
        <w:t> </w:t>
      </w:r>
      <w:r>
        <w:rPr>
          <w:color w:val="5F6369"/>
          <w:spacing w:val="-4"/>
          <w:w w:val="115"/>
        </w:rPr>
        <w:t>am</w:t>
      </w:r>
      <w:r>
        <w:rPr>
          <w:color w:val="5F6369"/>
          <w:spacing w:val="17"/>
          <w:w w:val="115"/>
        </w:rPr>
        <w:t> </w:t>
      </w:r>
      <w:r>
        <w:rPr>
          <w:color w:val="5F6369"/>
          <w:spacing w:val="-6"/>
          <w:w w:val="115"/>
        </w:rPr>
        <w:t>making</w:t>
      </w:r>
      <w:r>
        <w:rPr>
          <w:color w:val="5F6369"/>
          <w:spacing w:val="17"/>
          <w:w w:val="115"/>
        </w:rPr>
        <w:t> </w:t>
      </w:r>
      <w:r>
        <w:rPr>
          <w:color w:val="5F6369"/>
          <w:spacing w:val="-5"/>
          <w:w w:val="115"/>
        </w:rPr>
        <w:t>are</w:t>
      </w:r>
      <w:r>
        <w:rPr>
          <w:color w:val="5F6369"/>
          <w:spacing w:val="16"/>
          <w:w w:val="115"/>
        </w:rPr>
        <w:t> </w:t>
      </w:r>
      <w:r>
        <w:rPr>
          <w:color w:val="5F6369"/>
          <w:spacing w:val="-5"/>
          <w:w w:val="115"/>
        </w:rPr>
        <w:t>made</w:t>
      </w:r>
      <w:r>
        <w:rPr>
          <w:color w:val="5F6369"/>
          <w:spacing w:val="17"/>
          <w:w w:val="115"/>
        </w:rPr>
        <w:t> </w:t>
      </w:r>
      <w:r>
        <w:rPr>
          <w:color w:val="5F6369"/>
          <w:spacing w:val="-5"/>
          <w:w w:val="115"/>
        </w:rPr>
        <w:t>all</w:t>
      </w:r>
      <w:r>
        <w:rPr>
          <w:color w:val="5F6369"/>
          <w:spacing w:val="17"/>
          <w:w w:val="115"/>
        </w:rPr>
        <w:t> </w:t>
      </w:r>
      <w:r>
        <w:rPr>
          <w:color w:val="5F6369"/>
          <w:spacing w:val="-6"/>
          <w:w w:val="115"/>
        </w:rPr>
        <w:t>over</w:t>
      </w:r>
      <w:r>
        <w:rPr>
          <w:color w:val="5F6369"/>
          <w:spacing w:val="17"/>
          <w:w w:val="115"/>
        </w:rPr>
        <w:t> </w:t>
      </w:r>
      <w:r>
        <w:rPr>
          <w:color w:val="5F6369"/>
          <w:spacing w:val="-4"/>
          <w:w w:val="115"/>
        </w:rPr>
        <w:t>the</w:t>
      </w:r>
      <w:r>
        <w:rPr>
          <w:color w:val="5F6369"/>
          <w:spacing w:val="17"/>
          <w:w w:val="115"/>
        </w:rPr>
        <w:t> </w:t>
      </w:r>
      <w:r>
        <w:rPr>
          <w:color w:val="5F6369"/>
          <w:spacing w:val="-7"/>
          <w:w w:val="115"/>
        </w:rPr>
        <w:t>world.</w:t>
      </w:r>
      <w:r>
        <w:rPr>
          <w:color w:val="5F6369"/>
          <w:spacing w:val="15"/>
          <w:w w:val="107"/>
        </w:rPr>
        <w:t> </w:t>
      </w:r>
      <w:r>
        <w:rPr>
          <w:color w:val="5F6369"/>
          <w:spacing w:val="-6"/>
          <w:w w:val="115"/>
        </w:rPr>
        <w:t>Some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7"/>
          <w:w w:val="115"/>
        </w:rPr>
        <w:t>countries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5"/>
          <w:w w:val="115"/>
        </w:rPr>
        <w:t>are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6"/>
          <w:w w:val="115"/>
        </w:rPr>
        <w:t>lucky</w:t>
      </w:r>
      <w:r>
        <w:rPr>
          <w:color w:val="5F6369"/>
          <w:spacing w:val="4"/>
          <w:w w:val="115"/>
        </w:rPr>
        <w:t> </w:t>
      </w:r>
      <w:r>
        <w:rPr>
          <w:color w:val="5F6369"/>
          <w:spacing w:val="-3"/>
          <w:w w:val="115"/>
        </w:rPr>
        <w:t>to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6"/>
          <w:w w:val="115"/>
        </w:rPr>
        <w:t>give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6"/>
          <w:w w:val="115"/>
        </w:rPr>
        <w:t>even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6"/>
          <w:w w:val="115"/>
        </w:rPr>
        <w:t>more</w:t>
      </w:r>
      <w:r>
        <w:rPr>
          <w:color w:val="5F6369"/>
          <w:spacing w:val="4"/>
          <w:w w:val="115"/>
        </w:rPr>
        <w:t> </w:t>
      </w:r>
      <w:r>
        <w:rPr>
          <w:color w:val="5F6369"/>
          <w:spacing w:val="-7"/>
          <w:w w:val="115"/>
        </w:rPr>
        <w:t>vaccines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3"/>
          <w:w w:val="115"/>
        </w:rPr>
        <w:t>to</w:t>
      </w:r>
      <w:r>
        <w:rPr>
          <w:color w:val="5F6369"/>
          <w:spacing w:val="3"/>
          <w:w w:val="115"/>
        </w:rPr>
        <w:t> </w:t>
      </w:r>
      <w:r>
        <w:rPr>
          <w:color w:val="5F6369"/>
          <w:spacing w:val="-7"/>
          <w:w w:val="115"/>
        </w:rPr>
        <w:t>their</w:t>
      </w:r>
      <w:r>
        <w:rPr>
          <w:color w:val="5F6369"/>
          <w:spacing w:val="37"/>
          <w:w w:val="109"/>
        </w:rPr>
        <w:t> </w:t>
      </w:r>
      <w:r>
        <w:rPr>
          <w:color w:val="5F6369"/>
          <w:spacing w:val="-7"/>
          <w:w w:val="115"/>
        </w:rPr>
        <w:t>children.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18"/>
        </w:numPr>
        <w:tabs>
          <w:tab w:pos="920" w:val="left" w:leader="none"/>
        </w:tabs>
        <w:spacing w:line="260" w:lineRule="exact" w:before="0" w:after="0"/>
        <w:ind w:left="919" w:right="1868" w:hanging="360"/>
        <w:jc w:val="left"/>
      </w:pPr>
      <w:r>
        <w:rPr>
          <w:color w:val="5F6369"/>
          <w:w w:val="110"/>
        </w:rPr>
        <w:t>I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doctor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available</w:t>
      </w:r>
      <w:r>
        <w:rPr>
          <w:color w:val="5F6369"/>
          <w:spacing w:val="-3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speak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with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you,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w w:val="107"/>
        </w:rPr>
        <w:t> </w:t>
      </w:r>
      <w:r>
        <w:rPr>
          <w:color w:val="5F6369"/>
          <w:w w:val="110"/>
        </w:rPr>
        <w:t>can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make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an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appointment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speak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11"/>
          <w:w w:val="110"/>
        </w:rPr>
        <w:t> </w:t>
      </w:r>
      <w:r>
        <w:rPr>
          <w:color w:val="5F6369"/>
          <w:spacing w:val="-3"/>
          <w:w w:val="110"/>
        </w:rPr>
        <w:t>later.</w:t>
      </w:r>
      <w:r>
        <w:rPr/>
      </w:r>
    </w:p>
    <w:p>
      <w:pPr>
        <w:pStyle w:val="BodyText"/>
        <w:numPr>
          <w:ilvl w:val="0"/>
          <w:numId w:val="18"/>
        </w:numPr>
        <w:tabs>
          <w:tab w:pos="920" w:val="left" w:leader="none"/>
        </w:tabs>
        <w:spacing w:line="240" w:lineRule="auto" w:before="160" w:after="0"/>
        <w:ind w:left="919" w:right="0" w:hanging="360"/>
        <w:jc w:val="left"/>
      </w:pPr>
      <w:r>
        <w:rPr>
          <w:color w:val="5F6369"/>
          <w:w w:val="110"/>
        </w:rPr>
        <w:t>Here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are some links to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information on vaccine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safety:</w:t>
      </w:r>
      <w:r>
        <w:rPr/>
      </w:r>
    </w:p>
    <w:p>
      <w:pPr>
        <w:pStyle w:val="BodyText"/>
        <w:numPr>
          <w:ilvl w:val="1"/>
          <w:numId w:val="18"/>
        </w:numPr>
        <w:tabs>
          <w:tab w:pos="1460" w:val="left" w:leader="none"/>
        </w:tabs>
        <w:spacing w:line="260" w:lineRule="exact" w:before="172" w:after="0"/>
        <w:ind w:left="1459" w:right="1466" w:hanging="360"/>
        <w:jc w:val="left"/>
      </w:pPr>
      <w:r>
        <w:rPr>
          <w:color w:val="5F6369"/>
          <w:spacing w:val="-2"/>
          <w:w w:val="110"/>
        </w:rPr>
        <w:t>World</w:t>
      </w:r>
      <w:r>
        <w:rPr>
          <w:color w:val="5F6369"/>
          <w:spacing w:val="-37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-36"/>
          <w:w w:val="110"/>
        </w:rPr>
        <w:t> </w:t>
      </w:r>
      <w:r>
        <w:rPr>
          <w:color w:val="5F6369"/>
          <w:w w:val="110"/>
        </w:rPr>
        <w:t>Organization</w:t>
      </w:r>
      <w:r>
        <w:rPr>
          <w:color w:val="5F6369"/>
          <w:spacing w:val="-36"/>
          <w:w w:val="110"/>
        </w:rPr>
        <w:t> </w:t>
      </w:r>
      <w:hyperlink r:id="rId36">
        <w:r>
          <w:rPr>
            <w:color w:val="FDB714"/>
            <w:spacing w:val="-1"/>
            <w:w w:val="110"/>
          </w:rPr>
          <w:t>http://www.who.int/vaccine_</w:t>
        </w:r>
      </w:hyperlink>
      <w:r>
        <w:rPr>
          <w:color w:val="FDB714"/>
          <w:spacing w:val="27"/>
          <w:w w:val="108"/>
        </w:rPr>
        <w:t> </w:t>
      </w:r>
      <w:r>
        <w:rPr>
          <w:color w:val="FDB714"/>
          <w:w w:val="110"/>
        </w:rPr>
        <w:t>safety/en/</w:t>
      </w:r>
      <w:r>
        <w:rPr/>
      </w:r>
    </w:p>
    <w:p>
      <w:pPr>
        <w:pStyle w:val="BodyText"/>
        <w:numPr>
          <w:ilvl w:val="1"/>
          <w:numId w:val="18"/>
        </w:numPr>
        <w:tabs>
          <w:tab w:pos="1460" w:val="left" w:leader="none"/>
        </w:tabs>
        <w:spacing w:line="260" w:lineRule="exact" w:before="180" w:after="0"/>
        <w:ind w:left="1459" w:right="1438" w:hanging="360"/>
        <w:jc w:val="left"/>
      </w:pPr>
      <w:r>
        <w:rPr>
          <w:color w:val="5F6369"/>
          <w:w w:val="110"/>
        </w:rPr>
        <w:t>U.S.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Centres for Disease Control and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Prevention </w:t>
      </w:r>
      <w:r>
        <w:rPr>
          <w:color w:val="FDB714"/>
          <w:w w:val="110"/>
        </w:rPr>
        <w:t>https://</w:t>
      </w:r>
      <w:r>
        <w:rPr>
          <w:color w:val="FDB714"/>
          <w:w w:val="111"/>
        </w:rPr>
        <w:t> </w:t>
      </w:r>
      <w:hyperlink r:id="rId37">
        <w:r>
          <w:rPr>
            <w:color w:val="FDB714"/>
            <w:spacing w:val="-1"/>
            <w:w w:val="110"/>
          </w:rPr>
          <w:t>www.cdc.gov/vaccinesafety/index.html</w:t>
        </w:r>
        <w:r>
          <w:rPr/>
        </w:r>
      </w:hyperlink>
    </w:p>
    <w:p>
      <w:pPr>
        <w:pStyle w:val="BodyText"/>
        <w:numPr>
          <w:ilvl w:val="1"/>
          <w:numId w:val="18"/>
        </w:numPr>
        <w:tabs>
          <w:tab w:pos="1460" w:val="left" w:leader="none"/>
        </w:tabs>
        <w:spacing w:line="240" w:lineRule="auto" w:before="160" w:after="0"/>
        <w:ind w:left="1459" w:right="0" w:hanging="360"/>
        <w:jc w:val="left"/>
      </w:pPr>
      <w:r>
        <w:rPr>
          <w:color w:val="5F6369"/>
          <w:w w:val="105"/>
        </w:rPr>
        <w:t>Immunization</w:t>
      </w:r>
      <w:r>
        <w:rPr>
          <w:color w:val="5F6369"/>
          <w:spacing w:val="15"/>
          <w:w w:val="105"/>
        </w:rPr>
        <w:t> </w:t>
      </w:r>
      <w:r>
        <w:rPr>
          <w:color w:val="5F6369"/>
          <w:w w:val="105"/>
        </w:rPr>
        <w:t>Action</w:t>
      </w:r>
      <w:r>
        <w:rPr>
          <w:color w:val="5F6369"/>
          <w:spacing w:val="16"/>
          <w:w w:val="105"/>
        </w:rPr>
        <w:t> </w:t>
      </w:r>
      <w:r>
        <w:rPr>
          <w:color w:val="5F6369"/>
          <w:w w:val="105"/>
        </w:rPr>
        <w:t>Coalition</w:t>
      </w:r>
      <w:r>
        <w:rPr>
          <w:color w:val="5F6369"/>
          <w:spacing w:val="15"/>
          <w:w w:val="105"/>
        </w:rPr>
        <w:t> </w:t>
      </w:r>
      <w:hyperlink r:id="rId38">
        <w:r>
          <w:rPr>
            <w:color w:val="FDB714"/>
            <w:w w:val="105"/>
          </w:rPr>
          <w:t>http://immunize.org</w:t>
        </w:r>
        <w:r>
          <w:rPr/>
        </w:r>
      </w:hyperlink>
    </w:p>
    <w:p>
      <w:pPr>
        <w:pStyle w:val="BodyText"/>
        <w:numPr>
          <w:ilvl w:val="1"/>
          <w:numId w:val="18"/>
        </w:numPr>
        <w:tabs>
          <w:tab w:pos="1460" w:val="left" w:leader="none"/>
        </w:tabs>
        <w:spacing w:line="260" w:lineRule="exact" w:before="172" w:after="0"/>
        <w:ind w:left="1459" w:right="2102" w:hanging="360"/>
        <w:jc w:val="left"/>
      </w:pPr>
      <w:r>
        <w:rPr>
          <w:color w:val="5F6369"/>
          <w:w w:val="110"/>
        </w:rPr>
        <w:t>Other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credible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websites,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especially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national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language(s),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including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Ministry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25"/>
          <w:w w:val="110"/>
        </w:rPr>
        <w:t> </w:t>
      </w:r>
      <w:r>
        <w:rPr>
          <w:color w:val="5F6369"/>
          <w:w w:val="110"/>
        </w:rPr>
        <w:t>Health</w:t>
      </w:r>
      <w:r>
        <w:rPr/>
      </w:r>
    </w:p>
    <w:p>
      <w:pPr>
        <w:pStyle w:val="BodyText"/>
        <w:numPr>
          <w:ilvl w:val="1"/>
          <w:numId w:val="18"/>
        </w:numPr>
        <w:tabs>
          <w:tab w:pos="1460" w:val="left" w:leader="none"/>
        </w:tabs>
        <w:spacing w:line="260" w:lineRule="exact" w:before="180" w:after="0"/>
        <w:ind w:left="1459" w:right="1755" w:hanging="360"/>
        <w:jc w:val="left"/>
      </w:pPr>
      <w:r>
        <w:rPr>
          <w:color w:val="5F6369"/>
          <w:w w:val="105"/>
        </w:rPr>
        <w:t>Any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well-done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national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publications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that</w:t>
      </w:r>
      <w:r>
        <w:rPr>
          <w:color w:val="5F6369"/>
          <w:spacing w:val="18"/>
          <w:w w:val="105"/>
        </w:rPr>
        <w:t> </w:t>
      </w:r>
      <w:r>
        <w:rPr>
          <w:color w:val="5F6369"/>
          <w:w w:val="105"/>
        </w:rPr>
        <w:t>provide</w:t>
      </w:r>
      <w:r>
        <w:rPr>
          <w:color w:val="5F6369"/>
          <w:spacing w:val="17"/>
          <w:w w:val="105"/>
        </w:rPr>
        <w:t> </w:t>
      </w:r>
      <w:r>
        <w:rPr>
          <w:color w:val="5F6369"/>
          <w:w w:val="105"/>
        </w:rPr>
        <w:t>solid</w:t>
      </w:r>
      <w:r>
        <w:rPr>
          <w:color w:val="5F6369"/>
          <w:w w:val="105"/>
        </w:rPr>
        <w:t> information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on</w:t>
      </w:r>
      <w:r>
        <w:rPr>
          <w:color w:val="5F6369"/>
          <w:spacing w:val="35"/>
          <w:w w:val="105"/>
        </w:rPr>
        <w:t> </w:t>
      </w:r>
      <w:r>
        <w:rPr>
          <w:color w:val="5F6369"/>
          <w:w w:val="105"/>
        </w:rPr>
        <w:t>immunization.</w:t>
      </w:r>
      <w:r>
        <w:rPr/>
      </w:r>
    </w:p>
    <w:p>
      <w:pPr>
        <w:pStyle w:val="BodyText"/>
        <w:numPr>
          <w:ilvl w:val="1"/>
          <w:numId w:val="18"/>
        </w:numPr>
        <w:tabs>
          <w:tab w:pos="1460" w:val="left" w:leader="none"/>
        </w:tabs>
        <w:spacing w:line="260" w:lineRule="exact" w:before="180" w:after="0"/>
        <w:ind w:left="1459" w:right="1594" w:hanging="360"/>
        <w:jc w:val="both"/>
      </w:pPr>
      <w:r>
        <w:rPr>
          <w:color w:val="5F6369"/>
          <w:w w:val="110"/>
        </w:rPr>
        <w:t>There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lot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false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information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about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on</w:t>
      </w:r>
      <w:r>
        <w:rPr>
          <w:color w:val="5F6369"/>
          <w:w w:val="111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Internet.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best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people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use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only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web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sites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reputable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organizations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such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ones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above.</w:t>
      </w:r>
      <w:r>
        <w:rPr/>
      </w:r>
    </w:p>
    <w:p>
      <w:pPr>
        <w:spacing w:after="0" w:line="260" w:lineRule="exact"/>
        <w:jc w:val="both"/>
        <w:sectPr>
          <w:type w:val="continuous"/>
          <w:pgSz w:w="16840" w:h="11910" w:orient="landscape"/>
          <w:pgMar w:top="0" w:bottom="0" w:left="0" w:right="0"/>
          <w:cols w:num="2" w:equalWidth="0">
            <w:col w:w="7940" w:space="40"/>
            <w:col w:w="88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.153577pt;width:24.5pt;height:22pt;mso-position-horizontal-relative:page;mso-position-vertical-relative:paragraph;z-index:436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30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4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MISTRUST</w:t>
      </w:r>
      <w:r>
        <w:rPr>
          <w:rFonts w:ascii="Times New Roman"/>
          <w:b/>
          <w:color w:val="5F6369"/>
          <w:spacing w:val="26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OF</w:t>
      </w:r>
      <w:r>
        <w:rPr>
          <w:rFonts w:ascii="Times New Roman"/>
          <w:b/>
          <w:color w:val="5F6369"/>
          <w:spacing w:val="27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THE</w:t>
      </w:r>
      <w:r>
        <w:rPr>
          <w:rFonts w:ascii="Times New Roman"/>
          <w:b/>
          <w:color w:val="5F6369"/>
          <w:spacing w:val="27"/>
          <w:w w:val="95"/>
          <w:sz w:val="16"/>
        </w:rPr>
        <w:t> </w:t>
      </w:r>
      <w:r>
        <w:rPr>
          <w:rFonts w:ascii="Times New Roman"/>
          <w:b/>
          <w:color w:val="5F6369"/>
          <w:spacing w:val="-4"/>
          <w:w w:val="95"/>
          <w:sz w:val="16"/>
        </w:rPr>
        <w:t>HEALTH</w:t>
      </w:r>
      <w:r>
        <w:rPr>
          <w:rFonts w:ascii="Times New Roman"/>
          <w:b/>
          <w:color w:val="5F6369"/>
          <w:spacing w:val="27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SYSTEM/FACILITY/PROVIDERS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bookmarkStart w:name="_TOC_250000" w:id="3"/>
      <w:r>
        <w:rPr>
          <w:color w:val="5F6369"/>
          <w:w w:val="110"/>
        </w:rPr>
        <w:t>Other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0"/>
          <w:w w:val="110"/>
        </w:rPr>
        <w:t> </w:t>
      </w:r>
      <w:r>
        <w:rPr>
          <w:color w:val="5F6369"/>
          <w:w w:val="110"/>
        </w:rPr>
        <w:t>System-Related</w:t>
      </w:r>
      <w:r>
        <w:rPr>
          <w:color w:val="5F6369"/>
          <w:spacing w:val="19"/>
          <w:w w:val="110"/>
        </w:rPr>
        <w:t> </w:t>
      </w:r>
      <w:r>
        <w:rPr>
          <w:color w:val="5F6369"/>
          <w:w w:val="110"/>
        </w:rPr>
        <w:t>Issues</w:t>
      </w:r>
      <w:bookmarkEnd w:id="3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tabs>
          <w:tab w:pos="8898" w:val="left" w:leader="none"/>
        </w:tabs>
        <w:spacing w:line="200" w:lineRule="atLeast"/>
        <w:ind w:left="1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224;top:527;width:526;height:526" coordorigin="224,527" coordsize="526,526">
              <v:shape style="position:absolute;left:224;top:527;width:526;height:526" coordorigin="224,527" coordsize="526,526" path="m484,527l418,537,359,561,308,600,267,650,238,711,225,780,224,804,226,827,244,892,276,948,322,995,377,1030,441,1050,487,1053,491,1053,556,1044,615,1019,618,1017,485,1017,462,1016,398,999,342,965,298,917,270,857,260,790,261,767,278,702,312,646,360,602,419,574,487,564,619,564,614,561,553,536,508,528,484,527xe" filled="true" fillcolor="#ffffff" stroked="false">
                <v:path arrowok="t"/>
                <v:fill type="solid"/>
              </v:shape>
              <v:shape style="position:absolute;left:224;top:527;width:526;height:526" coordorigin="224,527" coordsize="526,526" path="m619,564l487,564,489,564,512,565,576,582,632,617,675,665,703,725,713,792,712,815,695,880,661,935,612,979,553,1007,485,1017,618,1017,666,981,707,930,735,869,748,799,749,775,747,752,729,688,696,632,650,585,633,572,619,564xe" filled="true" fillcolor="#ffffff" stroked="false">
                <v:path arrowok="t"/>
                <v:fill type="solid"/>
              </v:shape>
            </v:group>
            <v:group style="position:absolute;left:476;top:546;width:21;height:61" coordorigin="476,546" coordsize="21,61">
              <v:shape style="position:absolute;left:476;top:546;width:21;height:61" coordorigin="476,546" coordsize="21,61" path="m476,576l496,576e" filled="false" stroked="true" strokeweight="3.13pt" strokecolor="#ffffff">
                <v:path arrowok="t"/>
              </v:shape>
            </v:group>
            <v:group style="position:absolute;left:475;top:649;width:120;height:152" coordorigin="475,649" coordsize="120,152">
              <v:shape style="position:absolute;left:475;top:649;width:120;height:152" coordorigin="475,649" coordsize="120,152" path="m497,649l475,649,475,800,594,800,594,779,497,779,497,649xe" filled="true" fillcolor="#ffffff" stroked="false">
                <v:path arrowok="t"/>
                <v:fill type="solid"/>
              </v:shape>
              <v:shape style="position:absolute;left:475;top:649;width:120;height:152" coordorigin="475,649" coordsize="120,152" path="m594,778l497,779,594,779,594,778xe" filled="true" fillcolor="#ffffff" stroked="false">
                <v:path arrowok="t"/>
                <v:fill type="solid"/>
              </v:shape>
            </v:group>
            <v:group style="position:absolute;left:356;top:573;width:48;height:63" coordorigin="356,573" coordsize="48,63">
              <v:shape style="position:absolute;left:356;top:573;width:48;height:63" coordorigin="356,573" coordsize="48,63" path="m373,573l356,583,386,636,403,626,373,573xe" filled="true" fillcolor="#ffffff" stroked="false">
                <v:path arrowok="t"/>
                <v:fill type="solid"/>
              </v:shape>
            </v:group>
            <v:group style="position:absolute;left:270;top:659;width:63;height:48" coordorigin="270,659" coordsize="63,48">
              <v:shape style="position:absolute;left:270;top:659;width:63;height:48" coordorigin="270,659" coordsize="63,48" path="m280,659l270,676,323,706,333,689,280,659xe" filled="true" fillcolor="#ffffff" stroked="false">
                <v:path arrowok="t"/>
                <v:fill type="solid"/>
              </v:shape>
            </v:group>
            <v:group style="position:absolute;left:242;top:779;width:61;height:21" coordorigin="242,779" coordsize="61,21">
              <v:shape style="position:absolute;left:242;top:779;width:61;height:21" coordorigin="242,779" coordsize="61,21" path="m242,789l303,789e" filled="false" stroked="true" strokeweight="1.112pt" strokecolor="#ffffff">
                <v:path arrowok="t"/>
              </v:shape>
            </v:group>
            <v:group style="position:absolute;left:270;top:872;width:63;height:48" coordorigin="270,872" coordsize="63,48">
              <v:shape style="position:absolute;left:270;top:872;width:63;height:48" coordorigin="270,872" coordsize="63,48" path="m322,872l270,902,280,920,332,889,322,872xe" filled="true" fillcolor="#ffffff" stroked="false">
                <v:path arrowok="t"/>
                <v:fill type="solid"/>
              </v:shape>
            </v:group>
            <v:group style="position:absolute;left:355;top:943;width:48;height:63" coordorigin="355,943" coordsize="48,63">
              <v:shape style="position:absolute;left:355;top:943;width:48;height:63" coordorigin="355,943" coordsize="48,63" path="m385,943l355,995,373,1005,403,953,385,943xe" filled="true" fillcolor="#ffffff" stroked="false">
                <v:path arrowok="t"/>
                <v:fill type="solid"/>
              </v:shape>
            </v:group>
            <v:group style="position:absolute;left:476;top:972;width:21;height:61" coordorigin="476,972" coordsize="21,61">
              <v:shape style="position:absolute;left:476;top:972;width:21;height:61" coordorigin="476,972" coordsize="21,61" path="m476,1002l496,1002e" filled="false" stroked="true" strokeweight="3.13pt" strokecolor="#ffffff">
                <v:path arrowok="t"/>
              </v:shape>
            </v:group>
            <v:group style="position:absolute;left:568;top:943;width:48;height:63" coordorigin="568,943" coordsize="48,63">
              <v:shape style="position:absolute;left:568;top:943;width:48;height:63" coordorigin="568,943" coordsize="48,63" path="m586,943l568,953,599,1005,616,995,586,943xe" filled="true" fillcolor="#ffffff" stroked="false">
                <v:path arrowok="t"/>
                <v:fill type="solid"/>
              </v:shape>
            </v:group>
            <v:group style="position:absolute;left:639;top:872;width:63;height:48" coordorigin="639,872" coordsize="63,48">
              <v:shape style="position:absolute;left:639;top:872;width:63;height:48" coordorigin="639,872" coordsize="63,48" path="m649,872l639,890,692,920,702,902,649,872xe" filled="true" fillcolor="#ffffff" stroked="false">
                <v:path arrowok="t"/>
                <v:fill type="solid"/>
              </v:shape>
            </v:group>
            <v:group style="position:absolute;left:669;top:779;width:61;height:21" coordorigin="669,779" coordsize="61,21">
              <v:shape style="position:absolute;left:669;top:779;width:61;height:21" coordorigin="669,779" coordsize="61,21" path="m669,789l729,789e" filled="false" stroked="true" strokeweight="1.112pt" strokecolor="#ffffff">
                <v:path arrowok="t"/>
              </v:shape>
            </v:group>
            <v:group style="position:absolute;left:639;top:659;width:63;height:48" coordorigin="639,659" coordsize="63,48">
              <v:shape style="position:absolute;left:639;top:659;width:63;height:48" coordorigin="639,659" coordsize="63,48" path="m692,659l639,689,649,707,702,676,692,659xe" filled="true" fillcolor="#ffffff" stroked="false">
                <v:path arrowok="t"/>
                <v:fill type="solid"/>
              </v:shape>
            </v:group>
            <v:group style="position:absolute;left:569;top:574;width:48;height:63" coordorigin="569,574" coordsize="48,63">
              <v:shape style="position:absolute;left:569;top:574;width:48;height:63" coordorigin="569,574" coordsize="48,63" path="m599,574l569,626,586,636,616,584,599,574xe" filled="true" fillcolor="#ffffff" stroked="false">
                <v:path arrowok="t"/>
                <v:fill type="solid"/>
              </v:shape>
            </v:group>
            <v:group style="position:absolute;left:890;top:636;width:177;height:298" coordorigin="890,636" coordsize="177,298">
              <v:shape style="position:absolute;left:890;top:636;width:177;height:298" coordorigin="890,636" coordsize="177,298" path="m915,636l890,662,1015,787,893,908,919,934,1066,787,915,636xe" filled="true" fillcolor="#ffffff" stroked="false">
                <v:path arrowok="t"/>
                <v:fill type="solid"/>
              </v:shape>
            </v:group>
            <v:group style="position:absolute;left:1178;top:572;width:432;height:430" coordorigin="1178,572" coordsize="432,430">
              <v:shape style="position:absolute;left:1178;top:572;width:432;height:430" coordorigin="1178,572" coordsize="432,430" path="m1196,883l1188,883,1178,893,1178,901,1277,1000,1280,1001,1287,1001,1290,1000,1297,993,1297,985,1252,940,1270,922,1234,922,1196,883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373,890l1302,890,1348,935,1351,936,1357,936,1361,935,1368,928,1368,920,1355,907,1373,890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261,813l1253,813,1243,823,1243,831,1284,872,1234,922,1270,922,1302,890,1373,890,1403,860,1314,860,1293,838,1307,823,1271,823,1261,813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315,821l1311,825,1311,829,1329,846,1314,860,1403,860,1424,839,1336,839,1318,821,1315,821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355,785l1352,785,1348,789,1348,792,1365,810,1336,839,1424,839,1460,802,1372,802,1355,785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495,627l1271,823,1307,823,1468,663,1470,661,1477,656,1497,651,1543,651,1551,641,1533,641,1514,630,1495,627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390,750l1386,750,1383,754,1383,757,1400,775,1372,802,1460,802,1495,767,1407,767,1390,750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429,711l1425,711,1421,715,1421,718,1439,736,1407,767,1495,767,1534,728,1446,728,1429,711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461,679l1458,679,1454,683,1454,686,1471,703,1446,728,1534,728,1536,726,1550,709,1554,696,1478,696,1461,679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543,651l1497,651,1507,653,1515,659,1478,696,1554,696,1556,691,1551,665,1543,651xe" filled="true" fillcolor="#ffffff" stroked="false">
                <v:path arrowok="t"/>
                <v:fill type="solid"/>
              </v:shape>
              <v:shape style="position:absolute;left:1178;top:572;width:432;height:430" coordorigin="1178,572" coordsize="432,430" path="m1609,572l1600,575,1533,641,1551,641,1607,582,1609,572xe" filled="true" fillcolor="#ffffff" stroked="false">
                <v:path arrowok="t"/>
                <v:fill type="solid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2339" w:right="95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38.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should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bring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child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07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when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it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takes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1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so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24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much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time?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300;top:498;width:686;height:684" coordorigin="300,498" coordsize="686,684">
              <v:shape style="position:absolute;left:300;top:498;width:686;height:684" coordorigin="300,498" coordsize="686,684" path="m985,562l927,536,857,509,822,498,794,538,768,574,723,636,683,688,628,750,567,803,491,857,426,898,346,946,300,974,338,989,407,1018,465,1047,535,1088,585,1125,633,1169,643,1181,663,1161,715,1111,766,1061,811,1020,864,973,917,927,938,908e" filled="false" stroked="true" strokeweight="2.257pt" strokecolor="#ffffff">
                <v:path arrowok="t"/>
              </v:shape>
            </v:group>
            <v:group style="position:absolute;left:652;top:754;width:206;height:151" coordorigin="652,754" coordsize="206,151">
              <v:shape style="position:absolute;left:652;top:754;width:206;height:151" coordorigin="652,754" coordsize="206,151" path="m853,871l797,903,776,904,754,903,688,870,652,805,653,790,711,755,732,754,753,757,819,783,858,846,856,862,853,871xe" filled="false" stroked="true" strokeweight="2.257pt" strokecolor="#ffffff">
                <v:path arrowok="t"/>
              </v:shape>
            </v:group>
            <v:group style="position:absolute;left:863;top:390;width:564;height:766" coordorigin="863,390" coordsize="564,766">
              <v:shape style="position:absolute;left:863;top:390;width:564;height:766" coordorigin="863,390" coordsize="564,766" path="m863,1155l939,1133,1007,1118,1067,1108,1141,1102,1162,1102,1181,1102,1245,1108,1261,1112,1272,1032,1282,960,1291,895,1308,785,1322,698,1334,630,1353,553,1375,493,1403,437,1426,394,1395,391,1363,390,1331,390,1299,392,1238,398,1153,413,1080,431,1012,452,986,461,989,510,990,554,992,594,993,631,993,664,993,695,987,778,971,857,943,946,916,1018,882,1105,863,1155xe" filled="false" stroked="true" strokeweight="2.257pt" strokecolor="#ffffff">
                <v:path arrowok="t"/>
              </v:shape>
            </v:group>
            <v:group style="position:absolute;left:1040;top:683;width:183;height:158" coordorigin="1040,683" coordsize="183,158">
              <v:shape style="position:absolute;left:1040;top:683;width:183;height:158" coordorigin="1040,683" coordsize="183,158" path="m1223,740l1192,803,1135,838,1111,840,1090,836,1041,784,1040,769,1046,753,1086,705,1150,683,1172,687,1222,735,1223,740xe" filled="false" stroked="true" strokeweight="2.257pt" strokecolor="#ffffff">
                <v:path arrowok="t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50" w:lineRule="auto" w:before="0"/>
                        <w:ind w:left="2150" w:right="65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39.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pay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color w:val="5F6369"/>
                          <w:spacing w:val="-1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immunization?</w:t>
                      </w:r>
                      <w:r>
                        <w:rPr>
                          <w:rFonts w:ascii="Times New Roman"/>
                          <w:b/>
                          <w:color w:val="5F636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Note:</w:t>
                      </w:r>
                      <w:r>
                        <w:rPr>
                          <w:rFonts w:ascii="Times New Roman"/>
                          <w:color w:val="5F6369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depends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country,</w:t>
                      </w:r>
                      <w:r>
                        <w:rPr>
                          <w:rFonts w:ascii="Times New Roman"/>
                          <w:color w:val="5F6369"/>
                          <w:spacing w:val="8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5F6369"/>
                          <w:spacing w:val="22"/>
                          <w:w w:val="1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perhaps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5F6369"/>
                          <w:spacing w:val="-4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5F6369"/>
                          <w:spacing w:val="-3"/>
                          <w:w w:val="110"/>
                          <w:sz w:val="24"/>
                        </w:rPr>
                        <w:t>facility</w:t>
                      </w:r>
                      <w:r>
                        <w:rPr>
                          <w:rFonts w:ascii="Times New Roman"/>
                          <w:color w:val="5F6369"/>
                          <w:spacing w:val="-2"/>
                          <w:w w:val="110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pStyle w:val="BodyText"/>
        <w:numPr>
          <w:ilvl w:val="2"/>
          <w:numId w:val="18"/>
        </w:numPr>
        <w:tabs>
          <w:tab w:pos="2160" w:val="left" w:leader="none"/>
        </w:tabs>
        <w:spacing w:line="243" w:lineRule="auto" w:before="72" w:after="0"/>
        <w:ind w:left="2160" w:right="0" w:hanging="360"/>
        <w:jc w:val="both"/>
      </w:pPr>
      <w:r>
        <w:rPr>
          <w:color w:val="5F6369"/>
          <w:spacing w:val="-4"/>
          <w:w w:val="110"/>
        </w:rPr>
        <w:t>W</w:t>
      </w:r>
      <w:r>
        <w:rPr>
          <w:color w:val="5F6369"/>
          <w:spacing w:val="-3"/>
          <w:w w:val="110"/>
        </w:rPr>
        <w:t>e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sorry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sometimes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takes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long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1"/>
          <w:w w:val="106"/>
        </w:rPr>
        <w:t> </w:t>
      </w:r>
      <w:r>
        <w:rPr>
          <w:color w:val="5F6369"/>
          <w:w w:val="105"/>
        </w:rPr>
        <w:t>child</w:t>
      </w:r>
      <w:r>
        <w:rPr>
          <w:color w:val="5F6369"/>
          <w:spacing w:val="22"/>
          <w:w w:val="105"/>
        </w:rPr>
        <w:t> </w:t>
      </w:r>
      <w:r>
        <w:rPr>
          <w:color w:val="5F6369"/>
          <w:w w:val="105"/>
        </w:rPr>
        <w:t>immunized.</w:t>
      </w:r>
      <w:r>
        <w:rPr/>
      </w:r>
    </w:p>
    <w:p>
      <w:pPr>
        <w:pStyle w:val="BodyText"/>
        <w:numPr>
          <w:ilvl w:val="2"/>
          <w:numId w:val="18"/>
        </w:numPr>
        <w:tabs>
          <w:tab w:pos="2160" w:val="left" w:leader="none"/>
        </w:tabs>
        <w:spacing w:line="246" w:lineRule="auto" w:before="184" w:after="0"/>
        <w:ind w:left="2160" w:right="0" w:hanging="360"/>
        <w:jc w:val="both"/>
      </w:pPr>
      <w:r>
        <w:rPr>
          <w:color w:val="5F6369"/>
          <w:spacing w:val="-12"/>
          <w:w w:val="110"/>
        </w:rPr>
        <w:t>Y</w:t>
      </w:r>
      <w:r>
        <w:rPr>
          <w:color w:val="5F6369"/>
          <w:spacing w:val="-9"/>
          <w:w w:val="110"/>
        </w:rPr>
        <w:t>ou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did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right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thing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staying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until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23"/>
          <w:w w:val="110"/>
        </w:rPr>
        <w:t> </w:t>
      </w:r>
      <w:r>
        <w:rPr>
          <w:color w:val="5F6369"/>
          <w:w w:val="110"/>
        </w:rPr>
        <w:t>could</w:t>
      </w:r>
      <w:r>
        <w:rPr>
          <w:color w:val="5F6369"/>
          <w:spacing w:val="2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0"/>
          <w:w w:val="117"/>
        </w:rPr>
        <w:t> </w:t>
      </w:r>
      <w:r>
        <w:rPr>
          <w:color w:val="5F6369"/>
          <w:w w:val="110"/>
        </w:rPr>
        <w:t>seen,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better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protected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because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30"/>
          <w:w w:val="110"/>
        </w:rPr>
        <w:t> </w:t>
      </w:r>
      <w:r>
        <w:rPr>
          <w:color w:val="5F6369"/>
          <w:w w:val="110"/>
        </w:rPr>
        <w:t>did.</w:t>
      </w:r>
      <w:r>
        <w:rPr/>
      </w:r>
    </w:p>
    <w:p>
      <w:pPr>
        <w:pStyle w:val="BodyText"/>
        <w:numPr>
          <w:ilvl w:val="2"/>
          <w:numId w:val="18"/>
        </w:numPr>
        <w:tabs>
          <w:tab w:pos="2160" w:val="left" w:leader="none"/>
        </w:tabs>
        <w:spacing w:line="248" w:lineRule="auto" w:before="180" w:after="0"/>
        <w:ind w:left="2160" w:right="0" w:hanging="360"/>
        <w:jc w:val="both"/>
      </w:pPr>
      <w:r>
        <w:rPr>
          <w:color w:val="5F6369"/>
          <w:w w:val="110"/>
        </w:rPr>
        <w:t>It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may</w:t>
      </w:r>
      <w:r>
        <w:rPr>
          <w:color w:val="5F6369"/>
          <w:spacing w:val="43"/>
          <w:w w:val="110"/>
        </w:rPr>
        <w:t> </w:t>
      </w:r>
      <w:r>
        <w:rPr>
          <w:color w:val="5F6369"/>
          <w:w w:val="110"/>
        </w:rPr>
        <w:t>seem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like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long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wait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44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w w:val="117"/>
        </w:rPr>
        <w:t> </w:t>
      </w:r>
      <w:r>
        <w:rPr>
          <w:color w:val="5F6369"/>
          <w:w w:val="110"/>
        </w:rPr>
        <w:t>vaccinated,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but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fell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ill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13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vaccine-</w:t>
      </w:r>
      <w:r>
        <w:rPr>
          <w:color w:val="5F6369"/>
          <w:w w:val="106"/>
        </w:rPr>
        <w:t> </w:t>
      </w:r>
      <w:r>
        <w:rPr>
          <w:color w:val="5F6369"/>
          <w:w w:val="110"/>
        </w:rPr>
        <w:t>preventable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diseases,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would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spend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more</w:t>
      </w:r>
      <w:r>
        <w:rPr>
          <w:color w:val="5F6369"/>
          <w:w w:val="113"/>
        </w:rPr>
        <w:t> </w:t>
      </w:r>
      <w:r>
        <w:rPr>
          <w:color w:val="5F6369"/>
          <w:w w:val="110"/>
        </w:rPr>
        <w:t>time</w:t>
      </w:r>
      <w:r>
        <w:rPr>
          <w:color w:val="5F6369"/>
          <w:spacing w:val="17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getting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care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18"/>
          <w:w w:val="110"/>
        </w:rPr>
        <w:t> </w:t>
      </w:r>
      <w:r>
        <w:rPr>
          <w:color w:val="5F6369"/>
          <w:w w:val="110"/>
        </w:rPr>
        <w:t>them.</w:t>
      </w:r>
      <w:r>
        <w:rPr/>
      </w:r>
    </w:p>
    <w:p>
      <w:pPr>
        <w:pStyle w:val="BodyText"/>
        <w:numPr>
          <w:ilvl w:val="2"/>
          <w:numId w:val="18"/>
        </w:numPr>
        <w:tabs>
          <w:tab w:pos="2160" w:val="left" w:leader="none"/>
        </w:tabs>
        <w:spacing w:line="243" w:lineRule="auto" w:before="179" w:after="0"/>
        <w:ind w:left="2160" w:right="1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true,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say: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If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later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9"/>
          <w:w w:val="110"/>
        </w:rPr>
        <w:t> </w:t>
      </w:r>
      <w:r>
        <w:rPr>
          <w:color w:val="5F6369"/>
          <w:spacing w:val="-5"/>
          <w:w w:val="110"/>
        </w:rPr>
        <w:t>day</w:t>
      </w:r>
      <w:r>
        <w:rPr>
          <w:color w:val="5F6369"/>
          <w:spacing w:val="-4"/>
          <w:w w:val="110"/>
        </w:rPr>
        <w:t>,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there</w:t>
      </w:r>
      <w:r>
        <w:rPr>
          <w:color w:val="5F6369"/>
          <w:spacing w:val="-9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-8"/>
          <w:w w:val="110"/>
        </w:rPr>
        <w:t> </w:t>
      </w:r>
      <w:r>
        <w:rPr>
          <w:color w:val="5F6369"/>
          <w:w w:val="110"/>
        </w:rPr>
        <w:t>be</w:t>
      </w:r>
      <w:r>
        <w:rPr>
          <w:color w:val="5F6369"/>
          <w:spacing w:val="22"/>
          <w:w w:val="117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much</w:t>
      </w:r>
      <w:r>
        <w:rPr>
          <w:color w:val="5F6369"/>
          <w:spacing w:val="12"/>
          <w:w w:val="110"/>
        </w:rPr>
        <w:t> </w:t>
      </w:r>
      <w:r>
        <w:rPr>
          <w:color w:val="5F6369"/>
          <w:w w:val="110"/>
        </w:rPr>
        <w:t>shorter</w:t>
      </w:r>
      <w:r>
        <w:rPr>
          <w:color w:val="5F6369"/>
          <w:spacing w:val="11"/>
          <w:w w:val="110"/>
        </w:rPr>
        <w:t> </w:t>
      </w:r>
      <w:r>
        <w:rPr>
          <w:color w:val="5F6369"/>
          <w:w w:val="110"/>
        </w:rPr>
        <w:t>wait.</w:t>
      </w:r>
      <w:r>
        <w:rPr/>
      </w:r>
    </w:p>
    <w:p>
      <w:pPr>
        <w:pStyle w:val="BodyText"/>
        <w:numPr>
          <w:ilvl w:val="2"/>
          <w:numId w:val="18"/>
        </w:numPr>
        <w:tabs>
          <w:tab w:pos="2160" w:val="left" w:leader="none"/>
        </w:tabs>
        <w:spacing w:line="243" w:lineRule="auto" w:before="184" w:after="0"/>
        <w:ind w:left="2160" w:right="0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true,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say:</w:t>
      </w:r>
      <w:r>
        <w:rPr>
          <w:color w:val="5F6369"/>
          <w:spacing w:val="-7"/>
          <w:w w:val="110"/>
        </w:rPr>
        <w:t> </w:t>
      </w:r>
      <w:r>
        <w:rPr>
          <w:color w:val="5F6369"/>
          <w:spacing w:val="-4"/>
          <w:w w:val="110"/>
        </w:rPr>
        <w:t>W</w:t>
      </w:r>
      <w:r>
        <w:rPr>
          <w:color w:val="5F6369"/>
          <w:spacing w:val="-3"/>
          <w:w w:val="110"/>
        </w:rPr>
        <w:t>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are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working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reduce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waiting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times</w:t>
      </w:r>
      <w:r>
        <w:rPr>
          <w:color w:val="5F6369"/>
          <w:spacing w:val="-6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7"/>
          <w:w w:val="110"/>
        </w:rPr>
        <w:t> </w:t>
      </w:r>
      <w:r>
        <w:rPr>
          <w:color w:val="5F6369"/>
          <w:w w:val="110"/>
        </w:rPr>
        <w:t>hope</w:t>
      </w:r>
      <w:r>
        <w:rPr>
          <w:color w:val="5F6369"/>
          <w:spacing w:val="21"/>
          <w:w w:val="114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see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difference</w:t>
      </w:r>
      <w:r>
        <w:rPr>
          <w:color w:val="5F6369"/>
          <w:spacing w:val="3"/>
          <w:w w:val="110"/>
        </w:rPr>
        <w:t> </w:t>
      </w:r>
      <w:r>
        <w:rPr>
          <w:color w:val="5F6369"/>
          <w:w w:val="110"/>
        </w:rPr>
        <w:t>next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time.</w:t>
      </w:r>
      <w:r>
        <w:rPr/>
      </w:r>
    </w:p>
    <w:p>
      <w:pPr>
        <w:pStyle w:val="BodyText"/>
        <w:numPr>
          <w:ilvl w:val="0"/>
          <w:numId w:val="22"/>
        </w:numPr>
        <w:tabs>
          <w:tab w:pos="559" w:val="left" w:leader="none"/>
        </w:tabs>
        <w:spacing w:line="243" w:lineRule="auto" w:before="72" w:after="0"/>
        <w:ind w:left="559" w:right="1322" w:hanging="360"/>
        <w:jc w:val="left"/>
      </w:pPr>
      <w:r>
        <w:rPr>
          <w:color w:val="5F6369"/>
          <w:w w:val="110"/>
        </w:rPr>
        <w:br w:type="column"/>
        <w:t>Explain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official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immunization-related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costs</w:t>
      </w:r>
      <w:r>
        <w:rPr>
          <w:color w:val="5F6369"/>
          <w:spacing w:val="-21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say</w:t>
      </w:r>
      <w:r>
        <w:rPr>
          <w:color w:val="5F6369"/>
          <w:spacing w:val="-20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w w:val="114"/>
        </w:rPr>
        <w:t> </w:t>
      </w:r>
      <w:r>
        <w:rPr>
          <w:color w:val="5F6369"/>
          <w:w w:val="110"/>
        </w:rPr>
        <w:t>caregivers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should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pay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2"/>
          <w:w w:val="110"/>
        </w:rPr>
        <w:t> </w:t>
      </w:r>
      <w:r>
        <w:rPr>
          <w:color w:val="5F6369"/>
          <w:w w:val="110"/>
        </w:rPr>
        <w:t>“unofficial”</w:t>
      </w:r>
      <w:r>
        <w:rPr>
          <w:color w:val="5F6369"/>
          <w:spacing w:val="1"/>
          <w:w w:val="110"/>
        </w:rPr>
        <w:t> </w:t>
      </w:r>
      <w:r>
        <w:rPr>
          <w:color w:val="5F6369"/>
          <w:w w:val="110"/>
        </w:rPr>
        <w:t>costs.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22"/>
        </w:numPr>
        <w:tabs>
          <w:tab w:pos="559" w:val="left" w:leader="none"/>
        </w:tabs>
        <w:spacing w:line="243" w:lineRule="auto" w:before="0" w:after="0"/>
        <w:ind w:left="559" w:right="1201" w:hanging="360"/>
        <w:jc w:val="left"/>
      </w:pPr>
      <w:r>
        <w:rPr>
          <w:color w:val="5F6369"/>
          <w:w w:val="110"/>
        </w:rPr>
        <w:t>Emphasize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despite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costs,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having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protected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from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vaccine-preventable</w:t>
      </w:r>
      <w:r>
        <w:rPr>
          <w:color w:val="5F6369"/>
          <w:spacing w:val="14"/>
          <w:w w:val="110"/>
        </w:rPr>
        <w:t> </w:t>
      </w:r>
      <w:r>
        <w:rPr>
          <w:color w:val="5F6369"/>
          <w:w w:val="110"/>
        </w:rPr>
        <w:t>disease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15"/>
          <w:w w:val="110"/>
        </w:rPr>
        <w:t> </w:t>
      </w:r>
      <w:r>
        <w:rPr>
          <w:color w:val="5F6369"/>
          <w:w w:val="110"/>
        </w:rPr>
        <w:t>priceless.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22"/>
        </w:numPr>
        <w:tabs>
          <w:tab w:pos="559" w:val="left" w:leader="none"/>
        </w:tabs>
        <w:spacing w:line="240" w:lineRule="auto" w:before="0" w:after="0"/>
        <w:ind w:left="559" w:right="0" w:hanging="360"/>
        <w:jc w:val="left"/>
      </w:pPr>
      <w:r>
        <w:rPr>
          <w:color w:val="5F6369"/>
          <w:w w:val="110"/>
        </w:rPr>
        <w:t>Reiterate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benefits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immunization.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2"/>
        </w:numPr>
        <w:tabs>
          <w:tab w:pos="559" w:val="left" w:leader="none"/>
        </w:tabs>
        <w:spacing w:line="243" w:lineRule="auto" w:before="0" w:after="0"/>
        <w:ind w:left="559" w:right="1375" w:hanging="360"/>
        <w:jc w:val="left"/>
      </w:pPr>
      <w:r>
        <w:rPr>
          <w:color w:val="5F6369"/>
          <w:w w:val="110"/>
        </w:rPr>
        <w:t>If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appropriate,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help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caregiver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identify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resources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-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vaccine-related</w:t>
      </w:r>
      <w:r>
        <w:rPr>
          <w:color w:val="5F6369"/>
          <w:spacing w:val="59"/>
          <w:w w:val="110"/>
        </w:rPr>
        <w:t> </w:t>
      </w:r>
      <w:r>
        <w:rPr>
          <w:color w:val="5F6369"/>
          <w:w w:val="110"/>
        </w:rPr>
        <w:t>expenses.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22"/>
        </w:numPr>
        <w:tabs>
          <w:tab w:pos="559" w:val="left" w:leader="none"/>
        </w:tabs>
        <w:spacing w:line="243" w:lineRule="auto" w:before="0" w:after="0"/>
        <w:ind w:left="559" w:right="814" w:hanging="360"/>
        <w:jc w:val="left"/>
      </w:pPr>
      <w:r>
        <w:rPr>
          <w:color w:val="5F6369"/>
          <w:w w:val="110"/>
        </w:rPr>
        <w:t>In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settings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where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vaccination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does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not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involve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any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cost,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tell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mother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provided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free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cost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by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6"/>
          <w:w w:val="110"/>
        </w:rPr>
        <w:t> </w:t>
      </w:r>
      <w:r>
        <w:rPr>
          <w:color w:val="5F6369"/>
          <w:w w:val="110"/>
        </w:rPr>
        <w:t>government.</w:t>
      </w:r>
      <w:r>
        <w:rPr/>
      </w:r>
    </w:p>
    <w:p>
      <w:pPr>
        <w:spacing w:after="0" w:line="243" w:lineRule="auto"/>
        <w:jc w:val="left"/>
        <w:sectPr>
          <w:type w:val="continuous"/>
          <w:pgSz w:w="16840" w:h="11910" w:orient="landscape"/>
          <w:pgMar w:top="0" w:bottom="0" w:left="0" w:right="0"/>
          <w:cols w:num="2" w:equalWidth="0">
            <w:col w:w="8660" w:space="40"/>
            <w:col w:w="81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83" w:lineRule="exact" w:before="10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3.972078pt;width:24.5pt;height:22pt;mso-position-horizontal-relative:page;mso-position-vertical-relative:paragraph;z-index:448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31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3" w:lineRule="exact" w:before="0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OTHER</w:t>
      </w:r>
      <w:r>
        <w:rPr>
          <w:rFonts w:ascii="Times New Roman"/>
          <w:b/>
          <w:color w:val="5F6369"/>
          <w:spacing w:val="24"/>
          <w:w w:val="95"/>
          <w:sz w:val="16"/>
        </w:rPr>
        <w:t> </w:t>
      </w:r>
      <w:r>
        <w:rPr>
          <w:rFonts w:ascii="Times New Roman"/>
          <w:b/>
          <w:color w:val="5F6369"/>
          <w:spacing w:val="-4"/>
          <w:w w:val="95"/>
          <w:sz w:val="16"/>
        </w:rPr>
        <w:t>HEALTH</w:t>
      </w:r>
      <w:r>
        <w:rPr>
          <w:rFonts w:ascii="Times New Roman"/>
          <w:b/>
          <w:color w:val="5F6369"/>
          <w:spacing w:val="24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SYSTEM-RELATED</w:t>
      </w:r>
      <w:r>
        <w:rPr>
          <w:rFonts w:ascii="Times New Roman"/>
          <w:b/>
          <w:color w:val="5F6369"/>
          <w:spacing w:val="24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ISSUES</w:t>
      </w:r>
      <w:r>
        <w:rPr>
          <w:rFonts w:ascii="Times New Roman"/>
          <w:sz w:val="16"/>
        </w:rPr>
      </w:r>
    </w:p>
    <w:p>
      <w:pPr>
        <w:spacing w:after="0" w:line="183" w:lineRule="exac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0.95pt;height:79.650pt;mso-position-horizontal-relative:char;mso-position-vertical-relative:line" coordorigin="0,0" coordsize="7219,1593">
            <v:group style="position:absolute;left:825;top:1;width:6394;height:1592" coordorigin="825,1" coordsize="6394,1592">
              <v:shape style="position:absolute;left:825;top:1;width:6394;height:1592" coordorigin="825,1" coordsize="6394,1592" path="m6979,1l825,1,825,1592,7219,1592,7219,241,6979,1xe" filled="true" fillcolor="#e6e7e8" stroked="false">
                <v:path arrowok="t"/>
                <v:fill type="solid"/>
              </v:shape>
            </v:group>
            <v:group style="position:absolute;left:0;top:0;width:1839;height:1593" coordorigin="0,0" coordsize="1839,1593">
              <v:shape style="position:absolute;left:0;top:0;width:1839;height:1593" coordorigin="0,0" coordsize="1839,1593" path="m1379,0l460,0,0,796,460,1592,1379,1592,1839,796,1379,0xe" filled="true" fillcolor="#94c93d" stroked="false">
                <v:path arrowok="t"/>
                <v:fill type="solid"/>
              </v:shape>
            </v:group>
            <v:group style="position:absolute;left:387;top:483;width:1034;height:643" coordorigin="387,483" coordsize="1034,643">
              <v:shape style="position:absolute;left:387;top:483;width:1034;height:643" coordorigin="387,483" coordsize="1034,643" path="m1420,1126l387,1126,387,483,1420,483,1420,1126xe" filled="false" stroked="true" strokeweight="2.032pt" strokecolor="#ffffff">
                <v:path arrowok="t"/>
              </v:shape>
            </v:group>
            <v:group style="position:absolute;left:493;top:611;width:288;height:288" coordorigin="493,611" coordsize="288,288">
              <v:shape style="position:absolute;left:493;top:611;width:288;height:288" coordorigin="493,611" coordsize="288,288" path="m780,898l493,898,493,611,780,611,780,898xe" filled="false" stroked="true" strokeweight="2.032pt" strokecolor="#ffffff">
                <v:path arrowok="t"/>
              </v:shape>
            </v:group>
            <v:group style="position:absolute;left:903;top:611;width:409;height:2" coordorigin="903,611" coordsize="409,2">
              <v:shape style="position:absolute;left:903;top:611;width:409;height:2" coordorigin="903,611" coordsize="409,0" path="m903,611l1312,611e" filled="false" stroked="true" strokeweight="2.032pt" strokecolor="#ffffff">
                <v:path arrowok="t"/>
              </v:shape>
            </v:group>
            <v:group style="position:absolute;left:896;top:725;width:312;height:2" coordorigin="896,725" coordsize="312,2">
              <v:shape style="position:absolute;left:896;top:725;width:312;height:2" coordorigin="896,725" coordsize="312,0" path="m896,725l1207,725e" filled="false" stroked="true" strokeweight="2.032pt" strokecolor="#ffffff">
                <v:path arrowok="t"/>
              </v:shape>
            </v:group>
            <v:group style="position:absolute;left:903;top:840;width:371;height:2" coordorigin="903,840" coordsize="371,2">
              <v:shape style="position:absolute;left:903;top:840;width:371;height:2" coordorigin="903,840" coordsize="371,0" path="m903,840l1273,840e" filled="false" stroked="true" strokeweight="2.032pt" strokecolor="#ffffff">
                <v:path arrowok="t"/>
              </v:shape>
            </v:group>
            <v:group style="position:absolute;left:903;top:954;width:196;height:2" coordorigin="903,954" coordsize="196,2">
              <v:shape style="position:absolute;left:903;top:954;width:196;height:2" coordorigin="903,954" coordsize="196,0" path="m903,954l1099,954e" filled="false" stroked="true" strokeweight="2.032pt" strokecolor="#ffffff">
                <v:path arrowok="t"/>
              </v:shape>
            </v:group>
            <v:group style="position:absolute;left:493;top:1005;width:255;height:2" coordorigin="493,1005" coordsize="255,2">
              <v:shape style="position:absolute;left:493;top:1005;width:255;height:2" coordorigin="493,1005" coordsize="255,0" path="m493,1005l748,1005e" filled="false" stroked="true" strokeweight="2.032pt" strokecolor="#ffffff">
                <v:path arrowok="t"/>
              </v:shape>
            </v:group>
            <v:group style="position:absolute;left:576;top:678;width:124;height:126" coordorigin="576,678" coordsize="124,126">
              <v:shape style="position:absolute;left:576;top:678;width:124;height:126" coordorigin="576,678" coordsize="124,126" path="m632,678l578,732,576,760,586,777,601,791,622,801,648,803,668,796,685,782,696,763,700,741,698,726,690,707,675,692,656,682,632,678xe" filled="true" fillcolor="#ffffff" stroked="false">
                <v:path arrowok="t"/>
                <v:fill type="solid"/>
              </v:shape>
            </v:group>
            <v:group style="position:absolute;left:525;top:810;width:223;height:89" coordorigin="525,810" coordsize="223,89">
              <v:shape style="position:absolute;left:525;top:810;width:223;height:89" coordorigin="525,810" coordsize="223,89" path="m634,810l566,830,528,878,525,898,748,894,704,828,634,810xe" filled="true" fillcolor="#ffffff" stroked="false">
                <v:path arrowok="t"/>
                <v:fill type="solid"/>
              </v:shape>
              <v:shape style="position:absolute;left:0;top:0;width:7219;height:159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2117" w:right="65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40.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lost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my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1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4"/>
                          <w:w w:val="110"/>
                          <w:sz w:val="24"/>
                          <w:szCs w:val="24"/>
                        </w:rPr>
                        <w:t>child’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3"/>
                          <w:w w:val="11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1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immunization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-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card.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3"/>
                          <w:w w:val="10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1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they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still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1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spacing w:val="2"/>
                          <w:w w:val="11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F6369"/>
                          <w:w w:val="110"/>
                          <w:sz w:val="24"/>
                          <w:szCs w:val="24"/>
                        </w:rPr>
                        <w:t>immunized?</w:t>
                      </w:r>
                      <w:r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numPr>
          <w:ilvl w:val="1"/>
          <w:numId w:val="22"/>
        </w:numPr>
        <w:tabs>
          <w:tab w:pos="1440" w:val="left" w:leader="none"/>
        </w:tabs>
        <w:spacing w:line="240" w:lineRule="auto" w:before="72" w:after="0"/>
        <w:ind w:left="1440" w:right="0" w:hanging="360"/>
        <w:jc w:val="left"/>
      </w:pPr>
      <w:r>
        <w:rPr/>
        <w:pict>
          <v:shape style="position:absolute;margin-left:396.945007pt;margin-top:2.004632pt;width:372.945003pt;height:343.899442pt;mso-position-horizontal-relative:page;mso-position-vertical-relative:paragraph;z-index:-54856" type="#_x0000_t75" stroked="false">
            <v:imagedata r:id="rId39" o:title=""/>
          </v:shape>
        </w:pict>
      </w:r>
      <w:r>
        <w:rPr>
          <w:color w:val="5F6369"/>
          <w:spacing w:val="-10"/>
          <w:w w:val="110"/>
        </w:rPr>
        <w:t>Y</w:t>
      </w:r>
      <w:r>
        <w:rPr>
          <w:color w:val="5F6369"/>
          <w:spacing w:val="-7"/>
          <w:w w:val="110"/>
        </w:rPr>
        <w:t>es,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I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am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very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glad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-5"/>
          <w:w w:val="110"/>
        </w:rPr>
        <w:t> </w:t>
      </w:r>
      <w:r>
        <w:rPr>
          <w:color w:val="5F6369"/>
          <w:w w:val="110"/>
        </w:rPr>
        <w:t>have</w:t>
      </w:r>
      <w:r>
        <w:rPr>
          <w:color w:val="5F6369"/>
          <w:spacing w:val="-4"/>
          <w:w w:val="110"/>
        </w:rPr>
        <w:t> </w:t>
      </w:r>
      <w:r>
        <w:rPr>
          <w:color w:val="5F6369"/>
          <w:w w:val="110"/>
        </w:rPr>
        <w:t>asked.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22"/>
        </w:numPr>
        <w:tabs>
          <w:tab w:pos="1440" w:val="left" w:leader="none"/>
        </w:tabs>
        <w:spacing w:line="248" w:lineRule="auto" w:before="72" w:after="0"/>
        <w:ind w:left="1440" w:right="8896" w:hanging="360"/>
        <w:jc w:val="both"/>
      </w:pPr>
      <w:r>
        <w:rPr>
          <w:color w:val="5F6369"/>
          <w:w w:val="110"/>
        </w:rPr>
        <w:t>If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this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true,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say: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Just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tell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27"/>
          <w:w w:val="110"/>
        </w:rPr>
        <w:t> </w:t>
      </w:r>
      <w:r>
        <w:rPr>
          <w:color w:val="5F6369"/>
          <w:w w:val="110"/>
        </w:rPr>
        <w:t>that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card</w:t>
      </w:r>
      <w:r>
        <w:rPr>
          <w:color w:val="5F6369"/>
          <w:spacing w:val="2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w w:val="108"/>
        </w:rPr>
        <w:t> </w:t>
      </w:r>
      <w:r>
        <w:rPr>
          <w:color w:val="5F6369"/>
          <w:w w:val="110"/>
        </w:rPr>
        <w:t>lost,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they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will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give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new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one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free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of</w:t>
      </w:r>
      <w:r>
        <w:rPr>
          <w:color w:val="5F6369"/>
          <w:spacing w:val="9"/>
          <w:w w:val="110"/>
        </w:rPr>
        <w:t> </w:t>
      </w:r>
      <w:r>
        <w:rPr>
          <w:color w:val="5F6369"/>
          <w:w w:val="110"/>
        </w:rPr>
        <w:t>charge.</w:t>
      </w:r>
      <w:r>
        <w:rPr>
          <w:color w:val="5F6369"/>
          <w:spacing w:val="10"/>
          <w:w w:val="110"/>
        </w:rPr>
        <w:t> </w:t>
      </w:r>
      <w:r>
        <w:rPr>
          <w:color w:val="5F6369"/>
          <w:w w:val="110"/>
        </w:rPr>
        <w:t>Please</w:t>
      </w:r>
      <w:r>
        <w:rPr>
          <w:color w:val="5F6369"/>
          <w:w w:val="115"/>
        </w:rPr>
        <w:t> </w:t>
      </w:r>
      <w:r>
        <w:rPr>
          <w:color w:val="5F6369"/>
          <w:w w:val="110"/>
        </w:rPr>
        <w:t>keep</w:t>
      </w:r>
      <w:r>
        <w:rPr>
          <w:color w:val="5F6369"/>
          <w:spacing w:val="31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card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in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safe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place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always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bring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it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when</w:t>
      </w:r>
      <w:r>
        <w:rPr>
          <w:color w:val="5F6369"/>
          <w:spacing w:val="32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w w:val="118"/>
        </w:rPr>
        <w:t> </w:t>
      </w:r>
      <w:r>
        <w:rPr>
          <w:color w:val="5F6369"/>
          <w:w w:val="110"/>
        </w:rPr>
        <w:t>child is going to see a health </w:t>
      </w:r>
      <w:r>
        <w:rPr>
          <w:color w:val="5F6369"/>
          <w:spacing w:val="-3"/>
          <w:w w:val="110"/>
        </w:rPr>
        <w:t>worker.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22"/>
        </w:numPr>
        <w:tabs>
          <w:tab w:pos="1440" w:val="left" w:leader="none"/>
        </w:tabs>
        <w:spacing w:line="243" w:lineRule="auto" w:before="0" w:after="0"/>
        <w:ind w:left="1440" w:right="8896" w:hanging="360"/>
        <w:jc w:val="both"/>
      </w:pPr>
      <w:r>
        <w:rPr>
          <w:color w:val="5F6369"/>
          <w:w w:val="110"/>
        </w:rPr>
        <w:t>The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card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is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important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for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you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and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the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health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worker</w:t>
      </w:r>
      <w:r>
        <w:rPr>
          <w:color w:val="5F6369"/>
          <w:spacing w:val="7"/>
          <w:w w:val="110"/>
        </w:rPr>
        <w:t> </w:t>
      </w:r>
      <w:r>
        <w:rPr>
          <w:color w:val="5F6369"/>
          <w:w w:val="110"/>
        </w:rPr>
        <w:t>to</w:t>
      </w:r>
      <w:r>
        <w:rPr>
          <w:color w:val="5F6369"/>
          <w:spacing w:val="8"/>
          <w:w w:val="110"/>
        </w:rPr>
        <w:t> </w:t>
      </w:r>
      <w:r>
        <w:rPr>
          <w:color w:val="5F6369"/>
          <w:w w:val="110"/>
        </w:rPr>
        <w:t>know</w:t>
      </w:r>
      <w:r>
        <w:rPr>
          <w:color w:val="5F6369"/>
          <w:w w:val="110"/>
        </w:rPr>
        <w:t> for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sure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what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vaccines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your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child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has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had</w:t>
      </w:r>
      <w:r>
        <w:rPr>
          <w:color w:val="5F6369"/>
          <w:spacing w:val="4"/>
          <w:w w:val="110"/>
        </w:rPr>
        <w:t> </w:t>
      </w:r>
      <w:r>
        <w:rPr>
          <w:color w:val="5F6369"/>
          <w:w w:val="110"/>
        </w:rPr>
        <w:t>or</w:t>
      </w:r>
      <w:r>
        <w:rPr>
          <w:color w:val="5F6369"/>
          <w:spacing w:val="5"/>
          <w:w w:val="110"/>
        </w:rPr>
        <w:t> </w:t>
      </w:r>
      <w:r>
        <w:rPr>
          <w:color w:val="5F6369"/>
          <w:w w:val="110"/>
        </w:rPr>
        <w:t>needs.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.998798pt;margin-top:.153577pt;width:24.5pt;height:22pt;mso-position-horizontal-relative:page;mso-position-vertical-relative:paragraph;z-index:4576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32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3"/>
        <w:ind w:left="13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w w:val="95"/>
          <w:sz w:val="16"/>
        </w:rPr>
        <w:t>OTHER</w:t>
      </w:r>
      <w:r>
        <w:rPr>
          <w:rFonts w:ascii="Times New Roman"/>
          <w:b/>
          <w:color w:val="5F6369"/>
          <w:spacing w:val="24"/>
          <w:w w:val="95"/>
          <w:sz w:val="16"/>
        </w:rPr>
        <w:t> </w:t>
      </w:r>
      <w:r>
        <w:rPr>
          <w:rFonts w:ascii="Times New Roman"/>
          <w:b/>
          <w:color w:val="5F6369"/>
          <w:spacing w:val="-4"/>
          <w:w w:val="95"/>
          <w:sz w:val="16"/>
        </w:rPr>
        <w:t>HEALTH</w:t>
      </w:r>
      <w:r>
        <w:rPr>
          <w:rFonts w:ascii="Times New Roman"/>
          <w:b/>
          <w:color w:val="5F6369"/>
          <w:spacing w:val="24"/>
          <w:w w:val="95"/>
          <w:sz w:val="16"/>
        </w:rPr>
        <w:t> </w:t>
      </w:r>
      <w:r>
        <w:rPr>
          <w:rFonts w:ascii="Times New Roman"/>
          <w:b/>
          <w:color w:val="5F6369"/>
          <w:spacing w:val="-1"/>
          <w:w w:val="95"/>
          <w:sz w:val="16"/>
        </w:rPr>
        <w:t>SYSTEM-RELATED</w:t>
      </w:r>
      <w:r>
        <w:rPr>
          <w:rFonts w:ascii="Times New Roman"/>
          <w:b/>
          <w:color w:val="5F6369"/>
          <w:spacing w:val="24"/>
          <w:w w:val="95"/>
          <w:sz w:val="16"/>
        </w:rPr>
        <w:t> </w:t>
      </w:r>
      <w:r>
        <w:rPr>
          <w:rFonts w:ascii="Times New Roman"/>
          <w:b/>
          <w:color w:val="5F6369"/>
          <w:w w:val="95"/>
          <w:sz w:val="16"/>
        </w:rPr>
        <w:t>ISSUES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3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5F6369"/>
          <w:w w:val="115"/>
        </w:rPr>
        <w:t>Sources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76" w:after="0"/>
        <w:ind w:left="2160" w:right="717" w:hanging="360"/>
        <w:jc w:val="both"/>
      </w:pPr>
      <w:r>
        <w:rPr>
          <w:w w:val="105"/>
        </w:rPr>
        <w:t>Basic</w:t>
      </w:r>
      <w:r>
        <w:rPr>
          <w:spacing w:val="30"/>
          <w:w w:val="105"/>
        </w:rPr>
        <w:t> </w:t>
      </w:r>
      <w:r>
        <w:rPr>
          <w:w w:val="105"/>
        </w:rPr>
        <w:t>Support</w:t>
      </w:r>
      <w:r>
        <w:rPr>
          <w:spacing w:val="31"/>
          <w:w w:val="105"/>
        </w:rPr>
        <w:t> </w:t>
      </w:r>
      <w:r>
        <w:rPr>
          <w:w w:val="105"/>
        </w:rPr>
        <w:t>for</w:t>
      </w:r>
      <w:r>
        <w:rPr>
          <w:spacing w:val="31"/>
          <w:w w:val="105"/>
        </w:rPr>
        <w:t> </w:t>
      </w:r>
      <w:r>
        <w:rPr>
          <w:w w:val="105"/>
        </w:rPr>
        <w:t>Institutionalizing</w:t>
      </w:r>
      <w:r>
        <w:rPr>
          <w:spacing w:val="30"/>
          <w:w w:val="105"/>
        </w:rPr>
        <w:t> </w:t>
      </w:r>
      <w:r>
        <w:rPr>
          <w:w w:val="105"/>
        </w:rPr>
        <w:t>Child</w:t>
      </w:r>
      <w:r>
        <w:rPr>
          <w:spacing w:val="31"/>
          <w:w w:val="105"/>
        </w:rPr>
        <w:t> </w:t>
      </w:r>
      <w:r>
        <w:rPr>
          <w:w w:val="105"/>
        </w:rPr>
        <w:t>Survival</w:t>
      </w:r>
      <w:r>
        <w:rPr>
          <w:spacing w:val="31"/>
          <w:w w:val="105"/>
        </w:rPr>
        <w:t> </w:t>
      </w:r>
      <w:r>
        <w:rPr>
          <w:w w:val="105"/>
        </w:rPr>
        <w:t>(BASICS)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Federal</w:t>
      </w:r>
      <w:r>
        <w:rPr>
          <w:spacing w:val="31"/>
          <w:w w:val="105"/>
        </w:rPr>
        <w:t> </w:t>
      </w:r>
      <w:r>
        <w:rPr>
          <w:w w:val="105"/>
        </w:rPr>
        <w:t>Ministry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Health</w:t>
      </w:r>
      <w:r>
        <w:rPr>
          <w:spacing w:val="31"/>
          <w:w w:val="105"/>
        </w:rPr>
        <w:t> </w:t>
      </w:r>
      <w:r>
        <w:rPr>
          <w:w w:val="105"/>
        </w:rPr>
        <w:t>(FMOH).</w:t>
      </w:r>
      <w:r>
        <w:rPr>
          <w:spacing w:val="31"/>
          <w:w w:val="105"/>
        </w:rPr>
        <w:t> </w:t>
      </w:r>
      <w:r>
        <w:rPr>
          <w:w w:val="105"/>
        </w:rPr>
        <w:t>(2002).</w:t>
      </w:r>
      <w:r>
        <w:rPr>
          <w:spacing w:val="30"/>
          <w:w w:val="105"/>
        </w:rPr>
        <w:t> </w:t>
      </w:r>
      <w:r>
        <w:rPr>
          <w:w w:val="105"/>
        </w:rPr>
        <w:t>Communicating</w:t>
      </w:r>
      <w:r>
        <w:rPr>
          <w:spacing w:val="31"/>
          <w:w w:val="105"/>
        </w:rPr>
        <w:t> </w:t>
      </w:r>
      <w:r>
        <w:rPr>
          <w:w w:val="105"/>
        </w:rPr>
        <w:t>with</w:t>
      </w:r>
      <w:r>
        <w:rPr>
          <w:w w:val="109"/>
        </w:rPr>
        <w:t> </w:t>
      </w:r>
      <w:r>
        <w:rPr>
          <w:w w:val="105"/>
        </w:rPr>
        <w:t>clients/parents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communities</w:t>
      </w:r>
      <w:r>
        <w:rPr>
          <w:spacing w:val="30"/>
          <w:w w:val="105"/>
        </w:rPr>
        <w:t> </w:t>
      </w:r>
      <w:r>
        <w:rPr>
          <w:w w:val="105"/>
        </w:rPr>
        <w:t>for</w:t>
      </w:r>
      <w:r>
        <w:rPr>
          <w:spacing w:val="29"/>
          <w:w w:val="105"/>
        </w:rPr>
        <w:t> </w:t>
      </w:r>
      <w:r>
        <w:rPr>
          <w:w w:val="105"/>
        </w:rPr>
        <w:t>improved</w:t>
      </w:r>
      <w:r>
        <w:rPr>
          <w:spacing w:val="30"/>
          <w:w w:val="105"/>
        </w:rPr>
        <w:t> </w:t>
      </w:r>
      <w:r>
        <w:rPr>
          <w:w w:val="105"/>
        </w:rPr>
        <w:t>routine</w:t>
      </w:r>
      <w:r>
        <w:rPr>
          <w:spacing w:val="29"/>
          <w:w w:val="105"/>
        </w:rPr>
        <w:t> </w:t>
      </w:r>
      <w:r>
        <w:rPr>
          <w:w w:val="105"/>
        </w:rPr>
        <w:t>immunization</w:t>
      </w:r>
      <w:r>
        <w:rPr>
          <w:spacing w:val="30"/>
          <w:w w:val="105"/>
        </w:rPr>
        <w:t> </w:t>
      </w:r>
      <w:r>
        <w:rPr>
          <w:w w:val="105"/>
        </w:rPr>
        <w:t>coverage.</w:t>
      </w:r>
      <w:r>
        <w:rPr>
          <w:spacing w:val="29"/>
          <w:w w:val="105"/>
        </w:rPr>
        <w:t> </w:t>
      </w:r>
      <w:r>
        <w:rPr>
          <w:w w:val="105"/>
        </w:rPr>
        <w:t>Nigeria:</w:t>
      </w:r>
      <w:r>
        <w:rPr>
          <w:spacing w:val="30"/>
          <w:w w:val="105"/>
        </w:rPr>
        <w:t> </w:t>
      </w:r>
      <w:r>
        <w:rPr>
          <w:w w:val="105"/>
        </w:rPr>
        <w:t>BASICS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FMOH.</w:t>
      </w:r>
      <w:r>
        <w:rPr/>
      </w: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40" w:lineRule="auto" w:before="176" w:after="0"/>
        <w:ind w:left="2160" w:right="717" w:hanging="360"/>
        <w:jc w:val="both"/>
      </w:pPr>
      <w:r>
        <w:rPr>
          <w:spacing w:val="-3"/>
          <w:w w:val="110"/>
        </w:rPr>
        <w:t>Children’</w:t>
      </w:r>
      <w:r>
        <w:rPr>
          <w:spacing w:val="-2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V</w:t>
      </w:r>
      <w:r>
        <w:rPr>
          <w:spacing w:val="-2"/>
          <w:w w:val="110"/>
        </w:rPr>
        <w:t>accine</w:t>
      </w:r>
      <w:r>
        <w:rPr>
          <w:spacing w:val="-10"/>
          <w:w w:val="110"/>
        </w:rPr>
        <w:t> </w:t>
      </w:r>
      <w:r>
        <w:rPr>
          <w:w w:val="110"/>
        </w:rPr>
        <w:t>Program</w:t>
      </w:r>
      <w:r>
        <w:rPr>
          <w:spacing w:val="-11"/>
          <w:w w:val="110"/>
        </w:rPr>
        <w:t> </w:t>
      </w:r>
      <w:r>
        <w:rPr>
          <w:w w:val="110"/>
        </w:rPr>
        <w:t>at</w:t>
      </w:r>
      <w:r>
        <w:rPr>
          <w:spacing w:val="-10"/>
          <w:w w:val="110"/>
        </w:rPr>
        <w:t> </w:t>
      </w:r>
      <w:r>
        <w:rPr>
          <w:spacing w:val="-9"/>
          <w:w w:val="110"/>
        </w:rPr>
        <w:t>P</w:t>
      </w:r>
      <w:r>
        <w:rPr>
          <w:spacing w:val="-10"/>
          <w:w w:val="110"/>
        </w:rPr>
        <w:t>A</w:t>
      </w:r>
      <w:r>
        <w:rPr>
          <w:spacing w:val="-9"/>
          <w:w w:val="110"/>
        </w:rPr>
        <w:t>TH.</w:t>
      </w:r>
      <w:r>
        <w:rPr>
          <w:spacing w:val="-11"/>
          <w:w w:val="110"/>
        </w:rPr>
        <w:t> </w:t>
      </w:r>
      <w:r>
        <w:rPr>
          <w:w w:val="110"/>
        </w:rPr>
        <w:t>(2004).</w:t>
      </w:r>
      <w:r>
        <w:rPr>
          <w:spacing w:val="-10"/>
          <w:w w:val="110"/>
        </w:rPr>
        <w:t> </w:t>
      </w:r>
      <w:r>
        <w:rPr>
          <w:w w:val="110"/>
        </w:rPr>
        <w:t>Childhood</w:t>
      </w:r>
      <w:r>
        <w:rPr>
          <w:spacing w:val="-11"/>
          <w:w w:val="110"/>
        </w:rPr>
        <w:t> </w:t>
      </w:r>
      <w:r>
        <w:rPr>
          <w:w w:val="110"/>
        </w:rPr>
        <w:t>immunization:</w:t>
      </w:r>
      <w:r>
        <w:rPr>
          <w:spacing w:val="-10"/>
          <w:w w:val="110"/>
        </w:rPr>
        <w:t> </w:t>
      </w:r>
      <w:r>
        <w:rPr>
          <w:w w:val="110"/>
        </w:rPr>
        <w:t>What</w:t>
      </w:r>
      <w:r>
        <w:rPr>
          <w:spacing w:val="-11"/>
          <w:w w:val="110"/>
        </w:rPr>
        <w:t> </w:t>
      </w:r>
      <w:r>
        <w:rPr>
          <w:w w:val="110"/>
        </w:rPr>
        <w:t>you</w:t>
      </w:r>
      <w:r>
        <w:rPr>
          <w:spacing w:val="-10"/>
          <w:w w:val="110"/>
        </w:rPr>
        <w:t> </w:t>
      </w:r>
      <w:r>
        <w:rPr>
          <w:w w:val="110"/>
        </w:rPr>
        <w:t>need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know.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handbook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w w:val="110"/>
        </w:rPr>
        <w:t>health</w:t>
      </w:r>
      <w:r>
        <w:rPr>
          <w:spacing w:val="-11"/>
          <w:w w:val="110"/>
        </w:rPr>
        <w:t> </w:t>
      </w:r>
      <w:r>
        <w:rPr>
          <w:w w:val="110"/>
        </w:rPr>
        <w:t>workers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1"/>
        </w:rPr>
        <w:t> </w:t>
      </w:r>
      <w:r>
        <w:rPr>
          <w:w w:val="110"/>
        </w:rPr>
        <w:t>parents.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Available</w:t>
      </w:r>
      <w:r>
        <w:rPr>
          <w:spacing w:val="3"/>
          <w:w w:val="110"/>
        </w:rPr>
        <w:t> </w:t>
      </w:r>
      <w:r>
        <w:rPr>
          <w:w w:val="110"/>
        </w:rPr>
        <w:t>from:</w:t>
      </w:r>
      <w:r>
        <w:rPr>
          <w:spacing w:val="3"/>
          <w:w w:val="110"/>
        </w:rPr>
        <w:t> </w:t>
      </w:r>
      <w:hyperlink r:id="rId40">
        <w:r>
          <w:rPr>
            <w:spacing w:val="-1"/>
            <w:w w:val="110"/>
          </w:rPr>
          <w:t>https://www</w:t>
        </w:r>
        <w:r>
          <w:rPr>
            <w:spacing w:val="-2"/>
            <w:w w:val="110"/>
          </w:rPr>
          <w:t>.path.org/resources/childhood-immunization-what-you-need-to-know-a-handbook-for</w:t>
        </w:r>
      </w:hyperlink>
      <w:r>
        <w:rPr>
          <w:spacing w:val="-2"/>
          <w:w w:val="110"/>
        </w:rPr>
        <w:t>-health-</w:t>
      </w:r>
      <w:r>
        <w:rPr>
          <w:spacing w:val="151"/>
          <w:w w:val="105"/>
        </w:rPr>
        <w:t> </w:t>
      </w:r>
      <w:r>
        <w:rPr>
          <w:w w:val="110"/>
        </w:rPr>
        <w:t>workers-and-parents/</w:t>
      </w:r>
      <w:r>
        <w:rPr/>
      </w: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184" w:after="0"/>
        <w:ind w:left="2160" w:right="717" w:hanging="360"/>
        <w:jc w:val="both"/>
      </w:pPr>
      <w:r>
        <w:rPr>
          <w:w w:val="110"/>
        </w:rPr>
        <w:t>1.</w:t>
      </w:r>
      <w:r>
        <w:rPr>
          <w:spacing w:val="2"/>
          <w:w w:val="110"/>
        </w:rPr>
        <w:t> </w:t>
      </w:r>
      <w:r>
        <w:rPr>
          <w:w w:val="110"/>
        </w:rPr>
        <w:t>Communicating</w:t>
      </w:r>
      <w:r>
        <w:rPr>
          <w:spacing w:val="2"/>
          <w:w w:val="110"/>
        </w:rPr>
        <w:t> </w:t>
      </w:r>
      <w:r>
        <w:rPr>
          <w:w w:val="110"/>
        </w:rPr>
        <w:t>with</w:t>
      </w:r>
      <w:r>
        <w:rPr>
          <w:spacing w:val="2"/>
          <w:w w:val="110"/>
        </w:rPr>
        <w:t> </w:t>
      </w:r>
      <w:r>
        <w:rPr>
          <w:w w:val="110"/>
        </w:rPr>
        <w:t>clients/parents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communities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w w:val="110"/>
        </w:rPr>
        <w:t>improved</w:t>
      </w:r>
      <w:r>
        <w:rPr>
          <w:spacing w:val="3"/>
          <w:w w:val="110"/>
        </w:rPr>
        <w:t> </w:t>
      </w:r>
      <w:r>
        <w:rPr>
          <w:w w:val="110"/>
        </w:rPr>
        <w:t>routine</w:t>
      </w:r>
      <w:r>
        <w:rPr>
          <w:spacing w:val="2"/>
          <w:w w:val="110"/>
        </w:rPr>
        <w:t> </w:t>
      </w:r>
      <w:r>
        <w:rPr>
          <w:w w:val="110"/>
        </w:rPr>
        <w:t>immunization</w:t>
      </w:r>
      <w:r>
        <w:rPr>
          <w:spacing w:val="2"/>
          <w:w w:val="110"/>
        </w:rPr>
        <w:t> </w:t>
      </w:r>
      <w:r>
        <w:rPr>
          <w:w w:val="110"/>
        </w:rPr>
        <w:t>coverage</w:t>
      </w:r>
      <w:r>
        <w:rPr>
          <w:spacing w:val="3"/>
          <w:w w:val="110"/>
        </w:rPr>
        <w:t> </w:t>
      </w:r>
      <w:r>
        <w:rPr>
          <w:w w:val="110"/>
        </w:rPr>
        <w:t>(Prepared</w:t>
      </w:r>
      <w:r>
        <w:rPr>
          <w:spacing w:val="2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2002</w:t>
      </w:r>
      <w:r>
        <w:rPr>
          <w:spacing w:val="2"/>
          <w:w w:val="110"/>
        </w:rPr>
        <w:t> </w:t>
      </w:r>
      <w:r>
        <w:rPr>
          <w:w w:val="110"/>
        </w:rPr>
        <w:t>in</w:t>
      </w:r>
      <w:r>
        <w:rPr>
          <w:spacing w:val="3"/>
          <w:w w:val="110"/>
        </w:rPr>
        <w:t> </w:t>
      </w:r>
      <w:r>
        <w:rPr>
          <w:w w:val="110"/>
        </w:rPr>
        <w:t>Nigeria</w:t>
      </w:r>
      <w:r>
        <w:rPr>
          <w:w w:val="103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w w:val="105"/>
        </w:rPr>
        <w:t>BASICS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FMOH)</w:t>
      </w:r>
      <w:r>
        <w:rPr/>
      </w: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180" w:after="0"/>
        <w:ind w:left="2160" w:right="718" w:hanging="360"/>
        <w:jc w:val="both"/>
      </w:pPr>
      <w:r>
        <w:rPr>
          <w:w w:val="110"/>
        </w:rPr>
        <w:t>How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Answer</w:t>
      </w:r>
      <w:r>
        <w:rPr>
          <w:spacing w:val="-14"/>
          <w:w w:val="110"/>
        </w:rPr>
        <w:t> </w:t>
      </w:r>
      <w:r>
        <w:rPr>
          <w:w w:val="110"/>
        </w:rPr>
        <w:t>Parents’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</w:t>
      </w:r>
      <w:r>
        <w:rPr>
          <w:spacing w:val="-5"/>
          <w:w w:val="110"/>
        </w:rPr>
        <w:t>ough</w:t>
      </w:r>
      <w:r>
        <w:rPr>
          <w:spacing w:val="-15"/>
          <w:w w:val="110"/>
        </w:rPr>
        <w:t> </w:t>
      </w:r>
      <w:r>
        <w:rPr>
          <w:w w:val="110"/>
        </w:rPr>
        <w:t>Questions</w:t>
      </w:r>
      <w:r>
        <w:rPr>
          <w:spacing w:val="-14"/>
          <w:w w:val="110"/>
        </w:rPr>
        <w:t> </w:t>
      </w:r>
      <w:r>
        <w:rPr>
          <w:w w:val="110"/>
        </w:rPr>
        <w:t>about</w:t>
      </w:r>
      <w:r>
        <w:rPr>
          <w:spacing w:val="-14"/>
          <w:w w:val="110"/>
        </w:rPr>
        <w:t> </w:t>
      </w:r>
      <w:r>
        <w:rPr>
          <w:w w:val="110"/>
        </w:rPr>
        <w:t>Their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Children’</w:t>
      </w:r>
      <w:r>
        <w:rPr>
          <w:spacing w:val="-2"/>
          <w:w w:val="110"/>
        </w:rPr>
        <w:t>s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V</w:t>
      </w:r>
      <w:r>
        <w:rPr>
          <w:spacing w:val="-2"/>
          <w:w w:val="110"/>
        </w:rPr>
        <w:t>accinations,</w:t>
      </w:r>
      <w:r>
        <w:rPr>
          <w:spacing w:val="-14"/>
          <w:w w:val="110"/>
        </w:rPr>
        <w:t> </w:t>
      </w:r>
      <w:r>
        <w:rPr>
          <w:w w:val="110"/>
        </w:rPr>
        <w:t>draft.Immunization</w:t>
      </w:r>
      <w:r>
        <w:rPr>
          <w:spacing w:val="-14"/>
          <w:w w:val="110"/>
        </w:rPr>
        <w:t> </w:t>
      </w:r>
      <w:r>
        <w:rPr>
          <w:w w:val="110"/>
        </w:rPr>
        <w:t>Action</w:t>
      </w:r>
      <w:r>
        <w:rPr>
          <w:spacing w:val="-14"/>
          <w:w w:val="110"/>
        </w:rPr>
        <w:t> </w:t>
      </w:r>
      <w:r>
        <w:rPr>
          <w:w w:val="110"/>
        </w:rPr>
        <w:t>Coalition.</w:t>
      </w:r>
      <w:r>
        <w:rPr>
          <w:spacing w:val="-14"/>
          <w:w w:val="110"/>
        </w:rPr>
        <w:t> </w:t>
      </w:r>
      <w:r>
        <w:rPr>
          <w:w w:val="110"/>
        </w:rPr>
        <w:t>(n.d.).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ebsite.</w:t>
      </w:r>
      <w:r>
        <w:rPr>
          <w:spacing w:val="39"/>
          <w:w w:val="116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vailable</w:t>
      </w:r>
      <w:r>
        <w:rPr>
          <w:spacing w:val="50"/>
          <w:w w:val="105"/>
        </w:rPr>
        <w:t> </w:t>
      </w:r>
      <w:r>
        <w:rPr>
          <w:w w:val="105"/>
        </w:rPr>
        <w:t>from:</w:t>
      </w:r>
      <w:r>
        <w:rPr>
          <w:spacing w:val="50"/>
          <w:w w:val="105"/>
        </w:rPr>
        <w:t> </w:t>
      </w:r>
      <w:hyperlink r:id="rId41">
        <w:r>
          <w:rPr>
            <w:spacing w:val="-1"/>
            <w:w w:val="105"/>
          </w:rPr>
          <w:t>http://www.immunize.org/</w:t>
        </w:r>
        <w:r>
          <w:rPr/>
        </w:r>
      </w:hyperlink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180" w:after="0"/>
        <w:ind w:left="2160" w:right="716" w:hanging="360"/>
        <w:jc w:val="both"/>
      </w:pPr>
      <w:r>
        <w:rPr>
          <w:w w:val="110"/>
        </w:rPr>
        <w:t>Questions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Answers</w:t>
      </w:r>
      <w:r>
        <w:rPr>
          <w:spacing w:val="16"/>
          <w:w w:val="110"/>
        </w:rPr>
        <w:t> </w:t>
      </w:r>
      <w:r>
        <w:rPr>
          <w:w w:val="110"/>
        </w:rPr>
        <w:t>about</w:t>
      </w:r>
      <w:r>
        <w:rPr>
          <w:spacing w:val="16"/>
          <w:w w:val="110"/>
        </w:rPr>
        <w:t> </w:t>
      </w:r>
      <w:r>
        <w:rPr>
          <w:w w:val="110"/>
        </w:rPr>
        <w:t>Immunization:</w:t>
      </w:r>
      <w:r>
        <w:rPr>
          <w:spacing w:val="16"/>
          <w:w w:val="110"/>
        </w:rPr>
        <w:t> </w:t>
      </w:r>
      <w:r>
        <w:rPr>
          <w:w w:val="110"/>
        </w:rPr>
        <w:t>A</w:t>
      </w:r>
      <w:r>
        <w:rPr>
          <w:spacing w:val="16"/>
          <w:w w:val="110"/>
        </w:rPr>
        <w:t> </w:t>
      </w:r>
      <w:r>
        <w:rPr>
          <w:w w:val="110"/>
        </w:rPr>
        <w:t>guide</w:t>
      </w:r>
      <w:r>
        <w:rPr>
          <w:spacing w:val="17"/>
          <w:w w:val="110"/>
        </w:rPr>
        <w:t> </w:t>
      </w:r>
      <w:r>
        <w:rPr>
          <w:w w:val="110"/>
        </w:rPr>
        <w:t>to</w:t>
      </w:r>
      <w:r>
        <w:rPr>
          <w:spacing w:val="16"/>
          <w:w w:val="110"/>
        </w:rPr>
        <w:t> </w:t>
      </w:r>
      <w:r>
        <w:rPr>
          <w:w w:val="110"/>
        </w:rPr>
        <w:t>assist</w:t>
      </w:r>
      <w:r>
        <w:rPr>
          <w:spacing w:val="16"/>
          <w:w w:val="110"/>
        </w:rPr>
        <w:t> </w:t>
      </w:r>
      <w:r>
        <w:rPr>
          <w:w w:val="110"/>
        </w:rPr>
        <w:t>vaccinators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other</w:t>
      </w:r>
      <w:r>
        <w:rPr>
          <w:spacing w:val="16"/>
          <w:w w:val="110"/>
        </w:rPr>
        <w:t> </w:t>
      </w:r>
      <w:r>
        <w:rPr>
          <w:w w:val="110"/>
        </w:rPr>
        <w:t>health</w:t>
      </w:r>
      <w:r>
        <w:rPr>
          <w:spacing w:val="17"/>
          <w:w w:val="110"/>
        </w:rPr>
        <w:t> </w:t>
      </w:r>
      <w:r>
        <w:rPr>
          <w:w w:val="110"/>
        </w:rPr>
        <w:t>professionals</w:t>
      </w:r>
      <w:r>
        <w:rPr>
          <w:spacing w:val="16"/>
          <w:w w:val="110"/>
        </w:rPr>
        <w:t> </w:t>
      </w:r>
      <w:r>
        <w:rPr>
          <w:w w:val="110"/>
        </w:rPr>
        <w:t>answer</w:t>
      </w:r>
      <w:r>
        <w:rPr>
          <w:spacing w:val="16"/>
          <w:w w:val="110"/>
        </w:rPr>
        <w:t> </w:t>
      </w:r>
      <w:r>
        <w:rPr>
          <w:w w:val="110"/>
        </w:rPr>
        <w:t>questions</w:t>
      </w:r>
      <w:r>
        <w:rPr>
          <w:spacing w:val="16"/>
          <w:w w:val="110"/>
        </w:rPr>
        <w:t> </w:t>
      </w:r>
      <w:r>
        <w:rPr>
          <w:w w:val="110"/>
        </w:rPr>
        <w:t>about</w:t>
      </w:r>
      <w:r>
        <w:rPr>
          <w:w w:val="112"/>
        </w:rPr>
        <w:t> </w:t>
      </w:r>
      <w:r>
        <w:rPr>
          <w:w w:val="105"/>
        </w:rPr>
        <w:t>immunization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imor-Leste.</w:t>
      </w:r>
      <w:r>
        <w:rPr/>
      </w: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40" w:lineRule="auto" w:before="176" w:after="0"/>
        <w:ind w:left="2160" w:right="0" w:hanging="360"/>
        <w:jc w:val="left"/>
      </w:pPr>
      <w:r>
        <w:rPr>
          <w:w w:val="105"/>
        </w:rPr>
        <w:t>UNICE</w:t>
      </w:r>
      <w:r>
        <w:rPr>
          <w:spacing w:val="-38"/>
          <w:w w:val="105"/>
        </w:rPr>
        <w:t>F</w:t>
      </w:r>
      <w:r>
        <w:rPr>
          <w:w w:val="105"/>
        </w:rPr>
        <w:t>.</w:t>
      </w:r>
      <w:r>
        <w:rPr>
          <w:spacing w:val="4"/>
          <w:w w:val="105"/>
        </w:rPr>
        <w:t> </w:t>
      </w:r>
      <w:r>
        <w:rPr>
          <w:w w:val="105"/>
        </w:rPr>
        <w:t>(n.d.).</w:t>
      </w:r>
      <w:r>
        <w:rPr>
          <w:spacing w:val="4"/>
          <w:w w:val="105"/>
        </w:rPr>
        <w:t> </w:t>
      </w:r>
      <w:r>
        <w:rPr>
          <w:spacing w:val="-27"/>
          <w:w w:val="105"/>
        </w:rPr>
        <w:t>T</w:t>
      </w:r>
      <w:r>
        <w:rPr>
          <w:w w:val="105"/>
        </w:rPr>
        <w:t>raining</w:t>
      </w:r>
      <w:r>
        <w:rPr>
          <w:spacing w:val="4"/>
          <w:w w:val="105"/>
        </w:rPr>
        <w:t> </w:t>
      </w:r>
      <w:r>
        <w:rPr>
          <w:w w:val="105"/>
        </w:rPr>
        <w:t>curriculum.</w:t>
      </w:r>
      <w:r>
        <w:rPr>
          <w:spacing w:val="4"/>
          <w:w w:val="105"/>
        </w:rPr>
        <w:t> </w:t>
      </w:r>
      <w:r>
        <w:rPr>
          <w:w w:val="105"/>
        </w:rPr>
        <w:t>Interpersonal</w:t>
      </w:r>
      <w:r>
        <w:rPr>
          <w:spacing w:val="5"/>
          <w:w w:val="105"/>
        </w:rPr>
        <w:t> </w:t>
      </w:r>
      <w:r>
        <w:rPr>
          <w:w w:val="105"/>
        </w:rPr>
        <w:t>communication</w:t>
      </w:r>
      <w:r>
        <w:rPr>
          <w:spacing w:val="4"/>
          <w:w w:val="105"/>
        </w:rPr>
        <w:t> </w:t>
      </w:r>
      <w:r>
        <w:rPr>
          <w:w w:val="105"/>
        </w:rPr>
        <w:t>skills;</w:t>
      </w:r>
      <w:r>
        <w:rPr>
          <w:spacing w:val="4"/>
          <w:w w:val="105"/>
        </w:rPr>
        <w:t> </w:t>
      </w:r>
      <w:r>
        <w:rPr>
          <w:w w:val="105"/>
        </w:rPr>
        <w:t>Introduction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inactivated</w:t>
      </w:r>
      <w:r>
        <w:rPr>
          <w:spacing w:val="5"/>
          <w:w w:val="105"/>
        </w:rPr>
        <w:t> </w:t>
      </w:r>
      <w:r>
        <w:rPr>
          <w:w w:val="105"/>
        </w:rPr>
        <w:t>polio</w:t>
      </w:r>
      <w:r>
        <w:rPr>
          <w:spacing w:val="4"/>
          <w:w w:val="105"/>
        </w:rPr>
        <w:t> </w:t>
      </w:r>
      <w:r>
        <w:rPr>
          <w:w w:val="105"/>
        </w:rPr>
        <w:t>vaccine</w:t>
      </w:r>
      <w:r>
        <w:rPr>
          <w:spacing w:val="4"/>
          <w:w w:val="105"/>
        </w:rPr>
        <w:t> </w:t>
      </w:r>
      <w:r>
        <w:rPr>
          <w:w w:val="105"/>
        </w:rPr>
        <w:t>(IPV).</w:t>
      </w:r>
      <w:r>
        <w:rPr/>
      </w: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176" w:after="0"/>
        <w:ind w:left="2160" w:right="717" w:hanging="360"/>
        <w:jc w:val="both"/>
      </w:pPr>
      <w:r>
        <w:rPr>
          <w:w w:val="110"/>
        </w:rPr>
        <w:t>USAID</w:t>
      </w:r>
      <w:r>
        <w:rPr>
          <w:spacing w:val="-28"/>
          <w:w w:val="110"/>
        </w:rPr>
        <w:t> </w:t>
      </w:r>
      <w:r>
        <w:rPr>
          <w:w w:val="110"/>
        </w:rPr>
        <w:t>Maternal</w:t>
      </w:r>
      <w:r>
        <w:rPr>
          <w:spacing w:val="-27"/>
          <w:w w:val="110"/>
        </w:rPr>
        <w:t> </w:t>
      </w:r>
      <w:r>
        <w:rPr>
          <w:w w:val="110"/>
        </w:rPr>
        <w:t>and</w:t>
      </w:r>
      <w:r>
        <w:rPr>
          <w:spacing w:val="-27"/>
          <w:w w:val="110"/>
        </w:rPr>
        <w:t> </w:t>
      </w:r>
      <w:r>
        <w:rPr>
          <w:w w:val="110"/>
        </w:rPr>
        <w:t>Child</w:t>
      </w:r>
      <w:r>
        <w:rPr>
          <w:spacing w:val="-27"/>
          <w:w w:val="110"/>
        </w:rPr>
        <w:t> </w:t>
      </w:r>
      <w:r>
        <w:rPr>
          <w:w w:val="110"/>
        </w:rPr>
        <w:t>Health</w:t>
      </w:r>
      <w:r>
        <w:rPr>
          <w:spacing w:val="-27"/>
          <w:w w:val="110"/>
        </w:rPr>
        <w:t> </w:t>
      </w:r>
      <w:r>
        <w:rPr>
          <w:w w:val="110"/>
        </w:rPr>
        <w:t>Integrated</w:t>
      </w:r>
      <w:r>
        <w:rPr>
          <w:spacing w:val="-27"/>
          <w:w w:val="110"/>
        </w:rPr>
        <w:t> </w:t>
      </w:r>
      <w:r>
        <w:rPr>
          <w:w w:val="110"/>
        </w:rPr>
        <w:t>Program</w:t>
      </w:r>
      <w:r>
        <w:rPr>
          <w:spacing w:val="-27"/>
          <w:w w:val="110"/>
        </w:rPr>
        <w:t> </w:t>
      </w:r>
      <w:r>
        <w:rPr>
          <w:w w:val="110"/>
        </w:rPr>
        <w:t>(MCHIP)</w:t>
      </w:r>
      <w:r>
        <w:rPr>
          <w:spacing w:val="-27"/>
          <w:w w:val="110"/>
        </w:rPr>
        <w:t> </w:t>
      </w:r>
      <w:r>
        <w:rPr>
          <w:w w:val="110"/>
        </w:rPr>
        <w:t>for</w:t>
      </w:r>
      <w:r>
        <w:rPr>
          <w:spacing w:val="-27"/>
          <w:w w:val="110"/>
        </w:rPr>
        <w:t> </w:t>
      </w:r>
      <w:r>
        <w:rPr>
          <w:w w:val="110"/>
        </w:rPr>
        <w:t>Ukraine</w:t>
      </w:r>
      <w:r>
        <w:rPr>
          <w:spacing w:val="-28"/>
          <w:w w:val="110"/>
        </w:rPr>
        <w:t> </w:t>
      </w:r>
      <w:r>
        <w:rPr>
          <w:w w:val="110"/>
        </w:rPr>
        <w:t>Ministry</w:t>
      </w:r>
      <w:r>
        <w:rPr>
          <w:spacing w:val="-27"/>
          <w:w w:val="110"/>
        </w:rPr>
        <w:t> </w:t>
      </w:r>
      <w:r>
        <w:rPr>
          <w:w w:val="110"/>
        </w:rPr>
        <w:t>of</w:t>
      </w:r>
      <w:r>
        <w:rPr>
          <w:spacing w:val="-27"/>
          <w:w w:val="110"/>
        </w:rPr>
        <w:t> </w:t>
      </w:r>
      <w:r>
        <w:rPr>
          <w:w w:val="110"/>
        </w:rPr>
        <w:t>Health.</w:t>
      </w:r>
      <w:r>
        <w:rPr>
          <w:spacing w:val="-27"/>
          <w:w w:val="110"/>
        </w:rPr>
        <w:t> </w:t>
      </w:r>
      <w:r>
        <w:rPr>
          <w:w w:val="110"/>
        </w:rPr>
        <w:t>(n.d.)</w:t>
      </w:r>
      <w:r>
        <w:rPr>
          <w:spacing w:val="-27"/>
          <w:w w:val="110"/>
        </w:rPr>
        <w:t> </w:t>
      </w:r>
      <w:r>
        <w:rPr>
          <w:w w:val="110"/>
        </w:rPr>
        <w:t>answer</w:t>
      </w:r>
      <w:r>
        <w:rPr>
          <w:spacing w:val="-27"/>
          <w:w w:val="110"/>
        </w:rPr>
        <w:t> </w:t>
      </w:r>
      <w:r>
        <w:rPr>
          <w:w w:val="110"/>
        </w:rPr>
        <w:t>parents’</w:t>
      </w:r>
      <w:r>
        <w:rPr>
          <w:spacing w:val="-27"/>
          <w:w w:val="110"/>
        </w:rPr>
        <w:t> </w:t>
      </w:r>
      <w:r>
        <w:rPr>
          <w:w w:val="110"/>
        </w:rPr>
        <w:t>tough</w:t>
      </w:r>
      <w:r>
        <w:rPr>
          <w:spacing w:val="-27"/>
          <w:w w:val="110"/>
        </w:rPr>
        <w:t> </w:t>
      </w:r>
      <w:r>
        <w:rPr>
          <w:w w:val="110"/>
        </w:rPr>
        <w:t>questions</w:t>
      </w:r>
      <w:r>
        <w:rPr>
          <w:w w:val="114"/>
        </w:rPr>
        <w:t> </w:t>
      </w:r>
      <w:r>
        <w:rPr>
          <w:w w:val="110"/>
        </w:rPr>
        <w:t>about</w:t>
      </w:r>
      <w:r>
        <w:rPr>
          <w:spacing w:val="-23"/>
          <w:w w:val="110"/>
        </w:rPr>
        <w:t> </w:t>
      </w:r>
      <w:r>
        <w:rPr>
          <w:w w:val="110"/>
        </w:rPr>
        <w:t>their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children’</w:t>
      </w:r>
      <w:r>
        <w:rPr>
          <w:spacing w:val="-2"/>
          <w:w w:val="110"/>
        </w:rPr>
        <w:t>s</w:t>
      </w:r>
      <w:r>
        <w:rPr>
          <w:spacing w:val="-23"/>
          <w:w w:val="110"/>
        </w:rPr>
        <w:t> </w:t>
      </w:r>
      <w:r>
        <w:rPr>
          <w:w w:val="110"/>
        </w:rPr>
        <w:t>vaccinations</w:t>
      </w:r>
      <w:r>
        <w:rPr>
          <w:spacing w:val="-22"/>
          <w:w w:val="110"/>
        </w:rPr>
        <w:t> </w:t>
      </w:r>
      <w:r>
        <w:rPr>
          <w:w w:val="110"/>
        </w:rPr>
        <w:t>[draft].</w:t>
      </w:r>
      <w:r>
        <w:rPr/>
      </w: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180" w:after="0"/>
        <w:ind w:left="2160" w:right="716" w:hanging="360"/>
        <w:jc w:val="both"/>
      </w:pPr>
      <w:r>
        <w:rPr>
          <w:w w:val="110"/>
        </w:rPr>
        <w:t>U.S.</w:t>
      </w:r>
      <w:r>
        <w:rPr>
          <w:spacing w:val="5"/>
          <w:w w:val="110"/>
        </w:rPr>
        <w:t> </w:t>
      </w:r>
      <w:r>
        <w:rPr>
          <w:w w:val="110"/>
        </w:rPr>
        <w:t>Centers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w w:val="110"/>
        </w:rPr>
        <w:t>Disease</w:t>
      </w:r>
      <w:r>
        <w:rPr>
          <w:spacing w:val="5"/>
          <w:w w:val="110"/>
        </w:rPr>
        <w:t> </w:t>
      </w:r>
      <w:r>
        <w:rPr>
          <w:w w:val="110"/>
        </w:rPr>
        <w:t>Control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Prevention.</w:t>
      </w:r>
      <w:r>
        <w:rPr>
          <w:spacing w:val="5"/>
          <w:w w:val="110"/>
        </w:rPr>
        <w:t> </w:t>
      </w:r>
      <w:r>
        <w:rPr>
          <w:w w:val="110"/>
        </w:rPr>
        <w:t>(2012).</w:t>
      </w:r>
      <w:r>
        <w:rPr>
          <w:spacing w:val="5"/>
          <w:w w:val="110"/>
        </w:rPr>
        <w:t> </w:t>
      </w:r>
      <w:r>
        <w:rPr>
          <w:spacing w:val="-5"/>
          <w:w w:val="110"/>
        </w:rPr>
        <w:t>Talking</w:t>
      </w:r>
      <w:r>
        <w:rPr>
          <w:spacing w:val="5"/>
          <w:w w:val="110"/>
        </w:rPr>
        <w:t> </w:t>
      </w:r>
      <w:r>
        <w:rPr>
          <w:w w:val="110"/>
        </w:rPr>
        <w:t>with</w:t>
      </w:r>
      <w:r>
        <w:rPr>
          <w:spacing w:val="5"/>
          <w:w w:val="110"/>
        </w:rPr>
        <w:t> </w:t>
      </w:r>
      <w:r>
        <w:rPr>
          <w:w w:val="110"/>
        </w:rPr>
        <w:t>parents</w:t>
      </w:r>
      <w:r>
        <w:rPr>
          <w:spacing w:val="5"/>
          <w:w w:val="110"/>
        </w:rPr>
        <w:t> </w:t>
      </w:r>
      <w:r>
        <w:rPr>
          <w:w w:val="110"/>
        </w:rPr>
        <w:t>about</w:t>
      </w:r>
      <w:r>
        <w:rPr>
          <w:spacing w:val="5"/>
          <w:w w:val="110"/>
        </w:rPr>
        <w:t> </w:t>
      </w:r>
      <w:r>
        <w:rPr>
          <w:w w:val="110"/>
        </w:rPr>
        <w:t>vaccines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w w:val="110"/>
        </w:rPr>
        <w:t>infants:</w:t>
      </w:r>
      <w:r>
        <w:rPr>
          <w:spacing w:val="5"/>
          <w:w w:val="110"/>
        </w:rPr>
        <w:t> </w:t>
      </w:r>
      <w:r>
        <w:rPr>
          <w:w w:val="110"/>
        </w:rPr>
        <w:t>Strategies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w w:val="110"/>
        </w:rPr>
        <w:t>health</w:t>
      </w:r>
      <w:r>
        <w:rPr>
          <w:spacing w:val="5"/>
          <w:w w:val="110"/>
        </w:rPr>
        <w:t> </w:t>
      </w:r>
      <w:r>
        <w:rPr>
          <w:w w:val="110"/>
        </w:rPr>
        <w:t>care</w:t>
      </w:r>
      <w:r>
        <w:rPr>
          <w:spacing w:val="25"/>
          <w:w w:val="113"/>
        </w:rPr>
        <w:t> </w:t>
      </w:r>
      <w:r>
        <w:rPr>
          <w:w w:val="105"/>
        </w:rPr>
        <w:t>professionals.  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vailable</w:t>
      </w:r>
      <w:r>
        <w:rPr>
          <w:w w:val="105"/>
        </w:rPr>
        <w:t>  </w:t>
      </w:r>
      <w:r>
        <w:rPr>
          <w:spacing w:val="25"/>
          <w:w w:val="105"/>
        </w:rPr>
        <w:t> </w:t>
      </w:r>
      <w:r>
        <w:rPr>
          <w:w w:val="105"/>
        </w:rPr>
        <w:t>from:</w:t>
      </w:r>
      <w:r>
        <w:rPr>
          <w:w w:val="105"/>
        </w:rPr>
        <w:t>  </w:t>
      </w:r>
      <w:r>
        <w:rPr>
          <w:spacing w:val="25"/>
          <w:w w:val="105"/>
        </w:rPr>
        <w:t> </w:t>
      </w:r>
      <w:hyperlink r:id="rId42">
        <w:r>
          <w:rPr>
            <w:spacing w:val="-1"/>
            <w:w w:val="105"/>
          </w:rPr>
          <w:t>https://www.cdc.gov/vaccines/hcp/patient-ed/conversations/downloads/talk-infants-color-office.pdf</w:t>
        </w:r>
        <w:r>
          <w:rPr/>
        </w:r>
      </w:hyperlink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180" w:after="0"/>
        <w:ind w:left="2160" w:right="718" w:hanging="360"/>
        <w:jc w:val="both"/>
      </w:pPr>
      <w:r>
        <w:rPr>
          <w:w w:val="110"/>
        </w:rPr>
        <w:t>U.S.</w:t>
      </w:r>
      <w:r>
        <w:rPr>
          <w:spacing w:val="-25"/>
          <w:w w:val="110"/>
        </w:rPr>
        <w:t> </w:t>
      </w:r>
      <w:r>
        <w:rPr>
          <w:w w:val="110"/>
        </w:rPr>
        <w:t>National</w:t>
      </w:r>
      <w:r>
        <w:rPr>
          <w:spacing w:val="-25"/>
          <w:w w:val="110"/>
        </w:rPr>
        <w:t> </w:t>
      </w:r>
      <w:r>
        <w:rPr>
          <w:w w:val="110"/>
        </w:rPr>
        <w:t>Institutes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w w:val="110"/>
        </w:rPr>
        <w:t>Health.</w:t>
      </w:r>
      <w:r>
        <w:rPr>
          <w:spacing w:val="-25"/>
          <w:w w:val="110"/>
        </w:rPr>
        <w:t> </w:t>
      </w:r>
      <w:r>
        <w:rPr>
          <w:w w:val="110"/>
        </w:rPr>
        <w:t>(n.d.).</w:t>
      </w:r>
      <w:r>
        <w:rPr>
          <w:spacing w:val="-25"/>
          <w:w w:val="110"/>
        </w:rPr>
        <w:t> </w:t>
      </w:r>
      <w:r>
        <w:rPr>
          <w:w w:val="110"/>
        </w:rPr>
        <w:t>Childhood</w:t>
      </w:r>
      <w:r>
        <w:rPr>
          <w:spacing w:val="-24"/>
          <w:w w:val="110"/>
        </w:rPr>
        <w:t> </w:t>
      </w:r>
      <w:r>
        <w:rPr>
          <w:w w:val="110"/>
        </w:rPr>
        <w:t>Hib</w:t>
      </w:r>
      <w:r>
        <w:rPr>
          <w:spacing w:val="-25"/>
          <w:w w:val="110"/>
        </w:rPr>
        <w:t> </w:t>
      </w:r>
      <w:r>
        <w:rPr>
          <w:w w:val="110"/>
        </w:rPr>
        <w:t>vaccines:</w:t>
      </w:r>
      <w:r>
        <w:rPr>
          <w:spacing w:val="-25"/>
          <w:w w:val="110"/>
        </w:rPr>
        <w:t> </w:t>
      </w:r>
      <w:r>
        <w:rPr>
          <w:w w:val="110"/>
        </w:rPr>
        <w:t>Nearly</w:t>
      </w:r>
      <w:r>
        <w:rPr>
          <w:spacing w:val="-25"/>
          <w:w w:val="110"/>
        </w:rPr>
        <w:t> </w:t>
      </w:r>
      <w:r>
        <w:rPr>
          <w:w w:val="110"/>
        </w:rPr>
        <w:t>eliminating</w:t>
      </w:r>
      <w:r>
        <w:rPr>
          <w:spacing w:val="-24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w w:val="110"/>
        </w:rPr>
        <w:t>threat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w w:val="110"/>
        </w:rPr>
        <w:t>bacterial</w:t>
      </w:r>
      <w:r>
        <w:rPr>
          <w:spacing w:val="-25"/>
          <w:w w:val="110"/>
        </w:rPr>
        <w:t> </w:t>
      </w:r>
      <w:r>
        <w:rPr>
          <w:w w:val="110"/>
        </w:rPr>
        <w:t>meningitis.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Available</w:t>
      </w:r>
      <w:r>
        <w:rPr>
          <w:spacing w:val="-25"/>
          <w:w w:val="110"/>
        </w:rPr>
        <w:t> </w:t>
      </w:r>
      <w:r>
        <w:rPr>
          <w:w w:val="110"/>
        </w:rPr>
        <w:t>from:</w:t>
      </w:r>
      <w:r>
        <w:rPr>
          <w:spacing w:val="20"/>
          <w:w w:val="107"/>
        </w:rPr>
        <w:t> </w:t>
      </w:r>
      <w:hyperlink r:id="rId43">
        <w:r>
          <w:rPr>
            <w:spacing w:val="-1"/>
            <w:w w:val="110"/>
          </w:rPr>
          <w:t>https://www.nih.gov/sites/default/files/about-nih/impact/childhood-hib-vaccines-case-study</w:t>
        </w:r>
      </w:hyperlink>
      <w:r>
        <w:rPr>
          <w:spacing w:val="-1"/>
          <w:w w:val="110"/>
        </w:rPr>
        <w:t>.pdf</w:t>
      </w:r>
      <w:r>
        <w:rPr/>
      </w: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180" w:after="0"/>
        <w:ind w:left="2160" w:right="718" w:hanging="360"/>
        <w:jc w:val="both"/>
      </w:pPr>
      <w:r>
        <w:rPr>
          <w:w w:val="105"/>
        </w:rPr>
        <w:t>von</w:t>
      </w:r>
      <w:r>
        <w:rPr>
          <w:spacing w:val="49"/>
          <w:w w:val="105"/>
        </w:rPr>
        <w:t> </w:t>
      </w:r>
      <w:r>
        <w:rPr>
          <w:w w:val="105"/>
        </w:rPr>
        <w:t>Gottberg,</w:t>
      </w:r>
      <w:r>
        <w:rPr>
          <w:spacing w:val="50"/>
          <w:w w:val="105"/>
        </w:rPr>
        <w:t> </w:t>
      </w:r>
      <w:r>
        <w:rPr>
          <w:w w:val="105"/>
        </w:rPr>
        <w:t>A.,</w:t>
      </w:r>
      <w:r>
        <w:rPr>
          <w:spacing w:val="49"/>
          <w:w w:val="105"/>
        </w:rPr>
        <w:t> </w:t>
      </w:r>
      <w:r>
        <w:rPr>
          <w:w w:val="105"/>
        </w:rPr>
        <w:t>de</w:t>
      </w:r>
      <w:r>
        <w:rPr>
          <w:spacing w:val="50"/>
          <w:w w:val="105"/>
        </w:rPr>
        <w:t> </w:t>
      </w:r>
      <w:r>
        <w:rPr>
          <w:w w:val="105"/>
        </w:rPr>
        <w:t>Gouveia,</w:t>
      </w:r>
      <w:r>
        <w:rPr>
          <w:spacing w:val="50"/>
          <w:w w:val="105"/>
        </w:rPr>
        <w:t> </w:t>
      </w:r>
      <w:r>
        <w:rPr>
          <w:w w:val="105"/>
        </w:rPr>
        <w:t>L.,</w:t>
      </w:r>
      <w:r>
        <w:rPr>
          <w:spacing w:val="49"/>
          <w:w w:val="105"/>
        </w:rPr>
        <w:t> </w:t>
      </w:r>
      <w:r>
        <w:rPr>
          <w:w w:val="105"/>
        </w:rPr>
        <w:t>Madhi,</w:t>
      </w:r>
      <w:r>
        <w:rPr>
          <w:spacing w:val="50"/>
          <w:w w:val="105"/>
        </w:rPr>
        <w:t> </w:t>
      </w:r>
      <w:r>
        <w:rPr>
          <w:w w:val="105"/>
        </w:rPr>
        <w:t>S.</w:t>
      </w:r>
      <w:r>
        <w:rPr>
          <w:spacing w:val="49"/>
          <w:w w:val="105"/>
        </w:rPr>
        <w:t> </w:t>
      </w:r>
      <w:r>
        <w:rPr>
          <w:w w:val="105"/>
        </w:rPr>
        <w:t>A.,</w:t>
      </w:r>
      <w:r>
        <w:rPr>
          <w:spacing w:val="50"/>
          <w:w w:val="105"/>
        </w:rPr>
        <w:t> </w:t>
      </w:r>
      <w:r>
        <w:rPr>
          <w:w w:val="105"/>
        </w:rPr>
        <w:t>et</w:t>
      </w:r>
      <w:r>
        <w:rPr>
          <w:spacing w:val="50"/>
          <w:w w:val="105"/>
        </w:rPr>
        <w:t> </w:t>
      </w:r>
      <w:r>
        <w:rPr>
          <w:w w:val="105"/>
        </w:rPr>
        <w:t>al.</w:t>
      </w:r>
      <w:r>
        <w:rPr>
          <w:spacing w:val="49"/>
          <w:w w:val="105"/>
        </w:rPr>
        <w:t> </w:t>
      </w:r>
      <w:r>
        <w:rPr>
          <w:w w:val="105"/>
        </w:rPr>
        <w:t>(2006).</w:t>
      </w:r>
      <w:r>
        <w:rPr>
          <w:spacing w:val="50"/>
          <w:w w:val="105"/>
        </w:rPr>
        <w:t> </w:t>
      </w:r>
      <w:r>
        <w:rPr>
          <w:w w:val="105"/>
        </w:rPr>
        <w:t>Impact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49"/>
          <w:w w:val="105"/>
        </w:rPr>
        <w:t> </w:t>
      </w:r>
      <w:r>
        <w:rPr>
          <w:w w:val="105"/>
        </w:rPr>
        <w:t>conjugate</w:t>
      </w:r>
      <w:r>
        <w:rPr>
          <w:spacing w:val="50"/>
          <w:w w:val="105"/>
        </w:rPr>
        <w:t> </w:t>
      </w:r>
      <w:r>
        <w:rPr>
          <w:w w:val="105"/>
        </w:rPr>
        <w:t>Haemophilus</w:t>
      </w:r>
      <w:r>
        <w:rPr>
          <w:spacing w:val="49"/>
          <w:w w:val="105"/>
        </w:rPr>
        <w:t> </w:t>
      </w:r>
      <w:r>
        <w:rPr>
          <w:w w:val="105"/>
        </w:rPr>
        <w:t>influenzae</w:t>
      </w:r>
      <w:r>
        <w:rPr>
          <w:spacing w:val="50"/>
          <w:w w:val="105"/>
        </w:rPr>
        <w:t> </w:t>
      </w:r>
      <w:r>
        <w:rPr>
          <w:w w:val="105"/>
        </w:rPr>
        <w:t>type</w:t>
      </w:r>
      <w:r>
        <w:rPr>
          <w:spacing w:val="50"/>
          <w:w w:val="105"/>
        </w:rPr>
        <w:t> </w:t>
      </w:r>
      <w:r>
        <w:rPr>
          <w:w w:val="105"/>
        </w:rPr>
        <w:t>b</w:t>
      </w:r>
      <w:r>
        <w:rPr>
          <w:spacing w:val="49"/>
          <w:w w:val="105"/>
        </w:rPr>
        <w:t> </w:t>
      </w:r>
      <w:r>
        <w:rPr>
          <w:w w:val="105"/>
        </w:rPr>
        <w:t>(Hib)</w:t>
      </w:r>
      <w:r>
        <w:rPr>
          <w:spacing w:val="50"/>
          <w:w w:val="105"/>
        </w:rPr>
        <w:t> </w:t>
      </w:r>
      <w:r>
        <w:rPr>
          <w:w w:val="105"/>
        </w:rPr>
        <w:t>vaccine</w:t>
      </w:r>
      <w:r>
        <w:rPr>
          <w:w w:val="109"/>
        </w:rPr>
        <w:t> </w:t>
      </w:r>
      <w:r>
        <w:rPr>
          <w:w w:val="105"/>
        </w:rPr>
        <w:t>introduction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South</w:t>
      </w:r>
      <w:r>
        <w:rPr>
          <w:spacing w:val="14"/>
          <w:w w:val="105"/>
        </w:rPr>
        <w:t> </w:t>
      </w:r>
      <w:r>
        <w:rPr>
          <w:w w:val="105"/>
        </w:rPr>
        <w:t>Africa.</w:t>
      </w:r>
      <w:r>
        <w:rPr>
          <w:spacing w:val="13"/>
          <w:w w:val="105"/>
        </w:rPr>
        <w:t> </w:t>
      </w:r>
      <w:r>
        <w:rPr>
          <w:w w:val="105"/>
        </w:rPr>
        <w:t>Bulletin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World</w:t>
      </w:r>
      <w:r>
        <w:rPr>
          <w:spacing w:val="13"/>
          <w:w w:val="105"/>
        </w:rPr>
        <w:t> </w:t>
      </w:r>
      <w:r>
        <w:rPr>
          <w:w w:val="105"/>
        </w:rPr>
        <w:t>Health</w:t>
      </w:r>
      <w:r>
        <w:rPr>
          <w:spacing w:val="14"/>
          <w:w w:val="105"/>
        </w:rPr>
        <w:t> </w:t>
      </w:r>
      <w:r>
        <w:rPr>
          <w:w w:val="105"/>
        </w:rPr>
        <w:t>Organization,</w:t>
      </w:r>
      <w:r>
        <w:rPr>
          <w:spacing w:val="13"/>
          <w:w w:val="105"/>
        </w:rPr>
        <w:t> </w:t>
      </w:r>
      <w:r>
        <w:rPr>
          <w:w w:val="105"/>
        </w:rPr>
        <w:t>84,</w:t>
      </w:r>
      <w:r>
        <w:rPr>
          <w:spacing w:val="13"/>
          <w:w w:val="105"/>
        </w:rPr>
        <w:t> </w:t>
      </w:r>
      <w:r>
        <w:rPr>
          <w:w w:val="105"/>
        </w:rPr>
        <w:t>811-818.</w:t>
      </w:r>
      <w:r>
        <w:rPr/>
      </w:r>
    </w:p>
    <w:p>
      <w:pPr>
        <w:pStyle w:val="BodyText"/>
        <w:numPr>
          <w:ilvl w:val="2"/>
          <w:numId w:val="22"/>
        </w:numPr>
        <w:tabs>
          <w:tab w:pos="2160" w:val="left" w:leader="none"/>
        </w:tabs>
        <w:spacing w:line="280" w:lineRule="exact" w:before="180" w:after="0"/>
        <w:ind w:left="2160" w:right="717" w:hanging="360"/>
        <w:jc w:val="both"/>
      </w:pPr>
      <w:r>
        <w:rPr>
          <w:spacing w:val="-2"/>
          <w:w w:val="110"/>
        </w:rPr>
        <w:t>World</w:t>
      </w:r>
      <w:r>
        <w:rPr>
          <w:spacing w:val="-26"/>
          <w:w w:val="110"/>
        </w:rPr>
        <w:t> </w:t>
      </w:r>
      <w:r>
        <w:rPr>
          <w:w w:val="110"/>
        </w:rPr>
        <w:t>Health</w:t>
      </w:r>
      <w:r>
        <w:rPr>
          <w:spacing w:val="-25"/>
          <w:w w:val="110"/>
        </w:rPr>
        <w:t> </w:t>
      </w:r>
      <w:r>
        <w:rPr>
          <w:w w:val="110"/>
        </w:rPr>
        <w:t>Organization.</w:t>
      </w:r>
      <w:r>
        <w:rPr>
          <w:spacing w:val="-25"/>
          <w:w w:val="110"/>
        </w:rPr>
        <w:t> </w:t>
      </w:r>
      <w:r>
        <w:rPr>
          <w:w w:val="110"/>
        </w:rPr>
        <w:t>(2017).</w:t>
      </w:r>
      <w:r>
        <w:rPr>
          <w:spacing w:val="-25"/>
          <w:w w:val="110"/>
        </w:rPr>
        <w:t> </w:t>
      </w:r>
      <w:r>
        <w:rPr>
          <w:w w:val="110"/>
        </w:rPr>
        <w:t>Questions</w:t>
      </w:r>
      <w:r>
        <w:rPr>
          <w:spacing w:val="-25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w w:val="110"/>
        </w:rPr>
        <w:t>answers</w:t>
      </w:r>
      <w:r>
        <w:rPr>
          <w:spacing w:val="-25"/>
          <w:w w:val="110"/>
        </w:rPr>
        <w:t> </w:t>
      </w:r>
      <w:r>
        <w:rPr>
          <w:w w:val="110"/>
        </w:rPr>
        <w:t>on</w:t>
      </w:r>
      <w:r>
        <w:rPr>
          <w:spacing w:val="-26"/>
          <w:w w:val="110"/>
        </w:rPr>
        <w:t> </w:t>
      </w:r>
      <w:r>
        <w:rPr>
          <w:w w:val="110"/>
        </w:rPr>
        <w:t>immunization</w:t>
      </w:r>
      <w:r>
        <w:rPr>
          <w:spacing w:val="-25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w w:val="110"/>
        </w:rPr>
        <w:t>vaccine</w:t>
      </w:r>
      <w:r>
        <w:rPr>
          <w:spacing w:val="-25"/>
          <w:w w:val="110"/>
        </w:rPr>
        <w:t> </w:t>
      </w:r>
      <w:r>
        <w:rPr>
          <w:w w:val="110"/>
        </w:rPr>
        <w:t>safety:</w:t>
      </w:r>
      <w:r>
        <w:rPr>
          <w:spacing w:val="-25"/>
          <w:w w:val="110"/>
        </w:rPr>
        <w:t> </w:t>
      </w:r>
      <w:r>
        <w:rPr>
          <w:w w:val="110"/>
        </w:rPr>
        <w:t>Online</w:t>
      </w:r>
      <w:r>
        <w:rPr>
          <w:spacing w:val="-25"/>
          <w:w w:val="110"/>
        </w:rPr>
        <w:t> </w:t>
      </w:r>
      <w:r>
        <w:rPr>
          <w:w w:val="110"/>
        </w:rPr>
        <w:t>Q&amp;A</w:t>
      </w:r>
      <w:r>
        <w:rPr>
          <w:spacing w:val="-25"/>
          <w:w w:val="110"/>
        </w:rPr>
        <w:t> </w:t>
      </w:r>
      <w:r>
        <w:rPr>
          <w:w w:val="110"/>
        </w:rPr>
        <w:t>–</w:t>
      </w:r>
      <w:r>
        <w:rPr>
          <w:spacing w:val="-25"/>
          <w:w w:val="110"/>
        </w:rPr>
        <w:t> </w:t>
      </w:r>
      <w:r>
        <w:rPr>
          <w:w w:val="110"/>
        </w:rPr>
        <w:t>March</w:t>
      </w:r>
      <w:r>
        <w:rPr>
          <w:spacing w:val="-26"/>
          <w:w w:val="110"/>
        </w:rPr>
        <w:t> </w:t>
      </w:r>
      <w:r>
        <w:rPr>
          <w:w w:val="110"/>
        </w:rPr>
        <w:t>2017.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Available</w:t>
      </w:r>
      <w:r>
        <w:rPr>
          <w:spacing w:val="20"/>
          <w:w w:val="103"/>
        </w:rPr>
        <w:t> </w:t>
      </w:r>
      <w:r>
        <w:rPr>
          <w:w w:val="110"/>
        </w:rPr>
        <w:t>from:</w:t>
      </w:r>
      <w:r>
        <w:rPr>
          <w:spacing w:val="45"/>
          <w:w w:val="110"/>
        </w:rPr>
        <w:t> </w:t>
      </w:r>
      <w:hyperlink r:id="rId44">
        <w:r>
          <w:rPr>
            <w:spacing w:val="-1"/>
            <w:w w:val="110"/>
          </w:rPr>
          <w:t>https://www.who.int/features/qa/84/en/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23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4.972077pt;width:24.5pt;height:22pt;mso-position-horizontal-relative:page;mso-position-vertical-relative:paragraph;z-index:460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33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SOURCES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group style="position:absolute;margin-left:0pt;margin-top:-1.437899pt;width:841.9pt;height:545.050pt;mso-position-horizontal-relative:page;mso-position-vertical-relative:page;z-index:4624" coordorigin="0,-29" coordsize="16838,10901">
            <v:shape style="position:absolute;left:0;top:0;width:16838;height:10872" type="#_x0000_t75" stroked="false">
              <v:imagedata r:id="rId46" o:title=""/>
            </v:shape>
            <v:group style="position:absolute;left:16795;top:0;width:2;height:654" coordorigin="16795,0" coordsize="2,654">
              <v:shape style="position:absolute;left:16795;top:0;width:2;height:654" coordorigin="16795,0" coordsize="0,654" path="m16795,653l16795,0e" filled="false" stroked="true" strokeweight="2.875799pt" strokecolor="#f7bc3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172" w:lineRule="exact" w:before="0"/>
        <w:ind w:left="7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.38538pt;margin-top:.814209pt;width:24.65pt;height:22pt;mso-position-horizontal-relative:page;mso-position-vertical-relative:paragraph;z-index:464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6E7277"/>
                      <w:w w:val="110"/>
                      <w:sz w:val="44"/>
                    </w:rPr>
                    <w:t>34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8AAAE"/>
          <w:spacing w:val="1"/>
          <w:sz w:val="15"/>
        </w:rPr>
        <w:t>Rou</w:t>
      </w:r>
      <w:r>
        <w:rPr>
          <w:rFonts w:ascii="Arial"/>
          <w:color w:val="878A90"/>
          <w:sz w:val="15"/>
        </w:rPr>
        <w:t>tin</w:t>
      </w:r>
      <w:r>
        <w:rPr>
          <w:rFonts w:ascii="Arial"/>
          <w:color w:val="A8AAAE"/>
          <w:sz w:val="15"/>
        </w:rPr>
        <w:t>e</w:t>
      </w:r>
      <w:r>
        <w:rPr>
          <w:rFonts w:ascii="Arial"/>
          <w:color w:val="A8AAAE"/>
          <w:spacing w:val="31"/>
          <w:sz w:val="15"/>
        </w:rPr>
        <w:t> </w:t>
      </w:r>
      <w:r>
        <w:rPr>
          <w:rFonts w:ascii="Arial"/>
          <w:color w:val="A8AAAE"/>
          <w:sz w:val="15"/>
        </w:rPr>
        <w:t>lmmun1zat</w:t>
      </w:r>
      <w:r>
        <w:rPr>
          <w:rFonts w:ascii="Arial"/>
          <w:color w:val="A8AAAE"/>
          <w:spacing w:val="-25"/>
          <w:sz w:val="15"/>
        </w:rPr>
        <w:t> </w:t>
      </w:r>
      <w:r>
        <w:rPr>
          <w:rFonts w:ascii="Arial"/>
          <w:color w:val="6E7277"/>
          <w:sz w:val="15"/>
        </w:rPr>
        <w:t>1</w:t>
      </w:r>
      <w:r>
        <w:rPr>
          <w:rFonts w:ascii="Arial"/>
          <w:color w:val="A8AAAE"/>
          <w:sz w:val="15"/>
        </w:rPr>
        <w:t>on</w:t>
      </w:r>
      <w:r>
        <w:rPr>
          <w:rFonts w:ascii="Arial"/>
          <w:color w:val="A8AAAE"/>
          <w:spacing w:val="13"/>
          <w:sz w:val="15"/>
        </w:rPr>
        <w:t> </w:t>
      </w:r>
      <w:r>
        <w:rPr>
          <w:rFonts w:ascii="Arial"/>
          <w:color w:val="878A90"/>
          <w:w w:val="180"/>
          <w:sz w:val="15"/>
        </w:rPr>
        <w:t>-</w:t>
      </w:r>
      <w:r>
        <w:rPr>
          <w:rFonts w:ascii="Arial"/>
          <w:color w:val="878A90"/>
          <w:spacing w:val="-28"/>
          <w:w w:val="180"/>
          <w:sz w:val="15"/>
        </w:rPr>
        <w:t> </w:t>
      </w:r>
      <w:r>
        <w:rPr>
          <w:rFonts w:ascii="Arial"/>
          <w:color w:val="A8AAAE"/>
          <w:spacing w:val="-1"/>
          <w:sz w:val="15"/>
        </w:rPr>
        <w:t>Frequen</w:t>
      </w:r>
      <w:r>
        <w:rPr>
          <w:rFonts w:ascii="Arial"/>
          <w:color w:val="878A90"/>
          <w:spacing w:val="-1"/>
          <w:sz w:val="15"/>
        </w:rPr>
        <w:t>t</w:t>
      </w:r>
      <w:r>
        <w:rPr>
          <w:rFonts w:ascii="Arial"/>
          <w:color w:val="6E7277"/>
          <w:spacing w:val="-1"/>
          <w:sz w:val="15"/>
        </w:rPr>
        <w:t>l</w:t>
      </w:r>
      <w:r>
        <w:rPr>
          <w:rFonts w:ascii="Arial"/>
          <w:color w:val="A8AAAE"/>
          <w:spacing w:val="-1"/>
          <w:sz w:val="15"/>
        </w:rPr>
        <w:t>y</w:t>
      </w:r>
      <w:r>
        <w:rPr>
          <w:rFonts w:ascii="Arial"/>
          <w:color w:val="A8AAAE"/>
          <w:spacing w:val="-2"/>
          <w:sz w:val="15"/>
        </w:rPr>
        <w:t> </w:t>
      </w:r>
      <w:r>
        <w:rPr>
          <w:rFonts w:ascii="Arial"/>
          <w:color w:val="878A90"/>
          <w:spacing w:val="1"/>
          <w:sz w:val="15"/>
        </w:rPr>
        <w:t>As</w:t>
      </w:r>
      <w:r>
        <w:rPr>
          <w:rFonts w:ascii="Arial"/>
          <w:color w:val="6E7277"/>
          <w:spacing w:val="2"/>
          <w:sz w:val="15"/>
        </w:rPr>
        <w:t>k</w:t>
      </w:r>
      <w:r>
        <w:rPr>
          <w:rFonts w:ascii="Arial"/>
          <w:color w:val="A8AAAE"/>
          <w:spacing w:val="1"/>
          <w:sz w:val="15"/>
        </w:rPr>
        <w:t>ed</w:t>
      </w:r>
      <w:r>
        <w:rPr>
          <w:rFonts w:ascii="Arial"/>
          <w:color w:val="A8AAAE"/>
          <w:spacing w:val="8"/>
          <w:sz w:val="15"/>
        </w:rPr>
        <w:t> </w:t>
      </w:r>
      <w:r>
        <w:rPr>
          <w:rFonts w:ascii="Arial"/>
          <w:color w:val="979A9E"/>
          <w:sz w:val="15"/>
        </w:rPr>
        <w:t>Questions</w:t>
      </w:r>
      <w:r>
        <w:rPr>
          <w:rFonts w:ascii="Arial"/>
          <w:sz w:val="15"/>
        </w:rPr>
      </w:r>
    </w:p>
    <w:p>
      <w:pPr>
        <w:spacing w:before="0"/>
        <w:ind w:left="7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color w:val="6E7277"/>
          <w:w w:val="105"/>
          <w:sz w:val="15"/>
        </w:rPr>
        <w:t>NOTES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headerReference w:type="default" r:id="rId45"/>
          <w:pgSz w:w="16840" w:h="11910" w:orient="landscape"/>
          <w:pgMar w:header="0" w:footer="0" w:top="1100" w:bottom="0" w:left="640" w:right="242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1440" w:right="0"/>
        <w:jc w:val="left"/>
        <w:rPr>
          <w:b w:val="0"/>
          <w:bCs w:val="0"/>
        </w:rPr>
      </w:pPr>
      <w:r>
        <w:rPr>
          <w:color w:val="40B4E2"/>
          <w:w w:val="130"/>
        </w:rPr>
        <w:t>Notes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0" w:right="138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81.423584pt;margin-top:-1.177922pt;width:24.5pt;height:22pt;mso-position-horizontal-relative:page;mso-position-vertical-relative:paragraph;z-index:4672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b/>
                      <w:color w:val="5F6369"/>
                      <w:w w:val="110"/>
                      <w:sz w:val="44"/>
                    </w:rPr>
                    <w:t>35</w:t>
                  </w:r>
                  <w:r>
                    <w:rPr>
                      <w:rFonts w:ascii="Times New Roman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Routine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Immunization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Frequently</w:t>
      </w:r>
      <w:r>
        <w:rPr>
          <w:rFonts w:ascii="Times New Roman" w:hAnsi="Times New Roman" w:cs="Times New Roman" w:eastAsia="Times New Roman"/>
          <w:color w:val="5F6369"/>
          <w:spacing w:val="2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Asked</w:t>
      </w:r>
      <w:r>
        <w:rPr>
          <w:rFonts w:ascii="Times New Roman" w:hAnsi="Times New Roman" w:cs="Times New Roman" w:eastAsia="Times New Roman"/>
          <w:color w:val="5F6369"/>
          <w:spacing w:val="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F6369"/>
          <w:w w:val="105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7"/>
        <w:ind w:left="0" w:right="139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5F6369"/>
          <w:sz w:val="16"/>
        </w:rPr>
        <w:t>NOTES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6840" w:h="11910" w:orient="landscape"/>
          <w:pgMar w:header="0" w:footer="0" w:top="17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shape style="position:absolute;margin-left:0pt;margin-top:.000001pt;width:841.9pt;height:595.3pt;mso-position-horizontal-relative:page;mso-position-vertical-relative:page;z-index:-547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</w:p>
                <w:p>
                  <w:pPr>
                    <w:spacing w:before="0"/>
                    <w:ind w:left="719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F6369"/>
                      <w:w w:val="105"/>
                      <w:position w:val="-20"/>
                      <w:sz w:val="44"/>
                      <w:szCs w:val="44"/>
                    </w:rPr>
                    <w:t>36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5F6369"/>
                      <w:spacing w:val="60"/>
                      <w:w w:val="105"/>
                      <w:position w:val="-20"/>
                      <w:sz w:val="44"/>
                      <w:szCs w:val="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Routine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2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Immunization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19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2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Frequently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19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Asked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spacing w:val="2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F6369"/>
                      <w:w w:val="105"/>
                      <w:sz w:val="16"/>
                      <w:szCs w:val="16"/>
                    </w:rPr>
                    <w:t>Questions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1pt;margin-top:-.000199pt;width:841.9pt;height:595.3pt;mso-position-horizontal-relative:page;mso-position-vertical-relative:page;z-index:-54688" coordorigin="0,0" coordsize="16838,11906">
            <v:group style="position:absolute;left:9924;top:173;width:6914;height:1092" coordorigin="9924,173" coordsize="6914,1092">
              <v:shape style="position:absolute;left:9924;top:173;width:6914;height:1092" coordorigin="9924,173" coordsize="6914,1092" path="m16838,173l9924,592,16838,1264,16838,173e" filled="true" fillcolor="#94c93d" stroked="false">
                <v:path arrowok="t"/>
                <v:fill type="solid"/>
              </v:shape>
            </v:group>
            <v:group style="position:absolute;left:0;top:0;width:16838;height:1217" coordorigin="0,0" coordsize="16838,1217">
              <v:shape style="position:absolute;left:0;top:0;width:16838;height:1217" coordorigin="0,0" coordsize="16838,1217" path="m16837,0l0,0,0,1217,16835,638,16837,0e" filled="true" fillcolor="#fdb714" stroked="false">
                <v:path arrowok="t"/>
                <v:fill type="solid"/>
              </v:shape>
            </v:group>
            <v:group style="position:absolute;left:0;top:0;width:2;height:1715" coordorigin="0,0" coordsize="2,1715">
              <v:shape style="position:absolute;left:0;top:0;width:2;height:1715" coordorigin="0,0" coordsize="0,1715" path="m0,1715l0,0,0,1715xe" filled="true" fillcolor="#231f20" stroked="false">
                <v:path arrowok="t"/>
                <v:fill type="solid"/>
              </v:shape>
            </v:group>
            <v:group style="position:absolute;left:0;top:0;width:15175;height:1529" coordorigin="0,0" coordsize="15175,1529">
              <v:shape style="position:absolute;left:0;top:0;width:15175;height:1529" coordorigin="0,0" coordsize="15175,1529" path="m0,1529l15175,0,0,0,0,1529e" filled="true" fillcolor="#40b4e2" stroked="false">
                <v:path arrowok="t"/>
                <v:fill type="solid"/>
              </v:shape>
            </v:group>
            <v:group style="position:absolute;left:21;top:0;width:16817;height:3536" coordorigin="21,0" coordsize="16817,3536">
              <v:shape style="position:absolute;left:21;top:0;width:16817;height:3536" coordorigin="21,0" coordsize="16817,3536" path="m21,0l21,3536,16838,447,16838,0,21,0e" filled="true" fillcolor="#ffffff" stroked="false">
                <v:path arrowok="t"/>
                <v:fill type="solid"/>
              </v:shape>
            </v:group>
            <v:group style="position:absolute;left:0;top:7905;width:16838;height:4001" coordorigin="0,7905" coordsize="16838,4001">
              <v:shape style="position:absolute;left:0;top:7905;width:16838;height:4001" coordorigin="0,7905" coordsize="16838,4001" path="m0,11906l16838,11906,16838,7905,0,7905,0,11906xe" filled="true" fillcolor="#40b4e2" stroked="false">
                <v:path arrowok="t"/>
                <v:fill type="solid"/>
              </v:shape>
            </v:group>
            <v:group style="position:absolute;left:11;top:5776;width:16828;height:6130" coordorigin="11,5776" coordsize="16828,6130">
              <v:shape style="position:absolute;left:11;top:5776;width:16828;height:6130" coordorigin="11,5776" coordsize="16828,6130" path="m16838,5776l11,8967,11,11906,16838,11906,16838,5776xe" filled="true" fillcolor="#fdb714" stroked="false">
                <v:path arrowok="t"/>
                <v:fill type="solid"/>
              </v:shape>
              <v:shape style="position:absolute;left:11;top:1971;width:16827;height:5903" type="#_x0000_t75" stroked="false">
                <v:imagedata r:id="rId48" o:title=""/>
              </v:shape>
            </v:group>
            <v:group style="position:absolute;left:0;top:1842;width:16838;height:6063" coordorigin="0,1842" coordsize="16838,6063">
              <v:shape style="position:absolute;left:0;top:1842;width:16838;height:6063" coordorigin="0,1842" coordsize="16838,6063" path="m0,7905l0,1842,16838,1842,16838,7905,0,7905xe" filled="true" fillcolor="#231f20" stroked="false">
                <v:path arrowok="t"/>
                <v:fill type="solid"/>
              </v:shape>
            </v:group>
            <v:group style="position:absolute;left:5287;top:5810;width:11552;height:2076" coordorigin="5287,5810" coordsize="11552,2076">
              <v:shape style="position:absolute;left:5287;top:5810;width:11552;height:2076" coordorigin="5287,5810" coordsize="11552,2076" path="m16838,5810l5287,7885,16838,7885,16838,5810xe" filled="true" fillcolor="#ffffff" stroked="false">
                <v:path arrowok="t"/>
                <v:fill type="solid"/>
              </v:shape>
            </v:group>
            <v:group style="position:absolute;left:0;top:1971;width:8467;height:1522" coordorigin="0,1971" coordsize="8467,1522">
              <v:shape style="position:absolute;left:0;top:1971;width:8467;height:1522" coordorigin="0,1971" coordsize="8467,1522" path="m8466,1971l0,1971,0,3492,8466,1971e" filled="true" fillcolor="#ffffff" stroked="false">
                <v:path arrowok="t"/>
                <v:fill type="solid"/>
              </v:shape>
            </v:group>
            <v:group style="position:absolute;left:6142;top:10118;width:1488;height:322" coordorigin="6142,10118" coordsize="1488,322">
              <v:shape style="position:absolute;left:6142;top:10118;width:1488;height:322" coordorigin="6142,10118" coordsize="1488,322" path="m7117,10156l6753,10156,6825,10158,6896,10163,6967,10173,7038,10186,7107,10204,7176,10226,7244,10251,7310,10281,7375,10314,7438,10351,7500,10392,7560,10437,7572,10440,7589,10437,7607,10430,7622,10421,7630,10411,7565,10362,7499,10317,7430,10277,7360,10242,7289,10211,7216,10184,7142,10162,7117,10156xe" filled="true" fillcolor="#231f20" stroked="false">
                <v:path arrowok="t"/>
                <v:fill type="solid"/>
              </v:shape>
              <v:shape style="position:absolute;left:6142;top:10118;width:1488;height:322" coordorigin="6142,10118" coordsize="1488,322" path="m6838,10118l6761,10118,6684,10123,6608,10132,6532,10145,6456,10163,6381,10185,6307,10211,6234,10242,6162,10278,6142,10296,6146,10302,6155,10305,6168,10305,6182,10302,6192,10298,6260,10265,6328,10237,6397,10213,6468,10193,6539,10177,6610,10166,6681,10159,6753,10156,7117,10156,7067,10144,6991,10131,6915,10123,6838,10118xe" filled="true" fillcolor="#231f20" stroked="false">
                <v:path arrowok="t"/>
                <v:fill type="solid"/>
              </v:shape>
            </v:group>
            <v:group style="position:absolute;left:7086;top:9252;width:175;height:193" coordorigin="7086,9252" coordsize="175,193">
              <v:shape style="position:absolute;left:7086;top:9252;width:175;height:193" coordorigin="7086,9252" coordsize="175,193" path="m7188,9252l7122,9277,7089,9334,7086,9354,7087,9374,7123,9436,7161,9445,7180,9443,7240,9403,7261,9343,7261,9323,7227,9262,7188,9252xe" filled="true" fillcolor="#231f20" stroked="false">
                <v:path arrowok="t"/>
                <v:fill type="solid"/>
              </v:shape>
            </v:group>
            <v:group style="position:absolute;left:6711;top:9201;width:978;height:1081" coordorigin="6711,9201" coordsize="978,1081">
              <v:shape style="position:absolute;left:6711;top:9201;width:978;height:1081" coordorigin="6711,9201" coordsize="978,1081" path="m7253,9881l7105,9881,7113,9883,7122,9889,7168,9948,7209,10017,7237,10066,7273,10128,7300,10174,7333,10231,7451,10282,7427,10257,7410,10239,7376,10187,7350,10128,7325,10066,7296,9994,7268,9920,7259,9896,7253,9881xe" filled="true" fillcolor="#231f20" stroked="false">
                <v:path arrowok="t"/>
                <v:fill type="solid"/>
              </v:shape>
              <v:shape style="position:absolute;left:6711;top:9201;width:978;height:1081" coordorigin="6711,9201" coordsize="978,1081" path="m6772,9201l6711,9326,6728,9330,6746,9336,6802,9363,6859,9401,6911,9445,6954,9492,6984,9554,6989,9640,6989,9693,6988,9769,6984,9867,6980,9970,6975,10066,6968,10176,6964,10239,7015,10260,7030,10174,7046,10091,7063,10007,7081,9933,7105,9881,7253,9881,7250,9872,7227,9805,7209,9744,7198,9678,7198,9664,7199,9651,7242,9598,7309,9581,7466,9576,7681,9576,7669,9544,7410,9544,7344,9535,7258,9514,7141,9481,7063,9452,6994,9413,6934,9368,6881,9320,6835,9272,6784,9214,6772,9201xe" filled="true" fillcolor="#231f20" stroked="false">
                <v:path arrowok="t"/>
                <v:fill type="solid"/>
              </v:shape>
              <v:shape style="position:absolute;left:6711;top:9201;width:978;height:1081" coordorigin="6711,9201" coordsize="978,1081" path="m7681,9576l7466,9576,7502,9576,7534,9577,7612,9582,7674,9592,7689,9596,7681,9576xe" filled="true" fillcolor="#231f20" stroked="false">
                <v:path arrowok="t"/>
                <v:fill type="solid"/>
              </v:shape>
              <v:shape style="position:absolute;left:6711;top:9201;width:978;height:1081" coordorigin="6711,9201" coordsize="978,1081" path="m7639,9463l7585,9491,7520,9522,7447,9542,7429,9544,7669,9544,7639,9463xe" filled="true" fillcolor="#231f20" stroked="false">
                <v:path arrowok="t"/>
                <v:fill type="solid"/>
              </v:shape>
            </v:group>
            <v:group style="position:absolute;left:6508;top:9159;width:180;height:202" coordorigin="6508,9159" coordsize="180,202">
              <v:shape style="position:absolute;left:6508;top:9159;width:180;height:202" coordorigin="6508,9159" coordsize="180,202" path="m6588,9159l6525,9188,6508,9239,6508,9260,6531,9321,6591,9359,6610,9360,6629,9357,6682,9307,6687,9269,6684,9248,6654,9190,6588,9159xe" filled="true" fillcolor="#231f20" stroked="false">
                <v:path arrowok="t"/>
                <v:fill type="solid"/>
              </v:shape>
            </v:group>
            <v:group style="position:absolute;left:6046;top:9064;width:1088;height:1188" coordorigin="6046,9064" coordsize="1088,1188">
              <v:shape style="position:absolute;left:6046;top:9064;width:1088;height:1188" coordorigin="6046,9064" coordsize="1088,1188" path="m6789,9813l6660,9813,6667,9816,6673,9824,6696,9897,6711,9979,6724,10061,6736,10140,6745,10205,6751,10251,6804,10233,6797,10031,6791,9884,6789,9813xe" filled="true" fillcolor="#231f20" stroked="false">
                <v:path arrowok="t"/>
                <v:fill type="solid"/>
              </v:shape>
              <v:shape style="position:absolute;left:6046;top:9064;width:1088;height:1188" coordorigin="6046,9064" coordsize="1088,1188" path="m6793,9479l6199,9479,6287,9480,6313,9480,6388,9483,6454,9492,6525,9512,6571,9559,6575,9585,6575,9600,6563,9669,6544,9729,6520,9793,6492,9860,6467,9919,6433,9994,6406,10051,6368,10121,6323,10183,6296,10218,6410,10192,6447,10130,6480,10074,6529,9993,6563,9939,6605,9873,6647,9821,6660,9813,6789,9813,6787,9762,6786,9708,6785,9669,6784,9633,6784,9616,6784,9571,6789,9500,6791,9488,6793,9479xe" filled="true" fillcolor="#231f20" stroked="false">
                <v:path arrowok="t"/>
                <v:fill type="solid"/>
              </v:shape>
              <v:shape style="position:absolute;left:6046;top:9064;width:1088;height:1188" coordorigin="6046,9064" coordsize="1088,1188" path="m6101,9345l6046,9505,6066,9499,6083,9493,6157,9481,6199,9479,6793,9479,6794,9477,6816,9419,6470,9419,6389,9417,6317,9409,6254,9398,6178,9377,6116,9352,6103,9346,6101,9345xe" filled="true" fillcolor="#231f20" stroked="false">
                <v:path arrowok="t"/>
                <v:fill type="solid"/>
              </v:shape>
              <v:shape style="position:absolute;left:6046;top:9064;width:1088;height:1188" coordorigin="6046,9064" coordsize="1088,1188" path="m6997,9064l6963,9113,6890,9205,6846,9256,6798,9304,6748,9345,6683,9386,6605,9407,6513,9417,6470,9419,6816,9419,6846,9364,6895,9302,6942,9253,6992,9210,7059,9162,7121,9127,7134,9121,6997,9064xe" filled="true" fillcolor="#231f20" stroked="false">
                <v:path arrowok="t"/>
                <v:fill type="solid"/>
              </v:shape>
              <v:shape style="position:absolute;left:7803;top:9899;width:2500;height:403" type="#_x0000_t75" stroked="false">
                <v:imagedata r:id="rId49" o:title=""/>
              </v:shape>
              <v:shape style="position:absolute;left:7821;top:9373;width:3129;height:414" type="#_x0000_t75" stroked="false">
                <v:imagedata r:id="rId5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 w:before="76"/>
        <w:ind w:left="0" w:right="109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FFFFFF"/>
        </w:rPr>
        <w:t>©UNICEF/Pietrasik</w:t>
      </w:r>
      <w:r>
        <w:rPr>
          <w:rFonts w:ascii="Times New Roman" w:hAnsi="Times New Roman"/>
        </w:rPr>
      </w:r>
    </w:p>
    <w:sectPr>
      <w:headerReference w:type="default" r:id="rId47"/>
      <w:pgSz w:w="16840" w:h="11910" w:orient="landscape"/>
      <w:pgMar w:header="0" w:footer="0" w:top="1100" w:bottom="280" w:left="242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">
    <w:altName w:val="Arial"/>
    <w:charset w:val="0"/>
    <w:family w:val="auto"/>
    <w:pitch w:val="default"/>
  </w:font>
  <w:font w:name="Minion Pro">
    <w:altName w:val="Minion Pro"/>
    <w:charset w:val="0"/>
    <w:family w:val="roman"/>
    <w:pitch w:val="variable"/>
  </w:font>
  <w:font w:name="Myriad Pro Condensed">
    <w:altName w:val="Myriad Pro Condensed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000001pt;margin-top:-.000015pt;width:841.9pt;height:85.75pt;mso-position-horizontal-relative:page;mso-position-vertical-relative:page;z-index:-58384" coordorigin="0,0" coordsize="16838,1715">
          <v:group style="position:absolute;left:9924;top:173;width:6914;height:1092" coordorigin="9924,173" coordsize="6914,1092">
            <v:shape style="position:absolute;left:9924;top:173;width:6914;height:1092" coordorigin="9924,173" coordsize="6914,1092" path="m16838,173l9924,592,16838,1264,16838,173e" filled="true" fillcolor="#94c93d" stroked="false">
              <v:path arrowok="t"/>
              <v:fill type="solid"/>
            </v:shape>
          </v:group>
          <v:group style="position:absolute;left:0;top:0;width:16838;height:1217" coordorigin="0,0" coordsize="16838,1217">
            <v:shape style="position:absolute;left:0;top:0;width:16838;height:1217" coordorigin="0,0" coordsize="16838,1217" path="m16837,0l0,0,0,1217,16835,638,16837,0e" filled="true" fillcolor="#fdb714" stroked="false">
              <v:path arrowok="t"/>
              <v:fill type="solid"/>
            </v:shape>
          </v:group>
          <v:group style="position:absolute;left:0;top:0;width:16838;height:1715" coordorigin="0,0" coordsize="16838,1715">
            <v:shape style="position:absolute;left:0;top:0;width:16838;height:1715" coordorigin="0,0" coordsize="16838,1715" path="m0,1715l0,0,16838,0,16838,1715,0,1715xe" filled="true" fillcolor="#231f20" stroked="false">
              <v:path arrowok="t"/>
              <v:fill type="solid"/>
            </v:shape>
          </v:group>
          <v:group style="position:absolute;left:0;top:0;width:15175;height:1529" coordorigin="0,0" coordsize="15175,1529">
            <v:shape style="position:absolute;left:0;top:0;width:15175;height:1529" coordorigin="0,0" coordsize="15175,1529" path="m0,1529l15175,0,0,0,0,1529e" filled="true" fillcolor="#40b4e2" stroked="false">
              <v:path arrowok="t"/>
              <v:fill type="solid"/>
            </v:shape>
          </v:group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05pt;margin-top:-1.91pt;width:841.95pt;height:89.35pt;mso-position-horizontal-relative:page;mso-position-vertical-relative:page;z-index:-58360" coordorigin="-1,-38" coordsize="16839,1787">
          <v:group style="position:absolute;left:0;top:173;width:6914;height:1092" coordorigin="0,173" coordsize="6914,1092">
            <v:shape style="position:absolute;left:0;top:173;width:6914;height:1092" coordorigin="0,173" coordsize="6914,1092" path="m0,1264l6913,592,0,173,0,1264e" filled="true" fillcolor="#94c93d" stroked="false">
              <v:path arrowok="t"/>
              <v:fill type="solid"/>
            </v:shape>
          </v:group>
          <v:group style="position:absolute;left:1;top:0;width:16838;height:1217" coordorigin="1,0" coordsize="16838,1217">
            <v:shape style="position:absolute;left:1;top:0;width:16838;height:1217" coordorigin="1,0" coordsize="16838,1217" path="m16838,0l1,0,3,638,16838,1217,16838,0xe" filled="true" fillcolor="#fdb714" stroked="false">
              <v:path arrowok="t"/>
              <v:fill type="solid"/>
            </v:shape>
          </v:group>
          <v:group style="position:absolute;left:0;top:0;width:16838;height:1715" coordorigin="0,0" coordsize="16838,1715">
            <v:shape style="position:absolute;left:0;top:0;width:16838;height:1715" coordorigin="0,0" coordsize="16838,1715" path="m0,1715l0,0,16838,0,16838,1715,0,1715xe" filled="true" fillcolor="#231f20" stroked="false">
              <v:path arrowok="t"/>
              <v:fill type="solid"/>
            </v:shape>
          </v:group>
          <v:group style="position:absolute;left:1663;top:0;width:15175;height:1529" coordorigin="1663,0" coordsize="15175,1529">
            <v:shape style="position:absolute;left:1663;top:0;width:15175;height:1529" coordorigin="1663,0" coordsize="15175,1529" path="m1663,0l16838,1529,16838,0,1663,0e" filled="true" fillcolor="#40b4e2" stroked="false">
              <v:path arrowok="t"/>
              <v:fill type="solid"/>
            </v:shape>
          </v:group>
          <v:group style="position:absolute;left:38;top:0;width:2;height:1427" coordorigin="38,0" coordsize="2,1427">
            <v:shape style="position:absolute;left:38;top:0;width:2;height:1427" coordorigin="38,0" coordsize="0,1427" path="m38,0l38,1427e" filled="false" stroked="true" strokeweight="3.82pt" strokecolor="#231f20">
              <v:path arrowok="t"/>
            </v:shape>
          </v:group>
          <v:group style="position:absolute;left:32;top:0;width:2;height:1715" coordorigin="32,0" coordsize="2,1715">
            <v:shape style="position:absolute;left:32;top:0;width:2;height:1715" coordorigin="32,0" coordsize="0,1715" path="m32,0l32,1715e" filled="false" stroked="true" strokeweight="3.336pt" strokecolor="#231f20">
              <v:path arrowok="t"/>
            </v:shape>
          </v:group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05pt;margin-top:-1.91pt;width:841.95pt;height:89.35pt;mso-position-horizontal-relative:page;mso-position-vertical-relative:page;z-index:-58336" coordorigin="-1,-38" coordsize="16839,1787">
          <v:group style="position:absolute;left:0;top:173;width:6914;height:1092" coordorigin="0,173" coordsize="6914,1092">
            <v:shape style="position:absolute;left:0;top:173;width:6914;height:1092" coordorigin="0,173" coordsize="6914,1092" path="m0,1264l6913,592,0,173,0,1264e" filled="true" fillcolor="#94c93d" stroked="false">
              <v:path arrowok="t"/>
              <v:fill type="solid"/>
            </v:shape>
          </v:group>
          <v:group style="position:absolute;left:1;top:0;width:16838;height:1217" coordorigin="1,0" coordsize="16838,1217">
            <v:shape style="position:absolute;left:1;top:0;width:16838;height:1217" coordorigin="1,0" coordsize="16838,1217" path="m16838,0l1,0,3,638,16838,1217,16838,0xe" filled="true" fillcolor="#fdb714" stroked="false">
              <v:path arrowok="t"/>
              <v:fill type="solid"/>
            </v:shape>
          </v:group>
          <v:group style="position:absolute;left:0;top:0;width:16838;height:1715" coordorigin="0,0" coordsize="16838,1715">
            <v:shape style="position:absolute;left:0;top:0;width:16838;height:1715" coordorigin="0,0" coordsize="16838,1715" path="m0,1715l0,0,16838,0,16838,1715,0,1715xe" filled="true" fillcolor="#231f20" stroked="false">
              <v:path arrowok="t"/>
              <v:fill type="solid"/>
            </v:shape>
          </v:group>
          <v:group style="position:absolute;left:1663;top:0;width:15175;height:1529" coordorigin="1663,0" coordsize="15175,1529">
            <v:shape style="position:absolute;left:1663;top:0;width:15175;height:1529" coordorigin="1663,0" coordsize="15175,1529" path="m1663,0l16838,1529,16838,0,1663,0e" filled="true" fillcolor="#40b4e2" stroked="false">
              <v:path arrowok="t"/>
              <v:fill type="solid"/>
            </v:shape>
          </v:group>
          <v:group style="position:absolute;left:38;top:0;width:2;height:1427" coordorigin="38,0" coordsize="2,1427">
            <v:shape style="position:absolute;left:38;top:0;width:2;height:1427" coordorigin="38,0" coordsize="0,1427" path="m38,0l38,1427e" filled="false" stroked="true" strokeweight="3.82pt" strokecolor="#231f20">
              <v:path arrowok="t"/>
            </v:shape>
          </v:group>
          <v:group style="position:absolute;left:32;top:0;width:2;height:1715" coordorigin="32,0" coordsize="2,1715">
            <v:shape style="position:absolute;left:32;top:0;width:2;height:1715" coordorigin="32,0" coordsize="0,1715" path="m32,0l32,1715e" filled="false" stroked="true" strokeweight="3.336pt" strokecolor="#231f20">
              <v:path arrowok="t"/>
            </v:shape>
          </v:group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05pt;margin-top:-1.91pt;width:841.95pt;height:89.35pt;mso-position-horizontal-relative:page;mso-position-vertical-relative:page;z-index:-58312" coordorigin="-1,-38" coordsize="16839,1787">
          <v:group style="position:absolute;left:0;top:173;width:6914;height:1092" coordorigin="0,173" coordsize="6914,1092">
            <v:shape style="position:absolute;left:0;top:173;width:6914;height:1092" coordorigin="0,173" coordsize="6914,1092" path="m0,1264l6913,592,0,173,0,1264e" filled="true" fillcolor="#94c93d" stroked="false">
              <v:path arrowok="t"/>
              <v:fill type="solid"/>
            </v:shape>
          </v:group>
          <v:group style="position:absolute;left:1;top:0;width:16838;height:1217" coordorigin="1,0" coordsize="16838,1217">
            <v:shape style="position:absolute;left:1;top:0;width:16838;height:1217" coordorigin="1,0" coordsize="16838,1217" path="m16838,0l1,0,3,638,16838,1217,16838,0xe" filled="true" fillcolor="#fdb714" stroked="false">
              <v:path arrowok="t"/>
              <v:fill type="solid"/>
            </v:shape>
          </v:group>
          <v:group style="position:absolute;left:0;top:0;width:16838;height:1715" coordorigin="0,0" coordsize="16838,1715">
            <v:shape style="position:absolute;left:0;top:0;width:16838;height:1715" coordorigin="0,0" coordsize="16838,1715" path="m0,1715l0,0,16838,0,16838,1715,0,1715xe" filled="true" fillcolor="#231f20" stroked="false">
              <v:path arrowok="t"/>
              <v:fill type="solid"/>
            </v:shape>
          </v:group>
          <v:group style="position:absolute;left:1663;top:0;width:15175;height:1529" coordorigin="1663,0" coordsize="15175,1529">
            <v:shape style="position:absolute;left:1663;top:0;width:15175;height:1529" coordorigin="1663,0" coordsize="15175,1529" path="m1663,0l16838,1529,16838,0,1663,0e" filled="true" fillcolor="#40b4e2" stroked="false">
              <v:path arrowok="t"/>
              <v:fill type="solid"/>
            </v:shape>
          </v:group>
          <v:group style="position:absolute;left:38;top:0;width:2;height:1427" coordorigin="38,0" coordsize="2,1427">
            <v:shape style="position:absolute;left:38;top:0;width:2;height:1427" coordorigin="38,0" coordsize="0,1427" path="m38,0l38,1427e" filled="false" stroked="true" strokeweight="3.82pt" strokecolor="#231f20">
              <v:path arrowok="t"/>
            </v:shape>
          </v:group>
          <v:group style="position:absolute;left:32;top:0;width:2;height:1715" coordorigin="32,0" coordsize="2,1715">
            <v:shape style="position:absolute;left:32;top:0;width:2;height:1715" coordorigin="32,0" coordsize="0,1715" path="m32,0l32,1715e" filled="false" stroked="true" strokeweight="3.336pt" strokecolor="#231f20">
              <v:path arrowok="t"/>
            </v:shape>
          </v:group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1440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297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9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3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21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758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559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hint="default" w:ascii="Myriad Pro Condensed" w:hAnsi="Myriad Pro Condensed" w:eastAsia="Myriad Pro Condensed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90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43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144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08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1439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08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6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891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2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2171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28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7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4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908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9618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2">
      <w:start w:val="1"/>
      <w:numFmt w:val="bullet"/>
      <w:lvlText w:val="•"/>
      <w:lvlJc w:val="left"/>
      <w:pPr>
        <w:ind w:left="945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28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9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8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936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171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2">
      <w:start w:val="1"/>
      <w:numFmt w:val="bullet"/>
      <w:lvlText w:val="•"/>
      <w:lvlJc w:val="left"/>
      <w:pPr>
        <w:ind w:left="200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9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144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0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929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216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2">
      <w:start w:val="1"/>
      <w:numFmt w:val="bullet"/>
      <w:lvlText w:val="•"/>
      <w:lvlJc w:val="left"/>
      <w:pPr>
        <w:ind w:left="29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0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1440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20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144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0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919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180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2">
      <w:start w:val="1"/>
      <w:numFmt w:val="bullet"/>
      <w:lvlText w:val="•"/>
      <w:lvlJc w:val="left"/>
      <w:pPr>
        <w:ind w:left="2159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3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3" w:hanging="360"/>
      </w:pPr>
      <w:rPr>
        <w:rFonts w:hint="default"/>
      </w:rPr>
    </w:lvl>
  </w:abstractNum>
  <w:abstractNum w:abstractNumId="7">
    <w:multiLevelType w:val="hybridMultilevel"/>
    <w:lvl w:ilvl="0">
      <w:start w:val="29"/>
      <w:numFmt w:val="decimal"/>
      <w:lvlText w:val="%1."/>
      <w:lvlJc w:val="left"/>
      <w:pPr>
        <w:ind w:left="494" w:hanging="401"/>
        <w:jc w:val="left"/>
      </w:pPr>
      <w:rPr>
        <w:rFonts w:hint="default" w:ascii="Times New Roman" w:hAnsi="Times New Roman" w:eastAsia="Times New Roman"/>
        <w:color w:val="5F6369"/>
        <w:w w:val="111"/>
        <w:sz w:val="24"/>
        <w:szCs w:val="24"/>
      </w:rPr>
    </w:lvl>
    <w:lvl w:ilvl="1">
      <w:start w:val="1"/>
      <w:numFmt w:val="bullet"/>
      <w:lvlText w:val="•"/>
      <w:lvlJc w:val="left"/>
      <w:pPr>
        <w:ind w:left="945" w:hanging="4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6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6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7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8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99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9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00" w:hanging="401"/>
      </w:pPr>
      <w:rPr>
        <w:rFonts w:hint="default"/>
      </w:rPr>
    </w:lvl>
  </w:abstractNum>
  <w:abstractNum w:abstractNumId="8">
    <w:multiLevelType w:val="hybridMultilevel"/>
    <w:lvl w:ilvl="0">
      <w:start w:val="38"/>
      <w:numFmt w:val="decimal"/>
      <w:lvlText w:val="%1."/>
      <w:lvlJc w:val="left"/>
      <w:pPr>
        <w:ind w:left="1800" w:hanging="401"/>
        <w:jc w:val="left"/>
      </w:pPr>
      <w:rPr>
        <w:rFonts w:hint="default" w:ascii="Times New Roman" w:hAnsi="Times New Roman" w:eastAsia="Times New Roman"/>
        <w:color w:val="5F6369"/>
        <w:w w:val="111"/>
        <w:sz w:val="24"/>
        <w:szCs w:val="24"/>
      </w:rPr>
    </w:lvl>
    <w:lvl w:ilvl="1">
      <w:start w:val="1"/>
      <w:numFmt w:val="bullet"/>
      <w:lvlText w:val="•"/>
      <w:lvlJc w:val="left"/>
      <w:pPr>
        <w:ind w:left="2309" w:hanging="4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8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7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7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6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5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4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74" w:hanging="401"/>
      </w:pPr>
      <w:rPr>
        <w:rFonts w:hint="default"/>
      </w:rPr>
    </w:lvl>
  </w:abstractNum>
  <w:abstractNum w:abstractNumId="6">
    <w:multiLevelType w:val="hybridMultilevel"/>
    <w:lvl w:ilvl="0">
      <w:start w:val="23"/>
      <w:numFmt w:val="decimal"/>
      <w:lvlText w:val="%1."/>
      <w:lvlJc w:val="left"/>
      <w:pPr>
        <w:ind w:left="1800" w:hanging="401"/>
        <w:jc w:val="left"/>
      </w:pPr>
      <w:rPr>
        <w:rFonts w:hint="default" w:ascii="Times New Roman" w:hAnsi="Times New Roman" w:eastAsia="Times New Roman"/>
        <w:color w:val="5F6369"/>
        <w:w w:val="111"/>
        <w:sz w:val="24"/>
        <w:szCs w:val="24"/>
      </w:rPr>
    </w:lvl>
    <w:lvl w:ilvl="1">
      <w:start w:val="1"/>
      <w:numFmt w:val="bullet"/>
      <w:lvlText w:val="•"/>
      <w:lvlJc w:val="left"/>
      <w:pPr>
        <w:ind w:left="2237" w:hanging="4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74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1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9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86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23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60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8" w:hanging="40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92" w:hanging="267"/>
        <w:jc w:val="left"/>
      </w:pPr>
      <w:rPr>
        <w:rFonts w:hint="default" w:ascii="Times New Roman" w:hAnsi="Times New Roman" w:eastAsia="Times New Roman"/>
        <w:color w:val="5F6369"/>
        <w:w w:val="111"/>
        <w:sz w:val="24"/>
        <w:szCs w:val="24"/>
      </w:rPr>
    </w:lvl>
    <w:lvl w:ilvl="1">
      <w:start w:val="1"/>
      <w:numFmt w:val="bullet"/>
      <w:lvlText w:val="•"/>
      <w:lvlJc w:val="left"/>
      <w:pPr>
        <w:ind w:left="943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4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6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7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98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9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00" w:hanging="267"/>
      </w:pPr>
      <w:rPr>
        <w:rFonts w:hint="default"/>
      </w:rPr>
    </w:lvl>
  </w:abstractNum>
  <w:abstractNum w:abstractNumId="4">
    <w:multiLevelType w:val="hybridMultilevel"/>
    <w:lvl w:ilvl="0">
      <w:start w:val="14"/>
      <w:numFmt w:val="decimal"/>
      <w:lvlText w:val="%1."/>
      <w:lvlJc w:val="left"/>
      <w:pPr>
        <w:ind w:left="0" w:hanging="401"/>
        <w:jc w:val="left"/>
      </w:pPr>
      <w:rPr>
        <w:rFonts w:hint="default" w:ascii="Times New Roman" w:hAnsi="Times New Roman" w:eastAsia="Times New Roman"/>
        <w:color w:val="5F6369"/>
        <w:w w:val="111"/>
        <w:sz w:val="24"/>
        <w:szCs w:val="24"/>
      </w:rPr>
    </w:lvl>
    <w:lvl w:ilvl="1">
      <w:start w:val="1"/>
      <w:numFmt w:val="bullet"/>
      <w:lvlText w:val="•"/>
      <w:lvlJc w:val="left"/>
      <w:pPr>
        <w:ind w:left="434" w:hanging="4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68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03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7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2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06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40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75" w:hanging="40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144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1">
      <w:start w:val="1"/>
      <w:numFmt w:val="bullet"/>
      <w:lvlText w:val="•"/>
      <w:lvlJc w:val="left"/>
      <w:pPr>
        <w:ind w:left="2160" w:hanging="360"/>
      </w:pPr>
      <w:rPr>
        <w:rFonts w:hint="default" w:ascii="Myriad Pro Condensed" w:hAnsi="Myriad Pro Condensed" w:eastAsia="Myriad Pro Condensed"/>
        <w:color w:val="5F6369"/>
        <w:sz w:val="24"/>
        <w:szCs w:val="24"/>
      </w:rPr>
    </w:lvl>
    <w:lvl w:ilvl="2">
      <w:start w:val="7"/>
      <w:numFmt w:val="decimal"/>
      <w:lvlText w:val="%3."/>
      <w:lvlJc w:val="left"/>
      <w:pPr>
        <w:ind w:left="6052" w:hanging="267"/>
        <w:jc w:val="left"/>
      </w:pPr>
      <w:rPr>
        <w:rFonts w:hint="default" w:ascii="Times New Roman" w:hAnsi="Times New Roman" w:eastAsia="Times New Roman"/>
        <w:color w:val="5F6369"/>
        <w:w w:val="111"/>
        <w:sz w:val="24"/>
        <w:szCs w:val="24"/>
      </w:rPr>
    </w:lvl>
    <w:lvl w:ilvl="3">
      <w:start w:val="1"/>
      <w:numFmt w:val="bullet"/>
      <w:lvlText w:val="•"/>
      <w:lvlJc w:val="left"/>
      <w:pPr>
        <w:ind w:left="7400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48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97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45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9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141" w:hanging="26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1440" w:hanging="360"/>
      </w:pPr>
      <w:rPr>
        <w:rFonts w:hint="default" w:ascii="Times New Roman" w:hAnsi="Times New Roman" w:eastAsia="Times New Roman"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297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9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3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21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758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440" w:hanging="360"/>
      </w:pPr>
      <w:rPr>
        <w:rFonts w:hint="default" w:ascii="Times New Roman" w:hAnsi="Times New Roman" w:eastAsia="Times New Roman"/>
        <w:i/>
        <w:color w:val="5F6369"/>
        <w:w w:val="142"/>
        <w:sz w:val="24"/>
        <w:szCs w:val="24"/>
      </w:rPr>
    </w:lvl>
    <w:lvl w:ilvl="1">
      <w:start w:val="1"/>
      <w:numFmt w:val="bullet"/>
      <w:lvlText w:val="•"/>
      <w:lvlJc w:val="left"/>
      <w:pPr>
        <w:ind w:left="2160" w:hanging="360"/>
      </w:pPr>
      <w:rPr>
        <w:rFonts w:hint="default" w:ascii="Times New Roman" w:hAnsi="Times New Roman" w:eastAsia="Times New Roman"/>
        <w:i/>
        <w:color w:val="5F6369"/>
        <w:w w:val="142"/>
        <w:sz w:val="24"/>
        <w:szCs w:val="24"/>
      </w:rPr>
    </w:lvl>
    <w:lvl w:ilvl="2">
      <w:start w:val="1"/>
      <w:numFmt w:val="bullet"/>
      <w:lvlText w:val="•"/>
      <w:lvlJc w:val="left"/>
      <w:pPr>
        <w:ind w:left="379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31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4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576" w:hanging="360"/>
      </w:pPr>
      <w:rPr>
        <w:rFonts w:hint="default"/>
      </w:rPr>
    </w:lvl>
  </w:abstractNum>
  <w:num w:numId="1">
    <w:abstractNumId w:val="0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68"/>
      <w:ind w:left="1440"/>
    </w:pPr>
    <w:rPr>
      <w:rFonts w:ascii="Times New Roman" w:hAnsi="Times New Roman" w:eastAsia="Times New Roman"/>
      <w:b/>
      <w:bCs/>
      <w:sz w:val="28"/>
      <w:szCs w:val="28"/>
    </w:rPr>
  </w:style>
  <w:style w:styleId="TOC2" w:type="paragraph">
    <w:name w:val="TOC 2"/>
    <w:basedOn w:val="Normal"/>
    <w:uiPriority w:val="1"/>
    <w:qFormat/>
    <w:pPr>
      <w:spacing w:before="180"/>
      <w:ind w:left="1800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440" w:hanging="36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1"/>
      <w:ind w:left="719"/>
      <w:outlineLvl w:val="1"/>
    </w:pPr>
    <w:rPr>
      <w:rFonts w:ascii="Times New Roman" w:hAnsi="Times New Roman" w:eastAsia="Times New Roman"/>
      <w:b/>
      <w:bCs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45"/>
      <w:ind w:left="720"/>
      <w:outlineLvl w:val="2"/>
    </w:pPr>
    <w:rPr>
      <w:rFonts w:ascii="Times New Roman" w:hAnsi="Times New Roman" w:eastAsia="Times New Roman"/>
      <w:b/>
      <w:bCs/>
      <w:sz w:val="48"/>
      <w:szCs w:val="48"/>
    </w:rPr>
  </w:style>
  <w:style w:styleId="Heading3" w:type="paragraph">
    <w:name w:val="Heading 3"/>
    <w:basedOn w:val="Normal"/>
    <w:uiPriority w:val="1"/>
    <w:qFormat/>
    <w:pPr>
      <w:spacing w:before="54"/>
      <w:ind w:left="720"/>
      <w:outlineLvl w:val="3"/>
    </w:pPr>
    <w:rPr>
      <w:rFonts w:ascii="Times New Roman" w:hAnsi="Times New Roman" w:eastAsia="Times New Roman"/>
      <w:b/>
      <w:bCs/>
      <w:sz w:val="40"/>
      <w:szCs w:val="40"/>
    </w:rPr>
  </w:style>
  <w:style w:styleId="Heading4" w:type="paragraph">
    <w:name w:val="Heading 4"/>
    <w:basedOn w:val="Normal"/>
    <w:uiPriority w:val="1"/>
    <w:qFormat/>
    <w:pPr>
      <w:ind w:left="720"/>
      <w:outlineLvl w:val="4"/>
    </w:pPr>
    <w:rPr>
      <w:rFonts w:ascii="Times New Roman" w:hAnsi="Times New Roman" w:eastAsia="Times New Roman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717"/>
      <w:outlineLvl w:val="5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eader" Target="header1.xml"/><Relationship Id="rId20" Type="http://schemas.openxmlformats.org/officeDocument/2006/relationships/hyperlink" Target="mailto:IPC@unicef.org" TargetMode="External"/><Relationship Id="rId21" Type="http://schemas.openxmlformats.org/officeDocument/2006/relationships/header" Target="header2.xml"/><Relationship Id="rId22" Type="http://schemas.openxmlformats.org/officeDocument/2006/relationships/header" Target="header3.xml"/><Relationship Id="rId23" Type="http://schemas.openxmlformats.org/officeDocument/2006/relationships/image" Target="media/image15.png"/><Relationship Id="rId24" Type="http://schemas.openxmlformats.org/officeDocument/2006/relationships/header" Target="header4.xml"/><Relationship Id="rId25" Type="http://schemas.openxmlformats.org/officeDocument/2006/relationships/header" Target="header5.xml"/><Relationship Id="rId26" Type="http://schemas.openxmlformats.org/officeDocument/2006/relationships/image" Target="media/image16.png"/><Relationship Id="rId27" Type="http://schemas.openxmlformats.org/officeDocument/2006/relationships/header" Target="header6.xml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hyperlink" Target="http://www.who.int/vaccine_" TargetMode="External"/><Relationship Id="rId37" Type="http://schemas.openxmlformats.org/officeDocument/2006/relationships/hyperlink" Target="http://www.cdc.gov/vaccinesafety/index.html" TargetMode="External"/><Relationship Id="rId38" Type="http://schemas.openxmlformats.org/officeDocument/2006/relationships/hyperlink" Target="http://immunize.org/" TargetMode="External"/><Relationship Id="rId39" Type="http://schemas.openxmlformats.org/officeDocument/2006/relationships/image" Target="media/image25.png"/><Relationship Id="rId40" Type="http://schemas.openxmlformats.org/officeDocument/2006/relationships/hyperlink" Target="http://www.path.org/resources/childhood-immunization-what-you-need-to-know-a-handbook-for-health-" TargetMode="External"/><Relationship Id="rId41" Type="http://schemas.openxmlformats.org/officeDocument/2006/relationships/hyperlink" Target="http://www.immunize.org/" TargetMode="External"/><Relationship Id="rId42" Type="http://schemas.openxmlformats.org/officeDocument/2006/relationships/hyperlink" Target="http://www.cdc.gov/vaccines/hcp/patient-ed/conversations/downloads/talk-infants-color-office.pdf" TargetMode="External"/><Relationship Id="rId43" Type="http://schemas.openxmlformats.org/officeDocument/2006/relationships/hyperlink" Target="http://www.nih.gov/sites/default/files/about-nih/impact/childhood-hib-vaccines-case-study.pdf" TargetMode="External"/><Relationship Id="rId44" Type="http://schemas.openxmlformats.org/officeDocument/2006/relationships/hyperlink" Target="http://www.who.int/features/qa/84/en/" TargetMode="External"/><Relationship Id="rId45" Type="http://schemas.openxmlformats.org/officeDocument/2006/relationships/header" Target="header7.xml"/><Relationship Id="rId46" Type="http://schemas.openxmlformats.org/officeDocument/2006/relationships/image" Target="media/image26.jpeg"/><Relationship Id="rId47" Type="http://schemas.openxmlformats.org/officeDocument/2006/relationships/header" Target="header8.xml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2019-05-20T10:41:08Z</dcterms:created>
  <dcterms:modified xsi:type="dcterms:W3CDTF">2019-05-20T10:41:08Z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LastSaved">
    <vt:filetime>2019-05-20T00:00:00Z</vt:filetime>
  </property>
</Properties>
</file>