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footer17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16.xml" ContentType="application/vnd.openxmlformats-officedocument.wordprocessingml.header+xml"/>
  <Override PartName="/word/footer19.xml" ContentType="application/vnd.openxmlformats-officedocument.wordprocessingml.footer+xml"/>
  <Override PartName="/word/header17.xml" ContentType="application/vnd.openxmlformats-officedocument.wordprocessingml.header+xml"/>
  <Override PartName="/word/footer20.xml" ContentType="application/vnd.openxmlformats-officedocument.wordprocessingml.footer+xml"/>
  <Override PartName="/word/header18.xml" ContentType="application/vnd.openxmlformats-officedocument.wordprocessingml.head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footer22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word/header23.xml" ContentType="application/vnd.openxmlformats-officedocument.wordprocessingml.header+xml"/>
  <Override PartName="/word/footer26.xml" ContentType="application/vnd.openxmlformats-officedocument.wordprocessingml.footer+xml"/>
  <Override PartName="/word/header24.xml" ContentType="application/vnd.openxmlformats-officedocument.wordprocessingml.header+xml"/>
  <Override PartName="/word/footer27.xml" ContentType="application/vnd.openxmlformats-officedocument.wordprocessingml.footer+xml"/>
  <Override PartName="/word/header25.xml" ContentType="application/vnd.openxmlformats-officedocument.wordprocessingml.header+xml"/>
  <Override PartName="/word/footer28.xml" ContentType="application/vnd.openxmlformats-officedocument.wordprocessingml.footer+xml"/>
  <Override PartName="/word/header26.xml" ContentType="application/vnd.openxmlformats-officedocument.wordprocessingml.header+xml"/>
  <Override PartName="/word/footer29.xml" ContentType="application/vnd.openxmlformats-officedocument.wordprocessingml.footer+xml"/>
  <Override PartName="/word/header27.xml" ContentType="application/vnd.openxmlformats-officedocument.wordprocessingml.header+xml"/>
  <Override PartName="/word/footer30.xml" ContentType="application/vnd.openxmlformats-officedocument.wordprocessingml.footer+xml"/>
  <Override PartName="/word/header28.xml" ContentType="application/vnd.openxmlformats-officedocument.wordprocessingml.header+xml"/>
  <Override PartName="/word/footer31.xml" ContentType="application/vnd.openxmlformats-officedocument.wordprocessingml.footer+xml"/>
  <Override PartName="/word/header29.xml" ContentType="application/vnd.openxmlformats-officedocument.wordprocessingml.header+xml"/>
  <Override PartName="/word/footer32.xml" ContentType="application/vnd.openxmlformats-officedocument.wordprocessingml.footer+xml"/>
  <Override PartName="/word/header30.xml" ContentType="application/vnd.openxmlformats-officedocument.wordprocessingml.header+xml"/>
  <Override PartName="/word/footer33.xml" ContentType="application/vnd.openxmlformats-officedocument.wordprocessingml.footer+xml"/>
  <Override PartName="/word/header31.xml" ContentType="application/vnd.openxmlformats-officedocument.wordprocessingml.header+xml"/>
  <Override PartName="/word/footer34.xml" ContentType="application/vnd.openxmlformats-officedocument.wordprocessingml.footer+xml"/>
  <Override PartName="/word/header32.xml" ContentType="application/vnd.openxmlformats-officedocument.wordprocessingml.header+xml"/>
  <Override PartName="/word/footer35.xml" ContentType="application/vnd.openxmlformats-officedocument.wordprocessingml.footer+xml"/>
  <Override PartName="/word/header33.xml" ContentType="application/vnd.openxmlformats-officedocument.wordprocessingml.header+xml"/>
  <Override PartName="/word/footer36.xml" ContentType="application/vnd.openxmlformats-officedocument.wordprocessingml.footer+xml"/>
  <Override PartName="/word/header34.xml" ContentType="application/vnd.openxmlformats-officedocument.wordprocessingml.header+xml"/>
  <Override PartName="/word/footer37.xml" ContentType="application/vnd.openxmlformats-officedocument.wordprocessingml.footer+xml"/>
  <Override PartName="/word/header35.xml" ContentType="application/vnd.openxmlformats-officedocument.wordprocessingml.header+xml"/>
  <Override PartName="/word/footer38.xml" ContentType="application/vnd.openxmlformats-officedocument.wordprocessingml.footer+xml"/>
  <Override PartName="/word/header36.xml" ContentType="application/vnd.openxmlformats-officedocument.wordprocessingml.header+xml"/>
  <Override PartName="/word/footer39.xml" ContentType="application/vnd.openxmlformats-officedocument.wordprocessingml.footer+xml"/>
  <Override PartName="/word/header37.xml" ContentType="application/vnd.openxmlformats-officedocument.wordprocessingml.header+xml"/>
  <Override PartName="/word/footer40.xml" ContentType="application/vnd.openxmlformats-officedocument.wordprocessingml.footer+xml"/>
  <Override PartName="/word/header38.xml" ContentType="application/vnd.openxmlformats-officedocument.wordprocessingml.header+xml"/>
  <Override PartName="/word/footer41.xml" ContentType="application/vnd.openxmlformats-officedocument.wordprocessingml.footer+xml"/>
  <Override PartName="/word/header39.xml" ContentType="application/vnd.openxmlformats-officedocument.wordprocessingml.header+xml"/>
  <Override PartName="/word/footer42.xml" ContentType="application/vnd.openxmlformats-officedocument.wordprocessingml.footer+xml"/>
  <Override PartName="/word/header40.xml" ContentType="application/vnd.openxmlformats-officedocument.wordprocessingml.header+xml"/>
  <Override PartName="/word/footer43.xml" ContentType="application/vnd.openxmlformats-officedocument.wordprocessingml.footer+xml"/>
  <Override PartName="/word/header41.xml" ContentType="application/vnd.openxmlformats-officedocument.wordprocessingml.header+xml"/>
  <Override PartName="/word/footer44.xml" ContentType="application/vnd.openxmlformats-officedocument.wordprocessingml.footer+xml"/>
  <Override PartName="/word/header42.xml" ContentType="application/vnd.openxmlformats-officedocument.wordprocessingml.header+xml"/>
  <Override PartName="/word/footer45.xml" ContentType="application/vnd.openxmlformats-officedocument.wordprocessingml.footer+xml"/>
  <Override PartName="/word/header43.xml" ContentType="application/vnd.openxmlformats-officedocument.wordprocessingml.header+xml"/>
  <Override PartName="/word/footer46.xml" ContentType="application/vnd.openxmlformats-officedocument.wordprocessingml.footer+xml"/>
  <Override PartName="/word/header44.xml" ContentType="application/vnd.openxmlformats-officedocument.wordprocessingml.header+xml"/>
  <Override PartName="/word/footer47.xml" ContentType="application/vnd.openxmlformats-officedocument.wordprocessingml.footer+xml"/>
  <Override PartName="/word/header45.xml" ContentType="application/vnd.openxmlformats-officedocument.wordprocessingml.header+xml"/>
  <Override PartName="/word/footer48.xml" ContentType="application/vnd.openxmlformats-officedocument.wordprocessingml.footer+xml"/>
  <Override PartName="/word/header46.xml" ContentType="application/vnd.openxmlformats-officedocument.wordprocessingml.header+xml"/>
  <Override PartName="/word/footer49.xml" ContentType="application/vnd.openxmlformats-officedocument.wordprocessingml.footer+xml"/>
  <Override PartName="/word/header47.xml" ContentType="application/vnd.openxmlformats-officedocument.wordprocessingml.header+xml"/>
  <Override PartName="/word/footer50.xml" ContentType="application/vnd.openxmlformats-officedocument.wordprocessingml.footer+xml"/>
  <Override PartName="/word/header48.xml" ContentType="application/vnd.openxmlformats-officedocument.wordprocessingml.header+xml"/>
  <Override PartName="/word/footer51.xml" ContentType="application/vnd.openxmlformats-officedocument.wordprocessingml.footer+xml"/>
  <Override PartName="/word/header49.xml" ContentType="application/vnd.openxmlformats-officedocument.wordprocessingml.header+xml"/>
  <Override PartName="/word/footer52.xml" ContentType="application/vnd.openxmlformats-officedocument.wordprocessingml.footer+xml"/>
  <Override PartName="/word/header50.xml" ContentType="application/vnd.openxmlformats-officedocument.wordprocessingml.header+xml"/>
  <Override PartName="/word/footer53.xml" ContentType="application/vnd.openxmlformats-officedocument.wordprocessingml.footer+xml"/>
  <Override PartName="/word/header51.xml" ContentType="application/vnd.openxmlformats-officedocument.wordprocessingml.header+xml"/>
  <Override PartName="/word/footer54.xml" ContentType="application/vnd.openxmlformats-officedocument.wordprocessingml.footer+xml"/>
  <Override PartName="/word/header52.xml" ContentType="application/vnd.openxmlformats-officedocument.wordprocessingml.header+xml"/>
  <Override PartName="/word/footer55.xml" ContentType="application/vnd.openxmlformats-officedocument.wordprocessingml.footer+xml"/>
  <Override PartName="/word/header53.xml" ContentType="application/vnd.openxmlformats-officedocument.wordprocessingml.header+xml"/>
  <Override PartName="/word/footer56.xml" ContentType="application/vnd.openxmlformats-officedocument.wordprocessingml.footer+xml"/>
  <Override PartName="/word/header54.xml" ContentType="application/vnd.openxmlformats-officedocument.wordprocessingml.header+xml"/>
  <Override PartName="/word/footer57.xml" ContentType="application/vnd.openxmlformats-officedocument.wordprocessingml.footer+xml"/>
  <Override PartName="/word/header55.xml" ContentType="application/vnd.openxmlformats-officedocument.wordprocessingml.header+xml"/>
  <Override PartName="/word/footer58.xml" ContentType="application/vnd.openxmlformats-officedocument.wordprocessingml.footer+xml"/>
  <Override PartName="/word/header56.xml" ContentType="application/vnd.openxmlformats-officedocument.wordprocessingml.header+xml"/>
  <Override PartName="/word/footer59.xml" ContentType="application/vnd.openxmlformats-officedocument.wordprocessingml.footer+xml"/>
  <Override PartName="/word/header57.xml" ContentType="application/vnd.openxmlformats-officedocument.wordprocessingml.header+xml"/>
  <Override PartName="/word/footer60.xml" ContentType="application/vnd.openxmlformats-officedocument.wordprocessingml.footer+xml"/>
  <Override PartName="/word/header58.xml" ContentType="application/vnd.openxmlformats-officedocument.wordprocessingml.header+xml"/>
  <Override PartName="/word/footer61.xml" ContentType="application/vnd.openxmlformats-officedocument.wordprocessingml.footer+xml"/>
  <Override PartName="/word/header59.xml" ContentType="application/vnd.openxmlformats-officedocument.wordprocessingml.header+xml"/>
  <Override PartName="/word/footer62.xml" ContentType="application/vnd.openxmlformats-officedocument.wordprocessingml.footer+xml"/>
  <Override PartName="/word/header60.xml" ContentType="application/vnd.openxmlformats-officedocument.wordprocessingml.header+xml"/>
  <Override PartName="/word/footer63.xml" ContentType="application/vnd.openxmlformats-officedocument.wordprocessingml.footer+xml"/>
  <Override PartName="/word/header61.xml" ContentType="application/vnd.openxmlformats-officedocument.wordprocessingml.header+xml"/>
  <Override PartName="/word/footer64.xml" ContentType="application/vnd.openxmlformats-officedocument.wordprocessingml.footer+xml"/>
  <Override PartName="/word/header62.xml" ContentType="application/vnd.openxmlformats-officedocument.wordprocessingml.header+xml"/>
  <Override PartName="/word/footer65.xml" ContentType="application/vnd.openxmlformats-officedocument.wordprocessingml.footer+xml"/>
  <Override PartName="/word/header63.xml" ContentType="application/vnd.openxmlformats-officedocument.wordprocessingml.header+xml"/>
  <Override PartName="/word/footer66.xml" ContentType="application/vnd.openxmlformats-officedocument.wordprocessingml.footer+xml"/>
  <Override PartName="/word/header64.xml" ContentType="application/vnd.openxmlformats-officedocument.wordprocessingml.header+xml"/>
  <Override PartName="/word/footer67.xml" ContentType="application/vnd.openxmlformats-officedocument.wordprocessingml.footer+xml"/>
  <Override PartName="/word/header65.xml" ContentType="application/vnd.openxmlformats-officedocument.wordprocessingml.header+xml"/>
  <Override PartName="/word/footer68.xml" ContentType="application/vnd.openxmlformats-officedocument.wordprocessingml.footer+xml"/>
  <Override PartName="/word/header66.xml" ContentType="application/vnd.openxmlformats-officedocument.wordprocessingml.header+xml"/>
  <Override PartName="/word/footer69.xml" ContentType="application/vnd.openxmlformats-officedocument.wordprocessingml.footer+xml"/>
  <Override PartName="/word/header67.xml" ContentType="application/vnd.openxmlformats-officedocument.wordprocessingml.header+xml"/>
  <Override PartName="/word/footer70.xml" ContentType="application/vnd.openxmlformats-officedocument.wordprocessingml.footer+xml"/>
  <Override PartName="/word/header68.xml" ContentType="application/vnd.openxmlformats-officedocument.wordprocessingml.header+xml"/>
  <Override PartName="/word/footer71.xml" ContentType="application/vnd.openxmlformats-officedocument.wordprocessingml.footer+xml"/>
  <Override PartName="/word/header69.xml" ContentType="application/vnd.openxmlformats-officedocument.wordprocessingml.header+xml"/>
  <Override PartName="/word/footer72.xml" ContentType="application/vnd.openxmlformats-officedocument.wordprocessingml.footer+xml"/>
  <Override PartName="/word/header70.xml" ContentType="application/vnd.openxmlformats-officedocument.wordprocessingml.header+xml"/>
  <Override PartName="/word/footer73.xml" ContentType="application/vnd.openxmlformats-officedocument.wordprocessingml.footer+xml"/>
  <Override PartName="/word/header71.xml" ContentType="application/vnd.openxmlformats-officedocument.wordprocessingml.header+xml"/>
  <Override PartName="/word/footer74.xml" ContentType="application/vnd.openxmlformats-officedocument.wordprocessingml.footer+xml"/>
  <Override PartName="/word/header72.xml" ContentType="application/vnd.openxmlformats-officedocument.wordprocessingml.header+xml"/>
  <Override PartName="/word/footer75.xml" ContentType="application/vnd.openxmlformats-officedocument.wordprocessingml.footer+xml"/>
  <Override PartName="/word/header73.xml" ContentType="application/vnd.openxmlformats-officedocument.wordprocessingml.header+xml"/>
  <Override PartName="/word/footer76.xml" ContentType="application/vnd.openxmlformats-officedocument.wordprocessingml.footer+xml"/>
  <Override PartName="/word/header74.xml" ContentType="application/vnd.openxmlformats-officedocument.wordprocessingml.header+xml"/>
  <Override PartName="/word/footer77.xml" ContentType="application/vnd.openxmlformats-officedocument.wordprocessingml.footer+xml"/>
  <Override PartName="/word/header75.xml" ContentType="application/vnd.openxmlformats-officedocument.wordprocessingml.header+xml"/>
  <Override PartName="/word/footer78.xml" ContentType="application/vnd.openxmlformats-officedocument.wordprocessingml.footer+xml"/>
  <Override PartName="/word/header76.xml" ContentType="application/vnd.openxmlformats-officedocument.wordprocessingml.header+xml"/>
  <Override PartName="/word/footer79.xml" ContentType="application/vnd.openxmlformats-officedocument.wordprocessingml.footer+xml"/>
  <Override PartName="/word/header77.xml" ContentType="application/vnd.openxmlformats-officedocument.wordprocessingml.header+xml"/>
  <Override PartName="/word/footer80.xml" ContentType="application/vnd.openxmlformats-officedocument.wordprocessingml.footer+xml"/>
  <Override PartName="/word/header78.xml" ContentType="application/vnd.openxmlformats-officedocument.wordprocessingml.header+xml"/>
  <Override PartName="/word/footer81.xml" ContentType="application/vnd.openxmlformats-officedocument.wordprocessingml.footer+xml"/>
  <Override PartName="/word/header79.xml" ContentType="application/vnd.openxmlformats-officedocument.wordprocessingml.header+xml"/>
  <Override PartName="/word/footer82.xml" ContentType="application/vnd.openxmlformats-officedocument.wordprocessingml.footer+xml"/>
  <Override PartName="/word/header80.xml" ContentType="application/vnd.openxmlformats-officedocument.wordprocessingml.header+xml"/>
  <Override PartName="/word/footer83.xml" ContentType="application/vnd.openxmlformats-officedocument.wordprocessingml.footer+xml"/>
  <Override PartName="/word/header81.xml" ContentType="application/vnd.openxmlformats-officedocument.wordprocessingml.header+xml"/>
  <Override PartName="/word/footer84.xml" ContentType="application/vnd.openxmlformats-officedocument.wordprocessingml.footer+xml"/>
  <Override PartName="/word/header82.xml" ContentType="application/vnd.openxmlformats-officedocument.wordprocessingml.header+xml"/>
  <Override PartName="/word/footer85.xml" ContentType="application/vnd.openxmlformats-officedocument.wordprocessingml.footer+xml"/>
  <Override PartName="/word/header83.xml" ContentType="application/vnd.openxmlformats-officedocument.wordprocessingml.header+xml"/>
  <Override PartName="/word/footer86.xml" ContentType="application/vnd.openxmlformats-officedocument.wordprocessingml.footer+xml"/>
  <Override PartName="/word/header84.xml" ContentType="application/vnd.openxmlformats-officedocument.wordprocessingml.header+xml"/>
  <Override PartName="/word/footer87.xml" ContentType="application/vnd.openxmlformats-officedocument.wordprocessingml.footer+xml"/>
  <Override PartName="/word/header85.xml" ContentType="application/vnd.openxmlformats-officedocument.wordprocessingml.header+xml"/>
  <Override PartName="/word/footer88.xml" ContentType="application/vnd.openxmlformats-officedocument.wordprocessingml.footer+xml"/>
  <Override PartName="/word/header86.xml" ContentType="application/vnd.openxmlformats-officedocument.wordprocessingml.header+xml"/>
  <Override PartName="/word/footer89.xml" ContentType="application/vnd.openxmlformats-officedocument.wordprocessingml.footer+xml"/>
  <Override PartName="/word/header87.xml" ContentType="application/vnd.openxmlformats-officedocument.wordprocessingml.header+xml"/>
  <Override PartName="/word/footer90.xml" ContentType="application/vnd.openxmlformats-officedocument.wordprocessingml.footer+xml"/>
  <Override PartName="/word/header88.xml" ContentType="application/vnd.openxmlformats-officedocument.wordprocessingml.header+xml"/>
  <Override PartName="/word/footer91.xml" ContentType="application/vnd.openxmlformats-officedocument.wordprocessingml.footer+xml"/>
  <Override PartName="/word/header89.xml" ContentType="application/vnd.openxmlformats-officedocument.wordprocessingml.header+xml"/>
  <Override PartName="/word/footer92.xml" ContentType="application/vnd.openxmlformats-officedocument.wordprocessingml.footer+xml"/>
  <Override PartName="/word/header90.xml" ContentType="application/vnd.openxmlformats-officedocument.wordprocessingml.header+xml"/>
  <Override PartName="/word/footer93.xml" ContentType="application/vnd.openxmlformats-officedocument.wordprocessingml.footer+xml"/>
  <Override PartName="/word/header91.xml" ContentType="application/vnd.openxmlformats-officedocument.wordprocessingml.header+xml"/>
  <Override PartName="/word/footer94.xml" ContentType="application/vnd.openxmlformats-officedocument.wordprocessingml.footer+xml"/>
  <Override PartName="/word/header92.xml" ContentType="application/vnd.openxmlformats-officedocument.wordprocessingml.header+xml"/>
  <Override PartName="/word/footer95.xml" ContentType="application/vnd.openxmlformats-officedocument.wordprocessingml.footer+xml"/>
  <Override PartName="/word/header93.xml" ContentType="application/vnd.openxmlformats-officedocument.wordprocessingml.header+xml"/>
  <Override PartName="/word/footer96.xml" ContentType="application/vnd.openxmlformats-officedocument.wordprocessingml.footer+xml"/>
  <Override PartName="/word/header94.xml" ContentType="application/vnd.openxmlformats-officedocument.wordprocessingml.header+xml"/>
  <Override PartName="/word/footer97.xml" ContentType="application/vnd.openxmlformats-officedocument.wordprocessingml.footer+xml"/>
  <Override PartName="/word/header95.xml" ContentType="application/vnd.openxmlformats-officedocument.wordprocessingml.header+xml"/>
  <Override PartName="/word/footer98.xml" ContentType="application/vnd.openxmlformats-officedocument.wordprocessingml.footer+xml"/>
  <Override PartName="/word/header96.xml" ContentType="application/vnd.openxmlformats-officedocument.wordprocessingml.header+xml"/>
  <Override PartName="/word/footer99.xml" ContentType="application/vnd.openxmlformats-officedocument.wordprocessingml.footer+xml"/>
  <Override PartName="/word/header97.xml" ContentType="application/vnd.openxmlformats-officedocument.wordprocessingml.header+xml"/>
  <Override PartName="/word/footer100.xml" ContentType="application/vnd.openxmlformats-officedocument.wordprocessingml.footer+xml"/>
  <Override PartName="/word/header98.xml" ContentType="application/vnd.openxmlformats-officedocument.wordprocessingml.header+xml"/>
  <Override PartName="/word/footer101.xml" ContentType="application/vnd.openxmlformats-officedocument.wordprocessingml.footer+xml"/>
  <Override PartName="/word/header99.xml" ContentType="application/vnd.openxmlformats-officedocument.wordprocessingml.header+xml"/>
  <Override PartName="/word/footer102.xml" ContentType="application/vnd.openxmlformats-officedocument.wordprocessingml.footer+xml"/>
  <Override PartName="/word/header100.xml" ContentType="application/vnd.openxmlformats-officedocument.wordprocessingml.header+xml"/>
  <Override PartName="/word/footer103.xml" ContentType="application/vnd.openxmlformats-officedocument.wordprocessingml.footer+xml"/>
  <Override PartName="/word/header101.xml" ContentType="application/vnd.openxmlformats-officedocument.wordprocessingml.header+xml"/>
  <Override PartName="/word/footer104.xml" ContentType="application/vnd.openxmlformats-officedocument.wordprocessingml.footer+xml"/>
  <Override PartName="/word/header102.xml" ContentType="application/vnd.openxmlformats-officedocument.wordprocessingml.header+xml"/>
  <Override PartName="/word/footer105.xml" ContentType="application/vnd.openxmlformats-officedocument.wordprocessingml.footer+xml"/>
  <Override PartName="/word/header103.xml" ContentType="application/vnd.openxmlformats-officedocument.wordprocessingml.header+xml"/>
  <Override PartName="/word/footer106.xml" ContentType="application/vnd.openxmlformats-officedocument.wordprocessingml.footer+xml"/>
  <Override PartName="/word/header104.xml" ContentType="application/vnd.openxmlformats-officedocument.wordprocessingml.header+xml"/>
  <Override PartName="/word/footer107.xml" ContentType="application/vnd.openxmlformats-officedocument.wordprocessingml.footer+xml"/>
  <Override PartName="/word/header105.xml" ContentType="application/vnd.openxmlformats-officedocument.wordprocessingml.header+xml"/>
  <Override PartName="/word/footer108.xml" ContentType="application/vnd.openxmlformats-officedocument.wordprocessingml.footer+xml"/>
  <Override PartName="/word/header106.xml" ContentType="application/vnd.openxmlformats-officedocument.wordprocessingml.header+xml"/>
  <Override PartName="/word/footer109.xml" ContentType="application/vnd.openxmlformats-officedocument.wordprocessingml.footer+xml"/>
  <Override PartName="/word/header107.xml" ContentType="application/vnd.openxmlformats-officedocument.wordprocessingml.header+xml"/>
  <Override PartName="/word/footer110.xml" ContentType="application/vnd.openxmlformats-officedocument.wordprocessingml.footer+xml"/>
  <Override PartName="/word/header108.xml" ContentType="application/vnd.openxmlformats-officedocument.wordprocessingml.header+xml"/>
  <Override PartName="/word/footer111.xml" ContentType="application/vnd.openxmlformats-officedocument.wordprocessingml.footer+xml"/>
  <Override PartName="/word/header109.xml" ContentType="application/vnd.openxmlformats-officedocument.wordprocessingml.header+xml"/>
  <Override PartName="/word/footer112.xml" ContentType="application/vnd.openxmlformats-officedocument.wordprocessingml.footer+xml"/>
  <Override PartName="/word/header110.xml" ContentType="application/vnd.openxmlformats-officedocument.wordprocessingml.header+xml"/>
  <Override PartName="/word/footer113.xml" ContentType="application/vnd.openxmlformats-officedocument.wordprocessingml.footer+xml"/>
  <Override PartName="/word/header111.xml" ContentType="application/vnd.openxmlformats-officedocument.wordprocessingml.header+xml"/>
  <Override PartName="/word/footer114.xml" ContentType="application/vnd.openxmlformats-officedocument.wordprocessingml.footer+xml"/>
  <Override PartName="/word/header112.xml" ContentType="application/vnd.openxmlformats-officedocument.wordprocessingml.header+xml"/>
  <Override PartName="/word/footer11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689.16803pt;width:595.3pt;height:152.75pt;mso-position-horizontal-relative:page;mso-position-vertical-relative:page;z-index:-27582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before="132"/>
                    <w:ind w:left="7531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color w:val="5F6369"/>
                      <w:spacing w:val="-3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spacing w:val="1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Facilitation</w:t>
                  </w:r>
                  <w:r>
                    <w:rPr>
                      <w:rFonts w:ascii="Times New Roman"/>
                      <w:color w:val="5F6369"/>
                      <w:spacing w:val="1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Guide</w:t>
                  </w:r>
                  <w:r>
                    <w:rPr>
                      <w:rFonts w:ascii="Times New Roman"/>
                      <w:color w:val="5F6369"/>
                      <w:spacing w:val="1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-</w:t>
                  </w:r>
                  <w:r>
                    <w:rPr>
                      <w:rFonts w:ascii="Times New Roman"/>
                      <w:color w:val="5F6369"/>
                      <w:spacing w:val="20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For</w:t>
                  </w:r>
                  <w:r>
                    <w:rPr>
                      <w:rFonts w:ascii="Times New Roman"/>
                      <w:color w:val="5F6369"/>
                      <w:spacing w:val="1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Global</w:t>
                  </w:r>
                  <w:r>
                    <w:rPr>
                      <w:rFonts w:ascii="Times New Roman"/>
                      <w:color w:val="5F6369"/>
                      <w:spacing w:val="19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sz w:val="16"/>
                    </w:rPr>
                    <w:t>IPCI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286.924805pt;width:595.3pt;height:555pt;mso-position-horizontal-relative:page;mso-position-vertical-relative:page;z-index:-275776" coordorigin="0,5738" coordsize="11906,11100">
            <v:group style="position:absolute;left:0;top:5738;width:11906;height:1289" coordorigin="0,5738" coordsize="11906,1289">
              <v:shape style="position:absolute;left:0;top:5738;width:11906;height:1289" coordorigin="0,5738" coordsize="11906,1289" path="m11906,5738l0,6963,0,7027,11906,7027,11906,5738xe" filled="true" fillcolor="#40b4e2" stroked="false">
                <v:path arrowok="t"/>
                <v:fill type="solid"/>
              </v:shape>
              <v:shape style="position:absolute;left:0;top:6600;width:11906;height:7900" type="#_x0000_t75" stroked="false">
                <v:imagedata r:id="rId5" o:title=""/>
              </v:shape>
            </v:group>
            <v:group style="position:absolute;left:0;top:6445;width:11906;height:7339" coordorigin="0,6445" coordsize="11906,7339">
              <v:shape style="position:absolute;left:0;top:6445;width:11906;height:7339" coordorigin="0,6445" coordsize="11906,7339" path="m0,13783l11906,13783,11906,6445,0,6445,0,13783xe" filled="true" fillcolor="#231f20" stroked="false">
                <v:path arrowok="t"/>
                <v:fill type="solid"/>
              </v:shape>
            </v:group>
            <v:group style="position:absolute;left:4294;top:12858;width:7612;height:991" coordorigin="4294,12858" coordsize="7612,991">
              <v:shape style="position:absolute;left:4294;top:12858;width:7612;height:991" coordorigin="4294,12858" coordsize="7612,991" path="m11906,12858l4294,13795,4294,13849,11906,13849,11906,12858xe" filled="true" fillcolor="#ffffff" stroked="false">
                <v:path arrowok="t"/>
                <v:fill type="solid"/>
              </v:shape>
            </v:group>
            <v:group style="position:absolute;left:0;top:13783;width:11906;height:3055" coordorigin="0,13783" coordsize="11906,3055">
              <v:shape style="position:absolute;left:0;top:13783;width:11906;height:3055" coordorigin="0,13783" coordsize="11906,3055" path="m0,16838l11906,16838,11906,13783,0,13783,0,16838xe" filled="true" fillcolor="#fdb714" stroked="false">
                <v:path arrowok="t"/>
                <v:fill type="solid"/>
              </v:shape>
              <v:shape style="position:absolute;left:5290;top:14588;width:2327;height:658" type="#_x0000_t75" stroked="false">
                <v:imagedata r:id="rId6" o:title=""/>
              </v:shape>
              <v:shape style="position:absolute;left:720;top:15630;width:1495;height:559" type="#_x0000_t75" stroked="false">
                <v:imagedata r:id="rId7" o:title=""/>
              </v:shape>
              <v:shape style="position:absolute;left:2759;top:14575;width:2190;height:549" type="#_x0000_t75" stroked="false">
                <v:imagedata r:id="rId8" o:title=""/>
              </v:shape>
              <v:shape style="position:absolute;left:9655;top:15125;width:907;height:326" type="#_x0000_t75" stroked="false">
                <v:imagedata r:id="rId9" o:title=""/>
              </v:shape>
              <v:shape style="position:absolute;left:9855;top:14393;width:516;height:564" type="#_x0000_t75" stroked="false">
                <v:imagedata r:id="rId10" o:title=""/>
              </v:shape>
              <v:shape style="position:absolute;left:9596;top:15745;width:1591;height:493" type="#_x0000_t75" stroked="false">
                <v:imagedata r:id="rId11" o:title=""/>
              </v:shape>
              <v:shape style="position:absolute;left:2483;top:15603;width:1758;height:684" type="#_x0000_t75" stroked="false">
                <v:imagedata r:id="rId12" o:title=""/>
              </v:shape>
              <v:shape style="position:absolute;left:4504;top:15613;width:888;height:640" type="#_x0000_t75" stroked="false">
                <v:imagedata r:id="rId13" o:title=""/>
              </v:shape>
              <v:shape style="position:absolute;left:5755;top:15705;width:3455;height:499" type="#_x0000_t75" stroked="false">
                <v:imagedata r:id="rId14" o:title=""/>
              </v:shape>
              <v:shape style="position:absolute;left:8048;top:14518;width:1064;height:783" type="#_x0000_t75" stroked="false">
                <v:imagedata r:id="rId15" o:title=""/>
              </v:shape>
              <v:shape style="position:absolute;left:1346;top:14383;width:986;height:970" type="#_x0000_t75" stroked="false">
                <v:imagedata r:id="rId16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53"/>
        <w:ind w:left="720" w:right="0" w:firstLine="0"/>
        <w:jc w:val="left"/>
        <w:rPr>
          <w:rFonts w:ascii="Times New Roman" w:hAnsi="Times New Roman" w:cs="Times New Roman" w:eastAsia="Times New Roman"/>
          <w:sz w:val="60"/>
          <w:szCs w:val="60"/>
        </w:rPr>
      </w:pPr>
      <w:r>
        <w:rPr/>
        <w:pict>
          <v:group style="position:absolute;margin-left:-.05pt;margin-top:-161.905777pt;width:595.35pt;height:137.65pt;mso-position-horizontal-relative:page;mso-position-vertical-relative:paragraph;z-index:1072" coordorigin="-1,-3238" coordsize="11907,2753">
            <v:group style="position:absolute;left:0;top:-3171;width:4835;height:764" coordorigin="0,-3171" coordsize="4835,764">
              <v:shape style="position:absolute;left:0;top:-3171;width:4835;height:764" coordorigin="0,-3171" coordsize="4835,764" path="m0,-3171l0,-2408,4834,-2878,0,-3171xe" filled="true" fillcolor="#95c93d" stroked="false">
                <v:path arrowok="t"/>
                <v:fill type="solid"/>
              </v:shape>
            </v:group>
            <v:group style="position:absolute;left:1;top:-3238;width:11905;height:802" coordorigin="1,-3238" coordsize="11905,802">
              <v:shape style="position:absolute;left:1;top:-3238;width:11905;height:802" coordorigin="1,-3238" coordsize="11905,802" path="m11906,-3238l1,-3238,2,-2846,11906,-2437,11906,-3238e" filled="true" fillcolor="#fdb714" stroked="false">
                <v:path arrowok="t"/>
                <v:fill type="solid"/>
              </v:shape>
            </v:group>
            <v:group style="position:absolute;left:0;top:-2339;width:2;height:238" coordorigin="0,-2339" coordsize="2,238">
              <v:shape style="position:absolute;left:0;top:-2339;width:2;height:238" coordorigin="0,-2339" coordsize="0,238" path="m0,-2101l0,-2339,0,-2101xe" filled="true" fillcolor="#231f20" stroked="false">
                <v:path arrowok="t"/>
                <v:fill type="solid"/>
              </v:shape>
            </v:group>
            <v:group style="position:absolute;left:1697;top:-3238;width:10209;height:1029" coordorigin="1697,-3238" coordsize="10209,1029">
              <v:shape style="position:absolute;left:1697;top:-3238;width:10209;height:1029" coordorigin="1697,-3238" coordsize="10209,1029" path="m11906,-3238l1697,-3238,11906,-2210,11906,-3238e" filled="true" fillcolor="#40b4e2" stroked="false">
                <v:path arrowok="t"/>
                <v:fill type="solid"/>
              </v:shape>
            </v:group>
            <v:group style="position:absolute;left:836;top:-870;width:1774;height:385" coordorigin="836,-870" coordsize="1774,385">
              <v:shape style="position:absolute;left:836;top:-870;width:1774;height:385" coordorigin="836,-870" coordsize="1774,385" path="m2006,-824l1563,-824,1649,-822,1734,-816,1819,-804,1903,-788,1986,-767,2068,-741,2148,-711,2227,-676,2305,-636,2381,-592,2454,-543,2525,-489,2537,-486,2602,-511,2609,-521,2607,-529,2530,-586,2451,-638,2370,-685,2286,-726,2201,-763,2114,-794,2026,-819,2006,-824xe" filled="true" fillcolor="#95c93d" stroked="false">
                <v:path arrowok="t"/>
                <v:fill type="solid"/>
              </v:shape>
              <v:shape style="position:absolute;left:836;top:-870;width:1774;height:385" coordorigin="836,-870" coordsize="1774,385" path="m1664,-870l1573,-870,1481,-864,1390,-853,1299,-837,1209,-816,1119,-790,1031,-758,944,-721,859,-679,836,-660,836,-653,842,-649,852,-646,866,-646,880,-649,894,-654,975,-694,1056,-728,1139,-757,1223,-780,1307,-799,1392,-812,1478,-821,1563,-824,2006,-824,1937,-840,1847,-855,1756,-865,1664,-870xe" filled="true" fillcolor="#95c93d" stroked="false">
                <v:path arrowok="t"/>
                <v:fill type="solid"/>
              </v:shape>
            </v:group>
            <v:group style="position:absolute;left:1960;top:-1905;width:209;height:236" coordorigin="1960,-1905" coordsize="209,236">
              <v:shape style="position:absolute;left:1960;top:-1905;width:209;height:236" coordorigin="1960,-1905" coordsize="209,236" path="m2082,-1905l2013,-1882,1975,-1835,1960,-1768,1963,-1748,2000,-1687,2050,-1670,2068,-1672,2133,-1709,2164,-1765,2169,-1806,2168,-1826,2133,-1888,2082,-1905xe" filled="true" fillcolor="#fdb714" stroked="false">
                <v:path arrowok="t"/>
                <v:fill type="solid"/>
              </v:shape>
            </v:group>
            <v:group style="position:absolute;left:1514;top:-1963;width:1165;height:1289" coordorigin="1514,-1963" coordsize="1165,1289">
              <v:shape style="position:absolute;left:1514;top:-1963;width:1165;height:1289" coordorigin="1514,-1963" coordsize="1165,1289" path="m2159,-1154l1985,-1154,1992,-1152,2001,-1146,2044,-1093,2084,-1030,2160,-897,2213,-807,2255,-734,2395,-674,2371,-700,2353,-719,2316,-768,2284,-837,2260,-894,2233,-961,2204,-1035,2175,-1113,2165,-1138,2159,-1154xe" filled="true" fillcolor="#fdb714" stroked="false">
                <v:path arrowok="t"/>
                <v:fill type="solid"/>
              </v:shape>
              <v:shape style="position:absolute;left:1514;top:-1963;width:1165;height:1289" coordorigin="1514,-1963" coordsize="1165,1289" path="m1586,-1963l1514,-1814,1531,-1810,1549,-1804,1607,-1778,1666,-1741,1723,-1697,1774,-1649,1813,-1600,1841,-1536,1845,-1476,1846,-1413,1846,-1381,1844,-1282,1839,-1164,1834,-1046,1828,-938,1820,-803,1815,-725,1875,-700,1888,-773,1900,-837,1920,-938,1937,-1020,1954,-1092,1978,-1149,1985,-1154,2159,-1154,2156,-1164,2130,-1237,2110,-1304,2097,-1364,2093,-1398,2094,-1413,2118,-1472,2171,-1502,2244,-1512,2408,-1516,2670,-1516,2656,-1554,2346,-1554,2268,-1564,2203,-1579,2026,-1629,1962,-1651,1904,-1678,1850,-1710,1801,-1745,1736,-1802,1679,-1859,1600,-1948,1586,-1963xe" filled="true" fillcolor="#fdb714" stroked="false">
                <v:path arrowok="t"/>
                <v:fill type="solid"/>
              </v:shape>
              <v:shape style="position:absolute;left:1514;top:-1963;width:1165;height:1289" coordorigin="1514,-1963" coordsize="1165,1289" path="m2670,-1516l2444,-1516,2478,-1516,2509,-1515,2586,-1509,2652,-1499,2678,-1493,2670,-1516xe" filled="true" fillcolor="#fdb714" stroked="false">
                <v:path arrowok="t"/>
                <v:fill type="solid"/>
              </v:shape>
              <v:shape style="position:absolute;left:1514;top:-1963;width:1165;height:1289" coordorigin="1514,-1963" coordsize="1165,1289" path="m2620,-1651l2556,-1617,2478,-1580,2412,-1559,2369,-1554,2656,-1554,2620,-1651xe" filled="true" fillcolor="#fdb714" stroked="false">
                <v:path arrowok="t"/>
                <v:fill type="solid"/>
              </v:shape>
            </v:group>
            <v:group style="position:absolute;left:1271;top:-2015;width:214;height:245" coordorigin="1271,-2015" coordsize="214,245">
              <v:shape style="position:absolute;left:1271;top:-2015;width:214;height:245" coordorigin="1271,-2015" coordsize="214,245" path="m1364,-2015l1301,-1990,1271,-1926,1271,-1906,1273,-1885,1296,-1822,1356,-1776,1392,-1771,1411,-1773,1468,-1815,1484,-1870,1484,-1890,1459,-1959,1399,-2008,1364,-2015xe" filled="true" fillcolor="#40b4e2" stroked="false">
                <v:path arrowok="t"/>
                <v:fill type="solid"/>
              </v:shape>
            </v:group>
            <v:group style="position:absolute;left:720;top:-2127;width:1299;height:1418" coordorigin="720,-2127" coordsize="1299,1418">
              <v:shape style="position:absolute;left:720;top:-2127;width:1299;height:1418" coordorigin="720,-2127" coordsize="1299,1418" path="m1606,-1233l1451,-1233,1458,-1231,1465,-1224,1489,-1160,1505,-1085,1519,-1002,1531,-921,1543,-842,1552,-775,1561,-709,1624,-732,1614,-1002,1609,-1153,1606,-1233xe" filled="true" fillcolor="#40b4e2" stroked="false">
                <v:path arrowok="t"/>
                <v:fill type="solid"/>
              </v:shape>
              <v:shape style="position:absolute;left:720;top:-2127;width:1299;height:1418" coordorigin="720,-2127" coordsize="1299,1418" path="m1611,-1631l910,-1631,998,-1631,1051,-1630,1125,-1626,1193,-1619,1269,-1601,1323,-1572,1350,-1509,1350,-1493,1349,-1475,1333,-1395,1311,-1326,1283,-1253,1252,-1178,1218,-1097,1184,-1022,1155,-960,1126,-904,1093,-851,1047,-788,1019,-751,1154,-781,1211,-878,1251,-944,1323,-1061,1368,-1133,1406,-1189,1451,-1233,1606,-1233,1604,-1294,1602,-1354,1601,-1406,1600,-1450,1600,-1475,1600,-1521,1604,-1590,1609,-1621,1611,-1631xe" filled="true" fillcolor="#40b4e2" stroked="false">
                <v:path arrowok="t"/>
                <v:fill type="solid"/>
              </v:shape>
              <v:shape style="position:absolute;left:720;top:-2127;width:1299;height:1418" coordorigin="720,-2127" coordsize="1299,1418" path="m786,-1791l720,-1601,758,-1612,773,-1617,846,-1629,910,-1631,1611,-1631,1612,-1634,1637,-1701,1219,-1701,1125,-1704,1040,-1714,967,-1728,904,-1745,833,-1770,788,-1790,786,-1791xe" filled="true" fillcolor="#40b4e2" stroked="false">
                <v:path arrowok="t"/>
                <v:fill type="solid"/>
              </v:shape>
              <v:shape style="position:absolute;left:720;top:-2127;width:1299;height:1418" coordorigin="720,-2127" coordsize="1299,1418" path="m1855,-2127l1819,-2076,1778,-2023,1728,-1960,1679,-1905,1630,-1855,1581,-1811,1533,-1774,1472,-1740,1375,-1715,1269,-1703,1219,-1701,1637,-1701,1675,-1769,1722,-1831,1767,-1879,1834,-1941,1882,-1978,1944,-2019,2002,-2051,2018,-2059,1855,-2127xe" filled="true" fillcolor="#40b4e2" stroked="false">
                <v:path arrowok="t"/>
                <v:fill type="solid"/>
              </v:shape>
              <v:shape style="position:absolute;left:2815;top:-1131;width:1421;height:481" type="#_x0000_t75" stroked="false">
                <v:imagedata r:id="rId17" o:title=""/>
              </v:shape>
              <v:shape style="position:absolute;left:4344;top:-1121;width:1452;height:164" type="#_x0000_t75" stroked="false">
                <v:imagedata r:id="rId18" o:title=""/>
              </v:shape>
              <v:shape style="position:absolute;left:2837;top:-1758;width:3731;height:494" type="#_x0000_t75" stroked="false">
                <v:imagedata r:id="rId19" o:title=""/>
              </v:shape>
            </v:group>
            <v:group style="position:absolute;left:0;top:-3171;width:2;height:764" coordorigin="0,-3171" coordsize="2,764">
              <v:shape style="position:absolute;left:0;top:-3171;width:2;height:764" coordorigin="0,-3171" coordsize="0,764" path="m0,-3171l0,-2408e" filled="false" stroked="true" strokeweight=".1pt" strokecolor="#95c93d">
                <v:path arrowok="t"/>
              </v:shape>
            </v:group>
            <v:group style="position:absolute;left:0;top:-2339;width:2;height:24" coordorigin="0,-2339" coordsize="2,24">
              <v:shape style="position:absolute;left:0;top:-2339;width:2;height:24" coordorigin="0,-2339" coordsize="0,24" path="m0,-2315l0,-2339,0,-2315e" filled="true" fillcolor="#231f20" stroked="false">
                <v:path arrowok="t"/>
                <v:fill type="solid"/>
              </v:shape>
            </v:group>
            <v:group style="position:absolute;left:0;top:-3171;width:4835;height:764" coordorigin="0,-3171" coordsize="4835,764">
              <v:shape style="position:absolute;left:0;top:-3171;width:4835;height:764" coordorigin="0,-3171" coordsize="4835,764" path="m0,-3171l0,-2408,4835,-2878,0,-3171xe" filled="true" fillcolor="#95c93d" stroked="false">
                <v:path arrowok="t"/>
                <v:fill type="solid"/>
              </v:shape>
            </v:group>
            <v:group style="position:absolute;left:1;top:-3238;width:11905;height:802" coordorigin="1,-3238" coordsize="11905,802">
              <v:shape style="position:absolute;left:1;top:-3238;width:11905;height:802" coordorigin="1,-3238" coordsize="11905,802" path="m11906,-3238l1,-3238,2,-2846,11906,-2437,11906,-3238xe" filled="true" fillcolor="#fdb714" stroked="false">
                <v:path arrowok="t"/>
                <v:fill type="solid"/>
              </v:shape>
            </v:group>
            <v:group style="position:absolute;left:0;top:-3238;width:11906;height:1137" coordorigin="0,-3238" coordsize="11906,1137">
              <v:shape style="position:absolute;left:0;top:-3238;width:11906;height:1137" coordorigin="0,-3238" coordsize="11906,1137" path="m0,-2101l0,-3238,11906,-3238,11906,-2101,0,-2101xe" filled="true" fillcolor="#231f20" stroked="false">
                <v:path arrowok="t"/>
                <v:fill type="solid"/>
              </v:shape>
            </v:group>
            <v:group style="position:absolute;left:1697;top:-3238;width:10209;height:1029" coordorigin="1697,-3238" coordsize="10209,1029">
              <v:shape style="position:absolute;left:1697;top:-3238;width:10209;height:1029" coordorigin="1697,-3238" coordsize="10209,1029" path="m11906,-3238l1697,-3238,11906,-2210,11906,-3238xe" filled="true" fillcolor="#40b4e2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40B4E2"/>
          <w:spacing w:val="-58"/>
          <w:w w:val="105"/>
          <w:sz w:val="60"/>
        </w:rPr>
        <w:t>T</w:t>
      </w:r>
      <w:r>
        <w:rPr>
          <w:rFonts w:ascii="Times New Roman"/>
          <w:b/>
          <w:color w:val="40B4E2"/>
          <w:spacing w:val="6"/>
          <w:w w:val="105"/>
          <w:sz w:val="60"/>
        </w:rPr>
        <w:t>rainers</w:t>
      </w:r>
      <w:r>
        <w:rPr>
          <w:rFonts w:ascii="Times New Roman"/>
          <w:b/>
          <w:color w:val="40B4E2"/>
          <w:w w:val="105"/>
          <w:sz w:val="60"/>
        </w:rPr>
        <w:t>'</w:t>
      </w:r>
      <w:r>
        <w:rPr>
          <w:rFonts w:ascii="Times New Roman"/>
          <w:b/>
          <w:color w:val="40B4E2"/>
          <w:spacing w:val="57"/>
          <w:w w:val="105"/>
          <w:sz w:val="60"/>
        </w:rPr>
        <w:t> </w:t>
      </w:r>
      <w:r>
        <w:rPr>
          <w:rFonts w:ascii="Times New Roman"/>
          <w:b/>
          <w:color w:val="40B4E2"/>
          <w:spacing w:val="5"/>
          <w:w w:val="105"/>
          <w:sz w:val="60"/>
        </w:rPr>
        <w:t>Facilitatio</w:t>
      </w:r>
      <w:r>
        <w:rPr>
          <w:rFonts w:ascii="Times New Roman"/>
          <w:b/>
          <w:color w:val="40B4E2"/>
          <w:w w:val="105"/>
          <w:sz w:val="60"/>
        </w:rPr>
        <w:t>n</w:t>
      </w:r>
      <w:r>
        <w:rPr>
          <w:rFonts w:ascii="Times New Roman"/>
          <w:b/>
          <w:color w:val="40B4E2"/>
          <w:spacing w:val="57"/>
          <w:w w:val="105"/>
          <w:sz w:val="60"/>
        </w:rPr>
        <w:t> </w:t>
      </w:r>
      <w:r>
        <w:rPr>
          <w:rFonts w:ascii="Times New Roman"/>
          <w:b/>
          <w:color w:val="40B4E2"/>
          <w:spacing w:val="5"/>
          <w:w w:val="105"/>
          <w:sz w:val="60"/>
        </w:rPr>
        <w:t>Guide</w:t>
      </w:r>
      <w:r>
        <w:rPr>
          <w:rFonts w:ascii="Times New Roman"/>
          <w:sz w:val="6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100" w:lineRule="atLeast"/>
        <w:ind w:left="670" w:right="0" w:firstLine="0"/>
        <w:rPr>
          <w:rFonts w:ascii="Times New Roman" w:hAnsi="Times New Roman" w:cs="Times New Roman" w:eastAsia="Times New Roman"/>
          <w:sz w:val="10"/>
          <w:szCs w:val="10"/>
        </w:rPr>
      </w:pPr>
      <w:r>
        <w:rPr>
          <w:rFonts w:ascii="Times New Roman" w:hAnsi="Times New Roman" w:cs="Times New Roman" w:eastAsia="Times New Roman"/>
          <w:sz w:val="10"/>
          <w:szCs w:val="10"/>
        </w:rPr>
        <w:pict>
          <v:group style="width:150.450pt;height:5pt;mso-position-horizontal-relative:char;mso-position-vertical-relative:line" coordorigin="0,0" coordsize="3009,100">
            <v:group style="position:absolute;left:50;top:50;width:2909;height:2" coordorigin="50,50" coordsize="2909,2">
              <v:shape style="position:absolute;left:50;top:50;width:2909;height:2" coordorigin="50,50" coordsize="2909,0" path="m50,50l2959,50e" filled="false" stroked="true" strokeweight="5pt" strokecolor="#40b4e2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10"/>
          <w:szCs w:val="1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spacing w:line="265" w:lineRule="auto" w:before="44"/>
        <w:ind w:left="720" w:right="1313" w:firstLine="0"/>
        <w:jc w:val="left"/>
        <w:rPr>
          <w:rFonts w:ascii="Times New Roman" w:hAnsi="Times New Roman" w:cs="Times New Roman" w:eastAsia="Times New Roman"/>
          <w:sz w:val="44"/>
          <w:szCs w:val="44"/>
        </w:rPr>
      </w:pPr>
      <w:r>
        <w:rPr>
          <w:rFonts w:ascii="Times New Roman"/>
          <w:color w:val="40B4E2"/>
          <w:spacing w:val="2"/>
          <w:w w:val="115"/>
          <w:sz w:val="44"/>
        </w:rPr>
        <w:t>Interpersonal</w:t>
      </w:r>
      <w:r>
        <w:rPr>
          <w:rFonts w:ascii="Times New Roman"/>
          <w:color w:val="40B4E2"/>
          <w:spacing w:val="89"/>
          <w:w w:val="115"/>
          <w:sz w:val="44"/>
        </w:rPr>
        <w:t> </w:t>
      </w:r>
      <w:r>
        <w:rPr>
          <w:rFonts w:ascii="Times New Roman"/>
          <w:color w:val="40B4E2"/>
          <w:spacing w:val="2"/>
          <w:w w:val="115"/>
          <w:sz w:val="44"/>
        </w:rPr>
        <w:t>Communication</w:t>
      </w:r>
      <w:r>
        <w:rPr>
          <w:rFonts w:ascii="Times New Roman"/>
          <w:color w:val="40B4E2"/>
          <w:spacing w:val="90"/>
          <w:w w:val="115"/>
          <w:sz w:val="44"/>
        </w:rPr>
        <w:t> </w:t>
      </w:r>
      <w:r>
        <w:rPr>
          <w:rFonts w:ascii="Times New Roman"/>
          <w:color w:val="40B4E2"/>
          <w:spacing w:val="4"/>
          <w:w w:val="115"/>
          <w:sz w:val="44"/>
        </w:rPr>
        <w:t>for</w:t>
      </w:r>
      <w:r>
        <w:rPr>
          <w:rFonts w:ascii="Times New Roman"/>
          <w:color w:val="40B4E2"/>
          <w:spacing w:val="40"/>
          <w:w w:val="114"/>
          <w:sz w:val="44"/>
        </w:rPr>
        <w:t> </w:t>
      </w:r>
      <w:r>
        <w:rPr>
          <w:rFonts w:ascii="Times New Roman"/>
          <w:color w:val="40B4E2"/>
          <w:spacing w:val="3"/>
          <w:w w:val="115"/>
          <w:sz w:val="44"/>
        </w:rPr>
        <w:t>Immunization</w:t>
      </w:r>
      <w:r>
        <w:rPr>
          <w:rFonts w:ascii="Times New Roman"/>
          <w:color w:val="40B4E2"/>
          <w:spacing w:val="26"/>
          <w:w w:val="115"/>
          <w:sz w:val="44"/>
        </w:rPr>
        <w:t> </w:t>
      </w:r>
      <w:r>
        <w:rPr>
          <w:rFonts w:ascii="Times New Roman"/>
          <w:color w:val="40B4E2"/>
          <w:spacing w:val="3"/>
          <w:w w:val="115"/>
          <w:sz w:val="44"/>
        </w:rPr>
        <w:t>Package</w:t>
      </w:r>
      <w:r>
        <w:rPr>
          <w:rFonts w:ascii="Times New Roman"/>
          <w:sz w:val="4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 w:before="78"/>
        <w:ind w:left="0" w:right="436"/>
        <w:jc w:val="right"/>
      </w:pPr>
      <w:r>
        <w:rPr>
          <w:color w:val="FFFFFF"/>
        </w:rPr>
        <w:t>©UNICEF/Naftalin</w:t>
      </w:r>
      <w:r>
        <w:rPr/>
      </w:r>
    </w:p>
    <w:p>
      <w:pPr>
        <w:spacing w:after="0" w:line="240" w:lineRule="auto"/>
        <w:jc w:val="right"/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38"/>
        <w:ind w:left="1411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40B4E2"/>
          <w:w w:val="125"/>
          <w:sz w:val="54"/>
        </w:rPr>
        <w:t>Contents</w:t>
      </w:r>
      <w:r>
        <w:rPr>
          <w:rFonts w:ascii="Times New Roman"/>
          <w:sz w:val="54"/>
        </w:rPr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367" w:val="left" w:leader="dot"/>
            </w:tabs>
            <w:spacing w:line="240" w:lineRule="auto" w:before="427"/>
            <w:ind w:right="0"/>
            <w:jc w:val="left"/>
          </w:pPr>
          <w:r>
            <w:rPr>
              <w:color w:val="5F6369"/>
              <w:w w:val="105"/>
            </w:rPr>
            <w:t>Acknowledgements.</w:t>
            <w:tab/>
            <w:t>iv</w:t>
          </w:r>
          <w:r>
            <w:rPr/>
          </w:r>
        </w:p>
        <w:p>
          <w:pPr>
            <w:pStyle w:val="TOC1"/>
            <w:tabs>
              <w:tab w:pos="9358" w:val="left" w:leader="dot"/>
            </w:tabs>
            <w:spacing w:line="240" w:lineRule="auto"/>
            <w:ind w:right="0"/>
            <w:jc w:val="left"/>
          </w:pPr>
          <w:r>
            <w:rPr>
              <w:color w:val="5F6369"/>
              <w:w w:val="105"/>
            </w:rPr>
            <w:t>Photo </w:t>
          </w:r>
          <w:r>
            <w:rPr>
              <w:color w:val="5F6369"/>
              <w:spacing w:val="29"/>
              <w:w w:val="105"/>
            </w:rPr>
            <w:t> </w:t>
          </w:r>
          <w:r>
            <w:rPr>
              <w:color w:val="5F6369"/>
              <w:w w:val="105"/>
            </w:rPr>
            <w:t>Credits.</w:t>
            <w:tab/>
            <w:t>iv</w:t>
          </w:r>
          <w:r>
            <w:rPr/>
          </w:r>
        </w:p>
        <w:p>
          <w:pPr>
            <w:pStyle w:val="TOC1"/>
            <w:tabs>
              <w:tab w:pos="9398" w:val="left" w:leader="dot"/>
            </w:tabs>
            <w:spacing w:line="240" w:lineRule="auto"/>
            <w:ind w:right="0"/>
            <w:jc w:val="left"/>
          </w:pPr>
          <w:hyperlink w:history="true" w:anchor="_TOC_250004">
            <w:r>
              <w:rPr>
                <w:color w:val="5F6369"/>
                <w:w w:val="105"/>
              </w:rPr>
              <w:t>Abbreviations </w:t>
            </w:r>
            <w:r>
              <w:rPr>
                <w:color w:val="5F6369"/>
                <w:spacing w:val="13"/>
                <w:w w:val="105"/>
              </w:rPr>
              <w:t> </w:t>
            </w:r>
            <w:r>
              <w:rPr>
                <w:color w:val="5F6369"/>
                <w:w w:val="105"/>
              </w:rPr>
              <w:t>and </w:t>
            </w:r>
            <w:r>
              <w:rPr>
                <w:color w:val="5F6369"/>
                <w:spacing w:val="13"/>
                <w:w w:val="105"/>
              </w:rPr>
              <w:t> </w:t>
            </w:r>
            <w:r>
              <w:rPr>
                <w:color w:val="5F6369"/>
                <w:w w:val="105"/>
              </w:rPr>
              <w:t>Acronyms.</w:t>
              <w:tab/>
              <w:t>v</w:t>
            </w:r>
            <w:r>
              <w:rPr/>
            </w:r>
          </w:hyperlink>
        </w:p>
        <w:p>
          <w:pPr>
            <w:pStyle w:val="TOC1"/>
            <w:tabs>
              <w:tab w:pos="9358" w:val="left" w:leader="dot"/>
            </w:tabs>
            <w:spacing w:line="240" w:lineRule="auto"/>
            <w:ind w:right="0"/>
            <w:jc w:val="left"/>
          </w:pPr>
          <w:hyperlink w:history="true" w:anchor="_TOC_250003">
            <w:r>
              <w:rPr>
                <w:color w:val="5F6369"/>
                <w:spacing w:val="-3"/>
                <w:w w:val="105"/>
              </w:rPr>
              <w:t>T</w:t>
            </w:r>
            <w:r>
              <w:rPr>
                <w:color w:val="5F6369"/>
                <w:spacing w:val="-2"/>
                <w:w w:val="105"/>
              </w:rPr>
              <w:t>rainers'</w:t>
            </w:r>
            <w:r>
              <w:rPr>
                <w:color w:val="5F6369"/>
                <w:w w:val="105"/>
              </w:rPr>
              <w:t> Facilitation</w:t>
            </w:r>
            <w:r>
              <w:rPr>
                <w:color w:val="5F6369"/>
                <w:spacing w:val="1"/>
                <w:w w:val="105"/>
              </w:rPr>
              <w:t> </w:t>
            </w:r>
            <w:r>
              <w:rPr>
                <w:color w:val="5F6369"/>
                <w:w w:val="105"/>
              </w:rPr>
              <w:t>Guide</w:t>
            </w:r>
            <w:r>
              <w:rPr>
                <w:color w:val="5F6369"/>
                <w:spacing w:val="1"/>
                <w:w w:val="105"/>
              </w:rPr>
              <w:t> </w:t>
            </w:r>
            <w:r>
              <w:rPr>
                <w:color w:val="5F6369"/>
                <w:w w:val="105"/>
              </w:rPr>
              <w:t>Overview</w:t>
              <w:tab/>
              <w:t>vi</w:t>
            </w:r>
            <w:r>
              <w:rPr/>
            </w:r>
          </w:hyperlink>
        </w:p>
        <w:p>
          <w:pPr>
            <w:pStyle w:val="TOC1"/>
            <w:tabs>
              <w:tab w:pos="9397" w:val="left" w:leader="dot"/>
            </w:tabs>
            <w:spacing w:line="240" w:lineRule="auto"/>
            <w:ind w:right="0"/>
            <w:jc w:val="left"/>
          </w:pPr>
          <w:hyperlink w:history="true" w:anchor="_TOC_250002">
            <w:r>
              <w:rPr>
                <w:color w:val="5F6369"/>
                <w:w w:val="105"/>
              </w:rPr>
              <w:t>Glossary:</w:t>
            </w:r>
            <w:r>
              <w:rPr>
                <w:color w:val="5F6369"/>
                <w:spacing w:val="-1"/>
                <w:w w:val="105"/>
              </w:rPr>
              <w:t> </w:t>
            </w:r>
            <w:r>
              <w:rPr>
                <w:color w:val="5F6369"/>
                <w:w w:val="105"/>
              </w:rPr>
              <w:t>Interpersonal</w:t>
            </w:r>
            <w:r>
              <w:rPr>
                <w:color w:val="5F6369"/>
                <w:spacing w:val="-1"/>
                <w:w w:val="105"/>
              </w:rPr>
              <w:t> </w:t>
            </w:r>
            <w:r>
              <w:rPr>
                <w:color w:val="5F6369"/>
                <w:w w:val="105"/>
              </w:rPr>
              <w:t>Communication for</w:t>
            </w:r>
            <w:r>
              <w:rPr>
                <w:color w:val="5F6369"/>
                <w:spacing w:val="-1"/>
                <w:w w:val="105"/>
              </w:rPr>
              <w:t> </w:t>
            </w:r>
            <w:r>
              <w:rPr>
                <w:color w:val="5F6369"/>
                <w:w w:val="105"/>
              </w:rPr>
              <w:t>Immunization</w:t>
            </w:r>
            <w:r>
              <w:rPr>
                <w:color w:val="5F6369"/>
                <w:spacing w:val="-1"/>
                <w:w w:val="105"/>
              </w:rPr>
              <w:t> </w:t>
            </w:r>
            <w:r>
              <w:rPr>
                <w:color w:val="5F6369"/>
                <w:w w:val="105"/>
              </w:rPr>
              <w:t>Key </w:t>
            </w:r>
            <w:r>
              <w:rPr>
                <w:color w:val="5F6369"/>
                <w:spacing w:val="1"/>
                <w:w w:val="105"/>
              </w:rPr>
              <w:t> </w:t>
            </w:r>
            <w:r>
              <w:rPr>
                <w:color w:val="5F6369"/>
                <w:spacing w:val="-4"/>
                <w:w w:val="105"/>
              </w:rPr>
              <w:t>T</w:t>
            </w:r>
            <w:r>
              <w:rPr>
                <w:color w:val="5F6369"/>
                <w:spacing w:val="-3"/>
                <w:w w:val="105"/>
              </w:rPr>
              <w:t>erms.</w:t>
              <w:tab/>
            </w:r>
            <w:r>
              <w:rPr>
                <w:color w:val="5F6369"/>
                <w:w w:val="105"/>
              </w:rPr>
              <w:t>x</w:t>
            </w:r>
            <w:r>
              <w:rPr/>
            </w:r>
          </w:hyperlink>
        </w:p>
        <w:p>
          <w:pPr>
            <w:pStyle w:val="TOC1"/>
            <w:tabs>
              <w:tab w:pos="9377" w:val="left" w:leader="dot"/>
            </w:tabs>
            <w:spacing w:line="240" w:lineRule="auto"/>
            <w:ind w:right="0"/>
            <w:jc w:val="left"/>
          </w:pPr>
          <w:hyperlink w:history="true" w:anchor="_TOC_250001">
            <w:r>
              <w:rPr>
                <w:color w:val="5F6369"/>
                <w:spacing w:val="5"/>
                <w:w w:val="105"/>
              </w:rPr>
              <w:t>Overview</w:t>
              <w:tab/>
            </w:r>
            <w:r>
              <w:rPr>
                <w:color w:val="5F6369"/>
                <w:w w:val="110"/>
              </w:rPr>
              <w:t>1</w:t>
            </w:r>
            <w:r>
              <w:rPr/>
            </w:r>
          </w:hyperlink>
        </w:p>
        <w:p>
          <w:pPr>
            <w:pStyle w:val="TOC1"/>
            <w:tabs>
              <w:tab w:pos="9388" w:val="left" w:leader="dot"/>
            </w:tabs>
            <w:spacing w:line="240" w:lineRule="auto"/>
            <w:ind w:right="0"/>
            <w:jc w:val="left"/>
          </w:pPr>
          <w:hyperlink w:history="true" w:anchor="_TOC_250000">
            <w:r>
              <w:rPr>
                <w:color w:val="5F6369"/>
                <w:spacing w:val="-4"/>
                <w:w w:val="110"/>
              </w:rPr>
              <w:t>Training</w:t>
            </w:r>
            <w:r>
              <w:rPr>
                <w:color w:val="5F6369"/>
                <w:spacing w:val="7"/>
                <w:w w:val="110"/>
              </w:rPr>
              <w:t> </w:t>
            </w:r>
            <w:r>
              <w:rPr>
                <w:color w:val="5F6369"/>
                <w:w w:val="110"/>
              </w:rPr>
              <w:t>Schedule.</w:t>
              <w:tab/>
              <w:t>4</w:t>
            </w:r>
            <w:r>
              <w:rPr/>
            </w:r>
          </w:hyperlink>
        </w:p>
      </w:sdtContent>
    </w:sdt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143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09.45pt;height:105.65pt;mso-position-horizontal-relative:char;mso-position-vertical-relative:line" type="#_x0000_t202" filled="true" fillcolor="#ffd88f" stroked="false">
            <v:textbox inset="0,0,0,0">
              <w:txbxContent>
                <w:p>
                  <w:pPr>
                    <w:spacing w:before="70"/>
                    <w:ind w:left="-8" w:right="0" w:firstLine="0"/>
                    <w:jc w:val="left"/>
                    <w:rPr>
                      <w:rFonts w:ascii="Times New Roman" w:hAnsi="Times New Roman" w:cs="Times New Roman" w:eastAsia="Times New Roman"/>
                      <w:sz w:val="54"/>
                      <w:szCs w:val="54"/>
                    </w:rPr>
                  </w:pPr>
                  <w:r>
                    <w:rPr>
                      <w:rFonts w:ascii="Times New Roman"/>
                      <w:b/>
                      <w:color w:val="FDB714"/>
                      <w:sz w:val="54"/>
                    </w:rPr>
                    <w:t>MODULE</w:t>
                  </w:r>
                  <w:r>
                    <w:rPr>
                      <w:rFonts w:ascii="Times New Roman"/>
                      <w:b/>
                      <w:color w:val="FDB714"/>
                      <w:spacing w:val="-29"/>
                      <w:sz w:val="54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sz w:val="54"/>
                    </w:rPr>
                    <w:t>1</w:t>
                  </w:r>
                  <w:r>
                    <w:rPr>
                      <w:rFonts w:ascii="Times New Roman"/>
                      <w:sz w:val="54"/>
                    </w:rPr>
                  </w:r>
                </w:p>
                <w:p>
                  <w:pPr>
                    <w:spacing w:line="250" w:lineRule="auto" w:before="79"/>
                    <w:ind w:left="-8" w:right="4914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Principles</w:t>
                  </w:r>
                  <w:r>
                    <w:rPr>
                      <w:rFonts w:ascii="Times New Roman"/>
                      <w:b/>
                      <w:color w:val="5F6369"/>
                      <w:spacing w:val="-46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Of</w:t>
                  </w:r>
                  <w:r>
                    <w:rPr>
                      <w:rFonts w:ascii="Times New Roman"/>
                      <w:b/>
                      <w:color w:val="5F6369"/>
                      <w:spacing w:val="-46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Interpersonal</w:t>
                  </w:r>
                  <w:r>
                    <w:rPr>
                      <w:rFonts w:ascii="Times New Roman"/>
                      <w:b/>
                      <w:color w:val="5F6369"/>
                      <w:w w:val="108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Communication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Beginning</w:t>
                  </w:r>
                  <w:r>
                    <w:rPr>
                      <w:rFonts w:ascii="Times New Roman"/>
                      <w:b/>
                      <w:color w:val="FDB714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On</w:t>
                  </w:r>
                  <w:r>
                    <w:rPr>
                      <w:rFonts w:ascii="Times New Roman"/>
                      <w:b/>
                      <w:color w:val="FDB714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Page</w:t>
                  </w:r>
                  <w:r>
                    <w:rPr>
                      <w:rFonts w:ascii="Times New Roman"/>
                      <w:b/>
                      <w:color w:val="FDB714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5</w:t>
                  </w:r>
                  <w:r>
                    <w:rPr>
                      <w:rFonts w:ascii="Times New Roman"/>
                      <w:sz w:val="2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  <w:tab w:pos="9144" w:val="left" w:leader="none"/>
        </w:tabs>
        <w:spacing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10"/>
          <w:sz w:val="18"/>
        </w:rPr>
        <w:t>Opening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9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6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  <w:tab w:pos="9144" w:val="left" w:leader="none"/>
        </w:tabs>
        <w:spacing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10"/>
          <w:sz w:val="18"/>
        </w:rPr>
        <w:t>Pretest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9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8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  <w:tab w:pos="9144" w:val="left" w:leader="none"/>
        </w:tabs>
        <w:spacing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05"/>
          <w:sz w:val="18"/>
        </w:rPr>
        <w:t>Client-Centered </w:t>
      </w:r>
      <w:r>
        <w:rPr>
          <w:rFonts w:ascii="Times New Roman"/>
          <w:b/>
          <w:color w:val="5F6369"/>
          <w:spacing w:val="8"/>
          <w:w w:val="105"/>
          <w:sz w:val="18"/>
        </w:rPr>
        <w:t> </w:t>
      </w:r>
      <w:r>
        <w:rPr>
          <w:rFonts w:ascii="Times New Roman"/>
          <w:b/>
          <w:color w:val="5F6369"/>
          <w:w w:val="105"/>
          <w:sz w:val="18"/>
        </w:rPr>
        <w:t>Approach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9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8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  <w:tab w:pos="9144" w:val="left" w:leader="none"/>
        </w:tabs>
        <w:spacing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10"/>
          <w:sz w:val="18"/>
        </w:rPr>
        <w:t>Interpersonal</w:t>
      </w:r>
      <w:r>
        <w:rPr>
          <w:rFonts w:ascii="Times New Roman"/>
          <w:b/>
          <w:color w:val="5F6369"/>
          <w:spacing w:val="-14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Communication</w:t>
      </w:r>
      <w:r>
        <w:rPr>
          <w:rFonts w:ascii="Times New Roman"/>
          <w:b/>
          <w:color w:val="5F6369"/>
          <w:spacing w:val="-13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and</w:t>
      </w:r>
      <w:r>
        <w:rPr>
          <w:rFonts w:ascii="Times New Roman"/>
          <w:b/>
          <w:color w:val="5F6369"/>
          <w:spacing w:val="-13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a</w:t>
      </w:r>
      <w:r>
        <w:rPr>
          <w:rFonts w:ascii="Times New Roman"/>
          <w:b/>
          <w:color w:val="5F6369"/>
          <w:spacing w:val="-13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Client-Centered</w:t>
      </w:r>
      <w:r>
        <w:rPr>
          <w:rFonts w:ascii="Times New Roman"/>
          <w:b/>
          <w:color w:val="5F6369"/>
          <w:spacing w:val="-13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Approach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10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headerReference w:type="default" r:id="rId20"/>
          <w:footerReference w:type="default" r:id="rId21"/>
          <w:pgSz w:w="11910" w:h="16840"/>
          <w:pgMar w:header="0" w:footer="512" w:top="1120" w:bottom="70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</w:tabs>
        <w:spacing w:line="250" w:lineRule="auto"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10"/>
          <w:sz w:val="18"/>
        </w:rPr>
        <w:t>Interpersonal</w:t>
      </w:r>
      <w:r>
        <w:rPr>
          <w:rFonts w:ascii="Times New Roman"/>
          <w:b/>
          <w:color w:val="5F6369"/>
          <w:w w:val="108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Communication</w:t>
      </w:r>
      <w:r>
        <w:rPr>
          <w:rFonts w:ascii="Times New Roman"/>
          <w:b/>
          <w:color w:val="5F6369"/>
          <w:spacing w:val="-4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Skills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4"/>
          <w:szCs w:val="14"/>
        </w:rPr>
      </w:pPr>
      <w:r>
        <w:rPr/>
        <w:br w:type="column"/>
      </w:r>
      <w:r>
        <w:rPr>
          <w:rFonts w:ascii="Times New Roman"/>
          <w:b/>
          <w:sz w:val="14"/>
        </w:rPr>
      </w:r>
    </w:p>
    <w:p>
      <w:pPr>
        <w:spacing w:before="0"/>
        <w:ind w:left="0" w:right="769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12</w:t>
      </w:r>
      <w:r>
        <w:rPr>
          <w:rFonts w:ascii="Times New Roman"/>
          <w:sz w:val="18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10" w:h="16840"/>
          <w:pgMar w:top="0" w:bottom="0" w:left="0" w:right="0"/>
          <w:cols w:num="2" w:equalWidth="0">
            <w:col w:w="3871" w:space="3743"/>
            <w:col w:w="4296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1"/>
        </w:numPr>
        <w:tabs>
          <w:tab w:pos="1991" w:val="left" w:leader="none"/>
          <w:tab w:pos="9144" w:val="left" w:leader="none"/>
        </w:tabs>
        <w:spacing w:before="0"/>
        <w:ind w:left="1990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71.995003pt;margin-top:62.667458pt;width:409.85pt;height:105.65pt;mso-position-horizontal-relative:page;mso-position-vertical-relative:paragraph;z-index:-275704" coordorigin="1440,1253" coordsize="8197,2113">
            <v:group style="position:absolute;left:1447;top:1253;width:8189;height:2113" coordorigin="1447,1253" coordsize="8189,2113">
              <v:shape style="position:absolute;left:1447;top:1253;width:8189;height:2113" coordorigin="1447,1253" coordsize="8189,2113" path="m1447,3365l9636,3365,9636,1253,1447,1253,1447,3365xe" filled="true" fillcolor="#c8e09b" stroked="false">
                <v:path arrowok="t"/>
                <v:fill type="solid"/>
              </v:shape>
              <v:shape style="position:absolute;left:1440;top:1253;width:8197;height:2113" type="#_x0000_t202" filled="false" stroked="false">
                <v:textbox inset="0,0,0,0">
                  <w:txbxContent>
                    <w:p>
                      <w:pPr>
                        <w:spacing w:before="7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95C93D"/>
                          <w:sz w:val="54"/>
                        </w:rPr>
                        <w:t>MODULE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-29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sz w:val="54"/>
                        </w:rPr>
                        <w:t>2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  <w:p>
                      <w:pPr>
                        <w:spacing w:line="250" w:lineRule="auto" w:before="79"/>
                        <w:ind w:left="0" w:right="3686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Exploring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5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Provider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5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Perspectives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5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05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Barriers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2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2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Problem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2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Solving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4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Beginning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Page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18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5F6369"/>
          <w:w w:val="110"/>
          <w:sz w:val="18"/>
        </w:rPr>
        <w:t>Appreciating</w:t>
      </w:r>
      <w:r>
        <w:rPr>
          <w:rFonts w:ascii="Times New Roman"/>
          <w:b/>
          <w:color w:val="5F6369"/>
          <w:spacing w:val="-18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the</w:t>
      </w:r>
      <w:r>
        <w:rPr>
          <w:rFonts w:ascii="Times New Roman"/>
          <w:b/>
          <w:color w:val="5F6369"/>
          <w:spacing w:val="-18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Caregiver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16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5"/>
          <w:szCs w:val="25"/>
        </w:rPr>
      </w:pPr>
    </w:p>
    <w:tbl>
      <w:tblPr>
        <w:tblW w:w="0" w:type="auto"/>
        <w:jc w:val="left"/>
        <w:tblInd w:w="14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6"/>
        <w:gridCol w:w="4489"/>
        <w:gridCol w:w="3279"/>
      </w:tblGrid>
      <w:tr>
        <w:trPr>
          <w:trHeight w:val="569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2.1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44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Respect</w:t>
            </w:r>
            <w:r>
              <w:rPr>
                <w:rFonts w:ascii="Times New Roman"/>
                <w:b/>
                <w:color w:val="5F6369"/>
                <w:spacing w:val="-4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and</w:t>
            </w:r>
            <w:r>
              <w:rPr>
                <w:rFonts w:ascii="Times New Roman"/>
                <w:b/>
                <w:color w:val="5F6369"/>
                <w:spacing w:val="-3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Equity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32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right="8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19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79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2.2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44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05"/>
                <w:sz w:val="18"/>
              </w:rPr>
              <w:t>Provider</w:t>
            </w:r>
            <w:r>
              <w:rPr>
                <w:rFonts w:ascii="Times New Roman"/>
                <w:b/>
                <w:color w:val="5F6369"/>
                <w:spacing w:val="-11"/>
                <w:w w:val="10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05"/>
                <w:sz w:val="18"/>
              </w:rPr>
              <w:t>Barriers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32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right="8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20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80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2.3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44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Problem</w:t>
            </w:r>
            <w:r>
              <w:rPr>
                <w:rFonts w:ascii="Times New Roman"/>
                <w:b/>
                <w:color w:val="5F6369"/>
                <w:spacing w:val="16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Solving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327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right="8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21</w:t>
            </w:r>
            <w:r>
              <w:rPr>
                <w:rFonts w:ascii="Times New Roman"/>
                <w:sz w:val="18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before="203"/>
        <w:ind w:left="108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231F20"/>
          <w:w w:val="105"/>
          <w:position w:val="-13"/>
          <w:sz w:val="34"/>
        </w:rPr>
        <w:t>i</w:t>
      </w:r>
      <w:r>
        <w:rPr>
          <w:rFonts w:ascii="Times New Roman"/>
          <w:b/>
          <w:color w:val="231F20"/>
          <w:spacing w:val="13"/>
          <w:w w:val="105"/>
          <w:position w:val="-13"/>
          <w:sz w:val="34"/>
        </w:rPr>
        <w:t> </w:t>
      </w:r>
      <w:r>
        <w:rPr>
          <w:rFonts w:ascii="Times New Roman"/>
          <w:color w:val="5F6369"/>
          <w:spacing w:val="-3"/>
          <w:w w:val="105"/>
          <w:sz w:val="16"/>
        </w:rPr>
        <w:t>T</w:t>
      </w:r>
      <w:r>
        <w:rPr>
          <w:rFonts w:ascii="Times New Roman"/>
          <w:color w:val="5F6369"/>
          <w:spacing w:val="-2"/>
          <w:w w:val="105"/>
          <w:sz w:val="16"/>
        </w:rPr>
        <w:t>rainers'</w:t>
      </w:r>
      <w:r>
        <w:rPr>
          <w:rFonts w:ascii="Times New Roman"/>
          <w:color w:val="5F6369"/>
          <w:spacing w:val="-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Facilitation</w:t>
      </w:r>
      <w:r>
        <w:rPr>
          <w:rFonts w:ascii="Times New Roman"/>
          <w:color w:val="5F6369"/>
          <w:spacing w:val="-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Guide</w:t>
      </w:r>
      <w:r>
        <w:rPr>
          <w:rFonts w:ascii="Times New Roman"/>
          <w:color w:val="5F6369"/>
          <w:spacing w:val="-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-</w:t>
      </w:r>
      <w:r>
        <w:rPr>
          <w:rFonts w:ascii="Times New Roman"/>
          <w:color w:val="5F6369"/>
          <w:spacing w:val="-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For</w:t>
      </w:r>
      <w:r>
        <w:rPr>
          <w:rFonts w:ascii="Times New Roman"/>
          <w:color w:val="5F6369"/>
          <w:spacing w:val="-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Global</w:t>
      </w:r>
      <w:r>
        <w:rPr>
          <w:rFonts w:ascii="Times New Roman"/>
          <w:color w:val="5F6369"/>
          <w:spacing w:val="-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IPCI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44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09.45pt;height:105.65pt;mso-position-horizontal-relative:char;mso-position-vertical-relative:line" type="#_x0000_t202" filled="true" fillcolor="#a6d4ee" stroked="false">
            <v:textbox inset="0,0,0,0">
              <w:txbxContent>
                <w:p>
                  <w:pPr>
                    <w:spacing w:before="70"/>
                    <w:ind w:left="-8" w:right="0" w:firstLine="0"/>
                    <w:jc w:val="left"/>
                    <w:rPr>
                      <w:rFonts w:ascii="Times New Roman" w:hAnsi="Times New Roman" w:cs="Times New Roman" w:eastAsia="Times New Roman"/>
                      <w:sz w:val="54"/>
                      <w:szCs w:val="54"/>
                    </w:rPr>
                  </w:pPr>
                  <w:r>
                    <w:rPr>
                      <w:rFonts w:ascii="Times New Roman"/>
                      <w:b/>
                      <w:color w:val="40B4E2"/>
                      <w:sz w:val="54"/>
                    </w:rPr>
                    <w:t>MODULE</w:t>
                  </w:r>
                  <w:r>
                    <w:rPr>
                      <w:rFonts w:ascii="Times New Roman"/>
                      <w:b/>
                      <w:color w:val="40B4E2"/>
                      <w:spacing w:val="-29"/>
                      <w:sz w:val="54"/>
                    </w:rPr>
                    <w:t> </w:t>
                  </w:r>
                  <w:r>
                    <w:rPr>
                      <w:rFonts w:ascii="Times New Roman"/>
                      <w:b/>
                      <w:color w:val="40B4E2"/>
                      <w:sz w:val="54"/>
                    </w:rPr>
                    <w:t>3</w:t>
                  </w:r>
                  <w:r>
                    <w:rPr>
                      <w:rFonts w:ascii="Times New Roman"/>
                      <w:sz w:val="54"/>
                    </w:rPr>
                  </w:r>
                </w:p>
                <w:p>
                  <w:pPr>
                    <w:spacing w:line="250" w:lineRule="auto" w:before="83"/>
                    <w:ind w:left="-8" w:right="4746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Immunization</w:t>
                  </w:r>
                  <w:r>
                    <w:rPr>
                      <w:rFonts w:ascii="Times New Roman"/>
                      <w:b/>
                      <w:color w:val="5F6369"/>
                      <w:spacing w:val="-1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And</w:t>
                  </w:r>
                  <w:r>
                    <w:rPr>
                      <w:rFonts w:ascii="Times New Roman"/>
                      <w:b/>
                      <w:color w:val="5F6369"/>
                      <w:spacing w:val="-12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spacing w:val="-4"/>
                      <w:w w:val="110"/>
                      <w:sz w:val="26"/>
                    </w:rPr>
                    <w:t>V</w:t>
                  </w:r>
                  <w:r>
                    <w:rPr>
                      <w:rFonts w:ascii="Times New Roman"/>
                      <w:b/>
                      <w:color w:val="5F6369"/>
                      <w:spacing w:val="-3"/>
                      <w:w w:val="110"/>
                      <w:sz w:val="26"/>
                    </w:rPr>
                    <w:t>accines</w:t>
                  </w:r>
                  <w:r>
                    <w:rPr>
                      <w:rFonts w:ascii="Times New Roman"/>
                      <w:b/>
                      <w:color w:val="5F6369"/>
                      <w:spacing w:val="24"/>
                      <w:w w:val="114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40B4E2"/>
                      <w:w w:val="110"/>
                      <w:sz w:val="26"/>
                    </w:rPr>
                    <w:t>Beginning</w:t>
                  </w:r>
                  <w:r>
                    <w:rPr>
                      <w:rFonts w:ascii="Times New Roman"/>
                      <w:b/>
                      <w:color w:val="40B4E2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40B4E2"/>
                      <w:w w:val="110"/>
                      <w:sz w:val="26"/>
                    </w:rPr>
                    <w:t>On</w:t>
                  </w:r>
                  <w:r>
                    <w:rPr>
                      <w:rFonts w:ascii="Times New Roman"/>
                      <w:b/>
                      <w:color w:val="40B4E2"/>
                      <w:spacing w:val="4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40B4E2"/>
                      <w:w w:val="110"/>
                      <w:sz w:val="26"/>
                    </w:rPr>
                    <w:t>Page</w:t>
                  </w:r>
                  <w:r>
                    <w:rPr>
                      <w:rFonts w:ascii="Times New Roman"/>
                      <w:b/>
                      <w:color w:val="40B4E2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40B4E2"/>
                      <w:w w:val="110"/>
                      <w:sz w:val="26"/>
                    </w:rPr>
                    <w:t>25</w:t>
                  </w:r>
                  <w:r>
                    <w:rPr>
                      <w:rFonts w:ascii="Times New Roman"/>
                      <w:sz w:val="2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numPr>
          <w:ilvl w:val="1"/>
          <w:numId w:val="2"/>
        </w:numPr>
        <w:tabs>
          <w:tab w:pos="1998" w:val="left" w:leader="none"/>
          <w:tab w:pos="9161" w:val="left" w:leader="none"/>
        </w:tabs>
        <w:spacing w:before="82"/>
        <w:ind w:left="1998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w w:val="105"/>
          <w:sz w:val="18"/>
        </w:rPr>
        <w:t>Immunity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26</w:t>
      </w:r>
      <w:r>
        <w:rPr>
          <w:rFonts w:ascii="Times New Roman"/>
          <w:sz w:val="1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4"/>
          <w:szCs w:val="14"/>
        </w:rPr>
      </w:pPr>
    </w:p>
    <w:p>
      <w:pPr>
        <w:numPr>
          <w:ilvl w:val="1"/>
          <w:numId w:val="2"/>
        </w:numPr>
        <w:tabs>
          <w:tab w:pos="1998" w:val="left" w:leader="none"/>
          <w:tab w:pos="9161" w:val="left" w:leader="none"/>
        </w:tabs>
        <w:spacing w:before="0"/>
        <w:ind w:left="1998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b/>
          <w:color w:val="5F6369"/>
          <w:spacing w:val="-3"/>
          <w:w w:val="110"/>
          <w:sz w:val="18"/>
        </w:rPr>
        <w:t>V</w:t>
      </w:r>
      <w:r>
        <w:rPr>
          <w:rFonts w:ascii="Times New Roman"/>
          <w:b/>
          <w:color w:val="5F6369"/>
          <w:spacing w:val="-2"/>
          <w:w w:val="110"/>
          <w:sz w:val="18"/>
        </w:rPr>
        <w:t>accines</w:t>
        <w:tab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28</w:t>
      </w:r>
      <w:r>
        <w:rPr>
          <w:rFonts w:ascii="Times New Roman"/>
          <w:sz w:val="18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0"/>
          <w:szCs w:val="10"/>
        </w:rPr>
        <w:sectPr>
          <w:footerReference w:type="default" r:id="rId22"/>
          <w:pgSz w:w="11910" w:h="16840"/>
          <w:pgMar w:footer="0" w:header="0" w:top="1160" w:bottom="280" w:left="0" w:right="0"/>
        </w:sectPr>
      </w:pPr>
    </w:p>
    <w:p>
      <w:pPr>
        <w:numPr>
          <w:ilvl w:val="1"/>
          <w:numId w:val="2"/>
        </w:numPr>
        <w:tabs>
          <w:tab w:pos="1998" w:val="left" w:leader="none"/>
        </w:tabs>
        <w:spacing w:line="250" w:lineRule="auto" w:before="79"/>
        <w:ind w:left="1998" w:right="0" w:hanging="461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/>
        <w:pict>
          <v:group style="position:absolute;margin-left:72.179703pt;margin-top:46.790115pt;width:409.85pt;height:105.65pt;mso-position-horizontal-relative:page;mso-position-vertical-relative:paragraph;z-index:-275632" coordorigin="1444,936" coordsize="8197,2113">
            <v:group style="position:absolute;left:1451;top:936;width:8189;height:2113" coordorigin="1451,936" coordsize="8189,2113">
              <v:shape style="position:absolute;left:1451;top:936;width:8189;height:2113" coordorigin="1451,936" coordsize="8189,2113" path="m1451,3048l9640,3048,9640,936,1451,936,1451,3048xe" filled="true" fillcolor="#ffd88f" stroked="false">
                <v:path arrowok="t"/>
                <v:fill type="solid"/>
              </v:shape>
              <v:shape style="position:absolute;left:1444;top:936;width:8197;height:2113" type="#_x0000_t202" filled="false" stroked="false">
                <v:textbox inset="0,0,0,0">
                  <w:txbxContent>
                    <w:p>
                      <w:pPr>
                        <w:spacing w:before="7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sz w:val="54"/>
                        </w:rPr>
                        <w:t>MODULE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-29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DB714"/>
                          <w:sz w:val="54"/>
                        </w:rPr>
                        <w:t>4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  <w:p>
                      <w:pPr>
                        <w:spacing w:line="250" w:lineRule="auto" w:before="83"/>
                        <w:ind w:left="0" w:right="4615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Profiling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3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5"/>
                          <w:w w:val="110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4"/>
                          <w:w w:val="110"/>
                          <w:sz w:val="26"/>
                        </w:rPr>
                        <w:t>ypes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3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-3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Caregivers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08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6"/>
                        </w:rPr>
                        <w:t>Beginning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6"/>
                        </w:rPr>
                        <w:t>Page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6"/>
                        </w:rPr>
                        <w:t>32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5F6369"/>
          <w:spacing w:val="-2"/>
          <w:w w:val="110"/>
          <w:sz w:val="18"/>
        </w:rPr>
        <w:t>V</w:t>
      </w:r>
      <w:r>
        <w:rPr>
          <w:rFonts w:ascii="Times New Roman"/>
          <w:b/>
          <w:color w:val="5F6369"/>
          <w:spacing w:val="-1"/>
          <w:w w:val="110"/>
          <w:sz w:val="18"/>
        </w:rPr>
        <w:t>accine-preventable</w:t>
      </w:r>
      <w:r>
        <w:rPr>
          <w:rFonts w:ascii="Times New Roman"/>
          <w:b/>
          <w:color w:val="5F6369"/>
          <w:spacing w:val="25"/>
          <w:w w:val="111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Childhood</w:t>
      </w:r>
      <w:r>
        <w:rPr>
          <w:rFonts w:ascii="Times New Roman"/>
          <w:b/>
          <w:color w:val="5F6369"/>
          <w:spacing w:val="29"/>
          <w:w w:val="110"/>
          <w:sz w:val="18"/>
        </w:rPr>
        <w:t> </w:t>
      </w:r>
      <w:r>
        <w:rPr>
          <w:rFonts w:ascii="Times New Roman"/>
          <w:b/>
          <w:color w:val="5F6369"/>
          <w:w w:val="110"/>
          <w:sz w:val="18"/>
        </w:rPr>
        <w:t>Diseases</w:t>
      </w:r>
      <w:r>
        <w:rPr>
          <w:rFonts w:ascii="Times New Roman"/>
          <w:sz w:val="18"/>
        </w:rPr>
      </w:r>
    </w:p>
    <w:p>
      <w:pPr>
        <w:spacing w:before="82"/>
        <w:ind w:left="0" w:right="744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w w:val="110"/>
        </w:rPr>
        <w:br w:type="column"/>
      </w:r>
      <w:r>
        <w:rPr>
          <w:rFonts w:ascii="Times New Roman"/>
          <w:i/>
          <w:color w:val="5F6369"/>
          <w:w w:val="110"/>
          <w:sz w:val="18"/>
        </w:rPr>
        <w:t>Pg</w:t>
      </w:r>
      <w:r>
        <w:rPr>
          <w:rFonts w:ascii="Times New Roman"/>
          <w:i/>
          <w:color w:val="5F6369"/>
          <w:spacing w:val="-8"/>
          <w:w w:val="110"/>
          <w:sz w:val="18"/>
        </w:rPr>
        <w:t> </w:t>
      </w:r>
      <w:r>
        <w:rPr>
          <w:rFonts w:ascii="Times New Roman"/>
          <w:i/>
          <w:color w:val="5F6369"/>
          <w:w w:val="110"/>
          <w:sz w:val="18"/>
        </w:rPr>
        <w:t>30</w:t>
      </w:r>
      <w:r>
        <w:rPr>
          <w:rFonts w:ascii="Times New Roman"/>
          <w:sz w:val="18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10" w:h="16840"/>
          <w:pgMar w:top="0" w:bottom="0" w:left="0" w:right="0"/>
          <w:cols w:num="2" w:equalWidth="0">
            <w:col w:w="3736" w:space="3889"/>
            <w:col w:w="428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  <w:r>
        <w:rPr/>
        <w:pict>
          <v:group style="position:absolute;margin-left:72pt;margin-top:539.194031pt;width:409.85pt;height:105.65pt;mso-position-horizontal-relative:page;mso-position-vertical-relative:page;z-index:-275584" coordorigin="1440,10784" coordsize="8197,2113">
            <v:group style="position:absolute;left:1447;top:10784;width:8189;height:2113" coordorigin="1447,10784" coordsize="8189,2113">
              <v:shape style="position:absolute;left:1447;top:10784;width:8189;height:2113" coordorigin="1447,10784" coordsize="8189,2113" path="m1447,12896l9636,12896,9636,10784,1447,10784,1447,12896xe" filled="true" fillcolor="#c8e09b" stroked="false">
                <v:path arrowok="t"/>
                <v:fill type="solid"/>
              </v:shape>
              <v:shape style="position:absolute;left:1440;top:10784;width:8197;height:2113" type="#_x0000_t202" filled="false" stroked="false">
                <v:textbox inset="0,0,0,0">
                  <w:txbxContent>
                    <w:p>
                      <w:pPr>
                        <w:spacing w:before="7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95C93D"/>
                          <w:sz w:val="54"/>
                        </w:rPr>
                        <w:t>MODULE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-29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sz w:val="54"/>
                        </w:rPr>
                        <w:t>5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  <w:p>
                      <w:pPr>
                        <w:spacing w:line="250" w:lineRule="auto" w:before="83"/>
                        <w:ind w:left="0" w:right="5088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28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Engagement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3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Beginning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Page</w:t>
                      </w:r>
                      <w:r>
                        <w:rPr>
                          <w:rFonts w:ascii="Times New Roman"/>
                          <w:b/>
                          <w:color w:val="95C93D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95C93D"/>
                          <w:w w:val="110"/>
                          <w:sz w:val="26"/>
                        </w:rPr>
                        <w:t>44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11"/>
          <w:szCs w:val="11"/>
        </w:rPr>
      </w:pPr>
    </w:p>
    <w:tbl>
      <w:tblPr>
        <w:tblW w:w="0" w:type="auto"/>
        <w:jc w:val="left"/>
        <w:tblInd w:w="143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6"/>
        <w:gridCol w:w="5140"/>
        <w:gridCol w:w="2673"/>
      </w:tblGrid>
      <w:tr>
        <w:trPr>
          <w:trHeight w:val="631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FDB714"/>
                <w:w w:val="110"/>
                <w:sz w:val="18"/>
              </w:rPr>
              <w:t>4.1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1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Understanding</w:t>
            </w:r>
            <w:r>
              <w:rPr>
                <w:rFonts w:ascii="Times New Roman"/>
                <w:b/>
                <w:color w:val="5F6369"/>
                <w:spacing w:val="5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spacing w:val="-3"/>
                <w:w w:val="110"/>
                <w:sz w:val="18"/>
              </w:rPr>
              <w:t>V</w:t>
            </w:r>
            <w:r>
              <w:rPr>
                <w:rFonts w:ascii="Times New Roman"/>
                <w:b/>
                <w:color w:val="5F6369"/>
                <w:spacing w:val="-2"/>
                <w:w w:val="110"/>
                <w:sz w:val="18"/>
              </w:rPr>
              <w:t>accine</w:t>
            </w:r>
            <w:r>
              <w:rPr>
                <w:rFonts w:ascii="Times New Roman"/>
                <w:b/>
                <w:color w:val="5F6369"/>
                <w:spacing w:val="5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Hesitancy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6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6"/>
              <w:ind w:right="5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33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FDB714"/>
                <w:w w:val="110"/>
                <w:sz w:val="18"/>
              </w:rPr>
              <w:t>4.2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1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05"/>
                <w:sz w:val="18"/>
              </w:rPr>
              <w:t>Profiling</w:t>
            </w:r>
            <w:r>
              <w:rPr>
                <w:rFonts w:ascii="Times New Roman"/>
                <w:b/>
                <w:color w:val="5F6369"/>
                <w:spacing w:val="27"/>
                <w:w w:val="10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05"/>
                <w:sz w:val="18"/>
              </w:rPr>
              <w:t>Caregivers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6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right="5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35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100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FDB714"/>
                <w:w w:val="110"/>
                <w:sz w:val="18"/>
              </w:rPr>
              <w:t>4.3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1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Communicating</w:t>
            </w:r>
            <w:r>
              <w:rPr>
                <w:rFonts w:ascii="Times New Roman"/>
                <w:b/>
                <w:color w:val="5F6369"/>
                <w:spacing w:val="11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with</w:t>
            </w:r>
            <w:r>
              <w:rPr>
                <w:rFonts w:ascii="Times New Roman"/>
                <w:b/>
                <w:color w:val="5F6369"/>
                <w:spacing w:val="11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caregivers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6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6"/>
              <w:ind w:right="53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39</w:t>
            </w:r>
            <w:r>
              <w:rPr>
                <w:rFonts w:ascii="Times New Roman"/>
                <w:sz w:val="18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i/>
          <w:sz w:val="25"/>
          <w:szCs w:val="25"/>
        </w:rPr>
      </w:pPr>
    </w:p>
    <w:tbl>
      <w:tblPr>
        <w:tblW w:w="0" w:type="auto"/>
        <w:jc w:val="left"/>
        <w:tblInd w:w="143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5384"/>
        <w:gridCol w:w="2411"/>
      </w:tblGrid>
      <w:tr>
        <w:trPr>
          <w:trHeight w:val="631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5.1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3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5"/>
                <w:sz w:val="18"/>
              </w:rPr>
              <w:t>Conducting</w:t>
            </w:r>
            <w:r>
              <w:rPr>
                <w:rFonts w:ascii="Times New Roman"/>
                <w:b/>
                <w:color w:val="5F6369"/>
                <w:spacing w:val="-3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a</w:t>
            </w:r>
            <w:r>
              <w:rPr>
                <w:rFonts w:ascii="Times New Roman"/>
                <w:b/>
                <w:color w:val="5F6369"/>
                <w:spacing w:val="-3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needs</w:t>
            </w:r>
            <w:r>
              <w:rPr>
                <w:rFonts w:ascii="Times New Roman"/>
                <w:b/>
                <w:color w:val="5F6369"/>
                <w:spacing w:val="-2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assessment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i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6"/>
              <w:ind w:right="59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45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5.2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3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05"/>
                <w:sz w:val="18"/>
              </w:rPr>
              <w:t>Barrier</w:t>
            </w:r>
            <w:r>
              <w:rPr>
                <w:rFonts w:ascii="Times New Roman"/>
                <w:b/>
                <w:color w:val="5F6369"/>
                <w:spacing w:val="6"/>
                <w:w w:val="10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05"/>
                <w:sz w:val="18"/>
              </w:rPr>
              <w:t>Analysis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right="59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47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95C93D"/>
                <w:w w:val="110"/>
                <w:sz w:val="18"/>
              </w:rPr>
              <w:t>5.3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538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Conducting</w:t>
            </w:r>
            <w:r>
              <w:rPr>
                <w:rFonts w:ascii="Times New Roman"/>
                <w:b/>
                <w:color w:val="5F6369"/>
                <w:spacing w:val="-6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a</w:t>
            </w:r>
            <w:r>
              <w:rPr>
                <w:rFonts w:ascii="Times New Roman"/>
                <w:b/>
                <w:color w:val="5F6369"/>
                <w:spacing w:val="-5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Community</w:t>
            </w:r>
            <w:r>
              <w:rPr>
                <w:rFonts w:ascii="Times New Roman"/>
                <w:b/>
                <w:color w:val="5F6369"/>
                <w:spacing w:val="-5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Conversation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24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6"/>
              <w:ind w:right="59"/>
              <w:jc w:val="righ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50</w:t>
            </w:r>
            <w:r>
              <w:rPr>
                <w:rFonts w:ascii="Times New Roman"/>
                <w:sz w:val="18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6"/>
          <w:szCs w:val="26"/>
        </w:rPr>
      </w:pPr>
    </w:p>
    <w:p>
      <w:pPr>
        <w:spacing w:before="91"/>
        <w:ind w:left="0" w:right="131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6.171509pt;margin-top:4.989859pt;width:9.5pt;height:17pt;mso-position-horizontal-relative:page;mso-position-vertical-relative:paragraph;z-index:13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sz w:val="34"/>
                    </w:rPr>
                    <w:t>ii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"/>
        <w:ind w:left="0" w:right="133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3"/>
          <w:sz w:val="16"/>
        </w:rPr>
        <w:t>TABLE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CONTENTS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tbl>
      <w:tblPr>
        <w:tblW w:w="0" w:type="auto"/>
        <w:jc w:val="left"/>
        <w:tblInd w:w="71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6509"/>
        <w:gridCol w:w="1254"/>
      </w:tblGrid>
      <w:tr>
        <w:trPr>
          <w:trHeight w:val="631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40B4E2"/>
                <w:w w:val="110"/>
                <w:sz w:val="18"/>
              </w:rPr>
              <w:t>6.1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6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5"/>
                <w:sz w:val="18"/>
              </w:rPr>
              <w:t>What</w:t>
            </w:r>
            <w:r>
              <w:rPr>
                <w:rFonts w:ascii="Times New Roman"/>
                <w:b/>
                <w:color w:val="5F6369"/>
                <w:spacing w:val="-17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can</w:t>
            </w:r>
            <w:r>
              <w:rPr>
                <w:rFonts w:ascii="Times New Roman"/>
                <w:b/>
                <w:color w:val="5F6369"/>
                <w:spacing w:val="-16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be</w:t>
            </w:r>
            <w:r>
              <w:rPr>
                <w:rFonts w:ascii="Times New Roman"/>
                <w:b/>
                <w:color w:val="5F6369"/>
                <w:spacing w:val="-16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done</w:t>
            </w:r>
            <w:r>
              <w:rPr>
                <w:rFonts w:ascii="Times New Roman"/>
                <w:b/>
                <w:color w:val="5F6369"/>
                <w:spacing w:val="-16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about</w:t>
            </w:r>
            <w:r>
              <w:rPr>
                <w:rFonts w:ascii="Times New Roman"/>
                <w:b/>
                <w:color w:val="5F6369"/>
                <w:spacing w:val="-17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a</w:t>
            </w:r>
            <w:r>
              <w:rPr>
                <w:rFonts w:ascii="Times New Roman"/>
                <w:b/>
                <w:color w:val="5F6369"/>
                <w:spacing w:val="-16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negative</w:t>
            </w:r>
            <w:r>
              <w:rPr>
                <w:rFonts w:ascii="Times New Roman"/>
                <w:b/>
                <w:color w:val="5F6369"/>
                <w:spacing w:val="-16"/>
                <w:w w:val="11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5"/>
                <w:sz w:val="18"/>
              </w:rPr>
              <w:t>rumor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2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6"/>
              <w:ind w:left="69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55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40B4E2"/>
                <w:w w:val="110"/>
                <w:sz w:val="18"/>
              </w:rPr>
              <w:t>6.2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6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79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10"/>
                <w:sz w:val="18"/>
              </w:rPr>
              <w:t>Communicating</w:t>
            </w:r>
            <w:r>
              <w:rPr>
                <w:rFonts w:ascii="Times New Roman"/>
                <w:b/>
                <w:color w:val="5F6369"/>
                <w:spacing w:val="7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Potential</w:t>
            </w:r>
            <w:r>
              <w:rPr>
                <w:rFonts w:ascii="Times New Roman"/>
                <w:b/>
                <w:color w:val="5F6369"/>
                <w:spacing w:val="8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Adverse</w:t>
            </w:r>
            <w:r>
              <w:rPr>
                <w:rFonts w:ascii="Times New Roman"/>
                <w:b/>
                <w:color w:val="5F6369"/>
                <w:spacing w:val="8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Events</w:t>
            </w:r>
            <w:r>
              <w:rPr>
                <w:rFonts w:ascii="Times New Roman"/>
                <w:b/>
                <w:color w:val="5F6369"/>
                <w:spacing w:val="8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Following</w:t>
            </w:r>
            <w:r>
              <w:rPr>
                <w:rFonts w:ascii="Times New Roman"/>
                <w:b/>
                <w:color w:val="5F6369"/>
                <w:spacing w:val="8"/>
                <w:w w:val="110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10"/>
                <w:sz w:val="18"/>
              </w:rPr>
              <w:t>immunization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2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1"/>
              <w:ind w:left="69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57</w:t>
            </w:r>
            <w:r>
              <w:rPr>
                <w:rFonts w:ascii="Times New Roman"/>
                <w:sz w:val="18"/>
              </w:rPr>
            </w:r>
          </w:p>
        </w:tc>
      </w:tr>
      <w:tr>
        <w:trPr>
          <w:trHeight w:val="394" w:hRule="exact"/>
        </w:trPr>
        <w:tc>
          <w:tcPr>
            <w:tcW w:w="4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98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40B4E2"/>
                <w:w w:val="110"/>
                <w:sz w:val="18"/>
              </w:rPr>
              <w:t>6.3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65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3"/>
              <w:ind w:left="105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b/>
                <w:color w:val="5F6369"/>
                <w:w w:val="105"/>
                <w:sz w:val="18"/>
              </w:rPr>
              <w:t>Risk </w:t>
            </w:r>
            <w:r>
              <w:rPr>
                <w:rFonts w:ascii="Times New Roman"/>
                <w:b/>
                <w:color w:val="5F6369"/>
                <w:spacing w:val="7"/>
                <w:w w:val="105"/>
                <w:sz w:val="18"/>
              </w:rPr>
              <w:t> </w:t>
            </w:r>
            <w:r>
              <w:rPr>
                <w:rFonts w:ascii="Times New Roman"/>
                <w:b/>
                <w:color w:val="5F6369"/>
                <w:w w:val="105"/>
                <w:sz w:val="18"/>
              </w:rPr>
              <w:t>Communication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12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6"/>
              <w:ind w:left="692"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i/>
                <w:color w:val="5F6369"/>
                <w:w w:val="110"/>
                <w:sz w:val="18"/>
              </w:rPr>
              <w:t>Pg</w:t>
            </w:r>
            <w:r>
              <w:rPr>
                <w:rFonts w:ascii="Times New Roman"/>
                <w:i/>
                <w:color w:val="5F6369"/>
                <w:spacing w:val="-8"/>
                <w:w w:val="110"/>
                <w:sz w:val="18"/>
              </w:rPr>
              <w:t> </w:t>
            </w:r>
            <w:r>
              <w:rPr>
                <w:rFonts w:ascii="Times New Roman"/>
                <w:i/>
                <w:color w:val="5F6369"/>
                <w:w w:val="110"/>
                <w:sz w:val="18"/>
              </w:rPr>
              <w:t>60</w:t>
            </w:r>
            <w:r>
              <w:rPr>
                <w:rFonts w:ascii="Times New Roman"/>
                <w:sz w:val="18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0"/>
          <w:szCs w:val="10"/>
        </w:rPr>
      </w:pPr>
    </w:p>
    <w:p>
      <w:pPr>
        <w:spacing w:line="200" w:lineRule="atLeast"/>
        <w:ind w:left="73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09.45pt;height:105.65pt;mso-position-horizontal-relative:char;mso-position-vertical-relative:line" type="#_x0000_t202" filled="true" fillcolor="#ffd88f" stroked="false">
            <v:textbox inset="0,0,0,0">
              <w:txbxContent>
                <w:p>
                  <w:pPr>
                    <w:spacing w:before="70"/>
                    <w:ind w:left="-8" w:right="0" w:firstLine="0"/>
                    <w:jc w:val="left"/>
                    <w:rPr>
                      <w:rFonts w:ascii="Times New Roman" w:hAnsi="Times New Roman" w:cs="Times New Roman" w:eastAsia="Times New Roman"/>
                      <w:sz w:val="54"/>
                      <w:szCs w:val="54"/>
                    </w:rPr>
                  </w:pPr>
                  <w:r>
                    <w:rPr>
                      <w:rFonts w:ascii="Times New Roman"/>
                      <w:b/>
                      <w:color w:val="FDB714"/>
                      <w:sz w:val="54"/>
                    </w:rPr>
                    <w:t>MODULE</w:t>
                  </w:r>
                  <w:r>
                    <w:rPr>
                      <w:rFonts w:ascii="Times New Roman"/>
                      <w:b/>
                      <w:color w:val="FDB714"/>
                      <w:spacing w:val="-29"/>
                      <w:sz w:val="54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sz w:val="54"/>
                    </w:rPr>
                    <w:t>7</w:t>
                  </w:r>
                  <w:r>
                    <w:rPr>
                      <w:rFonts w:ascii="Times New Roman"/>
                      <w:sz w:val="54"/>
                    </w:rPr>
                  </w:r>
                </w:p>
                <w:p>
                  <w:pPr>
                    <w:spacing w:line="250" w:lineRule="auto" w:before="79"/>
                    <w:ind w:left="-8" w:right="4313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Action</w:t>
                  </w:r>
                  <w:r>
                    <w:rPr>
                      <w:rFonts w:ascii="Times New Roman"/>
                      <w:b/>
                      <w:color w:val="5F6369"/>
                      <w:spacing w:val="-22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Planning</w:t>
                  </w:r>
                  <w:r>
                    <w:rPr>
                      <w:rFonts w:ascii="Times New Roman"/>
                      <w:b/>
                      <w:color w:val="5F6369"/>
                      <w:spacing w:val="-22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And</w:t>
                  </w:r>
                  <w:r>
                    <w:rPr>
                      <w:rFonts w:ascii="Times New Roman"/>
                      <w:b/>
                      <w:color w:val="5F6369"/>
                      <w:spacing w:val="-22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spacing w:val="-2"/>
                      <w:w w:val="110"/>
                      <w:sz w:val="26"/>
                    </w:rPr>
                    <w:t>W</w:t>
                  </w:r>
                  <w:r>
                    <w:rPr>
                      <w:rFonts w:ascii="Times New Roman"/>
                      <w:b/>
                      <w:color w:val="5F6369"/>
                      <w:spacing w:val="-1"/>
                      <w:w w:val="110"/>
                      <w:sz w:val="26"/>
                    </w:rPr>
                    <w:t>orkshop</w:t>
                  </w:r>
                  <w:r>
                    <w:rPr>
                      <w:rFonts w:ascii="Times New Roman"/>
                      <w:b/>
                      <w:color w:val="5F6369"/>
                      <w:spacing w:val="23"/>
                      <w:w w:val="111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5F6369"/>
                      <w:w w:val="110"/>
                      <w:sz w:val="26"/>
                    </w:rPr>
                    <w:t>Closing</w:t>
                  </w:r>
                  <w:r>
                    <w:rPr>
                      <w:rFonts w:ascii="Times New Roman"/>
                      <w:sz w:val="26"/>
                    </w:rPr>
                  </w:r>
                </w:p>
                <w:p>
                  <w:pPr>
                    <w:spacing w:before="0"/>
                    <w:ind w:left="-8" w:right="0" w:firstLine="0"/>
                    <w:jc w:val="left"/>
                    <w:rPr>
                      <w:rFonts w:ascii="Times New Roman" w:hAnsi="Times New Roman" w:cs="Times New Roman" w:eastAsia="Times New Roman"/>
                      <w:sz w:val="26"/>
                      <w:szCs w:val="26"/>
                    </w:rPr>
                  </w:pP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Beginning</w:t>
                  </w:r>
                  <w:r>
                    <w:rPr>
                      <w:rFonts w:ascii="Times New Roman"/>
                      <w:b/>
                      <w:color w:val="FDB714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On</w:t>
                  </w:r>
                  <w:r>
                    <w:rPr>
                      <w:rFonts w:ascii="Times New Roman"/>
                      <w:b/>
                      <w:color w:val="FDB714"/>
                      <w:spacing w:val="4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Page</w:t>
                  </w:r>
                  <w:r>
                    <w:rPr>
                      <w:rFonts w:ascii="Times New Roman"/>
                      <w:b/>
                      <w:color w:val="FDB714"/>
                      <w:spacing w:val="3"/>
                      <w:w w:val="110"/>
                      <w:sz w:val="26"/>
                    </w:rPr>
                    <w:t> </w:t>
                  </w:r>
                  <w:r>
                    <w:rPr>
                      <w:rFonts w:ascii="Times New Roman"/>
                      <w:b/>
                      <w:color w:val="FDB714"/>
                      <w:w w:val="110"/>
                      <w:sz w:val="26"/>
                    </w:rPr>
                    <w:t>63</w:t>
                  </w:r>
                  <w:r>
                    <w:rPr>
                      <w:rFonts w:ascii="Times New Roman"/>
                      <w:sz w:val="26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23"/>
          <w:pgSz w:w="11910" w:h="16840"/>
          <w:pgMar w:footer="512" w:header="0" w:top="1160" w:bottom="700" w:left="0" w:right="0"/>
        </w:sectPr>
      </w:pPr>
    </w:p>
    <w:p>
      <w:pPr>
        <w:numPr>
          <w:ilvl w:val="1"/>
          <w:numId w:val="3"/>
        </w:numPr>
        <w:tabs>
          <w:tab w:pos="1282" w:val="left" w:leader="none"/>
        </w:tabs>
        <w:spacing w:line="250" w:lineRule="auto" w:before="127"/>
        <w:ind w:left="1281" w:right="0" w:hanging="461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b/>
          <w:color w:val="5F6369"/>
          <w:w w:val="110"/>
          <w:sz w:val="20"/>
        </w:rPr>
        <w:t>Collecting</w:t>
      </w:r>
      <w:r>
        <w:rPr>
          <w:rFonts w:ascii="Times New Roman"/>
          <w:b/>
          <w:color w:val="5F6369"/>
          <w:spacing w:val="9"/>
          <w:w w:val="110"/>
          <w:sz w:val="20"/>
        </w:rPr>
        <w:t> </w:t>
      </w:r>
      <w:r>
        <w:rPr>
          <w:rFonts w:ascii="Times New Roman"/>
          <w:b/>
          <w:color w:val="5F6369"/>
          <w:w w:val="110"/>
          <w:sz w:val="20"/>
        </w:rPr>
        <w:t>and</w:t>
      </w:r>
      <w:r>
        <w:rPr>
          <w:rFonts w:ascii="Times New Roman"/>
          <w:b/>
          <w:color w:val="5F6369"/>
          <w:spacing w:val="9"/>
          <w:w w:val="110"/>
          <w:sz w:val="20"/>
        </w:rPr>
        <w:t> </w:t>
      </w:r>
      <w:r>
        <w:rPr>
          <w:rFonts w:ascii="Times New Roman"/>
          <w:b/>
          <w:color w:val="5F6369"/>
          <w:w w:val="110"/>
          <w:sz w:val="20"/>
        </w:rPr>
        <w:t>using</w:t>
      </w:r>
      <w:r>
        <w:rPr>
          <w:rFonts w:ascii="Times New Roman"/>
          <w:b/>
          <w:color w:val="5F6369"/>
          <w:w w:val="114"/>
          <w:sz w:val="20"/>
        </w:rPr>
        <w:t> </w:t>
      </w:r>
      <w:r>
        <w:rPr>
          <w:rFonts w:ascii="Times New Roman"/>
          <w:b/>
          <w:color w:val="5F6369"/>
          <w:w w:val="110"/>
          <w:sz w:val="20"/>
        </w:rPr>
        <w:t>community</w:t>
      </w:r>
      <w:r>
        <w:rPr>
          <w:rFonts w:ascii="Times New Roman"/>
          <w:b/>
          <w:color w:val="5F6369"/>
          <w:spacing w:val="27"/>
          <w:w w:val="110"/>
          <w:sz w:val="20"/>
        </w:rPr>
        <w:t> </w:t>
      </w:r>
      <w:r>
        <w:rPr>
          <w:rFonts w:ascii="Times New Roman"/>
          <w:b/>
          <w:color w:val="5F6369"/>
          <w:w w:val="110"/>
          <w:sz w:val="20"/>
        </w:rPr>
        <w:t>feedback</w:t>
      </w:r>
      <w:r>
        <w:rPr>
          <w:rFonts w:ascii="Times New Roman"/>
          <w:sz w:val="20"/>
        </w:rPr>
      </w:r>
    </w:p>
    <w:p>
      <w:pPr>
        <w:spacing w:before="128"/>
        <w:ind w:left="8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w w:val="110"/>
        </w:rPr>
        <w:br w:type="column"/>
      </w:r>
      <w:r>
        <w:rPr>
          <w:rFonts w:ascii="Times New Roman"/>
          <w:i/>
          <w:color w:val="5F6369"/>
          <w:w w:val="110"/>
          <w:sz w:val="22"/>
        </w:rPr>
        <w:t>Pg</w:t>
      </w:r>
      <w:r>
        <w:rPr>
          <w:rFonts w:ascii="Times New Roman"/>
          <w:i/>
          <w:color w:val="5F6369"/>
          <w:spacing w:val="-10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64</w:t>
      </w:r>
      <w:r>
        <w:rPr>
          <w:rFonts w:ascii="Times New Roman"/>
          <w:sz w:val="2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1910" w:h="16840"/>
          <w:pgMar w:top="0" w:bottom="0" w:left="0" w:right="0"/>
          <w:cols w:num="2" w:equalWidth="0">
            <w:col w:w="3282" w:space="4235"/>
            <w:col w:w="4393"/>
          </w:cols>
        </w:sectPr>
      </w:pPr>
    </w:p>
    <w:p>
      <w:pPr>
        <w:numPr>
          <w:ilvl w:val="1"/>
          <w:numId w:val="3"/>
        </w:numPr>
        <w:tabs>
          <w:tab w:pos="1282" w:val="left" w:leader="none"/>
          <w:tab w:pos="8337" w:val="left" w:leader="none"/>
        </w:tabs>
        <w:spacing w:before="152"/>
        <w:ind w:left="1281" w:right="0" w:hanging="46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05"/>
          <w:position w:val="2"/>
          <w:sz w:val="20"/>
        </w:rPr>
        <w:t>Mobilization</w:t>
        <w:tab/>
      </w:r>
      <w:r>
        <w:rPr>
          <w:rFonts w:ascii="Times New Roman"/>
          <w:i/>
          <w:color w:val="5F6369"/>
          <w:w w:val="110"/>
          <w:sz w:val="22"/>
        </w:rPr>
        <w:t>Pg</w:t>
      </w:r>
      <w:r>
        <w:rPr>
          <w:rFonts w:ascii="Times New Roman"/>
          <w:i/>
          <w:color w:val="5F6369"/>
          <w:spacing w:val="-10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66</w:t>
      </w:r>
      <w:r>
        <w:rPr>
          <w:rFonts w:ascii="Times New Roman"/>
          <w:sz w:val="22"/>
        </w:rPr>
      </w:r>
    </w:p>
    <w:p>
      <w:pPr>
        <w:numPr>
          <w:ilvl w:val="1"/>
          <w:numId w:val="3"/>
        </w:numPr>
        <w:tabs>
          <w:tab w:pos="1282" w:val="left" w:leader="none"/>
          <w:tab w:pos="8337" w:val="left" w:leader="none"/>
        </w:tabs>
        <w:spacing w:before="157"/>
        <w:ind w:left="1281" w:right="0" w:hanging="46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position w:val="2"/>
          <w:sz w:val="20"/>
        </w:rPr>
        <w:t>Apply</w:t>
      </w:r>
      <w:r>
        <w:rPr>
          <w:rFonts w:ascii="Times New Roman"/>
          <w:b/>
          <w:color w:val="5F6369"/>
          <w:spacing w:val="-15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your</w:t>
      </w:r>
      <w:r>
        <w:rPr>
          <w:rFonts w:ascii="Times New Roman"/>
          <w:b/>
          <w:color w:val="5F6369"/>
          <w:spacing w:val="-14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skills</w:t>
        <w:tab/>
      </w:r>
      <w:r>
        <w:rPr>
          <w:rFonts w:ascii="Times New Roman"/>
          <w:i/>
          <w:color w:val="5F6369"/>
          <w:w w:val="110"/>
          <w:sz w:val="22"/>
        </w:rPr>
        <w:t>Pg</w:t>
      </w:r>
      <w:r>
        <w:rPr>
          <w:rFonts w:ascii="Times New Roman"/>
          <w:i/>
          <w:color w:val="5F6369"/>
          <w:spacing w:val="-10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69</w:t>
      </w:r>
      <w:r>
        <w:rPr>
          <w:rFonts w:ascii="Times New Roman"/>
          <w:sz w:val="22"/>
        </w:rPr>
      </w:r>
    </w:p>
    <w:p>
      <w:pPr>
        <w:numPr>
          <w:ilvl w:val="1"/>
          <w:numId w:val="3"/>
        </w:numPr>
        <w:tabs>
          <w:tab w:pos="1282" w:val="left" w:leader="none"/>
          <w:tab w:pos="8337" w:val="left" w:leader="none"/>
        </w:tabs>
        <w:spacing w:before="157"/>
        <w:ind w:left="1281" w:right="0" w:hanging="46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position w:val="2"/>
          <w:sz w:val="20"/>
        </w:rPr>
        <w:t>Post-test</w:t>
      </w:r>
      <w:r>
        <w:rPr>
          <w:rFonts w:ascii="Times New Roman"/>
          <w:b/>
          <w:color w:val="5F6369"/>
          <w:spacing w:val="29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and</w:t>
      </w:r>
      <w:r>
        <w:rPr>
          <w:rFonts w:ascii="Times New Roman"/>
          <w:b/>
          <w:color w:val="5F6369"/>
          <w:spacing w:val="29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workshop</w:t>
      </w:r>
      <w:r>
        <w:rPr>
          <w:rFonts w:ascii="Times New Roman"/>
          <w:b/>
          <w:color w:val="5F6369"/>
          <w:spacing w:val="29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evaluation</w:t>
        <w:tab/>
      </w:r>
      <w:r>
        <w:rPr>
          <w:rFonts w:ascii="Times New Roman"/>
          <w:i/>
          <w:color w:val="5F6369"/>
          <w:w w:val="110"/>
          <w:sz w:val="22"/>
        </w:rPr>
        <w:t>Pg</w:t>
      </w:r>
      <w:r>
        <w:rPr>
          <w:rFonts w:ascii="Times New Roman"/>
          <w:i/>
          <w:color w:val="5F6369"/>
          <w:spacing w:val="-10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70</w:t>
      </w:r>
      <w:r>
        <w:rPr>
          <w:rFonts w:ascii="Times New Roman"/>
          <w:sz w:val="22"/>
        </w:rPr>
      </w:r>
    </w:p>
    <w:p>
      <w:pPr>
        <w:numPr>
          <w:ilvl w:val="1"/>
          <w:numId w:val="3"/>
        </w:numPr>
        <w:tabs>
          <w:tab w:pos="1282" w:val="left" w:leader="none"/>
          <w:tab w:pos="8337" w:val="left" w:leader="none"/>
        </w:tabs>
        <w:spacing w:before="157"/>
        <w:ind w:left="1281" w:right="0" w:hanging="461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position w:val="2"/>
          <w:sz w:val="20"/>
        </w:rPr>
        <w:t>Commitments</w:t>
      </w:r>
      <w:r>
        <w:rPr>
          <w:rFonts w:ascii="Times New Roman"/>
          <w:b/>
          <w:color w:val="5F6369"/>
          <w:spacing w:val="6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and</w:t>
      </w:r>
      <w:r>
        <w:rPr>
          <w:rFonts w:ascii="Times New Roman"/>
          <w:b/>
          <w:color w:val="5F6369"/>
          <w:spacing w:val="6"/>
          <w:w w:val="110"/>
          <w:position w:val="2"/>
          <w:sz w:val="20"/>
        </w:rPr>
        <w:t> </w:t>
      </w:r>
      <w:r>
        <w:rPr>
          <w:rFonts w:ascii="Times New Roman"/>
          <w:b/>
          <w:color w:val="5F6369"/>
          <w:w w:val="110"/>
          <w:position w:val="2"/>
          <w:sz w:val="20"/>
        </w:rPr>
        <w:t>Certificates</w:t>
        <w:tab/>
      </w:r>
      <w:r>
        <w:rPr>
          <w:rFonts w:ascii="Times New Roman"/>
          <w:i/>
          <w:color w:val="5F6369"/>
          <w:w w:val="110"/>
          <w:sz w:val="22"/>
        </w:rPr>
        <w:t>Pg</w:t>
      </w:r>
      <w:r>
        <w:rPr>
          <w:rFonts w:ascii="Times New Roman"/>
          <w:i/>
          <w:color w:val="5F6369"/>
          <w:spacing w:val="-10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71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i/>
          <w:sz w:val="16"/>
          <w:szCs w:val="16"/>
        </w:rPr>
      </w:pPr>
    </w:p>
    <w:p>
      <w:pPr>
        <w:tabs>
          <w:tab w:pos="9499" w:val="right" w:leader="dot"/>
        </w:tabs>
        <w:spacing w:before="82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05"/>
          <w:sz w:val="18"/>
        </w:rPr>
        <w:t>RESOURCES.</w:t>
        <w:tab/>
        <w:t>73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 </w:t>
      </w:r>
      <w:r>
        <w:rPr>
          <w:rFonts w:ascii="Times New Roman"/>
          <w:color w:val="5F6369"/>
          <w:spacing w:val="24"/>
          <w:sz w:val="18"/>
        </w:rPr>
        <w:t> </w:t>
      </w:r>
      <w:r>
        <w:rPr>
          <w:rFonts w:ascii="Times New Roman"/>
          <w:color w:val="5F6369"/>
          <w:sz w:val="18"/>
        </w:rPr>
        <w:t>A. </w:t>
      </w:r>
      <w:r>
        <w:rPr>
          <w:rFonts w:ascii="Times New Roman"/>
          <w:color w:val="5F6369"/>
          <w:spacing w:val="24"/>
          <w:sz w:val="18"/>
        </w:rPr>
        <w:t> </w:t>
      </w:r>
      <w:r>
        <w:rPr>
          <w:rFonts w:ascii="Times New Roman"/>
          <w:color w:val="5F6369"/>
          <w:sz w:val="18"/>
        </w:rPr>
        <w:t>PRETEST </w:t>
      </w:r>
      <w:r>
        <w:rPr>
          <w:rFonts w:ascii="Times New Roman"/>
          <w:color w:val="5F6369"/>
          <w:spacing w:val="25"/>
          <w:sz w:val="18"/>
        </w:rPr>
        <w:t> </w:t>
      </w:r>
      <w:r>
        <w:rPr>
          <w:rFonts w:ascii="Times New Roman"/>
          <w:color w:val="5F6369"/>
          <w:sz w:val="18"/>
        </w:rPr>
        <w:t>AND </w:t>
      </w:r>
      <w:r>
        <w:rPr>
          <w:rFonts w:ascii="Times New Roman"/>
          <w:color w:val="5F6369"/>
          <w:spacing w:val="24"/>
          <w:sz w:val="18"/>
        </w:rPr>
        <w:t> </w:t>
      </w:r>
      <w:r>
        <w:rPr>
          <w:rFonts w:ascii="Times New Roman"/>
          <w:color w:val="5F6369"/>
          <w:spacing w:val="-2"/>
          <w:sz w:val="18"/>
        </w:rPr>
        <w:t>POST</w:t>
      </w:r>
      <w:r>
        <w:rPr>
          <w:rFonts w:ascii="Times New Roman"/>
          <w:color w:val="5F6369"/>
          <w:spacing w:val="-3"/>
          <w:sz w:val="18"/>
        </w:rPr>
        <w:t>-TEST</w:t>
        <w:tab/>
      </w:r>
      <w:r>
        <w:rPr>
          <w:rFonts w:ascii="Times New Roman"/>
          <w:color w:val="5F6369"/>
          <w:sz w:val="18"/>
        </w:rPr>
        <w:t>74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 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B. 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BARRIERS 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REVIEW 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IMAGE.</w:t>
        <w:tab/>
        <w:t>77</w:t>
      </w:r>
      <w:r>
        <w:rPr>
          <w:rFonts w:ascii="Times New Roman"/>
          <w:sz w:val="18"/>
        </w:rPr>
      </w:r>
    </w:p>
    <w:p>
      <w:pPr>
        <w:tabs>
          <w:tab w:pos="9487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z w:val="18"/>
        </w:rPr>
        <w:t>C.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z w:val="18"/>
        </w:rPr>
        <w:t>BARRIERS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z w:val="18"/>
        </w:rPr>
        <w:t>AND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pacing w:val="-3"/>
          <w:sz w:val="18"/>
        </w:rPr>
        <w:t>F</w:t>
      </w:r>
      <w:r>
        <w:rPr>
          <w:rFonts w:ascii="Times New Roman"/>
          <w:color w:val="5F6369"/>
          <w:spacing w:val="-4"/>
          <w:sz w:val="18"/>
        </w:rPr>
        <w:t>ACILITA</w:t>
      </w:r>
      <w:r>
        <w:rPr>
          <w:rFonts w:ascii="Times New Roman"/>
          <w:color w:val="5F6369"/>
          <w:spacing w:val="-3"/>
          <w:sz w:val="18"/>
        </w:rPr>
        <w:t>TORS</w:t>
      </w:r>
      <w:r>
        <w:rPr>
          <w:rFonts w:ascii="Times New Roman"/>
          <w:color w:val="5F6369"/>
          <w:sz w:val="18"/>
        </w:rPr>
        <w:t>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z w:val="18"/>
        </w:rPr>
        <w:t>TO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z w:val="18"/>
        </w:rPr>
        <w:t>EFFECTIVE </w:t>
      </w:r>
      <w:r>
        <w:rPr>
          <w:rFonts w:ascii="Times New Roman"/>
          <w:color w:val="5F6369"/>
          <w:spacing w:val="3"/>
          <w:sz w:val="18"/>
        </w:rPr>
        <w:t> </w:t>
      </w:r>
      <w:r>
        <w:rPr>
          <w:rFonts w:ascii="Times New Roman"/>
          <w:color w:val="5F6369"/>
          <w:spacing w:val="-2"/>
          <w:sz w:val="18"/>
        </w:rPr>
        <w:t>COMMUNICATION.</w:t>
        <w:tab/>
      </w:r>
      <w:r>
        <w:rPr>
          <w:rFonts w:ascii="Times New Roman"/>
          <w:color w:val="5F6369"/>
          <w:sz w:val="18"/>
        </w:rPr>
        <w:t>78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 </w:t>
      </w:r>
      <w:r>
        <w:rPr>
          <w:rFonts w:ascii="Times New Roman"/>
          <w:color w:val="5F6369"/>
          <w:spacing w:val="1"/>
          <w:sz w:val="18"/>
        </w:rPr>
        <w:t> </w:t>
      </w:r>
      <w:r>
        <w:rPr>
          <w:rFonts w:ascii="Times New Roman"/>
          <w:color w:val="5F6369"/>
          <w:sz w:val="18"/>
        </w:rPr>
        <w:t>D. </w:t>
      </w:r>
      <w:r>
        <w:rPr>
          <w:rFonts w:ascii="Times New Roman"/>
          <w:color w:val="5F6369"/>
          <w:spacing w:val="2"/>
          <w:sz w:val="18"/>
        </w:rPr>
        <w:t> </w:t>
      </w:r>
      <w:r>
        <w:rPr>
          <w:rFonts w:ascii="Times New Roman"/>
          <w:color w:val="5F6369"/>
          <w:sz w:val="18"/>
        </w:rPr>
        <w:t>JOB </w:t>
      </w:r>
      <w:r>
        <w:rPr>
          <w:rFonts w:ascii="Times New Roman"/>
          <w:color w:val="5F6369"/>
          <w:spacing w:val="1"/>
          <w:sz w:val="18"/>
        </w:rPr>
        <w:t> </w:t>
      </w:r>
      <w:r>
        <w:rPr>
          <w:rFonts w:ascii="Times New Roman"/>
          <w:color w:val="5F6369"/>
          <w:sz w:val="18"/>
        </w:rPr>
        <w:t>AID: </w:t>
      </w:r>
      <w:r>
        <w:rPr>
          <w:rFonts w:ascii="Times New Roman"/>
          <w:color w:val="5F6369"/>
          <w:spacing w:val="2"/>
          <w:sz w:val="18"/>
        </w:rPr>
        <w:t> </w:t>
      </w:r>
      <w:r>
        <w:rPr>
          <w:rFonts w:ascii="Times New Roman"/>
          <w:color w:val="5F6369"/>
          <w:sz w:val="18"/>
        </w:rPr>
        <w:t>COUNSELLING </w:t>
      </w:r>
      <w:r>
        <w:rPr>
          <w:rFonts w:ascii="Times New Roman"/>
          <w:color w:val="5F6369"/>
          <w:spacing w:val="1"/>
          <w:sz w:val="18"/>
        </w:rPr>
        <w:t> </w:t>
      </w:r>
      <w:r>
        <w:rPr>
          <w:rFonts w:ascii="Times New Roman"/>
          <w:color w:val="5F6369"/>
          <w:sz w:val="18"/>
        </w:rPr>
        <w:t>THE </w:t>
      </w:r>
      <w:r>
        <w:rPr>
          <w:rFonts w:ascii="Times New Roman"/>
          <w:color w:val="5F6369"/>
          <w:spacing w:val="2"/>
          <w:sz w:val="18"/>
        </w:rPr>
        <w:t> </w:t>
      </w:r>
      <w:r>
        <w:rPr>
          <w:rFonts w:ascii="Times New Roman"/>
          <w:color w:val="5F6369"/>
          <w:sz w:val="18"/>
        </w:rPr>
        <w:t>CAREGIVER.</w:t>
        <w:tab/>
        <w:t>79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 </w:t>
      </w:r>
      <w:r>
        <w:rPr>
          <w:rFonts w:ascii="Times New Roman"/>
          <w:color w:val="5F6369"/>
          <w:spacing w:val="10"/>
          <w:sz w:val="18"/>
        </w:rPr>
        <w:t> </w:t>
      </w:r>
      <w:r>
        <w:rPr>
          <w:rFonts w:ascii="Times New Roman"/>
          <w:color w:val="5F6369"/>
          <w:sz w:val="18"/>
        </w:rPr>
        <w:t>E. </w:t>
      </w:r>
      <w:r>
        <w:rPr>
          <w:rFonts w:ascii="Times New Roman"/>
          <w:color w:val="5F6369"/>
          <w:spacing w:val="10"/>
          <w:sz w:val="18"/>
        </w:rPr>
        <w:t> </w:t>
      </w:r>
      <w:r>
        <w:rPr>
          <w:rFonts w:ascii="Times New Roman"/>
          <w:color w:val="5F6369"/>
          <w:sz w:val="18"/>
        </w:rPr>
        <w:t>STEPS </w:t>
      </w:r>
      <w:r>
        <w:rPr>
          <w:rFonts w:ascii="Times New Roman"/>
          <w:color w:val="5F6369"/>
          <w:spacing w:val="10"/>
          <w:sz w:val="18"/>
        </w:rPr>
        <w:t> </w:t>
      </w:r>
      <w:r>
        <w:rPr>
          <w:rFonts w:ascii="Times New Roman"/>
          <w:color w:val="5F6369"/>
          <w:sz w:val="18"/>
        </w:rPr>
        <w:t>TO </w:t>
      </w:r>
      <w:r>
        <w:rPr>
          <w:rFonts w:ascii="Times New Roman"/>
          <w:color w:val="5F6369"/>
          <w:spacing w:val="10"/>
          <w:sz w:val="18"/>
        </w:rPr>
        <w:t> </w:t>
      </w:r>
      <w:r>
        <w:rPr>
          <w:rFonts w:ascii="Times New Roman"/>
          <w:color w:val="5F6369"/>
          <w:sz w:val="18"/>
        </w:rPr>
        <w:t>COMMUNITY </w:t>
      </w:r>
      <w:r>
        <w:rPr>
          <w:rFonts w:ascii="Times New Roman"/>
          <w:color w:val="5F6369"/>
          <w:spacing w:val="10"/>
          <w:sz w:val="18"/>
        </w:rPr>
        <w:t> </w:t>
      </w:r>
      <w:r>
        <w:rPr>
          <w:rFonts w:ascii="Times New Roman"/>
          <w:color w:val="5F6369"/>
          <w:sz w:val="18"/>
        </w:rPr>
        <w:t>MEETINGS.</w:t>
        <w:tab/>
        <w:t>81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</w:t>
      </w:r>
      <w:r>
        <w:rPr>
          <w:rFonts w:ascii="Times New Roman"/>
          <w:color w:val="5F6369"/>
          <w:spacing w:val="28"/>
          <w:sz w:val="18"/>
        </w:rPr>
        <w:t> </w:t>
      </w:r>
      <w:r>
        <w:rPr>
          <w:rFonts w:ascii="Times New Roman"/>
          <w:color w:val="5F6369"/>
          <w:spacing w:val="-14"/>
          <w:sz w:val="18"/>
        </w:rPr>
        <w:t>F</w:t>
      </w:r>
      <w:r>
        <w:rPr>
          <w:rFonts w:ascii="Times New Roman"/>
          <w:color w:val="5F6369"/>
          <w:spacing w:val="-13"/>
          <w:sz w:val="18"/>
        </w:rPr>
        <w:t>.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z w:val="18"/>
        </w:rPr>
        <w:t>SAMPLE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z w:val="18"/>
        </w:rPr>
        <w:t>COMMUNITY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pacing w:val="-3"/>
          <w:sz w:val="18"/>
        </w:rPr>
        <w:t>CONVERSATION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z w:val="18"/>
        </w:rPr>
        <w:t>AGENDA</w:t>
        <w:tab/>
        <w:t>82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</w:t>
      </w:r>
      <w:r>
        <w:rPr>
          <w:rFonts w:ascii="Times New Roman"/>
          <w:color w:val="5F6369"/>
          <w:spacing w:val="33"/>
          <w:sz w:val="18"/>
        </w:rPr>
        <w:t> </w:t>
      </w:r>
      <w:r>
        <w:rPr>
          <w:rFonts w:ascii="Times New Roman"/>
          <w:color w:val="5F6369"/>
          <w:sz w:val="18"/>
        </w:rPr>
        <w:t>G.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z w:val="18"/>
        </w:rPr>
        <w:t>JOB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z w:val="18"/>
        </w:rPr>
        <w:t>AID: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z w:val="18"/>
        </w:rPr>
        <w:t>TIPS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z w:val="18"/>
        </w:rPr>
        <w:t>FOR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z w:val="18"/>
        </w:rPr>
        <w:t>USING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pacing w:val="-3"/>
          <w:sz w:val="18"/>
        </w:rPr>
        <w:t>IMMUNIZATION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pacing w:val="-1"/>
          <w:sz w:val="18"/>
        </w:rPr>
        <w:t>SUPPOR</w:t>
      </w:r>
      <w:r>
        <w:rPr>
          <w:rFonts w:ascii="Times New Roman"/>
          <w:color w:val="5F6369"/>
          <w:spacing w:val="-2"/>
          <w:sz w:val="18"/>
        </w:rPr>
        <w:t>T</w:t>
      </w:r>
      <w:r>
        <w:rPr>
          <w:rFonts w:ascii="Times New Roman"/>
          <w:color w:val="5F6369"/>
          <w:spacing w:val="34"/>
          <w:sz w:val="18"/>
        </w:rPr>
        <w:t> </w:t>
      </w:r>
      <w:r>
        <w:rPr>
          <w:rFonts w:ascii="Times New Roman"/>
          <w:color w:val="5F6369"/>
          <w:spacing w:val="-2"/>
          <w:sz w:val="18"/>
        </w:rPr>
        <w:t>MA</w:t>
      </w:r>
      <w:r>
        <w:rPr>
          <w:rFonts w:ascii="Times New Roman"/>
          <w:color w:val="5F6369"/>
          <w:spacing w:val="-3"/>
          <w:sz w:val="18"/>
        </w:rPr>
        <w:t>TERIALS</w:t>
      </w:r>
      <w:r>
        <w:rPr>
          <w:rFonts w:ascii="Times New Roman"/>
          <w:color w:val="5F6369"/>
          <w:spacing w:val="33"/>
          <w:sz w:val="18"/>
        </w:rPr>
        <w:t> </w:t>
      </w:r>
      <w:r>
        <w:rPr>
          <w:rFonts w:ascii="Times New Roman"/>
          <w:color w:val="5F6369"/>
          <w:spacing w:val="-5"/>
          <w:sz w:val="18"/>
        </w:rPr>
        <w:t>EFFECTIVELY</w:t>
        <w:tab/>
      </w:r>
      <w:r>
        <w:rPr>
          <w:rFonts w:ascii="Times New Roman"/>
          <w:color w:val="5F6369"/>
          <w:sz w:val="18"/>
        </w:rPr>
        <w:t>83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</w:t>
      </w:r>
      <w:r>
        <w:rPr>
          <w:rFonts w:ascii="Times New Roman"/>
          <w:color w:val="5F6369"/>
          <w:spacing w:val="28"/>
          <w:sz w:val="18"/>
        </w:rPr>
        <w:t> </w:t>
      </w:r>
      <w:r>
        <w:rPr>
          <w:rFonts w:ascii="Times New Roman"/>
          <w:color w:val="5F6369"/>
          <w:sz w:val="18"/>
        </w:rPr>
        <w:t>H.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z w:val="18"/>
        </w:rPr>
        <w:t>WORKSHOP</w:t>
      </w:r>
      <w:r>
        <w:rPr>
          <w:rFonts w:ascii="Times New Roman"/>
          <w:color w:val="5F6369"/>
          <w:spacing w:val="29"/>
          <w:sz w:val="18"/>
        </w:rPr>
        <w:t> </w:t>
      </w:r>
      <w:r>
        <w:rPr>
          <w:rFonts w:ascii="Times New Roman"/>
          <w:color w:val="5F6369"/>
          <w:spacing w:val="-4"/>
          <w:sz w:val="18"/>
        </w:rPr>
        <w:t>EVALUATION</w:t>
      </w:r>
      <w:r>
        <w:rPr>
          <w:rFonts w:ascii="Times New Roman"/>
          <w:color w:val="5F6369"/>
          <w:spacing w:val="28"/>
          <w:sz w:val="18"/>
        </w:rPr>
        <w:t> </w:t>
      </w:r>
      <w:r>
        <w:rPr>
          <w:rFonts w:ascii="Times New Roman"/>
          <w:color w:val="5F6369"/>
          <w:sz w:val="18"/>
        </w:rPr>
        <w:t>QUESTIONS.</w:t>
        <w:tab/>
        <w:t>84</w:t>
      </w:r>
      <w:r>
        <w:rPr>
          <w:rFonts w:ascii="Times New Roman"/>
          <w:sz w:val="18"/>
        </w:rPr>
      </w:r>
    </w:p>
    <w:p>
      <w:pPr>
        <w:tabs>
          <w:tab w:pos="9487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I.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pacing w:val="-1"/>
          <w:sz w:val="18"/>
        </w:rPr>
        <w:t>RECOMMENDATIONS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FOR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pacing w:val="-1"/>
          <w:sz w:val="18"/>
        </w:rPr>
        <w:t>FOLLOW-UP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AND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pacing w:val="-1"/>
          <w:sz w:val="18"/>
        </w:rPr>
        <w:t>SUPER</w:t>
      </w:r>
      <w:r>
        <w:rPr>
          <w:rFonts w:ascii="Times New Roman"/>
          <w:color w:val="5F6369"/>
          <w:spacing w:val="-2"/>
          <w:sz w:val="18"/>
        </w:rPr>
        <w:t>VISION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AFTER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IPC/I</w:t>
      </w:r>
      <w:r>
        <w:rPr>
          <w:rFonts w:ascii="Times New Roman"/>
          <w:color w:val="5F6369"/>
          <w:spacing w:val="13"/>
          <w:sz w:val="18"/>
        </w:rPr>
        <w:t> </w:t>
      </w:r>
      <w:r>
        <w:rPr>
          <w:rFonts w:ascii="Times New Roman"/>
          <w:color w:val="5F6369"/>
          <w:sz w:val="18"/>
        </w:rPr>
        <w:t>TRAINING.</w:t>
        <w:tab/>
        <w:t>85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05"/>
          <w:sz w:val="18"/>
        </w:rPr>
        <w:t>APPENDIX</w:t>
      </w:r>
      <w:r>
        <w:rPr>
          <w:rFonts w:ascii="Times New Roman"/>
          <w:color w:val="5F6369"/>
          <w:spacing w:val="19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J.</w:t>
      </w:r>
      <w:r>
        <w:rPr>
          <w:rFonts w:ascii="Times New Roman"/>
          <w:color w:val="5F6369"/>
          <w:spacing w:val="20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TRAINING</w:t>
      </w:r>
      <w:r>
        <w:rPr>
          <w:rFonts w:ascii="Times New Roman"/>
          <w:color w:val="5F6369"/>
          <w:spacing w:val="19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SCHEDULE.</w:t>
        <w:tab/>
        <w:t>88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05"/>
          <w:sz w:val="18"/>
        </w:rPr>
        <w:t>APPENDIX</w:t>
      </w:r>
      <w:r>
        <w:rPr>
          <w:rFonts w:ascii="Times New Roman"/>
          <w:color w:val="5F6369"/>
          <w:spacing w:val="24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K.</w:t>
      </w:r>
      <w:r>
        <w:rPr>
          <w:rFonts w:ascii="Times New Roman"/>
          <w:color w:val="5F6369"/>
          <w:spacing w:val="25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IPC/I</w:t>
      </w:r>
      <w:r>
        <w:rPr>
          <w:rFonts w:ascii="Times New Roman"/>
          <w:color w:val="5F6369"/>
          <w:spacing w:val="25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Self-Assessment</w:t>
      </w:r>
      <w:r>
        <w:rPr>
          <w:rFonts w:ascii="Times New Roman"/>
          <w:color w:val="5F6369"/>
          <w:spacing w:val="24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Checklist.</w:t>
        <w:tab/>
        <w:t>93</w:t>
      </w:r>
      <w:r>
        <w:rPr>
          <w:rFonts w:ascii="Times New Roman"/>
          <w:sz w:val="18"/>
        </w:rPr>
      </w:r>
    </w:p>
    <w:p>
      <w:pPr>
        <w:tabs>
          <w:tab w:pos="9488" w:val="right" w:leader="dot"/>
        </w:tabs>
        <w:spacing w:before="133"/>
        <w:ind w:left="894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sz w:val="18"/>
        </w:rPr>
        <w:t>APPENDIX</w:t>
      </w:r>
      <w:r>
        <w:rPr>
          <w:rFonts w:ascii="Times New Roman"/>
          <w:color w:val="5F6369"/>
          <w:spacing w:val="41"/>
          <w:sz w:val="18"/>
        </w:rPr>
        <w:t> </w:t>
      </w:r>
      <w:r>
        <w:rPr>
          <w:rFonts w:ascii="Times New Roman"/>
          <w:color w:val="5F6369"/>
          <w:sz w:val="18"/>
        </w:rPr>
        <w:t>L.</w:t>
      </w:r>
      <w:r>
        <w:rPr>
          <w:rFonts w:ascii="Times New Roman"/>
          <w:color w:val="5F6369"/>
          <w:spacing w:val="41"/>
          <w:sz w:val="18"/>
        </w:rPr>
        <w:t> </w:t>
      </w:r>
      <w:r>
        <w:rPr>
          <w:rFonts w:ascii="Times New Roman"/>
          <w:color w:val="5F6369"/>
          <w:spacing w:val="-2"/>
          <w:sz w:val="18"/>
        </w:rPr>
        <w:t>CER</w:t>
      </w:r>
      <w:r>
        <w:rPr>
          <w:rFonts w:ascii="Times New Roman"/>
          <w:color w:val="5F6369"/>
          <w:spacing w:val="-3"/>
          <w:sz w:val="18"/>
        </w:rPr>
        <w:t>TIFICA</w:t>
      </w:r>
      <w:r>
        <w:rPr>
          <w:rFonts w:ascii="Times New Roman"/>
          <w:color w:val="5F6369"/>
          <w:spacing w:val="-2"/>
          <w:sz w:val="18"/>
        </w:rPr>
        <w:t>TES.</w:t>
        <w:tab/>
      </w:r>
      <w:r>
        <w:rPr>
          <w:rFonts w:ascii="Times New Roman"/>
          <w:color w:val="5F6369"/>
          <w:sz w:val="18"/>
        </w:rPr>
        <w:t>98</w:t>
      </w:r>
      <w:r>
        <w:rPr>
          <w:rFonts w:ascii="Times New Roman"/>
          <w:sz w:val="18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before="662"/>
        <w:ind w:left="0" w:right="0" w:firstLine="0"/>
        <w:jc w:val="right"/>
        <w:rPr>
          <w:rFonts w:ascii="Times New Roman" w:hAnsi="Times New Roman" w:cs="Times New Roman" w:eastAsia="Times New Roman"/>
          <w:sz w:val="34"/>
          <w:szCs w:val="34"/>
        </w:rPr>
      </w:pPr>
      <w:r>
        <w:rPr/>
        <w:pict>
          <v:group style="position:absolute;margin-left:36pt;margin-top:72.000015pt;width:409.85pt;height:105.65pt;mso-position-horizontal-relative:page;mso-position-vertical-relative:page;z-index:-275488" coordorigin="720,1440" coordsize="8197,2113">
            <v:group style="position:absolute;left:727;top:1440;width:8189;height:2113" coordorigin="727,1440" coordsize="8189,2113">
              <v:shape style="position:absolute;left:727;top:1440;width:8189;height:2113" coordorigin="727,1440" coordsize="8189,2113" path="m727,3552l8916,3552,8916,1440,727,1440,727,3552xe" filled="true" fillcolor="#a6d4ee" stroked="false">
                <v:path arrowok="t"/>
                <v:fill type="solid"/>
              </v:shape>
              <v:shape style="position:absolute;left:720;top:1440;width:8197;height:2113" type="#_x0000_t202" filled="false" stroked="false">
                <v:textbox inset="0,0,0,0">
                  <w:txbxContent>
                    <w:p>
                      <w:pPr>
                        <w:spacing w:before="7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40B4E2"/>
                          <w:sz w:val="54"/>
                        </w:rPr>
                        <w:t>MODULE</w:t>
                      </w:r>
                      <w:r>
                        <w:rPr>
                          <w:rFonts w:ascii="Times New Roman"/>
                          <w:b/>
                          <w:color w:val="40B4E2"/>
                          <w:spacing w:val="-29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40B4E2"/>
                          <w:sz w:val="54"/>
                        </w:rPr>
                        <w:t>6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  <w:p>
                      <w:pPr>
                        <w:spacing w:line="250" w:lineRule="auto" w:before="79"/>
                        <w:ind w:left="0" w:right="4336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Addressing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19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Negative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20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Rumours,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08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Myths,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1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color w:val="5F6369"/>
                          <w:spacing w:val="1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0"/>
                          <w:sz w:val="26"/>
                        </w:rPr>
                        <w:t>Misconceptions</w:t>
                      </w:r>
                      <w:r>
                        <w:rPr>
                          <w:rFonts w:ascii="Times New Roman"/>
                          <w:b/>
                          <w:color w:val="5F6369"/>
                          <w:w w:val="113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40B4E2"/>
                          <w:w w:val="110"/>
                          <w:sz w:val="26"/>
                        </w:rPr>
                        <w:t>Beginning</w:t>
                      </w:r>
                      <w:r>
                        <w:rPr>
                          <w:rFonts w:ascii="Times New Roman"/>
                          <w:b/>
                          <w:color w:val="40B4E2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40B4E2"/>
                          <w:w w:val="110"/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color w:val="40B4E2"/>
                          <w:spacing w:val="4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40B4E2"/>
                          <w:w w:val="110"/>
                          <w:sz w:val="26"/>
                        </w:rPr>
                        <w:t>Page</w:t>
                      </w:r>
                      <w:r>
                        <w:rPr>
                          <w:rFonts w:ascii="Times New Roman"/>
                          <w:b/>
                          <w:color w:val="40B4E2"/>
                          <w:spacing w:val="3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40B4E2"/>
                          <w:w w:val="110"/>
                          <w:sz w:val="26"/>
                        </w:rPr>
                        <w:t>54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sz w:val="34"/>
        </w:rPr>
        <w:t>iii</w:t>
      </w:r>
      <w:r>
        <w:rPr>
          <w:rFonts w:ascii="Times New Roman"/>
          <w:sz w:val="34"/>
        </w:rPr>
      </w:r>
    </w:p>
    <w:p>
      <w:pPr>
        <w:spacing w:before="693"/>
        <w:ind w:left="7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  <w:cols w:num="2" w:equalWidth="0">
            <w:col w:w="1183" w:space="40"/>
            <w:col w:w="10687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40B4E2"/>
          <w:w w:val="120"/>
          <w:sz w:val="54"/>
        </w:rPr>
        <w:t>This</w:t>
      </w:r>
      <w:r>
        <w:rPr>
          <w:rFonts w:ascii="Times New Roman"/>
          <w:b/>
          <w:color w:val="40B4E2"/>
          <w:spacing w:val="50"/>
          <w:w w:val="120"/>
          <w:sz w:val="54"/>
        </w:rPr>
        <w:t> </w:t>
      </w:r>
      <w:r>
        <w:rPr>
          <w:rFonts w:ascii="Times New Roman"/>
          <w:b/>
          <w:color w:val="40B4E2"/>
          <w:w w:val="120"/>
          <w:sz w:val="54"/>
        </w:rPr>
        <w:t>Resource</w:t>
      </w:r>
      <w:r>
        <w:rPr>
          <w:rFonts w:ascii="Times New Roman"/>
          <w:sz w:val="54"/>
        </w:rPr>
      </w:r>
    </w:p>
    <w:p>
      <w:pPr>
        <w:pStyle w:val="BodyText"/>
        <w:spacing w:line="335" w:lineRule="auto" w:before="171"/>
        <w:ind w:left="720" w:right="6051"/>
        <w:jc w:val="left"/>
      </w:pPr>
      <w:r>
        <w:rPr>
          <w:color w:val="5F6369"/>
          <w:w w:val="110"/>
        </w:rPr>
        <w:t>This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resource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available 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Internet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at: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ipc.unicef.org</w:t>
      </w:r>
      <w:r>
        <w:rPr/>
      </w:r>
    </w:p>
    <w:p>
      <w:pPr>
        <w:pStyle w:val="BodyText"/>
        <w:spacing w:line="250" w:lineRule="auto" w:before="3"/>
        <w:ind w:left="720" w:right="1499"/>
        <w:jc w:val="left"/>
      </w:pPr>
      <w:r>
        <w:rPr>
          <w:color w:val="5F6369"/>
          <w:w w:val="110"/>
        </w:rPr>
        <w:t>Copies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 document,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 well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 additional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IPC materials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 immunization,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may be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requested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UNICEF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partners:</w:t>
      </w:r>
      <w:r>
        <w:rPr/>
      </w:r>
    </w:p>
    <w:p>
      <w:pPr>
        <w:pStyle w:val="BodyText"/>
        <w:spacing w:line="240" w:lineRule="auto" w:before="90"/>
        <w:ind w:left="720" w:right="0"/>
        <w:jc w:val="left"/>
      </w:pPr>
      <w:r>
        <w:rPr>
          <w:color w:val="5F6369"/>
        </w:rPr>
        <w:t>UNICEF</w:t>
      </w:r>
      <w:r>
        <w:rPr/>
      </w:r>
    </w:p>
    <w:p>
      <w:pPr>
        <w:pStyle w:val="BodyText"/>
        <w:tabs>
          <w:tab w:pos="1360" w:val="left" w:leader="none"/>
        </w:tabs>
        <w:spacing w:line="335" w:lineRule="auto" w:before="101"/>
        <w:ind w:left="720" w:right="8869"/>
        <w:jc w:val="left"/>
      </w:pPr>
      <w:r>
        <w:rPr>
          <w:color w:val="5F6369"/>
          <w:w w:val="105"/>
        </w:rPr>
        <w:t>3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United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Nations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Plaza</w:t>
      </w:r>
      <w:r>
        <w:rPr>
          <w:color w:val="5F6369"/>
          <w:w w:val="105"/>
        </w:rPr>
        <w:t> New </w:t>
      </w:r>
      <w:r>
        <w:rPr>
          <w:color w:val="5F6369"/>
          <w:spacing w:val="-32"/>
          <w:w w:val="105"/>
        </w:rPr>
        <w:t>Y</w:t>
      </w:r>
      <w:r>
        <w:rPr>
          <w:color w:val="5F6369"/>
          <w:w w:val="105"/>
        </w:rPr>
        <w:t>ork, NY 10017</w:t>
      </w:r>
      <w:r>
        <w:rPr>
          <w:color w:val="5F6369"/>
          <w:w w:val="111"/>
        </w:rPr>
        <w:t> </w:t>
      </w:r>
      <w:r>
        <w:rPr>
          <w:color w:val="5F6369"/>
          <w:spacing w:val="-7"/>
          <w:w w:val="95"/>
        </w:rPr>
        <w:t>T</w:t>
      </w:r>
      <w:r>
        <w:rPr>
          <w:color w:val="5F6369"/>
          <w:spacing w:val="-6"/>
          <w:w w:val="95"/>
        </w:rPr>
        <w:t>el:</w:t>
        <w:tab/>
      </w:r>
      <w:r>
        <w:rPr>
          <w:color w:val="5F6369"/>
          <w:w w:val="105"/>
        </w:rPr>
        <w:t>+1-212-326-7551</w:t>
      </w:r>
      <w:r>
        <w:rPr/>
      </w:r>
    </w:p>
    <w:p>
      <w:pPr>
        <w:pStyle w:val="BodyText"/>
        <w:spacing w:line="240" w:lineRule="auto" w:before="3"/>
        <w:ind w:left="720" w:right="0"/>
        <w:jc w:val="left"/>
      </w:pPr>
      <w:r>
        <w:rPr>
          <w:color w:val="5F6369"/>
        </w:rPr>
        <w:t>Email:</w:t>
      </w:r>
      <w:r>
        <w:rPr>
          <w:color w:val="5F6369"/>
        </w:rPr>
        <w:t> </w:t>
      </w:r>
      <w:r>
        <w:rPr>
          <w:color w:val="5F6369"/>
          <w:spacing w:val="6"/>
        </w:rPr>
        <w:t> </w:t>
      </w:r>
      <w:hyperlink r:id="rId25">
        <w:r>
          <w:rPr>
            <w:color w:val="5F6369"/>
          </w:rPr>
          <w:t>IPC@unicef.org</w:t>
        </w:r>
        <w:r>
          <w:rPr/>
        </w:r>
      </w:hyperlink>
    </w:p>
    <w:p>
      <w:pPr>
        <w:pStyle w:val="BodyText"/>
        <w:spacing w:line="240" w:lineRule="auto" w:before="101"/>
        <w:ind w:left="720" w:right="0"/>
        <w:jc w:val="left"/>
      </w:pPr>
      <w:r>
        <w:rPr>
          <w:color w:val="5F6369"/>
        </w:rPr>
        <w:t>©</w:t>
      </w:r>
      <w:r>
        <w:rPr>
          <w:color w:val="5F6369"/>
          <w:spacing w:val="26"/>
        </w:rPr>
        <w:t> </w:t>
      </w:r>
      <w:r>
        <w:rPr>
          <w:color w:val="5F6369"/>
        </w:rPr>
        <w:t>2019</w:t>
      </w:r>
      <w:r>
        <w:rPr>
          <w:color w:val="5F6369"/>
          <w:spacing w:val="26"/>
        </w:rPr>
        <w:t> </w:t>
      </w:r>
      <w:r>
        <w:rPr>
          <w:color w:val="5F6369"/>
        </w:rPr>
        <w:t>UNICEF</w:t>
      </w:r>
      <w:r>
        <w:rPr/>
      </w:r>
    </w:p>
    <w:p>
      <w:pPr>
        <w:pStyle w:val="BodyText"/>
        <w:spacing w:line="250" w:lineRule="auto" w:before="101"/>
        <w:ind w:left="720" w:right="798"/>
        <w:jc w:val="left"/>
      </w:pPr>
      <w:r>
        <w:rPr>
          <w:color w:val="5F6369"/>
          <w:w w:val="110"/>
        </w:rPr>
        <w:t>UNICEF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partners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welcome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requests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permission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use,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reproduce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translate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resources,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part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full.</w:t>
      </w:r>
      <w:r>
        <w:rPr/>
      </w:r>
    </w:p>
    <w:p>
      <w:pPr>
        <w:pStyle w:val="BodyText"/>
        <w:spacing w:line="250" w:lineRule="auto" w:before="90"/>
        <w:ind w:left="720" w:right="149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content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presentation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material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resource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package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imply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expression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 any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opinion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whatsoever 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 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UNICEF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partners.</w:t>
      </w:r>
      <w:r>
        <w:rPr/>
      </w:r>
    </w:p>
    <w:p>
      <w:pPr>
        <w:pStyle w:val="BodyText"/>
        <w:spacing w:line="250" w:lineRule="auto" w:before="90"/>
        <w:ind w:left="720" w:right="1499"/>
        <w:jc w:val="left"/>
      </w:pPr>
      <w:r>
        <w:rPr>
          <w:color w:val="5F6369"/>
          <w:w w:val="105"/>
        </w:rPr>
        <w:t>Suggested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citation: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United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Nations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-18"/>
          <w:w w:val="105"/>
        </w:rPr>
        <w:t>’</w:t>
      </w:r>
      <w:r>
        <w:rPr>
          <w:color w:val="5F6369"/>
          <w:w w:val="105"/>
        </w:rPr>
        <w:t>s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Fund,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‘IPC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Package’,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UNICE</w:t>
      </w:r>
      <w:r>
        <w:rPr>
          <w:color w:val="5F6369"/>
          <w:spacing w:val="-35"/>
          <w:w w:val="105"/>
        </w:rPr>
        <w:t>F</w:t>
      </w:r>
      <w:r>
        <w:rPr>
          <w:color w:val="5F6369"/>
          <w:w w:val="105"/>
        </w:rPr>
        <w:t>,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New</w:t>
      </w:r>
      <w:r>
        <w:rPr>
          <w:color w:val="5F6369"/>
          <w:w w:val="111"/>
        </w:rPr>
        <w:t> </w:t>
      </w:r>
      <w:r>
        <w:rPr>
          <w:color w:val="5F6369"/>
          <w:spacing w:val="-32"/>
          <w:w w:val="105"/>
        </w:rPr>
        <w:t>Y</w:t>
      </w:r>
      <w:r>
        <w:rPr>
          <w:color w:val="5F6369"/>
          <w:w w:val="105"/>
        </w:rPr>
        <w:t>ork,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2019.</w:t>
      </w:r>
      <w:r>
        <w:rPr/>
      </w:r>
    </w:p>
    <w:p>
      <w:pPr>
        <w:pStyle w:val="BodyText"/>
        <w:spacing w:line="240" w:lineRule="auto" w:before="90"/>
        <w:ind w:left="720" w:right="0"/>
        <w:jc w:val="left"/>
      </w:pPr>
      <w:r>
        <w:rPr>
          <w:color w:val="5F6369"/>
          <w:w w:val="105"/>
        </w:rPr>
        <w:t>For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more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information,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provide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feedback,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please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write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4"/>
          <w:w w:val="105"/>
        </w:rPr>
        <w:t> </w:t>
      </w:r>
      <w:hyperlink r:id="rId25">
        <w:r>
          <w:rPr>
            <w:color w:val="5F6369"/>
            <w:w w:val="105"/>
          </w:rPr>
          <w:t>IPC@unicef.org</w:t>
        </w:r>
        <w:r>
          <w:rPr/>
        </w:r>
      </w:hyperlink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91"/>
        <w:ind w:left="0" w:right="131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6.171509pt;margin-top:4.989859pt;width:14.2pt;height:17pt;mso-position-horizontal-relative:page;mso-position-vertical-relative:paragraph;z-index:140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sz w:val="34"/>
                    </w:rPr>
                    <w:t>iv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0" w:right="131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THIS</w:t>
      </w:r>
      <w:r>
        <w:rPr>
          <w:rFonts w:ascii="Times New Roman"/>
          <w:b/>
          <w:color w:val="5F6369"/>
          <w:spacing w:val="32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RESOURCE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footerReference w:type="default" r:id="rId24"/>
          <w:pgSz w:w="11910" w:h="16840"/>
          <w:pgMar w:footer="0" w:head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40B4E2"/>
          <w:w w:val="125"/>
          <w:sz w:val="54"/>
        </w:rPr>
        <w:t>Acknowledgments</w:t>
      </w:r>
      <w:r>
        <w:rPr>
          <w:rFonts w:ascii="Times New Roman"/>
          <w:sz w:val="54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spacing w:line="250" w:lineRule="auto" w:before="84"/>
        <w:ind w:left="720" w:right="1499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Interpersonal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Communication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for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Immunization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(IPC/I)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Package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is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result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of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strenuous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hard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work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collaborative</w:t>
      </w:r>
      <w:r>
        <w:rPr>
          <w:rFonts w:ascii="Times New Roman"/>
          <w:color w:val="5F6369"/>
          <w:spacing w:val="-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efforts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of</w:t>
      </w:r>
      <w:r>
        <w:rPr>
          <w:rFonts w:ascii="Times New Roman"/>
          <w:color w:val="5F6369"/>
          <w:spacing w:val="-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many</w:t>
      </w:r>
      <w:r>
        <w:rPr>
          <w:rFonts w:ascii="Times New Roman"/>
          <w:color w:val="5F6369"/>
          <w:w w:val="110"/>
          <w:sz w:val="16"/>
        </w:rPr>
        <w:t> institutions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individuals,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without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whose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help,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guidance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support,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this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would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not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have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been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possible.</w:t>
      </w:r>
      <w:r>
        <w:rPr>
          <w:rFonts w:ascii="Times New Roman"/>
          <w:sz w:val="16"/>
        </w:rPr>
      </w:r>
    </w:p>
    <w:p>
      <w:pPr>
        <w:spacing w:line="250" w:lineRule="auto" w:before="90"/>
        <w:ind w:left="720" w:right="84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UNICEF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wishes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to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recognize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their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contributions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to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this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important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initiative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expresses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gratitude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to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all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those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who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supported</w:t>
      </w:r>
      <w:r>
        <w:rPr>
          <w:rFonts w:ascii="Times New Roman"/>
          <w:color w:val="5F6369"/>
          <w:spacing w:val="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development</w:t>
      </w:r>
      <w:r>
        <w:rPr>
          <w:rFonts w:ascii="Times New Roman"/>
          <w:color w:val="5F6369"/>
          <w:spacing w:val="2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of</w:t>
      </w:r>
      <w:r>
        <w:rPr>
          <w:rFonts w:ascii="Times New Roman"/>
          <w:color w:val="5F6369"/>
          <w:w w:val="106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package</w:t>
      </w:r>
      <w:r>
        <w:rPr>
          <w:rFonts w:ascii="Times New Roman"/>
          <w:color w:val="5F6369"/>
          <w:spacing w:val="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through</w:t>
      </w:r>
      <w:r>
        <w:rPr>
          <w:rFonts w:ascii="Times New Roman"/>
          <w:color w:val="5F6369"/>
          <w:spacing w:val="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their</w:t>
      </w:r>
      <w:r>
        <w:rPr>
          <w:rFonts w:ascii="Times New Roman"/>
          <w:color w:val="5F6369"/>
          <w:spacing w:val="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time</w:t>
      </w:r>
      <w:r>
        <w:rPr>
          <w:rFonts w:ascii="Times New Roman"/>
          <w:color w:val="5F6369"/>
          <w:spacing w:val="8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7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expertise.</w:t>
      </w:r>
      <w:r>
        <w:rPr>
          <w:rFonts w:ascii="Times New Roman"/>
          <w:sz w:val="16"/>
        </w:rPr>
      </w:r>
    </w:p>
    <w:p>
      <w:pPr>
        <w:spacing w:before="90"/>
        <w:ind w:left="7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Special</w:t>
      </w:r>
      <w:r>
        <w:rPr>
          <w:rFonts w:ascii="Times New Roman"/>
          <w:color w:val="5F6369"/>
          <w:spacing w:val="-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thanks to the global advisory group and the</w:t>
      </w:r>
      <w:r>
        <w:rPr>
          <w:rFonts w:ascii="Times New Roman"/>
          <w:color w:val="5F6369"/>
          <w:spacing w:val="-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frontline workers From various parts of the world</w:t>
      </w:r>
      <w:r>
        <w:rPr>
          <w:rFonts w:ascii="Times New Roman"/>
          <w:color w:val="5F6369"/>
          <w:spacing w:val="-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who contributed to develop the package.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7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05"/>
          <w:sz w:val="16"/>
        </w:rPr>
        <w:t>Global</w:t>
      </w:r>
      <w:r>
        <w:rPr>
          <w:rFonts w:ascii="Times New Roman"/>
          <w:color w:val="5F6369"/>
          <w:spacing w:val="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IPC</w:t>
      </w:r>
      <w:r>
        <w:rPr>
          <w:rFonts w:ascii="Times New Roman"/>
          <w:color w:val="5F6369"/>
          <w:spacing w:val="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Advisory</w:t>
      </w:r>
      <w:r>
        <w:rPr>
          <w:rFonts w:ascii="Times New Roman"/>
          <w:color w:val="5F6369"/>
          <w:spacing w:val="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Group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Members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367" w:lineRule="auto" w:before="0"/>
        <w:ind w:left="720" w:right="9251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05"/>
          <w:sz w:val="16"/>
        </w:rPr>
        <w:t>Molly</w:t>
      </w:r>
      <w:r>
        <w:rPr>
          <w:rFonts w:ascii="Times New Roman"/>
          <w:color w:val="5F6369"/>
          <w:spacing w:val="-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Abbruzzese,</w:t>
      </w:r>
      <w:r>
        <w:rPr>
          <w:rFonts w:ascii="Times New Roman"/>
          <w:color w:val="5F6369"/>
          <w:spacing w:val="-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BMGF</w:t>
      </w:r>
      <w:r>
        <w:rPr>
          <w:rFonts w:ascii="Times New Roman"/>
          <w:color w:val="5F6369"/>
          <w:w w:val="101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Hardeep</w:t>
      </w:r>
      <w:r>
        <w:rPr>
          <w:rFonts w:ascii="Times New Roman"/>
          <w:color w:val="5F6369"/>
          <w:spacing w:val="2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Sandhu</w:t>
      </w:r>
      <w:r>
        <w:rPr>
          <w:rFonts w:ascii="Times New Roman"/>
          <w:color w:val="5F6369"/>
          <w:spacing w:val="2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CDC</w:t>
      </w:r>
      <w:r>
        <w:rPr>
          <w:rFonts w:ascii="Times New Roman"/>
          <w:color w:val="5F6369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Susan</w:t>
      </w:r>
      <w:r>
        <w:rPr>
          <w:rFonts w:ascii="Times New Roman"/>
          <w:color w:val="5F6369"/>
          <w:spacing w:val="-6"/>
          <w:w w:val="105"/>
          <w:sz w:val="16"/>
        </w:rPr>
        <w:t> </w:t>
      </w:r>
      <w:r>
        <w:rPr>
          <w:rFonts w:ascii="Times New Roman"/>
          <w:color w:val="5F6369"/>
          <w:spacing w:val="-2"/>
          <w:w w:val="105"/>
          <w:sz w:val="16"/>
        </w:rPr>
        <w:t>Mackay,</w:t>
      </w:r>
      <w:r>
        <w:rPr>
          <w:rFonts w:ascii="Times New Roman"/>
          <w:color w:val="5F6369"/>
          <w:spacing w:val="-5"/>
          <w:w w:val="105"/>
          <w:sz w:val="16"/>
        </w:rPr>
        <w:t> </w:t>
      </w:r>
      <w:r>
        <w:rPr>
          <w:rFonts w:ascii="Times New Roman"/>
          <w:color w:val="5F6369"/>
          <w:spacing w:val="-4"/>
          <w:w w:val="105"/>
          <w:sz w:val="16"/>
        </w:rPr>
        <w:t>GAVI</w:t>
      </w:r>
      <w:r>
        <w:rPr>
          <w:rFonts w:ascii="Times New Roman"/>
          <w:sz w:val="16"/>
        </w:rPr>
      </w:r>
    </w:p>
    <w:p>
      <w:pPr>
        <w:spacing w:line="367" w:lineRule="auto" w:before="3"/>
        <w:ind w:left="720" w:right="9295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05"/>
          <w:sz w:val="16"/>
        </w:rPr>
        <w:t>Lisa</w:t>
      </w:r>
      <w:r>
        <w:rPr>
          <w:rFonts w:ascii="Times New Roman"/>
          <w:color w:val="5F6369"/>
          <w:spacing w:val="9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Menning,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WHO</w:t>
      </w:r>
      <w:r>
        <w:rPr>
          <w:rFonts w:ascii="Times New Roman"/>
          <w:color w:val="5F6369"/>
          <w:w w:val="104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Jhilmil</w:t>
      </w:r>
      <w:r>
        <w:rPr>
          <w:rFonts w:ascii="Times New Roman"/>
          <w:color w:val="5F6369"/>
          <w:spacing w:val="-1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Bahl,</w:t>
      </w:r>
      <w:r>
        <w:rPr>
          <w:rFonts w:ascii="Times New Roman"/>
          <w:color w:val="5F6369"/>
          <w:spacing w:val="-12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WHO</w:t>
      </w:r>
      <w:r>
        <w:rPr>
          <w:rFonts w:ascii="Times New Roman"/>
          <w:sz w:val="16"/>
        </w:rPr>
      </w:r>
    </w:p>
    <w:p>
      <w:pPr>
        <w:spacing w:line="367" w:lineRule="auto" w:before="3"/>
        <w:ind w:left="720" w:right="8961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05"/>
          <w:sz w:val="16"/>
        </w:rPr>
        <w:t>Mike</w:t>
      </w:r>
      <w:r>
        <w:rPr>
          <w:rFonts w:ascii="Times New Roman"/>
          <w:color w:val="5F6369"/>
          <w:spacing w:val="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Favin,</w:t>
      </w:r>
      <w:r>
        <w:rPr>
          <w:rFonts w:ascii="Times New Roman"/>
          <w:color w:val="5F6369"/>
          <w:spacing w:val="5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The</w:t>
      </w:r>
      <w:r>
        <w:rPr>
          <w:rFonts w:ascii="Times New Roman"/>
          <w:color w:val="5F6369"/>
          <w:spacing w:val="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Manoff</w:t>
      </w:r>
      <w:r>
        <w:rPr>
          <w:rFonts w:ascii="Times New Roman"/>
          <w:color w:val="5F6369"/>
          <w:spacing w:val="5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Group</w:t>
      </w:r>
      <w:r>
        <w:rPr>
          <w:rFonts w:ascii="Times New Roman"/>
          <w:color w:val="5F6369"/>
          <w:w w:val="106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Lora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Shimp,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John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Snow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Inc.</w:t>
      </w:r>
      <w:r>
        <w:rPr>
          <w:rFonts w:ascii="Times New Roman"/>
          <w:color w:val="5F6369"/>
          <w:w w:val="105"/>
          <w:sz w:val="16"/>
        </w:rPr>
        <w:t> Bill</w:t>
      </w:r>
      <w:r>
        <w:rPr>
          <w:rFonts w:ascii="Times New Roman"/>
          <w:color w:val="5F6369"/>
          <w:spacing w:val="-1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Glass,</w:t>
      </w:r>
      <w:r>
        <w:rPr>
          <w:rFonts w:ascii="Times New Roman"/>
          <w:color w:val="5F6369"/>
          <w:spacing w:val="-1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CCP</w:t>
      </w:r>
      <w:r>
        <w:rPr>
          <w:rFonts w:ascii="Times New Roman"/>
          <w:sz w:val="16"/>
        </w:rPr>
      </w:r>
    </w:p>
    <w:p>
      <w:pPr>
        <w:spacing w:before="3"/>
        <w:ind w:left="7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Saad</w:t>
      </w:r>
      <w:r>
        <w:rPr>
          <w:rFonts w:ascii="Times New Roman"/>
          <w:color w:val="5F6369"/>
          <w:spacing w:val="-14"/>
          <w:w w:val="110"/>
          <w:sz w:val="16"/>
        </w:rPr>
        <w:t> </w:t>
      </w:r>
      <w:r>
        <w:rPr>
          <w:rFonts w:ascii="Times New Roman"/>
          <w:color w:val="5F6369"/>
          <w:spacing w:val="-3"/>
          <w:w w:val="110"/>
          <w:sz w:val="16"/>
        </w:rPr>
        <w:t>Omer,</w:t>
      </w:r>
      <w:r>
        <w:rPr>
          <w:rFonts w:ascii="Times New Roman"/>
          <w:color w:val="5F6369"/>
          <w:spacing w:val="-13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Emory</w:t>
      </w:r>
      <w:r>
        <w:rPr>
          <w:rFonts w:ascii="Times New Roman"/>
          <w:color w:val="5F6369"/>
          <w:spacing w:val="-14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University</w:t>
      </w:r>
      <w:r>
        <w:rPr>
          <w:rFonts w:ascii="Times New Roman"/>
          <w:sz w:val="16"/>
        </w:rPr>
      </w:r>
    </w:p>
    <w:p>
      <w:pPr>
        <w:spacing w:line="367" w:lineRule="auto" w:before="98"/>
        <w:ind w:left="720" w:right="7107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5"/>
          <w:w w:val="105"/>
          <w:sz w:val="16"/>
        </w:rPr>
        <w:t>Dr</w:t>
      </w:r>
      <w:r>
        <w:rPr>
          <w:rFonts w:ascii="Times New Roman"/>
          <w:color w:val="5F6369"/>
          <w:spacing w:val="-4"/>
          <w:w w:val="105"/>
          <w:sz w:val="16"/>
        </w:rPr>
        <w:t>.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Stephen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Hodgins,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University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of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Alberta,</w:t>
      </w:r>
      <w:r>
        <w:rPr>
          <w:rFonts w:ascii="Times New Roman"/>
          <w:color w:val="5F6369"/>
          <w:spacing w:val="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Canada</w:t>
      </w:r>
      <w:r>
        <w:rPr>
          <w:rFonts w:ascii="Times New Roman"/>
          <w:color w:val="5F6369"/>
          <w:spacing w:val="20"/>
          <w:w w:val="109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Nathan</w:t>
      </w:r>
      <w:r>
        <w:rPr>
          <w:rFonts w:ascii="Times New Roman"/>
          <w:color w:val="5F6369"/>
          <w:spacing w:val="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Pienkowski,</w:t>
      </w:r>
      <w:r>
        <w:rPr>
          <w:rFonts w:ascii="Times New Roman"/>
          <w:color w:val="5F6369"/>
          <w:spacing w:val="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Bull</w:t>
      </w:r>
      <w:r>
        <w:rPr>
          <w:rFonts w:ascii="Times New Roman"/>
          <w:color w:val="5F6369"/>
          <w:spacing w:val="3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City</w:t>
      </w:r>
      <w:r>
        <w:rPr>
          <w:rFonts w:ascii="Times New Roman"/>
          <w:color w:val="5F6369"/>
          <w:spacing w:val="4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Learning</w:t>
      </w:r>
      <w:r>
        <w:rPr>
          <w:rFonts w:ascii="Times New Roman"/>
          <w:sz w:val="16"/>
        </w:rPr>
      </w:r>
    </w:p>
    <w:p>
      <w:pPr>
        <w:spacing w:line="367" w:lineRule="auto" w:before="3"/>
        <w:ind w:left="720" w:right="9128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5"/>
          <w:w w:val="105"/>
          <w:sz w:val="16"/>
        </w:rPr>
        <w:t>Dr</w:t>
      </w:r>
      <w:r>
        <w:rPr>
          <w:rFonts w:ascii="Times New Roman"/>
          <w:color w:val="5F6369"/>
          <w:spacing w:val="-4"/>
          <w:w w:val="105"/>
          <w:sz w:val="16"/>
        </w:rPr>
        <w:t>.</w:t>
      </w:r>
      <w:r>
        <w:rPr>
          <w:rFonts w:ascii="Times New Roman"/>
          <w:color w:val="5F6369"/>
          <w:spacing w:val="6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Naveen</w:t>
      </w:r>
      <w:r>
        <w:rPr>
          <w:rFonts w:ascii="Times New Roman"/>
          <w:color w:val="5F6369"/>
          <w:spacing w:val="7"/>
          <w:w w:val="105"/>
          <w:sz w:val="16"/>
        </w:rPr>
        <w:t> </w:t>
      </w:r>
      <w:r>
        <w:rPr>
          <w:rFonts w:ascii="Times New Roman"/>
          <w:color w:val="5F6369"/>
          <w:spacing w:val="-2"/>
          <w:w w:val="105"/>
          <w:sz w:val="16"/>
        </w:rPr>
        <w:t>Thacker,</w:t>
      </w:r>
      <w:r>
        <w:rPr>
          <w:rFonts w:ascii="Times New Roman"/>
          <w:color w:val="5F6369"/>
          <w:spacing w:val="6"/>
          <w:w w:val="105"/>
          <w:sz w:val="16"/>
        </w:rPr>
        <w:t> </w:t>
      </w:r>
      <w:r>
        <w:rPr>
          <w:rFonts w:ascii="Times New Roman"/>
          <w:color w:val="5F6369"/>
          <w:spacing w:val="-5"/>
          <w:w w:val="105"/>
          <w:sz w:val="16"/>
        </w:rPr>
        <w:t>IPA</w:t>
      </w:r>
      <w:r>
        <w:rPr>
          <w:rFonts w:ascii="Times New Roman"/>
          <w:color w:val="5F6369"/>
          <w:spacing w:val="25"/>
          <w:w w:val="92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Benjamin</w:t>
      </w:r>
      <w:r>
        <w:rPr>
          <w:rFonts w:ascii="Times New Roman"/>
          <w:color w:val="5F6369"/>
          <w:spacing w:val="-17"/>
          <w:w w:val="105"/>
          <w:sz w:val="16"/>
        </w:rPr>
        <w:t> </w:t>
      </w:r>
      <w:r>
        <w:rPr>
          <w:rFonts w:ascii="Times New Roman"/>
          <w:color w:val="5F6369"/>
          <w:spacing w:val="-3"/>
          <w:w w:val="105"/>
          <w:sz w:val="16"/>
        </w:rPr>
        <w:t>Hickler</w:t>
      </w:r>
      <w:r>
        <w:rPr>
          <w:rFonts w:ascii="Times New Roman"/>
          <w:color w:val="5F6369"/>
          <w:spacing w:val="-2"/>
          <w:w w:val="105"/>
          <w:sz w:val="16"/>
        </w:rPr>
        <w:t>,</w:t>
      </w:r>
      <w:r>
        <w:rPr>
          <w:rFonts w:ascii="Times New Roman"/>
          <w:color w:val="5F6369"/>
          <w:spacing w:val="-17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UNICEF</w:t>
      </w:r>
      <w:r>
        <w:rPr>
          <w:rFonts w:ascii="Times New Roman"/>
          <w:color w:val="5F6369"/>
          <w:spacing w:val="24"/>
          <w:w w:val="98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Ketan</w:t>
      </w:r>
      <w:r>
        <w:rPr>
          <w:rFonts w:ascii="Times New Roman"/>
          <w:color w:val="5F6369"/>
          <w:spacing w:val="-12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Chitnis,</w:t>
      </w:r>
      <w:r>
        <w:rPr>
          <w:rFonts w:ascii="Times New Roman"/>
          <w:color w:val="5F6369"/>
          <w:spacing w:val="-12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UNICEF</w:t>
      </w:r>
      <w:r>
        <w:rPr>
          <w:rFonts w:ascii="Times New Roman"/>
          <w:color w:val="5F6369"/>
          <w:w w:val="98"/>
          <w:sz w:val="16"/>
        </w:rPr>
        <w:t> </w:t>
      </w:r>
      <w:r>
        <w:rPr>
          <w:rFonts w:ascii="Times New Roman"/>
          <w:color w:val="5F6369"/>
          <w:spacing w:val="-4"/>
          <w:w w:val="105"/>
          <w:sz w:val="16"/>
        </w:rPr>
        <w:t>T</w:t>
      </w:r>
      <w:r>
        <w:rPr>
          <w:rFonts w:ascii="Times New Roman"/>
          <w:color w:val="5F6369"/>
          <w:spacing w:val="-3"/>
          <w:w w:val="105"/>
          <w:sz w:val="16"/>
        </w:rPr>
        <w:t>ommi</w:t>
      </w:r>
      <w:r>
        <w:rPr>
          <w:rFonts w:ascii="Times New Roman"/>
          <w:color w:val="5F6369"/>
          <w:spacing w:val="-1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Laulajainen,</w:t>
      </w:r>
      <w:r>
        <w:rPr>
          <w:rFonts w:ascii="Times New Roman"/>
          <w:color w:val="5F6369"/>
          <w:spacing w:val="-1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UNICEF</w:t>
      </w:r>
      <w:r>
        <w:rPr>
          <w:rFonts w:ascii="Times New Roman"/>
          <w:color w:val="5F6369"/>
          <w:w w:val="98"/>
          <w:sz w:val="16"/>
        </w:rPr>
        <w:t> </w:t>
      </w:r>
      <w:r>
        <w:rPr>
          <w:rFonts w:ascii="Times New Roman"/>
          <w:color w:val="5F6369"/>
          <w:sz w:val="16"/>
        </w:rPr>
        <w:t>Claudia</w:t>
      </w:r>
      <w:r>
        <w:rPr>
          <w:rFonts w:ascii="Times New Roman"/>
          <w:color w:val="5F6369"/>
          <w:spacing w:val="7"/>
          <w:sz w:val="16"/>
        </w:rPr>
        <w:t> </w:t>
      </w:r>
      <w:r>
        <w:rPr>
          <w:rFonts w:ascii="Times New Roman"/>
          <w:color w:val="5F6369"/>
          <w:spacing w:val="-2"/>
          <w:sz w:val="16"/>
        </w:rPr>
        <w:t>V</w:t>
      </w:r>
      <w:r>
        <w:rPr>
          <w:rFonts w:ascii="Times New Roman"/>
          <w:color w:val="5F6369"/>
          <w:spacing w:val="-1"/>
          <w:sz w:val="16"/>
        </w:rPr>
        <w:t>ivas,</w:t>
      </w:r>
      <w:r>
        <w:rPr>
          <w:rFonts w:ascii="Times New Roman"/>
          <w:color w:val="5F6369"/>
          <w:spacing w:val="7"/>
          <w:sz w:val="16"/>
        </w:rPr>
        <w:t> </w:t>
      </w:r>
      <w:r>
        <w:rPr>
          <w:rFonts w:ascii="Times New Roman"/>
          <w:color w:val="5F6369"/>
          <w:sz w:val="16"/>
        </w:rPr>
        <w:t>UNICEF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101"/>
        <w:ind w:left="7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JHU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Project</w:t>
      </w:r>
      <w:r>
        <w:rPr>
          <w:rFonts w:ascii="Times New Roman"/>
          <w:color w:val="5F6369"/>
          <w:spacing w:val="-9"/>
          <w:w w:val="110"/>
          <w:sz w:val="16"/>
        </w:rPr>
        <w:t> </w:t>
      </w:r>
      <w:r>
        <w:rPr>
          <w:rFonts w:ascii="Times New Roman"/>
          <w:color w:val="5F6369"/>
          <w:spacing w:val="-5"/>
          <w:w w:val="110"/>
          <w:sz w:val="16"/>
        </w:rPr>
        <w:t>T</w:t>
      </w:r>
      <w:r>
        <w:rPr>
          <w:rFonts w:ascii="Times New Roman"/>
          <w:color w:val="5F6369"/>
          <w:spacing w:val="-4"/>
          <w:w w:val="110"/>
          <w:sz w:val="16"/>
        </w:rPr>
        <w:t>eam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50" w:lineRule="auto" w:before="0"/>
        <w:ind w:left="720" w:right="84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05"/>
          <w:sz w:val="16"/>
        </w:rPr>
        <w:t>Sanjanthi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spacing w:val="-3"/>
          <w:w w:val="105"/>
          <w:sz w:val="16"/>
        </w:rPr>
        <w:t>V</w:t>
      </w:r>
      <w:r>
        <w:rPr>
          <w:rFonts w:ascii="Times New Roman"/>
          <w:color w:val="5F6369"/>
          <w:spacing w:val="-2"/>
          <w:w w:val="105"/>
          <w:sz w:val="16"/>
        </w:rPr>
        <w:t>elu,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Jvani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Cabiness,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Caitlin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spacing w:val="-2"/>
          <w:w w:val="105"/>
          <w:sz w:val="16"/>
        </w:rPr>
        <w:t>Loehr,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Amrita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Gill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spacing w:val="-3"/>
          <w:w w:val="105"/>
          <w:sz w:val="16"/>
        </w:rPr>
        <w:t>Bailey</w:t>
      </w:r>
      <w:r>
        <w:rPr>
          <w:rFonts w:ascii="Times New Roman"/>
          <w:color w:val="5F6369"/>
          <w:spacing w:val="-2"/>
          <w:w w:val="105"/>
          <w:sz w:val="16"/>
        </w:rPr>
        <w:t>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Ron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Hess,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Guy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Chalk,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Michael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Craven,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and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Bill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Glass.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Others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who</w:t>
      </w:r>
      <w:r>
        <w:rPr>
          <w:rFonts w:ascii="Times New Roman"/>
          <w:color w:val="5F6369"/>
          <w:spacing w:val="8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contributed</w:t>
      </w:r>
      <w:r>
        <w:rPr>
          <w:rFonts w:ascii="Times New Roman"/>
          <w:color w:val="5F6369"/>
          <w:spacing w:val="27"/>
          <w:w w:val="111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include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Rupali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Limaye,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Anne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Ballard,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Mark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spacing w:val="-2"/>
          <w:w w:val="105"/>
          <w:sz w:val="16"/>
        </w:rPr>
        <w:t>Beisser,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Missy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Eusebio,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and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Carol</w:t>
      </w:r>
      <w:r>
        <w:rPr>
          <w:rFonts w:ascii="Times New Roman"/>
          <w:color w:val="5F6369"/>
          <w:spacing w:val="10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Hooks.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50" w:lineRule="auto" w:before="0"/>
        <w:ind w:left="720" w:right="798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w w:val="110"/>
          <w:sz w:val="16"/>
        </w:rPr>
        <w:t>Acknowledging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thanks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to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CCP</w:t>
      </w:r>
      <w:r>
        <w:rPr>
          <w:rFonts w:ascii="Times New Roman"/>
          <w:color w:val="5F6369"/>
          <w:spacing w:val="-9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field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offices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sister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organizations</w:t>
      </w:r>
      <w:r>
        <w:rPr>
          <w:rFonts w:ascii="Times New Roman"/>
          <w:color w:val="5F6369"/>
          <w:spacing w:val="-9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in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Nigeria,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Pakistan,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Uganda,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Ethiopia,</w:t>
      </w:r>
      <w:r>
        <w:rPr>
          <w:rFonts w:ascii="Times New Roman"/>
          <w:color w:val="5F6369"/>
          <w:spacing w:val="-9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India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CHIP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Pakistan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for</w:t>
      </w:r>
      <w:r>
        <w:rPr>
          <w:rFonts w:ascii="Times New Roman"/>
          <w:color w:val="5F6369"/>
          <w:spacing w:val="-10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their</w:t>
      </w:r>
      <w:r>
        <w:rPr>
          <w:rFonts w:ascii="Times New Roman"/>
          <w:color w:val="5F6369"/>
          <w:w w:val="109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support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during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formative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research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and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pretesting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stages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of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the</w:t>
      </w:r>
      <w:r>
        <w:rPr>
          <w:rFonts w:ascii="Times New Roman"/>
          <w:color w:val="5F6369"/>
          <w:spacing w:val="11"/>
          <w:w w:val="110"/>
          <w:sz w:val="16"/>
        </w:rPr>
        <w:t> </w:t>
      </w:r>
      <w:r>
        <w:rPr>
          <w:rFonts w:ascii="Times New Roman"/>
          <w:color w:val="5F6369"/>
          <w:w w:val="110"/>
          <w:sz w:val="16"/>
        </w:rPr>
        <w:t>package.</w:t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BodyText"/>
        <w:spacing w:line="240" w:lineRule="auto" w:before="93"/>
        <w:ind w:left="720" w:right="0"/>
        <w:jc w:val="left"/>
      </w:pPr>
      <w:r>
        <w:rPr>
          <w:color w:val="5F6369"/>
          <w:w w:val="105"/>
        </w:rPr>
        <w:t>UNICEF</w:t>
      </w:r>
      <w:r>
        <w:rPr>
          <w:color w:val="5F6369"/>
          <w:spacing w:val="-32"/>
          <w:w w:val="105"/>
        </w:rPr>
        <w:t> </w:t>
      </w:r>
      <w:r>
        <w:rPr>
          <w:color w:val="5F6369"/>
          <w:spacing w:val="-7"/>
          <w:w w:val="105"/>
        </w:rPr>
        <w:t>T</w:t>
      </w:r>
      <w:r>
        <w:rPr>
          <w:color w:val="5F6369"/>
          <w:spacing w:val="-6"/>
          <w:w w:val="105"/>
        </w:rPr>
        <w:t>eam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0" w:lineRule="auto"/>
        <w:ind w:left="720" w:right="840"/>
        <w:jc w:val="left"/>
      </w:pPr>
      <w:r>
        <w:rPr>
          <w:color w:val="5F6369"/>
          <w:w w:val="105"/>
        </w:rPr>
        <w:t>Attiya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Qazi,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Chikondi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Khangamwa,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Anisur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Rehman,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Rufus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Eshuchi,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Kennedy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Ongwae,</w:t>
      </w:r>
      <w:r>
        <w:rPr>
          <w:color w:val="5F6369"/>
          <w:spacing w:val="19"/>
          <w:w w:val="105"/>
        </w:rPr>
        <w:t> </w:t>
      </w:r>
      <w:r>
        <w:rPr>
          <w:color w:val="5F6369"/>
          <w:spacing w:val="-3"/>
          <w:w w:val="105"/>
        </w:rPr>
        <w:t>A</w:t>
      </w:r>
      <w:r>
        <w:rPr>
          <w:color w:val="5F6369"/>
          <w:spacing w:val="-2"/>
          <w:w w:val="105"/>
        </w:rPr>
        <w:t>yesha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Durrani,</w:t>
      </w:r>
      <w:r>
        <w:rPr>
          <w:color w:val="5F6369"/>
          <w:spacing w:val="23"/>
          <w:w w:val="104"/>
        </w:rPr>
        <w:t> </w:t>
      </w:r>
      <w:r>
        <w:rPr>
          <w:color w:val="5F6369"/>
          <w:w w:val="105"/>
        </w:rPr>
        <w:t>Robb</w:t>
      </w:r>
      <w:r>
        <w:rPr>
          <w:color w:val="5F6369"/>
          <w:spacing w:val="13"/>
          <w:w w:val="105"/>
        </w:rPr>
        <w:t> </w:t>
      </w:r>
      <w:r>
        <w:rPr>
          <w:color w:val="5F6369"/>
          <w:spacing w:val="-3"/>
          <w:w w:val="105"/>
        </w:rPr>
        <w:t>Butler,</w:t>
      </w:r>
      <w:r>
        <w:rPr>
          <w:color w:val="5F6369"/>
          <w:spacing w:val="14"/>
          <w:w w:val="105"/>
        </w:rPr>
        <w:t> </w:t>
      </w:r>
      <w:r>
        <w:rPr>
          <w:color w:val="5F6369"/>
          <w:spacing w:val="-2"/>
          <w:w w:val="105"/>
        </w:rPr>
        <w:t>V</w:t>
      </w:r>
      <w:r>
        <w:rPr>
          <w:color w:val="5F6369"/>
          <w:spacing w:val="-1"/>
          <w:w w:val="105"/>
        </w:rPr>
        <w:t>ioleta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Cojocaru,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Jonathan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David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Shadid,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Johary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Randimbivololona,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Natalie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Fol,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Deepa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Risal</w:t>
      </w:r>
      <w:r>
        <w:rPr>
          <w:color w:val="5F6369"/>
          <w:spacing w:val="28"/>
          <w:w w:val="102"/>
        </w:rPr>
        <w:t> </w:t>
      </w:r>
      <w:r>
        <w:rPr>
          <w:color w:val="5F6369"/>
          <w:w w:val="105"/>
        </w:rPr>
        <w:t>Pokharel,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Helena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Ballester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Mario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Mosquera,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Svetlana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Stefanet,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Sergiu</w:t>
      </w:r>
      <w:r>
        <w:rPr>
          <w:color w:val="5F6369"/>
          <w:spacing w:val="34"/>
          <w:w w:val="105"/>
        </w:rPr>
        <w:t> </w:t>
      </w:r>
      <w:r>
        <w:rPr>
          <w:color w:val="5F6369"/>
          <w:spacing w:val="-5"/>
          <w:w w:val="105"/>
        </w:rPr>
        <w:t>T</w:t>
      </w:r>
      <w:r>
        <w:rPr>
          <w:color w:val="5F6369"/>
          <w:spacing w:val="-4"/>
          <w:w w:val="105"/>
        </w:rPr>
        <w:t>omsa,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Daniel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Ngemera,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Fazal</w:t>
      </w:r>
      <w:r>
        <w:rPr>
          <w:color w:val="5F6369"/>
          <w:spacing w:val="23"/>
          <w:w w:val="102"/>
        </w:rPr>
        <w:t> </w:t>
      </w:r>
      <w:r>
        <w:rPr>
          <w:color w:val="5F6369"/>
          <w:spacing w:val="-3"/>
          <w:w w:val="105"/>
        </w:rPr>
        <w:t>Ather,</w:t>
      </w:r>
      <w:r>
        <w:rPr>
          <w:color w:val="5F6369"/>
          <w:spacing w:val="8"/>
          <w:w w:val="105"/>
        </w:rPr>
        <w:t> </w:t>
      </w:r>
      <w:r>
        <w:rPr>
          <w:color w:val="5F6369"/>
          <w:spacing w:val="-2"/>
          <w:w w:val="105"/>
        </w:rPr>
        <w:t>V</w:t>
      </w:r>
      <w:r>
        <w:rPr>
          <w:color w:val="5F6369"/>
          <w:spacing w:val="-1"/>
          <w:w w:val="105"/>
        </w:rPr>
        <w:t>incent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Petit,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Carolina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Ramirez,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Alona</w:t>
      </w:r>
      <w:r>
        <w:rPr>
          <w:color w:val="5F6369"/>
          <w:spacing w:val="8"/>
          <w:w w:val="105"/>
        </w:rPr>
        <w:t> </w:t>
      </w:r>
      <w:r>
        <w:rPr>
          <w:color w:val="5F6369"/>
          <w:spacing w:val="-4"/>
          <w:w w:val="105"/>
        </w:rPr>
        <w:t>Volinsky</w:t>
      </w:r>
      <w:r>
        <w:rPr>
          <w:color w:val="5F6369"/>
          <w:spacing w:val="-3"/>
          <w:w w:val="105"/>
        </w:rPr>
        <w:t>,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Hannah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Sarah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Dini,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Benjamin</w:t>
      </w:r>
      <w:r>
        <w:rPr>
          <w:color w:val="5F6369"/>
          <w:spacing w:val="9"/>
          <w:w w:val="105"/>
        </w:rPr>
        <w:t> </w:t>
      </w:r>
      <w:r>
        <w:rPr>
          <w:color w:val="5F6369"/>
          <w:spacing w:val="-2"/>
          <w:w w:val="105"/>
        </w:rPr>
        <w:t>Schreiber,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Rafael</w:t>
      </w:r>
      <w:r>
        <w:rPr>
          <w:color w:val="5F6369"/>
          <w:spacing w:val="29"/>
          <w:w w:val="106"/>
        </w:rPr>
        <w:t> </w:t>
      </w:r>
      <w:r>
        <w:rPr>
          <w:color w:val="5F6369"/>
          <w:w w:val="105"/>
        </w:rPr>
        <w:t>Obregon,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Diane</w:t>
      </w:r>
      <w:r>
        <w:rPr>
          <w:color w:val="5F6369"/>
          <w:spacing w:val="41"/>
          <w:w w:val="105"/>
        </w:rPr>
        <w:t> </w:t>
      </w:r>
      <w:r>
        <w:rPr>
          <w:color w:val="5F6369"/>
          <w:spacing w:val="-3"/>
          <w:w w:val="105"/>
        </w:rPr>
        <w:t>Summer,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Robin</w:t>
      </w:r>
      <w:r>
        <w:rPr>
          <w:color w:val="5F6369"/>
          <w:spacing w:val="41"/>
          <w:w w:val="105"/>
        </w:rPr>
        <w:t> </w:t>
      </w:r>
      <w:r>
        <w:rPr>
          <w:color w:val="5F6369"/>
          <w:spacing w:val="-3"/>
          <w:w w:val="105"/>
        </w:rPr>
        <w:t>Nandy,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Luwei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Pearson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Stefan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Peterson.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 w:before="191"/>
        <w:ind w:left="720" w:right="798"/>
        <w:jc w:val="left"/>
      </w:pPr>
      <w:r>
        <w:rPr>
          <w:color w:val="5F6369"/>
          <w:w w:val="110"/>
        </w:rPr>
        <w:t>Suleman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Malik,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Development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Specialist,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UNICEF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Headquarters,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New</w:t>
      </w:r>
      <w:r>
        <w:rPr>
          <w:color w:val="5F6369"/>
          <w:spacing w:val="-25"/>
          <w:w w:val="110"/>
        </w:rPr>
        <w:t> </w:t>
      </w:r>
      <w:r>
        <w:rPr>
          <w:color w:val="5F6369"/>
          <w:spacing w:val="-33"/>
          <w:w w:val="110"/>
        </w:rPr>
        <w:t>Y</w:t>
      </w:r>
      <w:r>
        <w:rPr>
          <w:color w:val="5F6369"/>
          <w:w w:val="110"/>
        </w:rPr>
        <w:t>ork,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USA.</w:t>
      </w:r>
      <w:r>
        <w:rPr>
          <w:color w:val="5F6369"/>
          <w:w w:val="101"/>
        </w:rPr>
        <w:t> </w:t>
      </w:r>
      <w:r>
        <w:rPr>
          <w:color w:val="5F6369"/>
          <w:w w:val="105"/>
        </w:rPr>
        <w:t>UNICEF</w:t>
      </w:r>
      <w:r>
        <w:rPr>
          <w:color w:val="5F6369"/>
          <w:spacing w:val="-8"/>
          <w:w w:val="105"/>
        </w:rPr>
        <w:t> </w:t>
      </w:r>
      <w:r>
        <w:rPr>
          <w:color w:val="5F6369"/>
          <w:spacing w:val="-7"/>
          <w:w w:val="105"/>
        </w:rPr>
        <w:t>T</w:t>
      </w:r>
      <w:r>
        <w:rPr>
          <w:color w:val="5F6369"/>
          <w:spacing w:val="-6"/>
          <w:w w:val="105"/>
        </w:rPr>
        <w:t>eam</w:t>
      </w:r>
      <w:r>
        <w:rPr>
          <w:color w:val="5F6369"/>
          <w:spacing w:val="-7"/>
          <w:w w:val="105"/>
        </w:rPr>
        <w:t> </w:t>
      </w:r>
      <w:r>
        <w:rPr>
          <w:color w:val="5F6369"/>
          <w:w w:val="105"/>
        </w:rPr>
        <w:t>Lead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91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9.6521pt;margin-top:4.989859pt;width:9.5pt;height:17pt;mso-position-horizontal-relative:page;mso-position-vertical-relative:paragraph;z-index:143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v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ACKNOWLEDGMENTS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6"/>
          <w:footerReference w:type="default" r:id="rId27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192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/>
        <w:pict>
          <v:group style="position:absolute;margin-left:0pt;margin-top:-58.388283pt;width:595.3pt;height:56.85pt;mso-position-horizontal-relative:page;mso-position-vertical-relative:paragraph;z-index:1456" coordorigin="0,-1168" coordsize="11906,1137">
            <v:group style="position:absolute;left:0;top:-1101;width:4835;height:764" coordorigin="0,-1101" coordsize="4835,764">
              <v:shape style="position:absolute;left:0;top:-1101;width:4835;height:764" coordorigin="0,-1101" coordsize="4835,764" path="m0,-1101l0,-337,4834,-807,0,-1101xe" filled="true" fillcolor="#95c93d" stroked="false">
                <v:path arrowok="t"/>
                <v:fill type="solid"/>
              </v:shape>
            </v:group>
            <v:group style="position:absolute;left:1;top:-1168;width:11905;height:802" coordorigin="1,-1168" coordsize="11905,802">
              <v:shape style="position:absolute;left:1;top:-1168;width:11905;height:802" coordorigin="1,-1168" coordsize="11905,802" path="m11906,-1168l1,-1168,2,-776,11906,-366,11906,-1168e" filled="true" fillcolor="#fdb714" stroked="false">
                <v:path arrowok="t"/>
                <v:fill type="solid"/>
              </v:shape>
            </v:group>
            <v:group style="position:absolute;left:0;top:-1168;width:11906;height:1137" coordorigin="0,-1168" coordsize="11906,1137">
              <v:shape style="position:absolute;left:0;top:-1168;width:11906;height:1137" coordorigin="0,-1168" coordsize="11906,1137" path="m0,-31l0,-1168,11906,-1168,11906,-31,0,-31xe" filled="true" fillcolor="#231f20" stroked="false">
                <v:path arrowok="t"/>
                <v:fill type="solid"/>
              </v:shape>
            </v:group>
            <v:group style="position:absolute;left:1697;top:-1168;width:10209;height:1029" coordorigin="1697,-1168" coordsize="10209,1029">
              <v:shape style="position:absolute;left:1697;top:-1168;width:10209;height:1029" coordorigin="1697,-1168" coordsize="10209,1029" path="m11906,-1168l1697,-1168,11906,-139,11906,-1168e" filled="true" fillcolor="#40b4e2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40B4E2"/>
          <w:w w:val="120"/>
          <w:sz w:val="54"/>
        </w:rPr>
        <w:t>Foreword</w:t>
      </w:r>
      <w:r>
        <w:rPr>
          <w:rFonts w:ascii="Times New Roman"/>
          <w:sz w:val="54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line="250" w:lineRule="auto" w:before="81"/>
        <w:ind w:left="720" w:right="148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recent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decades,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mortality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has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dropped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dramatically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.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V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accines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have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been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major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contributor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27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improvements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health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by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protecting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children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adults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against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diseases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that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once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maimed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killed.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w w:val="107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scourge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smallpox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has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been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eradicated,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last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mile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polio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eradication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close,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elimination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maternal</w:t>
      </w:r>
      <w:r>
        <w:rPr>
          <w:rFonts w:ascii="Times New Roman" w:hAnsi="Times New Roman" w:cs="Times New Roman" w:eastAsia="Times New Roman"/>
          <w:color w:val="5F6369"/>
          <w:w w:val="11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 neonatal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tetanus.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Y</w:t>
      </w:r>
      <w:r>
        <w:rPr>
          <w:rFonts w:ascii="Times New Roman" w:hAnsi="Times New Roman" w:cs="Times New Roman" w:eastAsia="Times New Roman"/>
          <w:color w:val="5F6369"/>
          <w:spacing w:val="-6"/>
          <w:w w:val="110"/>
          <w:sz w:val="19"/>
          <w:szCs w:val="19"/>
        </w:rPr>
        <w:t>et,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despite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availability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 vaccines,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many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countries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face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continuing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constraints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22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achieving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universal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vaccination.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key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challenges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is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ensuring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sustainable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demand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at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family</w:t>
      </w:r>
      <w:r>
        <w:rPr>
          <w:rFonts w:ascii="Times New Roman" w:hAnsi="Times New Roman" w:cs="Times New Roman" w:eastAsia="Times New Roman"/>
          <w:color w:val="5F6369"/>
          <w:w w:val="10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community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levels.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value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that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community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members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place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is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major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contributor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towards</w:t>
      </w:r>
      <w:r>
        <w:rPr>
          <w:rFonts w:ascii="Times New Roman" w:hAnsi="Times New Roman" w:cs="Times New Roman" w:eastAsia="Times New Roman"/>
          <w:color w:val="5F6369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good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health.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Global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V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accine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Action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Plan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(2011–2020)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acknowledges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importance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-7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community</w:t>
      </w:r>
      <w:r>
        <w:rPr>
          <w:rFonts w:ascii="Times New Roman" w:hAnsi="Times New Roman" w:cs="Times New Roman" w:eastAsia="Times New Roman"/>
          <w:color w:val="5F6369"/>
          <w:spacing w:val="-8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attitudes</w:t>
      </w:r>
      <w:r>
        <w:rPr>
          <w:rFonts w:ascii="Times New Roman" w:hAnsi="Times New Roman" w:cs="Times New Roman" w:eastAsia="Times New Roman"/>
          <w:color w:val="5F6369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23"/>
          <w:w w:val="11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practices,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as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reflected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its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six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strategic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results: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“Individuals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communities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understand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value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w w:val="10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vaccines and demand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immunization as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both their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right and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responsibility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.”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250" w:lineRule="auto" w:before="90"/>
        <w:ind w:left="720" w:right="1535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Although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most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children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do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receive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recommended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vaccinations,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too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still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miss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out: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almost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20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million</w:t>
      </w:r>
      <w:r>
        <w:rPr>
          <w:rFonts w:ascii="Times New Roman" w:hAnsi="Times New Roman" w:cs="Times New Roman" w:eastAsia="Times New Roman"/>
          <w:color w:val="5F6369"/>
          <w:w w:val="9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globally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do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not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receive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full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schedule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essential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childhood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vaccines.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reasons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are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complex.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some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places,</w:t>
      </w:r>
      <w:r>
        <w:rPr>
          <w:rFonts w:ascii="Times New Roman" w:hAnsi="Times New Roman" w:cs="Times New Roman" w:eastAsia="Times New Roman"/>
          <w:color w:val="5F6369"/>
          <w:w w:val="113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health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services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are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not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easily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accessible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–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when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accessible,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may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not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convenient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users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–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and/or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reliable.</w:t>
      </w:r>
      <w:r>
        <w:rPr>
          <w:rFonts w:ascii="Times New Roman" w:hAnsi="Times New Roman" w:cs="Times New Roman" w:eastAsia="Times New Roman"/>
          <w:color w:val="5F6369"/>
          <w:w w:val="10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some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cases,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health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worker’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behaviors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attitudes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may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limit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uptake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services.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Caregivers’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1"/>
          <w:w w:val="111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children’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experiences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with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immunization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services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may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unpleasant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various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reasons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this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can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explain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why</w:t>
      </w:r>
      <w:r>
        <w:rPr>
          <w:rFonts w:ascii="Times New Roman" w:hAnsi="Times New Roman" w:cs="Times New Roman" w:eastAsia="Times New Roman"/>
          <w:color w:val="5F6369"/>
          <w:spacing w:val="25"/>
          <w:w w:val="10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many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children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who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receive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first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dose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vaccines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(e.g.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BCG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DTP1),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drop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out.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other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instances,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children</w:t>
      </w:r>
      <w:r>
        <w:rPr>
          <w:rFonts w:ascii="Times New Roman" w:hAnsi="Times New Roman" w:cs="Times New Roman" w:eastAsia="Times New Roman"/>
          <w:color w:val="5F6369"/>
          <w:w w:val="10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miss</w:t>
      </w:r>
      <w:r>
        <w:rPr>
          <w:rFonts w:ascii="Times New Roman" w:hAnsi="Times New Roman" w:cs="Times New Roman" w:eastAsia="Times New Roman"/>
          <w:color w:val="5F6369"/>
          <w:spacing w:val="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recommended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vaccinations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because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their</w:t>
      </w:r>
      <w:r>
        <w:rPr>
          <w:rFonts w:ascii="Times New Roman" w:hAnsi="Times New Roman" w:cs="Times New Roman" w:eastAsia="Times New Roman"/>
          <w:color w:val="5F6369"/>
          <w:spacing w:val="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parents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guardians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have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concerns</w:t>
      </w:r>
      <w:r>
        <w:rPr>
          <w:rFonts w:ascii="Times New Roman" w:hAnsi="Times New Roman" w:cs="Times New Roman" w:eastAsia="Times New Roman"/>
          <w:color w:val="5F6369"/>
          <w:spacing w:val="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misunderstandings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about</w:t>
      </w:r>
      <w:r>
        <w:rPr>
          <w:rFonts w:ascii="Times New Roman" w:hAnsi="Times New Roman" w:cs="Times New Roman" w:eastAsia="Times New Roman"/>
          <w:color w:val="5F6369"/>
          <w:w w:val="112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vaccines,</w:t>
      </w:r>
      <w:r>
        <w:rPr>
          <w:rFonts w:ascii="Times New Roman" w:hAnsi="Times New Roman" w:cs="Times New Roman" w:eastAsia="Times New Roman"/>
          <w:color w:val="5F6369"/>
          <w:spacing w:val="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lack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information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benefits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vaccines,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or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not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understand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what</w:t>
      </w:r>
      <w:r>
        <w:rPr>
          <w:rFonts w:ascii="Times New Roman" w:hAnsi="Times New Roman" w:cs="Times New Roman" w:eastAsia="Times New Roman"/>
          <w:color w:val="5F6369"/>
          <w:spacing w:val="5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they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need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get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their</w:t>
      </w:r>
      <w:r>
        <w:rPr>
          <w:rFonts w:ascii="Times New Roman" w:hAnsi="Times New Roman" w:cs="Times New Roman" w:eastAsia="Times New Roman"/>
          <w:color w:val="5F6369"/>
          <w:w w:val="10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children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vaccinated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protected.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250" w:lineRule="auto" w:before="90"/>
        <w:ind w:left="720" w:right="1511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F6369"/>
          <w:w w:val="110"/>
          <w:sz w:val="19"/>
        </w:rPr>
        <w:t>Frontline</w:t>
      </w:r>
      <w:r>
        <w:rPr>
          <w:rFonts w:ascii="Times New Roman"/>
          <w:color w:val="5F6369"/>
          <w:spacing w:val="-21"/>
          <w:w w:val="110"/>
          <w:sz w:val="19"/>
        </w:rPr>
        <w:t> </w:t>
      </w:r>
      <w:r>
        <w:rPr>
          <w:rFonts w:ascii="Times New Roman"/>
          <w:color w:val="5F6369"/>
          <w:spacing w:val="-2"/>
          <w:w w:val="110"/>
          <w:sz w:val="19"/>
        </w:rPr>
        <w:t>W</w:t>
      </w:r>
      <w:r>
        <w:rPr>
          <w:rFonts w:ascii="Times New Roman"/>
          <w:color w:val="5F6369"/>
          <w:spacing w:val="-1"/>
          <w:w w:val="110"/>
          <w:sz w:val="19"/>
        </w:rPr>
        <w:t>orkers</w:t>
      </w:r>
      <w:r>
        <w:rPr>
          <w:rFonts w:ascii="Times New Roman"/>
          <w:color w:val="5F6369"/>
          <w:spacing w:val="-20"/>
          <w:w w:val="110"/>
          <w:sz w:val="19"/>
        </w:rPr>
        <w:t> </w:t>
      </w:r>
      <w:r>
        <w:rPr>
          <w:rFonts w:ascii="Times New Roman"/>
          <w:color w:val="5F6369"/>
          <w:spacing w:val="-4"/>
          <w:w w:val="110"/>
          <w:sz w:val="19"/>
        </w:rPr>
        <w:t>(FLWs),</w:t>
      </w:r>
      <w:r>
        <w:rPr>
          <w:rFonts w:ascii="Times New Roman"/>
          <w:color w:val="5F6369"/>
          <w:spacing w:val="-2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including</w:t>
      </w:r>
      <w:r>
        <w:rPr>
          <w:rFonts w:ascii="Times New Roman"/>
          <w:color w:val="5F6369"/>
          <w:spacing w:val="-20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facility-based</w:t>
      </w:r>
      <w:r>
        <w:rPr>
          <w:rFonts w:ascii="Times New Roman"/>
          <w:color w:val="5F6369"/>
          <w:spacing w:val="-2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professionals,</w:t>
      </w:r>
      <w:r>
        <w:rPr>
          <w:rFonts w:ascii="Times New Roman"/>
          <w:color w:val="5F6369"/>
          <w:spacing w:val="-20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community</w:t>
      </w:r>
      <w:r>
        <w:rPr>
          <w:rFonts w:ascii="Times New Roman"/>
          <w:color w:val="5F6369"/>
          <w:spacing w:val="-2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health</w:t>
      </w:r>
      <w:r>
        <w:rPr>
          <w:rFonts w:ascii="Times New Roman"/>
          <w:color w:val="5F6369"/>
          <w:spacing w:val="-20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workers</w:t>
      </w:r>
      <w:r>
        <w:rPr>
          <w:rFonts w:ascii="Times New Roman"/>
          <w:color w:val="5F6369"/>
          <w:spacing w:val="-2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(CHWs)</w:t>
      </w:r>
      <w:r>
        <w:rPr>
          <w:rFonts w:ascii="Times New Roman"/>
          <w:color w:val="5F6369"/>
          <w:spacing w:val="-20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29"/>
          <w:w w:val="111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community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volunteers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(CVs),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are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critical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source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information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about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vaccination.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Research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shows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that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are</w:t>
      </w:r>
      <w:r>
        <w:rPr>
          <w:rFonts w:ascii="Times New Roman"/>
          <w:color w:val="5F6369"/>
          <w:spacing w:val="21"/>
          <w:w w:val="113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most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influential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source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information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about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vaccines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for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caregivers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families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children.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Because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</w:t>
      </w:r>
      <w:r>
        <w:rPr>
          <w:rFonts w:ascii="Times New Roman"/>
          <w:color w:val="5F6369"/>
          <w:w w:val="109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critical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role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providing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essential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information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about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vaccination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services,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must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have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effective</w:t>
      </w:r>
      <w:r>
        <w:rPr>
          <w:rFonts w:ascii="Times New Roman"/>
          <w:color w:val="5F6369"/>
          <w:spacing w:val="-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interpersonal</w:t>
      </w:r>
      <w:r>
        <w:rPr>
          <w:rFonts w:ascii="Times New Roman"/>
          <w:color w:val="5F6369"/>
          <w:spacing w:val="2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communication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(IPC)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skills.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They also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need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positive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attitudes towards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people they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serve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 work,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</w:t>
      </w:r>
      <w:r>
        <w:rPr>
          <w:rFonts w:ascii="Times New Roman"/>
          <w:color w:val="5F6369"/>
          <w:w w:val="111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understanding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importance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communication,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ability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operate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environment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that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enables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them</w:t>
      </w:r>
      <w:r>
        <w:rPr>
          <w:rFonts w:ascii="Times New Roman"/>
          <w:color w:val="5F6369"/>
          <w:w w:val="116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communicate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effectively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build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trust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confidence.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When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equipped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with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relevant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skills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supported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by</w:t>
      </w:r>
      <w:r>
        <w:rPr>
          <w:rFonts w:ascii="Times New Roman"/>
          <w:color w:val="5F6369"/>
          <w:w w:val="105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supervisors,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can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be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very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effective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influencing</w:t>
      </w:r>
      <w:r>
        <w:rPr>
          <w:rFonts w:ascii="Times New Roman"/>
          <w:color w:val="5F6369"/>
          <w:spacing w:val="-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attitudes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promoting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uptake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vaccination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services.</w:t>
      </w:r>
      <w:r>
        <w:rPr>
          <w:rFonts w:ascii="Times New Roman"/>
          <w:color w:val="5F6369"/>
          <w:spacing w:val="21"/>
          <w:w w:val="113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Across</w:t>
      </w:r>
      <w:r>
        <w:rPr>
          <w:rFonts w:ascii="Times New Roman"/>
          <w:color w:val="5F6369"/>
          <w:spacing w:val="-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countries,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engage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communities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dialogue,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mobilize</w:t>
      </w:r>
      <w:r>
        <w:rPr>
          <w:rFonts w:ascii="Times New Roman"/>
          <w:color w:val="5F6369"/>
          <w:spacing w:val="-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community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leaders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provide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communities</w:t>
      </w:r>
      <w:r>
        <w:rPr>
          <w:rFonts w:ascii="Times New Roman"/>
          <w:color w:val="5F6369"/>
          <w:spacing w:val="21"/>
          <w:w w:val="111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with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health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services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knowledge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about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healthy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practices.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spacing w:val="-2"/>
          <w:w w:val="110"/>
          <w:sz w:val="19"/>
        </w:rPr>
        <w:t>However,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limited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IPC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skills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2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remains</w:t>
      </w:r>
      <w:r>
        <w:rPr>
          <w:rFonts w:ascii="Times New Roman"/>
          <w:sz w:val="19"/>
        </w:rPr>
      </w:r>
    </w:p>
    <w:p>
      <w:pPr>
        <w:spacing w:line="250" w:lineRule="auto" w:before="0"/>
        <w:ind w:left="720" w:right="1679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F6369"/>
          <w:w w:val="110"/>
          <w:sz w:val="19"/>
        </w:rPr>
        <w:t>a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challenge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requires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focused</w:t>
      </w:r>
      <w:r>
        <w:rPr>
          <w:rFonts w:ascii="Times New Roman"/>
          <w:color w:val="5F6369"/>
          <w:spacing w:val="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efforts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enhance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</w:t>
      </w:r>
      <w:r>
        <w:rPr>
          <w:rFonts w:ascii="Times New Roman"/>
          <w:color w:val="5F6369"/>
          <w:spacing w:val="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capacity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communicate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effectively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with</w:t>
      </w:r>
      <w:r>
        <w:rPr>
          <w:rFonts w:ascii="Times New Roman"/>
          <w:color w:val="5F6369"/>
          <w:spacing w:val="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care</w:t>
      </w:r>
      <w:r>
        <w:rPr>
          <w:rFonts w:ascii="Times New Roman"/>
          <w:color w:val="5F6369"/>
          <w:spacing w:val="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givers</w:t>
      </w:r>
      <w:r>
        <w:rPr>
          <w:rFonts w:ascii="Times New Roman"/>
          <w:color w:val="5F6369"/>
          <w:w w:val="109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1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community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members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that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they</w:t>
      </w:r>
      <w:r>
        <w:rPr>
          <w:rFonts w:ascii="Times New Roman"/>
          <w:color w:val="5F6369"/>
          <w:spacing w:val="1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serve,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system</w:t>
      </w:r>
      <w:r>
        <w:rPr>
          <w:rFonts w:ascii="Times New Roman"/>
          <w:color w:val="5F6369"/>
          <w:spacing w:val="1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that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supports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values</w:t>
      </w:r>
      <w:r>
        <w:rPr>
          <w:rFonts w:ascii="Times New Roman"/>
          <w:color w:val="5F6369"/>
          <w:spacing w:val="1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practice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1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these</w:t>
      </w:r>
      <w:r>
        <w:rPr>
          <w:rFonts w:ascii="Times New Roman"/>
          <w:color w:val="5F6369"/>
          <w:spacing w:val="1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important</w:t>
      </w:r>
      <w:r>
        <w:rPr>
          <w:rFonts w:ascii="Times New Roman"/>
          <w:color w:val="5F6369"/>
          <w:w w:val="110"/>
          <w:sz w:val="19"/>
        </w:rPr>
        <w:t> competencies</w:t>
      </w:r>
      <w:r>
        <w:rPr>
          <w:rFonts w:ascii="Times New Roman"/>
          <w:color w:val="5F6369"/>
          <w:spacing w:val="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is</w:t>
      </w:r>
      <w:r>
        <w:rPr>
          <w:rFonts w:ascii="Times New Roman"/>
          <w:color w:val="5F6369"/>
          <w:spacing w:val="8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vital.</w:t>
      </w:r>
      <w:r>
        <w:rPr>
          <w:rFonts w:ascii="Times New Roman"/>
          <w:sz w:val="19"/>
        </w:rPr>
      </w:r>
    </w:p>
    <w:p>
      <w:pPr>
        <w:spacing w:before="90"/>
        <w:ind w:left="720" w:right="0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F6369"/>
          <w:w w:val="105"/>
          <w:sz w:val="19"/>
        </w:rPr>
        <w:t>UNICE</w:t>
      </w:r>
      <w:r>
        <w:rPr>
          <w:rFonts w:ascii="Times New Roman"/>
          <w:color w:val="5F6369"/>
          <w:spacing w:val="-31"/>
          <w:w w:val="105"/>
          <w:sz w:val="19"/>
        </w:rPr>
        <w:t>F</w:t>
      </w:r>
      <w:r>
        <w:rPr>
          <w:rFonts w:ascii="Times New Roman"/>
          <w:color w:val="5F6369"/>
          <w:w w:val="105"/>
          <w:sz w:val="19"/>
        </w:rPr>
        <w:t>,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together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with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Bill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&amp;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Melinda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Gates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Foundation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(BMGF),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Centers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for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Disease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Control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and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Prevention</w:t>
      </w:r>
      <w:r>
        <w:rPr>
          <w:rFonts w:ascii="Times New Roman"/>
          <w:color w:val="5F6369"/>
          <w:spacing w:val="10"/>
          <w:w w:val="105"/>
          <w:sz w:val="19"/>
        </w:rPr>
        <w:t> </w:t>
      </w:r>
      <w:r>
        <w:rPr>
          <w:rFonts w:ascii="Times New Roman"/>
          <w:color w:val="5F6369"/>
          <w:w w:val="105"/>
          <w:sz w:val="19"/>
        </w:rPr>
        <w:t>(CDC),</w:t>
      </w:r>
      <w:r>
        <w:rPr>
          <w:rFonts w:ascii="Times New Roman"/>
          <w:sz w:val="19"/>
        </w:rPr>
      </w:r>
    </w:p>
    <w:p>
      <w:pPr>
        <w:spacing w:line="250" w:lineRule="auto" w:before="9"/>
        <w:ind w:left="720" w:right="1513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Emory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University, </w:t>
      </w:r>
      <w:r>
        <w:rPr>
          <w:rFonts w:ascii="Times New Roman" w:hAnsi="Times New Roman" w:cs="Times New Roman" w:eastAsia="Times New Roman"/>
          <w:color w:val="5F6369"/>
          <w:spacing w:val="-4"/>
          <w:w w:val="105"/>
          <w:sz w:val="19"/>
          <w:szCs w:val="19"/>
        </w:rPr>
        <w:t>GAVI,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19"/>
          <w:szCs w:val="19"/>
        </w:rPr>
        <w:t>V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19"/>
          <w:szCs w:val="19"/>
        </w:rPr>
        <w:t>accine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Alliance </w:t>
      </w:r>
      <w:r>
        <w:rPr>
          <w:rFonts w:ascii="Times New Roman" w:hAnsi="Times New Roman" w:cs="Times New Roman" w:eastAsia="Times New Roman"/>
          <w:color w:val="5F6369"/>
          <w:spacing w:val="-4"/>
          <w:w w:val="105"/>
          <w:sz w:val="19"/>
          <w:szCs w:val="19"/>
        </w:rPr>
        <w:t>(GAVI),</w:t>
      </w:r>
      <w:r>
        <w:rPr>
          <w:rFonts w:ascii="Times New Roman" w:hAnsi="Times New Roman" w:cs="Times New Roman" w:eastAsia="Times New Roman"/>
          <w:color w:val="5F6369"/>
          <w:spacing w:val="4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International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Pediatric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Association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4"/>
          <w:w w:val="105"/>
          <w:sz w:val="19"/>
          <w:szCs w:val="19"/>
        </w:rPr>
        <w:t>(IPA),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,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John Snow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Inc.</w:t>
      </w:r>
      <w:r>
        <w:rPr>
          <w:rFonts w:ascii="Times New Roman" w:hAnsi="Times New Roman" w:cs="Times New Roman" w:eastAsia="Times New Roman"/>
          <w:color w:val="5F6369"/>
          <w:spacing w:val="24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(JSI),</w:t>
      </w:r>
      <w:r>
        <w:rPr>
          <w:rFonts w:ascii="Times New Roman" w:hAnsi="Times New Roman" w:cs="Times New Roman" w:eastAsia="Times New Roman"/>
          <w:color w:val="5F6369"/>
          <w:spacing w:val="1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United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States</w:t>
      </w:r>
      <w:r>
        <w:rPr>
          <w:rFonts w:ascii="Times New Roman" w:hAnsi="Times New Roman" w:cs="Times New Roman" w:eastAsia="Times New Roman"/>
          <w:color w:val="5F6369"/>
          <w:spacing w:val="1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Agency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International</w:t>
      </w:r>
      <w:r>
        <w:rPr>
          <w:rFonts w:ascii="Times New Roman" w:hAnsi="Times New Roman" w:cs="Times New Roman" w:eastAsia="Times New Roman"/>
          <w:color w:val="5F6369"/>
          <w:spacing w:val="1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19"/>
          <w:szCs w:val="19"/>
        </w:rPr>
        <w:t>Development’s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flagship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Maternal</w:t>
      </w:r>
      <w:r>
        <w:rPr>
          <w:rFonts w:ascii="Times New Roman" w:hAnsi="Times New Roman" w:cs="Times New Roman" w:eastAsia="Times New Roman"/>
          <w:color w:val="5F6369"/>
          <w:spacing w:val="1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Child</w:t>
      </w:r>
      <w:r>
        <w:rPr>
          <w:rFonts w:ascii="Times New Roman" w:hAnsi="Times New Roman" w:cs="Times New Roman" w:eastAsia="Times New Roman"/>
          <w:color w:val="5F6369"/>
          <w:spacing w:val="19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Survival</w:t>
      </w:r>
      <w:r>
        <w:rPr>
          <w:rFonts w:ascii="Times New Roman" w:hAnsi="Times New Roman" w:cs="Times New Roman" w:eastAsia="Times New Roman"/>
          <w:color w:val="5F6369"/>
          <w:spacing w:val="1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Program,</w:t>
      </w:r>
      <w:r>
        <w:rPr>
          <w:rFonts w:ascii="Times New Roman" w:hAnsi="Times New Roman" w:cs="Times New Roman" w:eastAsia="Times New Roman"/>
          <w:color w:val="5F6369"/>
          <w:spacing w:val="22"/>
          <w:w w:val="10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9"/>
          <w:szCs w:val="19"/>
        </w:rPr>
        <w:t>World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Health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Organization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(WHO)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other</w:t>
      </w:r>
      <w:r>
        <w:rPr>
          <w:rFonts w:ascii="Times New Roman" w:hAnsi="Times New Roman" w:cs="Times New Roman" w:eastAsia="Times New Roman"/>
          <w:color w:val="5F6369"/>
          <w:spacing w:val="22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partners,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remain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committed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closing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22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gap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by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facilitating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21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process</w:t>
      </w:r>
      <w:r>
        <w:rPr>
          <w:rFonts w:ascii="Times New Roman" w:hAnsi="Times New Roman" w:cs="Times New Roman" w:eastAsia="Times New Roman"/>
          <w:color w:val="5F6369"/>
          <w:spacing w:val="21"/>
          <w:w w:val="116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empowerment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through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2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development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roll</w:t>
      </w:r>
      <w:r>
        <w:rPr>
          <w:rFonts w:ascii="Times New Roman" w:hAnsi="Times New Roman" w:cs="Times New Roman" w:eastAsia="Times New Roman"/>
          <w:color w:val="5F6369"/>
          <w:spacing w:val="2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out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2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comprehensive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‘IPC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27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Immunization’</w:t>
      </w:r>
      <w:r>
        <w:rPr>
          <w:rFonts w:ascii="Times New Roman" w:hAnsi="Times New Roman" w:cs="Times New Roman" w:eastAsia="Times New Roman"/>
          <w:color w:val="5F6369"/>
          <w:spacing w:val="28"/>
          <w:w w:val="105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9"/>
          <w:szCs w:val="19"/>
        </w:rPr>
        <w:t>package.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250" w:lineRule="auto" w:before="90"/>
        <w:ind w:left="720" w:right="1499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UNICEF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partners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are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pleased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introduce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this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IPC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Immunization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package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invite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national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sub-</w:t>
      </w:r>
      <w:r>
        <w:rPr>
          <w:rFonts w:ascii="Times New Roman" w:hAnsi="Times New Roman" w:cs="Times New Roman" w:eastAsia="Times New Roman"/>
          <w:color w:val="5F6369"/>
          <w:w w:val="109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national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programme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managers,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partners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FL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Ws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adapt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it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their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local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context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use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it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guide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their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work</w:t>
      </w:r>
      <w:r>
        <w:rPr>
          <w:rFonts w:ascii="Times New Roman" w:hAnsi="Times New Roman" w:cs="Times New Roman" w:eastAsia="Times New Roman"/>
          <w:color w:val="5F6369"/>
          <w:spacing w:val="21"/>
          <w:w w:val="10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with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caregivers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communities.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range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resources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are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package,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including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participant’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facilitator’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5F6369"/>
          <w:spacing w:val="44"/>
          <w:w w:val="12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manuals,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adaptation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guide,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supportive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supervision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manual,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FAQs,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flash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cards,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videos,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audio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job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aids,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mobile</w:t>
      </w:r>
      <w:r>
        <w:rPr>
          <w:rFonts w:ascii="Times New Roman" w:hAnsi="Times New Roman" w:cs="Times New Roman" w:eastAsia="Times New Roman"/>
          <w:color w:val="5F6369"/>
          <w:spacing w:val="24"/>
          <w:w w:val="10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application,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monitoring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evaluation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(M&amp;E)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framework.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These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resources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are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available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both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online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(IPC.</w:t>
      </w:r>
      <w:r>
        <w:rPr>
          <w:rFonts w:ascii="Times New Roman" w:hAnsi="Times New Roman" w:cs="Times New Roman" w:eastAsia="Times New Roman"/>
          <w:color w:val="5F6369"/>
          <w:w w:val="9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UNICE</w:t>
      </w:r>
      <w:r>
        <w:rPr>
          <w:rFonts w:ascii="Times New Roman" w:hAnsi="Times New Roman" w:cs="Times New Roman" w:eastAsia="Times New Roman"/>
          <w:color w:val="5F6369"/>
          <w:spacing w:val="-32"/>
          <w:w w:val="110"/>
          <w:sz w:val="19"/>
          <w:szCs w:val="19"/>
        </w:rPr>
        <w:t>F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.Org)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offline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four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global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languages.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It</w:t>
      </w:r>
      <w:r>
        <w:rPr>
          <w:rFonts w:ascii="Times New Roman" w:hAnsi="Times New Roman" w:cs="Times New Roman" w:eastAsia="Times New Roman"/>
          <w:color w:val="5F6369"/>
          <w:spacing w:val="-18"/>
          <w:w w:val="110"/>
          <w:sz w:val="19"/>
          <w:szCs w:val="19"/>
        </w:rPr>
        <w:t>’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hoped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that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through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this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package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1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instructional-design</w:t>
      </w:r>
      <w:r>
        <w:rPr>
          <w:rFonts w:ascii="Times New Roman" w:hAnsi="Times New Roman" w:cs="Times New Roman" w:eastAsia="Times New Roman"/>
          <w:color w:val="5F6369"/>
          <w:w w:val="10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approaches,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9"/>
          <w:szCs w:val="19"/>
        </w:rPr>
        <w:t>FL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19"/>
          <w:szCs w:val="19"/>
        </w:rPr>
        <w:t>Ws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will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improve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their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capacity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to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effectively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communicate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successfully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promote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demand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for</w:t>
      </w:r>
      <w:r>
        <w:rPr>
          <w:rFonts w:ascii="Times New Roman" w:hAnsi="Times New Roman" w:cs="Times New Roman" w:eastAsia="Times New Roman"/>
          <w:color w:val="5F6369"/>
          <w:spacing w:val="21"/>
          <w:w w:val="104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immunization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other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health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services;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empathize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with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caregivers;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address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questions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concerns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through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 counselling; and clearly communicate key messages regarding the timing and importance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of further vaccinations</w:t>
      </w:r>
      <w:r>
        <w:rPr>
          <w:rFonts w:ascii="Times New Roman" w:hAnsi="Times New Roman" w:cs="Times New Roman" w:eastAsia="Times New Roman"/>
          <w:color w:val="5F6369"/>
          <w:w w:val="108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practical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information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on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where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and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when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they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should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be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19"/>
          <w:szCs w:val="19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9"/>
          <w:szCs w:val="19"/>
        </w:rPr>
        <w:t>obtained.</w:t>
      </w:r>
      <w:r>
        <w:rPr>
          <w:rFonts w:ascii="Times New Roman" w:hAnsi="Times New Roman" w:cs="Times New Roman" w:eastAsia="Times New Roman"/>
          <w:sz w:val="19"/>
          <w:szCs w:val="19"/>
        </w:rPr>
      </w:r>
    </w:p>
    <w:p>
      <w:pPr>
        <w:spacing w:line="250" w:lineRule="auto" w:before="90"/>
        <w:ind w:left="720" w:right="1766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F6369"/>
          <w:w w:val="110"/>
          <w:sz w:val="19"/>
        </w:rPr>
        <w:t>UNICEF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extends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gratitude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partners,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colleagues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advisory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group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who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contributed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time,</w:t>
      </w:r>
      <w:r>
        <w:rPr>
          <w:rFonts w:ascii="Times New Roman"/>
          <w:color w:val="5F6369"/>
          <w:spacing w:val="2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expertise</w:t>
      </w:r>
      <w:r>
        <w:rPr>
          <w:rFonts w:ascii="Times New Roman"/>
          <w:color w:val="5F6369"/>
          <w:w w:val="113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 experience to the preparation of this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package. Special thanks to Johns Hopkins University</w:t>
      </w:r>
      <w:r>
        <w:rPr>
          <w:rFonts w:ascii="Times New Roman"/>
          <w:color w:val="5F6369"/>
          <w:spacing w:val="1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Center for</w:t>
      </w:r>
      <w:r>
        <w:rPr>
          <w:rFonts w:ascii="Times New Roman"/>
          <w:color w:val="5F6369"/>
          <w:w w:val="104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Communication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Programs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for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helping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develop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package,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UNICEF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regional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7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country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colleagues</w:t>
      </w:r>
      <w:r>
        <w:rPr>
          <w:rFonts w:ascii="Times New Roman"/>
          <w:color w:val="5F6369"/>
          <w:w w:val="111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spacing w:val="-5"/>
          <w:w w:val="110"/>
          <w:sz w:val="19"/>
        </w:rPr>
        <w:t>FL</w:t>
      </w:r>
      <w:r>
        <w:rPr>
          <w:rFonts w:ascii="Times New Roman"/>
          <w:color w:val="5F6369"/>
          <w:spacing w:val="-4"/>
          <w:w w:val="110"/>
          <w:sz w:val="19"/>
        </w:rPr>
        <w:t>Ws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for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their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support,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valuable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feedback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collaboration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in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developing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package.</w:t>
      </w:r>
      <w:r>
        <w:rPr>
          <w:rFonts w:ascii="Times New Roman"/>
          <w:color w:val="5F6369"/>
          <w:spacing w:val="-6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Through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this</w:t>
      </w:r>
      <w:r>
        <w:rPr>
          <w:rFonts w:ascii="Times New Roman"/>
          <w:color w:val="5F6369"/>
          <w:spacing w:val="21"/>
          <w:w w:val="111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partnerships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support,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UNICEF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will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continue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enhance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capacity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of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immunization</w:t>
      </w:r>
      <w:r>
        <w:rPr>
          <w:rFonts w:ascii="Times New Roman"/>
          <w:color w:val="5F6369"/>
          <w:spacing w:val="-5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workforce,</w:t>
      </w:r>
      <w:r>
        <w:rPr>
          <w:rFonts w:ascii="Times New Roman"/>
          <w:sz w:val="19"/>
        </w:rPr>
      </w:r>
    </w:p>
    <w:p>
      <w:pPr>
        <w:spacing w:line="250" w:lineRule="auto" w:before="0"/>
        <w:ind w:left="720" w:right="1499" w:firstLine="0"/>
        <w:jc w:val="left"/>
        <w:rPr>
          <w:rFonts w:ascii="Times New Roman" w:hAnsi="Times New Roman" w:cs="Times New Roman" w:eastAsia="Times New Roman"/>
          <w:sz w:val="19"/>
          <w:szCs w:val="19"/>
        </w:rPr>
      </w:pPr>
      <w:r>
        <w:rPr>
          <w:rFonts w:ascii="Times New Roman"/>
          <w:color w:val="5F6369"/>
          <w:w w:val="110"/>
          <w:sz w:val="19"/>
        </w:rPr>
        <w:t>institutions,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teams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that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will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help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communities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value,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demand,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trust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and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improved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understanding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the</w:t>
      </w:r>
      <w:r>
        <w:rPr>
          <w:rFonts w:ascii="Times New Roman"/>
          <w:color w:val="5F6369"/>
          <w:spacing w:val="4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right</w:t>
      </w:r>
      <w:r>
        <w:rPr>
          <w:rFonts w:ascii="Times New Roman"/>
          <w:color w:val="5F6369"/>
          <w:w w:val="105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to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immunization</w:t>
      </w:r>
      <w:r>
        <w:rPr>
          <w:rFonts w:ascii="Times New Roman"/>
          <w:color w:val="5F6369"/>
          <w:spacing w:val="-3"/>
          <w:w w:val="110"/>
          <w:sz w:val="19"/>
        </w:rPr>
        <w:t> </w:t>
      </w:r>
      <w:r>
        <w:rPr>
          <w:rFonts w:ascii="Times New Roman"/>
          <w:color w:val="5F6369"/>
          <w:w w:val="110"/>
          <w:sz w:val="19"/>
        </w:rPr>
        <w:t>services.</w:t>
      </w:r>
      <w:r>
        <w:rPr>
          <w:rFonts w:ascii="Times New Roman"/>
          <w:sz w:val="1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176" w:lineRule="exact" w:before="91"/>
        <w:ind w:left="0" w:right="131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6.171509pt;margin-top:4.989859pt;width:14.2pt;height:17pt;mso-position-horizontal-relative:page;mso-position-vertical-relative:paragraph;z-index:148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sz w:val="34"/>
                    </w:rPr>
                    <w:t>vi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line="176" w:lineRule="exact" w:before="0"/>
        <w:ind w:left="0" w:right="131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FOREWORD</w:t>
      </w:r>
      <w:r>
        <w:rPr>
          <w:rFonts w:ascii="Times New Roman"/>
          <w:sz w:val="16"/>
        </w:rPr>
      </w:r>
    </w:p>
    <w:p>
      <w:pPr>
        <w:spacing w:after="0" w:line="176" w:lineRule="exact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8"/>
          <w:footerReference w:type="default" r:id="rId29"/>
          <w:pgSz w:w="11910" w:h="16840"/>
          <w:pgMar w:header="0" w:footer="0" w:top="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bookmarkStart w:name="_TOC_250004" w:id="1"/>
      <w:r>
        <w:rPr>
          <w:color w:val="40B4E2"/>
          <w:w w:val="120"/>
        </w:rPr>
        <w:t>Abbreviations</w:t>
      </w:r>
      <w:r>
        <w:rPr>
          <w:color w:val="40B4E2"/>
          <w:spacing w:val="63"/>
          <w:w w:val="120"/>
        </w:rPr>
        <w:t> </w:t>
      </w:r>
      <w:r>
        <w:rPr>
          <w:color w:val="40B4E2"/>
          <w:w w:val="120"/>
        </w:rPr>
        <w:t>And</w:t>
      </w:r>
      <w:r>
        <w:rPr>
          <w:color w:val="40B4E2"/>
          <w:spacing w:val="64"/>
          <w:w w:val="120"/>
        </w:rPr>
        <w:t> </w:t>
      </w:r>
      <w:r>
        <w:rPr>
          <w:color w:val="40B4E2"/>
          <w:w w:val="120"/>
        </w:rPr>
        <w:t>Acronyms</w:t>
      </w:r>
      <w:bookmarkEnd w:id="1"/>
      <w:r>
        <w:rPr>
          <w:b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54"/>
          <w:szCs w:val="54"/>
        </w:rPr>
      </w:pPr>
    </w:p>
    <w:p>
      <w:pPr>
        <w:pStyle w:val="BodyText"/>
        <w:numPr>
          <w:ilvl w:val="0"/>
          <w:numId w:val="4"/>
        </w:numPr>
        <w:tabs>
          <w:tab w:pos="1080" w:val="left" w:leader="none"/>
          <w:tab w:pos="2159" w:val="left" w:leader="none"/>
        </w:tabs>
        <w:spacing w:line="240" w:lineRule="auto" w:before="427" w:after="0"/>
        <w:ind w:left="1079" w:right="0" w:hanging="359"/>
        <w:jc w:val="left"/>
      </w:pPr>
      <w:r>
        <w:rPr>
          <w:color w:val="5F6369"/>
          <w:w w:val="95"/>
        </w:rPr>
        <w:t>AEFI</w:t>
        <w:tab/>
      </w:r>
      <w:r>
        <w:rPr>
          <w:color w:val="5F6369"/>
          <w:w w:val="105"/>
        </w:rPr>
        <w:t>adverse</w:t>
      </w:r>
      <w:r>
        <w:rPr>
          <w:color w:val="5F6369"/>
          <w:spacing w:val="44"/>
          <w:w w:val="105"/>
        </w:rPr>
        <w:t> </w:t>
      </w:r>
      <w:r>
        <w:rPr>
          <w:color w:val="5F6369"/>
          <w:w w:val="105"/>
        </w:rPr>
        <w:t>event</w:t>
      </w:r>
      <w:r>
        <w:rPr>
          <w:color w:val="5F6369"/>
          <w:spacing w:val="45"/>
          <w:w w:val="105"/>
        </w:rPr>
        <w:t> </w:t>
      </w:r>
      <w:r>
        <w:rPr>
          <w:color w:val="5F6369"/>
          <w:w w:val="105"/>
        </w:rPr>
        <w:t>following</w:t>
      </w:r>
      <w:r>
        <w:rPr>
          <w:color w:val="5F6369"/>
          <w:spacing w:val="44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1080" w:val="left" w:leader="none"/>
          <w:tab w:pos="2159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spacing w:val="-6"/>
          <w:w w:val="95"/>
        </w:rPr>
        <w:t>FLW</w:t>
        <w:tab/>
      </w:r>
      <w:r>
        <w:rPr>
          <w:color w:val="5F6369"/>
          <w:w w:val="105"/>
        </w:rPr>
        <w:t>frontline 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workers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1080" w:val="left" w:leader="none"/>
          <w:tab w:pos="2159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95"/>
        </w:rPr>
        <w:t>IEC</w:t>
        <w:tab/>
      </w:r>
      <w:r>
        <w:rPr>
          <w:color w:val="5F6369"/>
          <w:w w:val="110"/>
        </w:rPr>
        <w:t>information,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education,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communication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1080" w:val="left" w:leader="none"/>
          <w:tab w:pos="2159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</w:rPr>
        <w:t>IPC</w:t>
        <w:tab/>
      </w:r>
      <w:r>
        <w:rPr>
          <w:color w:val="5F6369"/>
          <w:w w:val="110"/>
        </w:rPr>
        <w:t>interpersonal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communication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"/>
        </w:numPr>
        <w:tabs>
          <w:tab w:pos="1080" w:val="left" w:leader="none"/>
          <w:tab w:pos="2159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95"/>
        </w:rPr>
        <w:t>IPC/I</w:t>
        <w:tab/>
      </w:r>
      <w:r>
        <w:rPr>
          <w:color w:val="5F6369"/>
          <w:w w:val="110"/>
        </w:rPr>
        <w:t>interpersonal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0"/>
          <w:footerReference w:type="default" r:id="rId31"/>
          <w:pgSz w:w="11910" w:h="16840"/>
          <w:pgMar w:header="0" w:footer="0" w:top="1120" w:bottom="280" w:left="0" w:right="0"/>
        </w:sectPr>
      </w:pPr>
    </w:p>
    <w:p>
      <w:pPr>
        <w:spacing w:before="180"/>
        <w:ind w:left="0" w:right="0" w:firstLine="0"/>
        <w:jc w:val="righ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Times New Roman"/>
          <w:b/>
          <w:color w:val="231F20"/>
          <w:w w:val="105"/>
          <w:sz w:val="34"/>
        </w:rPr>
        <w:t>vii</w:t>
      </w:r>
      <w:r>
        <w:rPr>
          <w:rFonts w:ascii="Times New Roman"/>
          <w:sz w:val="3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18"/>
          <w:szCs w:val="18"/>
        </w:rPr>
      </w:pPr>
      <w:r>
        <w:rPr/>
        <w:br w:type="column"/>
      </w:r>
      <w:r>
        <w:rPr>
          <w:rFonts w:ascii="Times New Roman"/>
          <w:b/>
          <w:sz w:val="18"/>
        </w:rPr>
      </w:r>
    </w:p>
    <w:p>
      <w:pPr>
        <w:spacing w:before="0"/>
        <w:ind w:left="10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29"/>
        <w:ind w:left="10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2"/>
          <w:sz w:val="16"/>
        </w:rPr>
        <w:t>ABBREVIA</w:t>
      </w:r>
      <w:r>
        <w:rPr>
          <w:rFonts w:ascii="Times New Roman"/>
          <w:b/>
          <w:color w:val="5F6369"/>
          <w:spacing w:val="-1"/>
          <w:sz w:val="16"/>
        </w:rPr>
        <w:t>TIONS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ACRONYMS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  <w:cols w:num="2" w:equalWidth="0">
            <w:col w:w="1152" w:space="40"/>
            <w:col w:w="10718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pStyle w:val="Heading1"/>
        <w:spacing w:line="250" w:lineRule="auto"/>
        <w:ind w:left="1440" w:right="798"/>
        <w:jc w:val="left"/>
        <w:rPr>
          <w:b w:val="0"/>
          <w:bCs w:val="0"/>
        </w:rPr>
      </w:pPr>
      <w:bookmarkStart w:name="_TOC_250003" w:id="2"/>
      <w:r>
        <w:rPr>
          <w:color w:val="FDB714"/>
          <w:spacing w:val="-60"/>
          <w:w w:val="120"/>
        </w:rPr>
        <w:t>T</w:t>
      </w:r>
      <w:r>
        <w:rPr>
          <w:color w:val="FDB714"/>
          <w:w w:val="120"/>
        </w:rPr>
        <w:t>rainers'</w:t>
      </w:r>
      <w:r>
        <w:rPr>
          <w:color w:val="FDB714"/>
          <w:spacing w:val="-4"/>
          <w:w w:val="120"/>
        </w:rPr>
        <w:t> </w:t>
      </w:r>
      <w:r>
        <w:rPr>
          <w:color w:val="FDB714"/>
          <w:w w:val="120"/>
        </w:rPr>
        <w:t>Facilitation</w:t>
      </w:r>
      <w:r>
        <w:rPr>
          <w:color w:val="FDB714"/>
          <w:spacing w:val="-4"/>
          <w:w w:val="120"/>
        </w:rPr>
        <w:t> </w:t>
      </w:r>
      <w:r>
        <w:rPr>
          <w:color w:val="FDB714"/>
          <w:w w:val="120"/>
        </w:rPr>
        <w:t>Guide</w:t>
      </w:r>
      <w:r>
        <w:rPr>
          <w:color w:val="FDB714"/>
          <w:w w:val="119"/>
        </w:rPr>
        <w:t> </w:t>
      </w:r>
      <w:r>
        <w:rPr>
          <w:color w:val="FDB714"/>
          <w:w w:val="120"/>
        </w:rPr>
        <w:t>Overview</w:t>
      </w:r>
      <w:bookmarkEnd w:id="2"/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FDB714"/>
          <w:w w:val="110"/>
          <w:sz w:val="28"/>
        </w:rPr>
        <w:t>Module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1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-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Principles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Of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Interpersonal</w:t>
      </w:r>
      <w:r>
        <w:rPr>
          <w:rFonts w:ascii="Times New Roman"/>
          <w:b/>
          <w:color w:val="FDB714"/>
          <w:spacing w:val="-18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Communication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00" w:lineRule="atLeast"/>
        <w:ind w:left="14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8.25pt;mso-position-horizontal-relative:char;mso-position-vertical-relative:line" coordorigin="0,0" coordsize="9746,965">
            <v:group style="position:absolute;left:0;top:0;width:9746;height:965" coordorigin="0,0" coordsize="9746,965">
              <v:shape style="position:absolute;left:0;top:0;width:9746;height:965" coordorigin="0,0" coordsize="9746,965" path="m0,965l9746,965,9746,0,0,0,0,965xe" filled="true" fillcolor="#fdb714" stroked="false">
                <v:path arrowok="t"/>
                <v:fill type="solid"/>
              </v:shape>
              <v:shape style="position:absolute;left:372;top:372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159;top:372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4509;top:372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210;top:216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2"/>
          <w:footerReference w:type="default" r:id="rId33"/>
          <w:pgSz w:w="11910" w:h="16840"/>
          <w:pgMar w:header="0" w:footer="0" w:top="1160" w:bottom="280" w:left="0" w:right="0"/>
        </w:sectPr>
      </w:pPr>
    </w:p>
    <w:p>
      <w:pPr>
        <w:pStyle w:val="Heading7"/>
        <w:spacing w:line="240" w:lineRule="auto" w:before="79"/>
        <w:ind w:left="0" w:right="0"/>
        <w:jc w:val="right"/>
        <w:rPr>
          <w:b w:val="0"/>
          <w:bCs w:val="0"/>
        </w:rPr>
      </w:pPr>
      <w:r>
        <w:rPr>
          <w:color w:val="FDB714"/>
          <w:w w:val="110"/>
        </w:rPr>
        <w:t>1.1</w:t>
      </w:r>
      <w:r>
        <w:rPr>
          <w:b w:val="0"/>
        </w:rPr>
      </w:r>
    </w:p>
    <w:p>
      <w:pPr>
        <w:pStyle w:val="BodyText"/>
        <w:spacing w:line="240" w:lineRule="auto" w:before="85"/>
        <w:ind w:left="107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Opening</w:t>
      </w:r>
      <w:r>
        <w:rPr/>
      </w:r>
    </w:p>
    <w:p>
      <w:pPr>
        <w:pStyle w:val="BodyText"/>
        <w:spacing w:line="250" w:lineRule="auto" w:before="85"/>
        <w:ind w:left="578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Why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w w:val="110"/>
        </w:rPr>
        <w:t> communication</w:t>
      </w:r>
      <w:r>
        <w:rPr/>
      </w:r>
    </w:p>
    <w:p>
      <w:pPr>
        <w:pStyle w:val="BodyText"/>
        <w:spacing w:line="250" w:lineRule="auto"/>
        <w:ind w:left="578" w:right="95"/>
        <w:jc w:val="left"/>
      </w:pPr>
      <w:r>
        <w:rPr/>
        <w:pict>
          <v:group style="position:absolute;margin-left:72pt;margin-top:61.682934pt;width:487.3pt;height:54.4pt;mso-position-horizontal-relative:page;mso-position-vertical-relative:paragraph;z-index:-274984" coordorigin="1440,1234" coordsize="9746,1088">
            <v:group style="position:absolute;left:1440;top:1234;width:9746;height:1088" coordorigin="1440,1234" coordsize="9746,1088">
              <v:shape style="position:absolute;left:1440;top:1234;width:9746;height:1088" coordorigin="1440,1234" coordsize="9746,1088" path="m1440,2321l11186,2321,11186,1234,1440,1234,1440,2321xe" filled="true" fillcolor="#fdb714" stroked="false">
                <v:path arrowok="t"/>
                <v:fill type="solid"/>
              </v:shape>
              <v:shape style="position:absolute;left:1520;top:1287;width:125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15"/>
                          <w:sz w:val="24"/>
                        </w:rPr>
                        <w:t>1.2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60"/>
                          <w:w w:val="115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position w:val="1"/>
                          <w:sz w:val="22"/>
                        </w:rPr>
                        <w:t>Pre-test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3452;top:1264;width:1460;height:484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T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esting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current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2" w:lineRule="exact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knowledge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05;top:1276;width:709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Pretest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08;top:1282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25;top:1289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program</w:t>
      </w:r>
      <w:r>
        <w:rPr/>
      </w:r>
    </w:p>
    <w:p>
      <w:pPr>
        <w:pStyle w:val="BodyText"/>
        <w:spacing w:line="240" w:lineRule="auto" w:before="85"/>
        <w:ind w:left="328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Set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ground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rules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50" w:lineRule="auto"/>
        <w:ind w:left="328" w:right="474"/>
        <w:jc w:val="left"/>
      </w:pPr>
      <w:r>
        <w:rPr>
          <w:color w:val="5F6369"/>
          <w:w w:val="110"/>
        </w:rPr>
        <w:t>Learning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expectation</w:t>
      </w:r>
      <w:r>
        <w:rPr/>
      </w:r>
    </w:p>
    <w:p>
      <w:pPr>
        <w:pStyle w:val="BodyText"/>
        <w:spacing w:line="240" w:lineRule="auto" w:before="85"/>
        <w:ind w:left="348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5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/>
        <w:ind w:left="348" w:right="0"/>
        <w:jc w:val="left"/>
      </w:pPr>
      <w:r>
        <w:rPr>
          <w:color w:val="5F6369"/>
          <w:w w:val="110"/>
        </w:rPr>
        <w:t>5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85"/>
        <w:ind w:left="565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85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7" w:equalWidth="0">
            <w:col w:w="1854" w:space="40"/>
            <w:col w:w="940" w:space="40"/>
            <w:col w:w="2364" w:space="40"/>
            <w:col w:w="1943" w:space="40"/>
            <w:col w:w="961" w:space="40"/>
            <w:col w:w="1300" w:space="40"/>
            <w:col w:w="230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14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"/>
        <w:gridCol w:w="1245"/>
        <w:gridCol w:w="2150"/>
        <w:gridCol w:w="2133"/>
        <w:gridCol w:w="1127"/>
        <w:gridCol w:w="1844"/>
      </w:tblGrid>
      <w:tr>
        <w:trPr>
          <w:trHeight w:val="378" w:hRule="exact"/>
        </w:trPr>
        <w:tc>
          <w:tcPr>
            <w:tcW w:w="5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5" w:lineRule="exact" w:before="113"/>
              <w:ind w:left="9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color w:val="FDB714"/>
                <w:w w:val="110"/>
                <w:sz w:val="24"/>
              </w:rPr>
              <w:t>1.3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9"/>
              <w:ind w:left="7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sz w:val="22"/>
              </w:rPr>
              <w:t>Client-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9"/>
              <w:ind w:left="2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Good</w:t>
            </w:r>
            <w:r>
              <w:rPr>
                <w:rFonts w:ascii="Times New Roman"/>
                <w:color w:val="5F6369"/>
                <w:spacing w:val="2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customer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1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7"/>
              <w:ind w:left="2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Client</w:t>
            </w:r>
            <w:r>
              <w:rPr>
                <w:rFonts w:ascii="Times New Roman"/>
                <w:color w:val="5F6369"/>
                <w:spacing w:val="-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experience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1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3"/>
              <w:ind w:left="15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9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20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050" w:hRule="exact"/>
        </w:trPr>
        <w:tc>
          <w:tcPr>
            <w:tcW w:w="5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0" w:lineRule="auto" w:before="5"/>
              <w:ind w:left="73" w:right="276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centred </w:t>
            </w:r>
            <w:r>
              <w:rPr>
                <w:rFonts w:ascii="Times New Roman"/>
                <w:color w:val="5F6369"/>
                <w:w w:val="110"/>
                <w:sz w:val="22"/>
              </w:rPr>
              <w:t>approach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1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8" w:lineRule="exact"/>
              <w:ind w:left="2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service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in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health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 w:before="11"/>
              <w:ind w:left="27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service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1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6" w:lineRule="exact"/>
              <w:ind w:left="2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role</w:t>
            </w:r>
            <w:r>
              <w:rPr>
                <w:rFonts w:ascii="Times New Roman"/>
                <w:color w:val="5F6369"/>
                <w:spacing w:val="2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play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1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8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213"/>
        <w:ind w:left="0" w:right="0"/>
        <w:jc w:val="right"/>
        <w:rPr>
          <w:b w:val="0"/>
          <w:bCs w:val="0"/>
        </w:rPr>
      </w:pPr>
      <w:r>
        <w:rPr/>
        <w:pict>
          <v:group style="position:absolute;margin-left:72pt;margin-top:-81.962067pt;width:487.3pt;height:92.1pt;mso-position-horizontal-relative:page;mso-position-vertical-relative:paragraph;z-index:-274792" coordorigin="1440,-1639" coordsize="9746,1842">
            <v:group style="position:absolute;left:1440;top:-1639;width:9746;height:1842" coordorigin="1440,-1639" coordsize="9746,1842">
              <v:shape style="position:absolute;left:1440;top:-1639;width:9746;height:1842" coordorigin="1440,-1639" coordsize="9746,1842" path="m1440,202l11186,202,11186,-1639,1440,-1639,1440,202xe" filled="true" fillcolor="#fdb714" stroked="false">
                <v:path arrowok="t"/>
                <v:fill type="solid"/>
              </v:shape>
              <v:shape style="position:absolute;left:1520;top:-1464;width:33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4"/>
                        </w:rPr>
                        <w:t>1.4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002;top:-1482;width:1263;height:1160" type="#_x0000_t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0"/>
                        </w:rPr>
                        <w:t>Interpersonal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50" w:lineRule="auto" w:before="1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sz w:val="20"/>
                        </w:rPr>
                        <w:t>communication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09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-26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color w:val="5F6369"/>
                          <w:spacing w:val="-25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sz w:val="20"/>
                        </w:rPr>
                        <w:t>client-</w:t>
                      </w:r>
                      <w:r>
                        <w:rPr>
                          <w:rFonts w:ascii="Times New Roman"/>
                          <w:color w:val="5F6369"/>
                          <w:spacing w:val="15"/>
                          <w:w w:val="104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0"/>
                        </w:rPr>
                        <w:t>centred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15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0"/>
                        </w:rPr>
                        <w:t>approach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3452;top:-1505;width:868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Empathy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05;top:-1571;width:2737;height:233" type="#_x0000_t202" filled="false" stroked="false">
                <v:textbox inset="0,0,0,0">
                  <w:txbxContent>
                    <w:p>
                      <w:pPr>
                        <w:tabs>
                          <w:tab w:pos="2002" w:val="left" w:leader="none"/>
                        </w:tabs>
                        <w:spacing w:line="232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position w:val="1"/>
                          <w:sz w:val="22"/>
                        </w:rPr>
                        <w:t>Persona</w:t>
                      </w:r>
                      <w:r>
                        <w:rPr>
                          <w:rFonts w:ascii="Times New Roman"/>
                          <w:color w:val="5F6369"/>
                          <w:spacing w:val="50"/>
                          <w:w w:val="110"/>
                          <w:position w:val="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position w:val="1"/>
                          <w:sz w:val="22"/>
                        </w:rPr>
                        <w:t>exercise</w:t>
                        <w:tab/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45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25;top:-1282;width:42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2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2"/>
                        </w:rPr>
                        <w:t>hr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2"/>
                        </w:rPr>
                        <w:t>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05;top:-1043;width:1688;height:748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Journey</w:t>
                      </w:r>
                      <w:r>
                        <w:rPr>
                          <w:rFonts w:ascii="Times New Roman"/>
                          <w:color w:val="5F6369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mapping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0" w:right="414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5F6369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experience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08;top:-1030;width:42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1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2"/>
                        </w:rPr>
                        <w:t>hr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2"/>
                        </w:rPr>
                        <w:t>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FDB714"/>
          <w:w w:val="110"/>
        </w:rPr>
        <w:t>1.5</w:t>
      </w:r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0"/>
          <w:szCs w:val="20"/>
        </w:rPr>
      </w:pPr>
      <w:r>
        <w:rPr/>
        <w:br w:type="column"/>
      </w:r>
      <w:r>
        <w:rPr>
          <w:rFonts w:ascii="Times New Roman"/>
          <w:b/>
          <w:sz w:val="20"/>
        </w:rPr>
      </w:r>
    </w:p>
    <w:p>
      <w:pPr>
        <w:spacing w:line="250" w:lineRule="auto" w:before="0"/>
        <w:ind w:left="10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5F6369"/>
          <w:w w:val="110"/>
          <w:sz w:val="20"/>
        </w:rPr>
        <w:t>Interpersonal </w:t>
      </w:r>
      <w:r>
        <w:rPr>
          <w:rFonts w:ascii="Times New Roman"/>
          <w:color w:val="5F6369"/>
          <w:spacing w:val="-9"/>
          <w:w w:val="110"/>
          <w:sz w:val="20"/>
        </w:rPr>
        <w:t>communication</w:t>
      </w:r>
      <w:r>
        <w:rPr>
          <w:rFonts w:ascii="Times New Roman"/>
          <w:color w:val="5F6369"/>
          <w:spacing w:val="13"/>
          <w:w w:val="109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skills</w:t>
      </w:r>
      <w:r>
        <w:rPr>
          <w:rFonts w:ascii="Times New Roman"/>
          <w:sz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56" w:lineRule="auto" w:before="0"/>
        <w:ind w:left="147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5F6369"/>
          <w:w w:val="110"/>
          <w:sz w:val="20"/>
        </w:rPr>
        <w:t>Nonverbal</w:t>
      </w:r>
      <w:r>
        <w:rPr>
          <w:rFonts w:ascii="Times New Roman"/>
          <w:color w:val="5F6369"/>
          <w:w w:val="106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communication;</w:t>
      </w:r>
      <w:r>
        <w:rPr>
          <w:rFonts w:ascii="Times New Roman"/>
          <w:color w:val="5F6369"/>
          <w:w w:val="109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creating a</w:t>
      </w:r>
      <w:r>
        <w:rPr>
          <w:rFonts w:ascii="Times New Roman"/>
          <w:color w:val="5F6369"/>
          <w:spacing w:val="1"/>
          <w:w w:val="110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welcoming</w:t>
      </w:r>
      <w:r>
        <w:rPr>
          <w:rFonts w:ascii="Times New Roman"/>
          <w:color w:val="5F6369"/>
          <w:w w:val="110"/>
          <w:sz w:val="20"/>
        </w:rPr>
        <w:t> environment;</w:t>
      </w:r>
      <w:r>
        <w:rPr>
          <w:rFonts w:ascii="Times New Roman"/>
          <w:color w:val="5F6369"/>
          <w:spacing w:val="-11"/>
          <w:w w:val="110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asking</w:t>
      </w:r>
      <w:r>
        <w:rPr>
          <w:rFonts w:ascii="Times New Roman"/>
          <w:color w:val="5F6369"/>
          <w:w w:val="108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questions</w:t>
      </w:r>
      <w:r>
        <w:rPr>
          <w:rFonts w:ascii="Times New Roman"/>
          <w:color w:val="5F6369"/>
          <w:spacing w:val="21"/>
          <w:w w:val="110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sensitively</w:t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  <w:r>
        <w:rPr/>
        <w:br w:type="column"/>
      </w:r>
      <w:r>
        <w:rPr>
          <w:rFonts w:ascii="Times New Roman"/>
          <w:sz w:val="23"/>
        </w:rPr>
      </w:r>
    </w:p>
    <w:p>
      <w:pPr>
        <w:pStyle w:val="BodyText"/>
        <w:spacing w:line="250" w:lineRule="auto"/>
        <w:ind w:left="212" w:right="0"/>
        <w:jc w:val="left"/>
      </w:pPr>
      <w:r>
        <w:rPr>
          <w:color w:val="5F6369"/>
          <w:w w:val="105"/>
        </w:rPr>
        <w:t>Double</w:t>
      </w:r>
      <w:r>
        <w:rPr>
          <w:color w:val="5F6369"/>
          <w:spacing w:val="-26"/>
          <w:w w:val="105"/>
        </w:rPr>
        <w:t> </w:t>
      </w:r>
      <w:r>
        <w:rPr>
          <w:color w:val="5F6369"/>
          <w:w w:val="105"/>
        </w:rPr>
        <w:t>‘blind’</w:t>
      </w:r>
      <w:r>
        <w:rPr>
          <w:color w:val="5F6369"/>
          <w:w w:val="98"/>
        </w:rPr>
        <w:t> </w:t>
      </w:r>
      <w:r>
        <w:rPr>
          <w:color w:val="5F6369"/>
          <w:w w:val="105"/>
        </w:rPr>
        <w:t>communication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212" w:right="0"/>
        <w:jc w:val="left"/>
      </w:pPr>
      <w:r>
        <w:rPr>
          <w:color w:val="5F6369"/>
          <w:w w:val="110"/>
        </w:rPr>
        <w:t>Photo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review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  <w:r>
        <w:rPr/>
        <w:br w:type="column"/>
      </w:r>
      <w:r>
        <w:rPr>
          <w:rFonts w:ascii="Times New Roman"/>
          <w:sz w:val="17"/>
        </w:rPr>
      </w:r>
    </w:p>
    <w:p>
      <w:pPr>
        <w:pStyle w:val="BodyText"/>
        <w:spacing w:line="240" w:lineRule="auto"/>
        <w:ind w:left="458" w:right="0"/>
        <w:jc w:val="left"/>
      </w:pPr>
      <w:r>
        <w:rPr>
          <w:color w:val="5F6369"/>
          <w:w w:val="110"/>
        </w:rPr>
        <w:t>10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69"/>
        <w:ind w:left="458" w:right="0"/>
        <w:jc w:val="left"/>
      </w:pP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81"/>
        <w:ind w:left="443" w:right="0"/>
        <w:jc w:val="left"/>
      </w:pPr>
      <w:r>
        <w:rPr>
          <w:color w:val="5F6369"/>
          <w:w w:val="110"/>
        </w:rPr>
        <w:t>20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854" w:space="40"/>
            <w:col w:w="1372" w:space="40"/>
            <w:col w:w="2048" w:space="40"/>
            <w:col w:w="1717" w:space="40"/>
            <w:col w:w="1193" w:space="40"/>
            <w:col w:w="3526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14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58.75pt;mso-position-horizontal-relative:char;mso-position-vertical-relative:line" coordorigin="0,0" coordsize="9746,1175">
            <v:group style="position:absolute;left:0;top:0;width:9746;height:1175" coordorigin="0,0" coordsize="9746,1175">
              <v:shape style="position:absolute;left:0;top:0;width:9746;height:1175" coordorigin="0,0" coordsize="9746,1175" path="m0,1174l9746,1174,9746,0,0,0,0,1174xe" filled="true" fillcolor="#fdb714" stroked="false">
                <v:path arrowok="t"/>
                <v:fill type="solid"/>
              </v:shape>
              <v:shape style="position:absolute;left:80;top:55;width:1753;height:515" type="#_x0000_t202" filled="false" stroked="false">
                <v:textbox inset="0,0,0,0">
                  <w:txbxContent>
                    <w:p>
                      <w:pPr>
                        <w:spacing w:line="264" w:lineRule="exact" w:before="3"/>
                        <w:ind w:left="481" w:right="0" w:hanging="482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position w:val="2"/>
                          <w:sz w:val="24"/>
                        </w:rPr>
                        <w:t>1.6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39"/>
                          <w:w w:val="110"/>
                          <w:position w:val="2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Appreciating</w:t>
                      </w:r>
                      <w:r>
                        <w:rPr>
                          <w:rFonts w:ascii="Times New Roman"/>
                          <w:color w:val="5F6369"/>
                          <w:w w:val="10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012;top:74;width:1602;height:484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Appreciating</w:t>
                      </w:r>
                      <w:r>
                        <w:rPr>
                          <w:rFonts w:ascii="Times New Roman"/>
                          <w:color w:val="5F6369"/>
                          <w:spacing w:val="-2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2" w:lineRule="exact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65;top:87;width:89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Role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play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68;top:117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25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385;top:147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45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6"/>
          <w:szCs w:val="2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before="84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TRAINERS'</w:t>
      </w:r>
      <w:r>
        <w:rPr>
          <w:rFonts w:ascii="Times New Roman"/>
          <w:b/>
          <w:color w:val="5F6369"/>
          <w:spacing w:val="-4"/>
          <w:w w:val="95"/>
          <w:sz w:val="16"/>
        </w:rPr>
        <w:t> FACILIT</w:t>
      </w:r>
      <w:r>
        <w:rPr>
          <w:rFonts w:ascii="Times New Roman"/>
          <w:b/>
          <w:color w:val="5F6369"/>
          <w:spacing w:val="-3"/>
          <w:w w:val="95"/>
          <w:sz w:val="16"/>
        </w:rPr>
        <w:t>ATION </w:t>
      </w:r>
      <w:r>
        <w:rPr>
          <w:rFonts w:ascii="Times New Roman"/>
          <w:b/>
          <w:color w:val="5F6369"/>
          <w:w w:val="95"/>
          <w:sz w:val="16"/>
        </w:rPr>
        <w:t>GUIDE</w:t>
      </w:r>
      <w:r>
        <w:rPr>
          <w:rFonts w:ascii="Times New Roman"/>
          <w:b/>
          <w:color w:val="5F6369"/>
          <w:spacing w:val="-3"/>
          <w:w w:val="95"/>
          <w:sz w:val="16"/>
        </w:rPr>
        <w:t> </w:t>
      </w:r>
      <w:r>
        <w:rPr>
          <w:rFonts w:ascii="Times New Roman"/>
          <w:b/>
          <w:color w:val="5F6369"/>
          <w:spacing w:val="-1"/>
          <w:w w:val="95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before="74"/>
        <w:ind w:left="79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w w:val="105"/>
        </w:rPr>
        <w:br w:type="column"/>
      </w:r>
      <w:r>
        <w:rPr>
          <w:rFonts w:ascii="Times New Roman"/>
          <w:b/>
          <w:color w:val="231F20"/>
          <w:w w:val="105"/>
          <w:sz w:val="34"/>
        </w:rPr>
        <w:t>viii</w:t>
      </w:r>
      <w:r>
        <w:rPr>
          <w:rFonts w:ascii="Times New Roman"/>
          <w:sz w:val="3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4"/>
          <w:szCs w:val="34"/>
        </w:rPr>
        <w:sectPr>
          <w:type w:val="continuous"/>
          <w:pgSz w:w="11910" w:h="16840"/>
          <w:pgMar w:top="0" w:bottom="0" w:left="0" w:right="0"/>
          <w:cols w:num="2" w:equalWidth="0">
            <w:col w:w="10584" w:space="40"/>
            <w:col w:w="1286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68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36pt;margin-top:33.658398pt;width:487.3pt;height:48.25pt;mso-position-horizontal-relative:page;mso-position-vertical-relative:paragraph;z-index:-274480" coordorigin="720,673" coordsize="9746,965">
            <v:group style="position:absolute;left:720;top:673;width:9746;height:965" coordorigin="720,673" coordsize="9746,965">
              <v:shape style="position:absolute;left:720;top:673;width:9746;height:965" coordorigin="720,673" coordsize="9746,965" path="m720,1638l10466,1638,10466,673,720,673,720,1638xe" filled="true" fillcolor="#95c93d" stroked="false">
                <v:path arrowok="t"/>
                <v:fill type="solid"/>
              </v:shape>
              <v:shape style="position:absolute;left:1092;top:1046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879;top:1046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229;top:1046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930;top:890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95C93D"/>
          <w:spacing w:val="-5"/>
          <w:w w:val="105"/>
          <w:sz w:val="28"/>
        </w:rPr>
        <w:t>Module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w w:val="105"/>
          <w:sz w:val="28"/>
        </w:rPr>
        <w:t>2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w w:val="105"/>
          <w:sz w:val="28"/>
        </w:rPr>
        <w:t>-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6"/>
          <w:w w:val="105"/>
          <w:sz w:val="28"/>
        </w:rPr>
        <w:t>Exploring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6"/>
          <w:w w:val="105"/>
          <w:sz w:val="28"/>
        </w:rPr>
        <w:t>Provider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6"/>
          <w:w w:val="105"/>
          <w:sz w:val="28"/>
        </w:rPr>
        <w:t>Perspective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4"/>
          <w:w w:val="105"/>
          <w:sz w:val="28"/>
        </w:rPr>
        <w:t>And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7"/>
          <w:w w:val="105"/>
          <w:sz w:val="28"/>
        </w:rPr>
        <w:t>Barriers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4"/>
          <w:w w:val="105"/>
          <w:sz w:val="28"/>
        </w:rPr>
        <w:t>And</w:t>
      </w:r>
      <w:r>
        <w:rPr>
          <w:rFonts w:ascii="Times New Roman"/>
          <w:b/>
          <w:color w:val="95C93D"/>
          <w:spacing w:val="19"/>
          <w:w w:val="105"/>
          <w:sz w:val="28"/>
        </w:rPr>
        <w:t> </w:t>
      </w:r>
      <w:r>
        <w:rPr>
          <w:rFonts w:ascii="Times New Roman"/>
          <w:b/>
          <w:color w:val="95C93D"/>
          <w:spacing w:val="-6"/>
          <w:w w:val="105"/>
          <w:sz w:val="28"/>
        </w:rPr>
        <w:t>Problem</w:t>
      </w:r>
      <w:r>
        <w:rPr>
          <w:rFonts w:ascii="Times New Roman"/>
          <w:b/>
          <w:color w:val="95C93D"/>
          <w:spacing w:val="20"/>
          <w:w w:val="105"/>
          <w:sz w:val="28"/>
        </w:rPr>
        <w:t> </w:t>
      </w:r>
      <w:r>
        <w:rPr>
          <w:rFonts w:ascii="Times New Roman"/>
          <w:b/>
          <w:color w:val="95C93D"/>
          <w:spacing w:val="-6"/>
          <w:w w:val="105"/>
          <w:sz w:val="28"/>
        </w:rPr>
        <w:t>Solving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tbl>
      <w:tblPr>
        <w:tblW w:w="0" w:type="auto"/>
        <w:jc w:val="left"/>
        <w:tblInd w:w="7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"/>
        <w:gridCol w:w="1446"/>
        <w:gridCol w:w="1918"/>
        <w:gridCol w:w="1963"/>
        <w:gridCol w:w="1329"/>
        <w:gridCol w:w="1217"/>
        <w:gridCol w:w="1233"/>
      </w:tblGrid>
      <w:tr>
        <w:trPr>
          <w:trHeight w:val="433" w:hRule="exact"/>
        </w:trPr>
        <w:tc>
          <w:tcPr>
            <w:tcW w:w="5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0" w:lineRule="exact" w:before="173"/>
              <w:ind w:left="9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color w:val="95C93D"/>
                <w:w w:val="110"/>
                <w:sz w:val="24"/>
              </w:rPr>
              <w:t>2.1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7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Respect</w:t>
            </w:r>
            <w:r>
              <w:rPr>
                <w:rFonts w:ascii="Times New Roman"/>
                <w:color w:val="5F6369"/>
                <w:spacing w:val="-15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and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14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Discrimination,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31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Reflection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on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35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20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79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45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40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hr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,</w:t>
            </w:r>
            <w:r>
              <w:rPr>
                <w:rFonts w:ascii="Times New Roman"/>
                <w:color w:val="5F6369"/>
                <w:w w:val="110"/>
                <w:sz w:val="22"/>
              </w:rPr>
              <w:t> 45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52" w:hRule="exact"/>
        </w:trPr>
        <w:tc>
          <w:tcPr>
            <w:tcW w:w="5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4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7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equity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14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diversity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left="31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experience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3" w:lineRule="exact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9"/>
          <w:szCs w:val="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9"/>
          <w:szCs w:val="9"/>
        </w:rPr>
        <w:sectPr>
          <w:headerReference w:type="default" r:id="rId34"/>
          <w:footerReference w:type="default" r:id="rId35"/>
          <w:pgSz w:w="11910" w:h="16840"/>
          <w:pgMar w:header="0" w:footer="0" w:top="1120" w:bottom="280" w:left="0" w:right="0"/>
        </w:sectPr>
      </w:pPr>
    </w:p>
    <w:p>
      <w:pPr>
        <w:pStyle w:val="BodyText"/>
        <w:spacing w:line="250" w:lineRule="auto" w:before="78"/>
        <w:ind w:left="4885" w:right="0"/>
        <w:jc w:val="left"/>
      </w:pPr>
      <w:r>
        <w:rPr>
          <w:color w:val="5F6369"/>
          <w:w w:val="105"/>
        </w:rPr>
        <w:t>Dimensions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diversity</w:t>
      </w:r>
      <w:r>
        <w:rPr/>
      </w:r>
    </w:p>
    <w:p>
      <w:pPr>
        <w:pStyle w:val="BodyText"/>
        <w:spacing w:line="240" w:lineRule="auto" w:before="179"/>
        <w:ind w:left="544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79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3" w:equalWidth="0">
            <w:col w:w="6304" w:space="40"/>
            <w:col w:w="1279" w:space="40"/>
            <w:col w:w="424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78.850pt;mso-position-horizontal-relative:char;mso-position-vertical-relative:line" coordorigin="0,0" coordsize="9746,1577">
            <v:group style="position:absolute;left:0;top:0;width:9746;height:1577" coordorigin="0,0" coordsize="9746,1577">
              <v:shape style="position:absolute;left:0;top:0;width:9746;height:1577" coordorigin="0,0" coordsize="9746,1577" path="m0,1577l9746,1577,9746,0,0,0,0,1577xe" filled="true" fillcolor="#95c93d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63"/>
        <w:ind w:left="0" w:right="0"/>
        <w:jc w:val="right"/>
        <w:rPr>
          <w:b w:val="0"/>
          <w:bCs w:val="0"/>
        </w:rPr>
      </w:pPr>
      <w:r>
        <w:rPr/>
        <w:pict>
          <v:shape style="position:absolute;margin-left:36pt;margin-top:-78.862175pt;width:487.3pt;height:78.850pt;mso-position-horizontal-relative:page;mso-position-vertical-relative:paragraph;z-index:-27460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082" w:val="left" w:leader="none"/>
                      <w:tab w:pos="4165" w:val="left" w:leader="none"/>
                      <w:tab w:pos="6167" w:val="left" w:leader="none"/>
                      <w:tab w:pos="7384" w:val="left" w:leader="none"/>
                    </w:tabs>
                    <w:spacing w:line="246" w:lineRule="exact" w:before="53"/>
                    <w:ind w:left="561" w:right="1625" w:hanging="482"/>
                    <w:jc w:val="left"/>
                  </w:pPr>
                  <w:r>
                    <w:rPr>
                      <w:rFonts w:ascii="Times New Roman"/>
                      <w:b/>
                      <w:color w:val="95C93D"/>
                      <w:w w:val="110"/>
                      <w:sz w:val="24"/>
                    </w:rPr>
                    <w:t>2.2</w:t>
                  </w:r>
                  <w:r>
                    <w:rPr>
                      <w:rFonts w:ascii="Times New Roman"/>
                      <w:b/>
                      <w:color w:val="95C93D"/>
                      <w:spacing w:val="54"/>
                      <w:w w:val="110"/>
                      <w:sz w:val="24"/>
                    </w:rPr>
                    <w:t> </w:t>
                  </w:r>
                  <w:r>
                    <w:rPr>
                      <w:color w:val="5F6369"/>
                      <w:w w:val="110"/>
                      <w:position w:val="2"/>
                    </w:rPr>
                    <w:t>Provider</w:t>
                    <w:tab/>
                    <w:t>Experiences</w:t>
                  </w:r>
                  <w:r>
                    <w:rPr>
                      <w:color w:val="5F6369"/>
                      <w:spacing w:val="4"/>
                      <w:w w:val="110"/>
                      <w:position w:val="2"/>
                    </w:rPr>
                    <w:t> </w:t>
                  </w:r>
                  <w:r>
                    <w:rPr>
                      <w:color w:val="5F6369"/>
                      <w:w w:val="110"/>
                      <w:position w:val="2"/>
                    </w:rPr>
                    <w:t>of</w:t>
                    <w:tab/>
                  </w:r>
                  <w:r>
                    <w:rPr>
                      <w:color w:val="5F6369"/>
                      <w:w w:val="110"/>
                      <w:position w:val="4"/>
                    </w:rPr>
                    <w:t>Agree-disagree</w:t>
                    <w:tab/>
                  </w:r>
                  <w:r>
                    <w:rPr>
                      <w:color w:val="5F6369"/>
                      <w:w w:val="110"/>
                      <w:position w:val="2"/>
                    </w:rPr>
                    <w:t>10</w:t>
                  </w:r>
                  <w:r>
                    <w:rPr>
                      <w:color w:val="5F6369"/>
                      <w:spacing w:val="-9"/>
                      <w:w w:val="110"/>
                      <w:position w:val="2"/>
                    </w:rPr>
                    <w:t> </w:t>
                  </w:r>
                  <w:r>
                    <w:rPr>
                      <w:color w:val="5F6369"/>
                      <w:w w:val="110"/>
                      <w:position w:val="2"/>
                    </w:rPr>
                    <w:t>min.</w:t>
                    <w:tab/>
                    <w:t>45</w:t>
                  </w:r>
                  <w:r>
                    <w:rPr>
                      <w:color w:val="5F6369"/>
                      <w:spacing w:val="-9"/>
                      <w:w w:val="110"/>
                      <w:position w:val="2"/>
                    </w:rPr>
                    <w:t> </w:t>
                  </w:r>
                  <w:r>
                    <w:rPr>
                      <w:color w:val="5F6369"/>
                      <w:w w:val="110"/>
                      <w:position w:val="2"/>
                    </w:rPr>
                    <w:t>min.</w:t>
                  </w:r>
                  <w:r>
                    <w:rPr>
                      <w:color w:val="5F6369"/>
                      <w:w w:val="107"/>
                      <w:position w:val="2"/>
                    </w:rPr>
                    <w:t> </w:t>
                  </w:r>
                  <w:r>
                    <w:rPr>
                      <w:color w:val="5F6369"/>
                      <w:w w:val="105"/>
                    </w:rPr>
                    <w:t>barriers</w:t>
                    <w:tab/>
                  </w:r>
                  <w:r>
                    <w:rPr>
                      <w:color w:val="5F6369"/>
                      <w:w w:val="110"/>
                    </w:rPr>
                    <w:t>frontline</w:t>
                  </w:r>
                  <w:r>
                    <w:rPr>
                      <w:color w:val="5F6369"/>
                      <w:spacing w:val="-16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workers</w:t>
                  </w:r>
                  <w:r>
                    <w:rPr/>
                  </w:r>
                </w:p>
                <w:p>
                  <w:pPr>
                    <w:pStyle w:val="BodyText"/>
                    <w:spacing w:line="250" w:lineRule="auto" w:before="9"/>
                    <w:ind w:left="2082" w:right="6120"/>
                    <w:jc w:val="left"/>
                  </w:pPr>
                  <w:r>
                    <w:rPr>
                      <w:color w:val="5F6369"/>
                      <w:w w:val="110"/>
                    </w:rPr>
                    <w:t>impacting</w:t>
                  </w:r>
                  <w:r>
                    <w:rPr>
                      <w:color w:val="5F6369"/>
                      <w:spacing w:val="-3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client</w:t>
                  </w:r>
                  <w:r>
                    <w:rPr>
                      <w:color w:val="5F6369"/>
                      <w:w w:val="107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services</w:t>
                  </w:r>
                  <w:r>
                    <w:rPr/>
                  </w:r>
                </w:p>
              </w:txbxContent>
            </v:textbox>
            <w10:wrap type="none"/>
          </v:shape>
        </w:pict>
      </w:r>
      <w:r>
        <w:rPr>
          <w:color w:val="95C93D"/>
          <w:w w:val="110"/>
        </w:rPr>
        <w:t>2.3</w:t>
      </w:r>
      <w:r>
        <w:rPr>
          <w:b w:val="0"/>
        </w:rPr>
      </w:r>
    </w:p>
    <w:p>
      <w:pPr>
        <w:pStyle w:val="BodyText"/>
        <w:spacing w:line="250" w:lineRule="auto" w:before="57"/>
        <w:ind w:left="107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Problem</w:t>
      </w:r>
      <w:r>
        <w:rPr>
          <w:color w:val="5F6369"/>
          <w:w w:val="109"/>
        </w:rPr>
        <w:t> </w:t>
      </w:r>
      <w:r>
        <w:rPr>
          <w:color w:val="5F6369"/>
          <w:w w:val="105"/>
        </w:rPr>
        <w:t>solving</w:t>
      </w:r>
      <w:r>
        <w:rPr/>
      </w:r>
    </w:p>
    <w:p>
      <w:pPr>
        <w:pStyle w:val="BodyText"/>
        <w:spacing w:line="240" w:lineRule="auto" w:before="45"/>
        <w:ind w:left="661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Problem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solving</w:t>
      </w:r>
      <w:r>
        <w:rPr/>
      </w:r>
    </w:p>
    <w:p>
      <w:pPr>
        <w:pStyle w:val="BodyText"/>
        <w:spacing w:line="240" w:lineRule="auto" w:before="45"/>
        <w:ind w:left="477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Problem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solving</w:t>
      </w:r>
      <w:r>
        <w:rPr/>
      </w:r>
    </w:p>
    <w:p>
      <w:pPr>
        <w:pStyle w:val="BodyText"/>
        <w:spacing w:line="240" w:lineRule="auto" w:before="63"/>
        <w:ind w:left="397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5" w:equalWidth="0">
            <w:col w:w="1134" w:space="40"/>
            <w:col w:w="928" w:space="40"/>
            <w:col w:w="2227" w:space="40"/>
            <w:col w:w="2043" w:space="40"/>
            <w:col w:w="541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68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40B4E2"/>
          <w:w w:val="110"/>
          <w:sz w:val="28"/>
        </w:rPr>
        <w:t>Module</w:t>
      </w:r>
      <w:r>
        <w:rPr>
          <w:rFonts w:ascii="Times New Roman"/>
          <w:b/>
          <w:color w:val="40B4E2"/>
          <w:spacing w:val="-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3</w:t>
      </w:r>
      <w:r>
        <w:rPr>
          <w:rFonts w:ascii="Times New Roman"/>
          <w:b/>
          <w:color w:val="40B4E2"/>
          <w:spacing w:val="-7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-</w:t>
      </w:r>
      <w:r>
        <w:rPr>
          <w:rFonts w:ascii="Times New Roman"/>
          <w:b/>
          <w:color w:val="40B4E2"/>
          <w:spacing w:val="-7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Immunization</w:t>
      </w:r>
      <w:r>
        <w:rPr>
          <w:rFonts w:ascii="Times New Roman"/>
          <w:b/>
          <w:color w:val="40B4E2"/>
          <w:spacing w:val="-7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And</w:t>
      </w:r>
      <w:r>
        <w:rPr>
          <w:rFonts w:ascii="Times New Roman"/>
          <w:b/>
          <w:color w:val="40B4E2"/>
          <w:spacing w:val="-7"/>
          <w:w w:val="110"/>
          <w:sz w:val="28"/>
        </w:rPr>
        <w:t> </w:t>
      </w:r>
      <w:r>
        <w:rPr>
          <w:rFonts w:ascii="Times New Roman"/>
          <w:b/>
          <w:color w:val="40B4E2"/>
          <w:spacing w:val="-4"/>
          <w:w w:val="110"/>
          <w:sz w:val="28"/>
        </w:rPr>
        <w:t>V</w:t>
      </w:r>
      <w:r>
        <w:rPr>
          <w:rFonts w:ascii="Times New Roman"/>
          <w:b/>
          <w:color w:val="40B4E2"/>
          <w:spacing w:val="-3"/>
          <w:w w:val="110"/>
          <w:sz w:val="28"/>
        </w:rPr>
        <w:t>accines</w:t>
      </w:r>
      <w:r>
        <w:rPr>
          <w:rFonts w:ascii="Times New Roman"/>
          <w:sz w:val="28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8.25pt;mso-position-horizontal-relative:char;mso-position-vertical-relative:line" coordorigin="0,0" coordsize="9746,965">
            <v:group style="position:absolute;left:0;top:0;width:9746;height:965" coordorigin="0,0" coordsize="9746,965">
              <v:shape style="position:absolute;left:0;top:0;width:9746;height:965" coordorigin="0,0" coordsize="9746,965" path="m0,965l9746,965,9746,0,0,0,0,965xe" filled="true" fillcolor="#40b4e2" stroked="false">
                <v:path arrowok="t"/>
                <v:fill type="solid"/>
              </v:shape>
              <v:shape style="position:absolute;left:372;top:372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159;top:372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4509;top:372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210;top:216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104"/>
        <w:ind w:left="0" w:right="0"/>
        <w:jc w:val="right"/>
        <w:rPr>
          <w:b w:val="0"/>
          <w:bCs w:val="0"/>
        </w:rPr>
      </w:pPr>
      <w:r>
        <w:rPr>
          <w:color w:val="40B4E2"/>
          <w:w w:val="110"/>
        </w:rPr>
        <w:t>3.1</w:t>
      </w:r>
      <w:r>
        <w:rPr>
          <w:b w:val="0"/>
        </w:rPr>
      </w:r>
    </w:p>
    <w:p>
      <w:pPr>
        <w:pStyle w:val="BodyText"/>
        <w:spacing w:line="240" w:lineRule="auto" w:before="110"/>
        <w:ind w:left="107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Immunity</w:t>
      </w:r>
      <w:r>
        <w:rPr/>
      </w:r>
    </w:p>
    <w:p>
      <w:pPr>
        <w:pStyle w:val="BodyText"/>
        <w:spacing w:line="250" w:lineRule="auto" w:before="110"/>
        <w:ind w:left="551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Active,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passive,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herd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immunity</w:t>
      </w:r>
      <w:r>
        <w:rPr/>
      </w:r>
    </w:p>
    <w:p>
      <w:pPr>
        <w:pStyle w:val="BodyText"/>
        <w:spacing w:line="250" w:lineRule="auto" w:before="110"/>
        <w:ind w:left="514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pop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quiz</w:t>
      </w:r>
      <w:r>
        <w:rPr/>
      </w:r>
    </w:p>
    <w:p>
      <w:pPr>
        <w:pStyle w:val="BodyText"/>
        <w:spacing w:line="240" w:lineRule="auto" w:before="110"/>
        <w:ind w:left="59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11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50" w:lineRule="auto" w:before="111"/>
        <w:ind w:left="353" w:right="1942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,</w:t>
      </w:r>
      <w:r>
        <w:rPr>
          <w:color w:val="5F6369"/>
          <w:w w:val="110"/>
        </w:rPr>
        <w:t> 30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0" w:bottom="0" w:left="0" w:right="0"/>
          <w:cols w:num="7" w:equalWidth="0">
            <w:col w:w="1134" w:space="40"/>
            <w:col w:w="1038" w:space="40"/>
            <w:col w:w="2081" w:space="40"/>
            <w:col w:w="1884" w:space="40"/>
            <w:col w:w="1328" w:space="40"/>
            <w:col w:w="1177" w:space="40"/>
            <w:col w:w="302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1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tabs>
                      <w:tab w:pos="2082" w:val="left" w:leader="none"/>
                      <w:tab w:pos="4165" w:val="left" w:leader="none"/>
                      <w:tab w:pos="6167" w:val="left" w:leader="none"/>
                      <w:tab w:pos="7384" w:val="left" w:leader="none"/>
                    </w:tabs>
                    <w:spacing w:before="1"/>
                    <w:ind w:left="80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b/>
                      <w:color w:val="40B4E2"/>
                      <w:w w:val="110"/>
                      <w:sz w:val="24"/>
                    </w:rPr>
                    <w:t>3.2</w:t>
                  </w:r>
                  <w:r>
                    <w:rPr>
                      <w:rFonts w:ascii="Times New Roman"/>
                      <w:b/>
                      <w:color w:val="40B4E2"/>
                      <w:spacing w:val="64"/>
                      <w:w w:val="110"/>
                      <w:sz w:val="24"/>
                    </w:rPr>
                    <w:t> </w:t>
                  </w:r>
                  <w:r>
                    <w:rPr>
                      <w:rFonts w:ascii="Times New Roman"/>
                      <w:color w:val="5F6369"/>
                      <w:spacing w:val="-3"/>
                      <w:w w:val="110"/>
                      <w:position w:val="1"/>
                      <w:sz w:val="22"/>
                    </w:rPr>
                    <w:t>V</w:t>
                  </w:r>
                  <w:r>
                    <w:rPr>
                      <w:rFonts w:ascii="Times New Roman"/>
                      <w:color w:val="5F6369"/>
                      <w:spacing w:val="-2"/>
                      <w:w w:val="110"/>
                      <w:position w:val="1"/>
                      <w:sz w:val="22"/>
                    </w:rPr>
                    <w:t>accines</w:t>
                    <w:tab/>
                  </w:r>
                  <w:r>
                    <w:rPr>
                      <w:rFonts w:ascii="Times New Roman"/>
                      <w:color w:val="5F6369"/>
                      <w:spacing w:val="-5"/>
                      <w:w w:val="110"/>
                      <w:position w:val="2"/>
                      <w:sz w:val="22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4"/>
                      <w:w w:val="110"/>
                      <w:position w:val="2"/>
                      <w:sz w:val="22"/>
                    </w:rPr>
                    <w:t>ypes</w:t>
                  </w:r>
                  <w:r>
                    <w:rPr>
                      <w:rFonts w:ascii="Times New Roman"/>
                      <w:color w:val="5F6369"/>
                      <w:spacing w:val="-10"/>
                      <w:w w:val="110"/>
                      <w:position w:val="2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position w:val="2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position w:val="2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position w:val="2"/>
                      <w:sz w:val="22"/>
                    </w:rPr>
                    <w:t>vaccine</w:t>
                    <w:tab/>
                    <w:t>Lecture</w:t>
                    <w:tab/>
                  </w:r>
                  <w:r>
                    <w:rPr>
                      <w:rFonts w:ascii="Times New Roman"/>
                      <w:color w:val="5F6369"/>
                      <w:w w:val="110"/>
                      <w:position w:val="1"/>
                      <w:sz w:val="22"/>
                    </w:rPr>
                    <w:t>30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position w:val="1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position w:val="1"/>
                      <w:sz w:val="22"/>
                    </w:rPr>
                    <w:t>min.</w:t>
                    <w:tab/>
                    <w:t>30</w:t>
                  </w:r>
                  <w:r>
                    <w:rPr>
                      <w:rFonts w:ascii="Times New Roman"/>
                      <w:color w:val="5F6369"/>
                      <w:spacing w:val="-10"/>
                      <w:w w:val="110"/>
                      <w:position w:val="1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position w:val="1"/>
                      <w:sz w:val="22"/>
                    </w:rPr>
                    <w:t>min.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4"/>
        <w:ind w:left="0" w:right="0"/>
        <w:jc w:val="right"/>
        <w:rPr>
          <w:b w:val="0"/>
          <w:bCs w:val="0"/>
        </w:rPr>
      </w:pPr>
      <w:r>
        <w:rPr>
          <w:color w:val="40B4E2"/>
          <w:w w:val="110"/>
        </w:rPr>
        <w:t>3.3</w:t>
      </w:r>
      <w:r>
        <w:rPr>
          <w:b w:val="0"/>
        </w:rPr>
      </w:r>
    </w:p>
    <w:p>
      <w:pPr>
        <w:pStyle w:val="BodyText"/>
        <w:spacing w:line="250" w:lineRule="auto" w:before="11"/>
        <w:ind w:left="107" w:right="0"/>
        <w:jc w:val="left"/>
      </w:pPr>
      <w:r>
        <w:rPr>
          <w:w w:val="110"/>
        </w:rPr>
        <w:br w:type="column"/>
      </w:r>
      <w:r>
        <w:rPr>
          <w:color w:val="5F6369"/>
          <w:spacing w:val="-3"/>
          <w:w w:val="110"/>
        </w:rPr>
        <w:t>Vaccine-</w:t>
      </w:r>
      <w:r>
        <w:rPr>
          <w:color w:val="5F6369"/>
          <w:spacing w:val="25"/>
          <w:w w:val="107"/>
        </w:rPr>
        <w:t> </w:t>
      </w:r>
      <w:r>
        <w:rPr>
          <w:color w:val="5F6369"/>
          <w:w w:val="110"/>
        </w:rPr>
        <w:t>preventable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diseases</w:t>
      </w:r>
      <w:r>
        <w:rPr/>
      </w:r>
    </w:p>
    <w:p>
      <w:pPr>
        <w:pStyle w:val="BodyText"/>
        <w:spacing w:line="250" w:lineRule="auto" w:before="4"/>
        <w:ind w:left="331" w:right="0"/>
        <w:jc w:val="left"/>
      </w:pPr>
      <w:r>
        <w:rPr>
          <w:w w:val="110"/>
        </w:rPr>
        <w:br w:type="column"/>
      </w:r>
      <w:r>
        <w:rPr>
          <w:color w:val="5F6369"/>
          <w:spacing w:val="-3"/>
          <w:w w:val="110"/>
        </w:rPr>
        <w:t>Vaccine-</w:t>
      </w:r>
      <w:r>
        <w:rPr>
          <w:color w:val="5F6369"/>
          <w:spacing w:val="25"/>
          <w:w w:val="107"/>
        </w:rPr>
        <w:t> </w:t>
      </w:r>
      <w:r>
        <w:rPr>
          <w:color w:val="5F6369"/>
          <w:w w:val="110"/>
        </w:rPr>
        <w:t>preventable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diseases</w:t>
      </w:r>
      <w:r>
        <w:rPr/>
      </w:r>
    </w:p>
    <w:p>
      <w:pPr>
        <w:pStyle w:val="BodyText"/>
        <w:spacing w:line="250" w:lineRule="auto" w:before="4"/>
        <w:ind w:left="800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Guess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vaccine-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preventable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disease</w:t>
      </w:r>
      <w:r>
        <w:rPr/>
      </w:r>
    </w:p>
    <w:p>
      <w:pPr>
        <w:pStyle w:val="BodyText"/>
        <w:spacing w:line="240" w:lineRule="auto" w:before="11"/>
        <w:ind w:left="800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1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134" w:space="40"/>
            <w:col w:w="1258" w:space="40"/>
            <w:col w:w="1482" w:space="133"/>
            <w:col w:w="1950" w:space="53"/>
            <w:col w:w="1534" w:space="40"/>
            <w:col w:w="424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4.926102pt;margin-top:.439859pt;width:14.2pt;height:17pt;mso-position-horizontal-relative:page;mso-position-vertical-relative:paragraph;z-index:241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sz w:val="34"/>
                    </w:rPr>
                    <w:t>ix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TRAINERS'</w:t>
      </w:r>
      <w:r>
        <w:rPr>
          <w:rFonts w:ascii="Times New Roman"/>
          <w:b/>
          <w:color w:val="5F6369"/>
          <w:spacing w:val="-4"/>
          <w:w w:val="95"/>
          <w:sz w:val="16"/>
        </w:rPr>
        <w:t> FACILIT</w:t>
      </w:r>
      <w:r>
        <w:rPr>
          <w:rFonts w:ascii="Times New Roman"/>
          <w:b/>
          <w:color w:val="5F6369"/>
          <w:spacing w:val="-3"/>
          <w:w w:val="95"/>
          <w:sz w:val="16"/>
        </w:rPr>
        <w:t>ATION </w:t>
      </w:r>
      <w:r>
        <w:rPr>
          <w:rFonts w:ascii="Times New Roman"/>
          <w:b/>
          <w:color w:val="5F6369"/>
          <w:w w:val="95"/>
          <w:sz w:val="16"/>
        </w:rPr>
        <w:t>GUIDE</w:t>
      </w:r>
      <w:r>
        <w:rPr>
          <w:rFonts w:ascii="Times New Roman"/>
          <w:b/>
          <w:color w:val="5F6369"/>
          <w:spacing w:val="-3"/>
          <w:w w:val="95"/>
          <w:sz w:val="16"/>
        </w:rPr>
        <w:t> </w:t>
      </w:r>
      <w:r>
        <w:rPr>
          <w:rFonts w:ascii="Times New Roman"/>
          <w:b/>
          <w:color w:val="5F6369"/>
          <w:spacing w:val="-1"/>
          <w:w w:val="95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72pt;margin-top:33.386501pt;width:487.3pt;height:48.25pt;mso-position-horizontal-relative:page;mso-position-vertical-relative:paragraph;z-index:-274000" coordorigin="1440,668" coordsize="9746,965">
            <v:group style="position:absolute;left:1440;top:668;width:9746;height:965" coordorigin="1440,668" coordsize="9746,965">
              <v:shape style="position:absolute;left:1440;top:668;width:9746;height:965" coordorigin="1440,668" coordsize="9746,965" path="m1440,1632l11186,1632,11186,668,1440,668,1440,1632xe" filled="true" fillcolor="#fdb714" stroked="false">
                <v:path arrowok="t"/>
                <v:fill type="solid"/>
              </v:shape>
              <v:shape style="position:absolute;left:1812;top:1040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3599;top:1040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949;top:1040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7650;top:884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FDB714"/>
          <w:w w:val="105"/>
          <w:sz w:val="28"/>
        </w:rPr>
        <w:t>Module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w w:val="105"/>
          <w:sz w:val="28"/>
        </w:rPr>
        <w:t>4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w w:val="105"/>
          <w:sz w:val="28"/>
        </w:rPr>
        <w:t>-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w w:val="105"/>
          <w:sz w:val="28"/>
        </w:rPr>
        <w:t>Profiling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spacing w:val="-6"/>
          <w:w w:val="105"/>
          <w:sz w:val="28"/>
        </w:rPr>
        <w:t>T</w:t>
      </w:r>
      <w:r>
        <w:rPr>
          <w:rFonts w:ascii="Times New Roman"/>
          <w:b/>
          <w:color w:val="FDB714"/>
          <w:spacing w:val="-5"/>
          <w:w w:val="105"/>
          <w:sz w:val="28"/>
        </w:rPr>
        <w:t>ypes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w w:val="105"/>
          <w:sz w:val="28"/>
        </w:rPr>
        <w:t>Of</w:t>
      </w:r>
      <w:r>
        <w:rPr>
          <w:rFonts w:ascii="Times New Roman"/>
          <w:b/>
          <w:color w:val="FDB714"/>
          <w:spacing w:val="22"/>
          <w:w w:val="105"/>
          <w:sz w:val="28"/>
        </w:rPr>
        <w:t> </w:t>
      </w:r>
      <w:r>
        <w:rPr>
          <w:rFonts w:ascii="Times New Roman"/>
          <w:b/>
          <w:color w:val="FDB714"/>
          <w:w w:val="105"/>
          <w:sz w:val="28"/>
        </w:rPr>
        <w:t>Caregivers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tbl>
      <w:tblPr>
        <w:tblW w:w="0" w:type="auto"/>
        <w:jc w:val="left"/>
        <w:tblInd w:w="14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"/>
        <w:gridCol w:w="1407"/>
        <w:gridCol w:w="2113"/>
        <w:gridCol w:w="1957"/>
        <w:gridCol w:w="1170"/>
        <w:gridCol w:w="1217"/>
        <w:gridCol w:w="1233"/>
      </w:tblGrid>
      <w:tr>
        <w:trPr>
          <w:trHeight w:val="454" w:hRule="exact"/>
        </w:trPr>
        <w:tc>
          <w:tcPr>
            <w:tcW w:w="5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8" w:lineRule="exact" w:before="186"/>
              <w:ind w:left="9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color w:val="FDB714"/>
                <w:w w:val="110"/>
                <w:sz w:val="24"/>
              </w:rPr>
              <w:t>4.1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4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8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spacing w:val="-12"/>
                <w:w w:val="110"/>
                <w:sz w:val="20"/>
              </w:rPr>
              <w:t>Understanding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1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92"/>
              <w:ind w:left="17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Determinants</w:t>
            </w:r>
            <w:r>
              <w:rPr>
                <w:rFonts w:ascii="Times New Roman"/>
                <w:color w:val="5F6369"/>
                <w:spacing w:val="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of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9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Examples</w:t>
            </w:r>
            <w:r>
              <w:rPr>
                <w:rFonts w:ascii="Times New Roman"/>
                <w:color w:val="5F6369"/>
                <w:spacing w:val="-1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from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1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92"/>
              <w:ind w:left="194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92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45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92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hr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,</w:t>
            </w:r>
            <w:r>
              <w:rPr>
                <w:rFonts w:ascii="Times New Roman"/>
                <w:color w:val="5F6369"/>
                <w:w w:val="110"/>
                <w:sz w:val="22"/>
              </w:rPr>
              <w:t> 30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226" w:hRule="exact"/>
        </w:trPr>
        <w:tc>
          <w:tcPr>
            <w:tcW w:w="51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4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1" w:lineRule="exact"/>
              <w:ind w:left="8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0"/>
                <w:sz w:val="20"/>
              </w:rPr>
              <w:t>vaccine</w: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10"/>
              <w:ind w:left="8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0"/>
                <w:sz w:val="20"/>
              </w:rPr>
              <w:t>hesitancy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11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50" w:lineRule="auto" w:before="2"/>
              <w:ind w:left="179" w:right="146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vaccine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hesitancy;</w:t>
            </w:r>
            <w:r>
              <w:rPr>
                <w:rFonts w:ascii="Times New Roman"/>
                <w:color w:val="5F6369"/>
                <w:w w:val="110"/>
                <w:sz w:val="22"/>
              </w:rPr>
              <w:t> identifying</w:t>
            </w:r>
            <w:r>
              <w:rPr>
                <w:rFonts w:ascii="Times New Roman"/>
                <w:color w:val="5F6369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parental</w:t>
            </w:r>
            <w:r>
              <w:rPr>
                <w:rFonts w:ascii="Times New Roman"/>
                <w:color w:val="5F6369"/>
                <w:spacing w:val="3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concerns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5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148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local</w:t>
            </w:r>
            <w:r>
              <w:rPr>
                <w:rFonts w:ascii="Times New Roman"/>
                <w:color w:val="5F6369"/>
                <w:spacing w:val="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context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1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1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9"/>
          <w:szCs w:val="29"/>
        </w:rPr>
        <w:sectPr>
          <w:headerReference w:type="default" r:id="rId36"/>
          <w:footerReference w:type="default" r:id="rId37"/>
          <w:pgSz w:w="11910" w:h="16840"/>
          <w:pgMar w:header="0" w:footer="0" w:top="1120" w:bottom="280" w:left="0" w:right="0"/>
        </w:sectPr>
      </w:pPr>
    </w:p>
    <w:p>
      <w:pPr>
        <w:pStyle w:val="Heading7"/>
        <w:spacing w:line="240" w:lineRule="auto" w:before="119"/>
        <w:ind w:left="0" w:right="0"/>
        <w:jc w:val="right"/>
        <w:rPr>
          <w:b w:val="0"/>
          <w:bCs w:val="0"/>
        </w:rPr>
      </w:pPr>
      <w:r>
        <w:rPr>
          <w:color w:val="FDB714"/>
          <w:w w:val="110"/>
        </w:rPr>
        <w:t>4.3</w:t>
      </w:r>
      <w:r>
        <w:rPr>
          <w:b w:val="0"/>
        </w:rPr>
      </w:r>
    </w:p>
    <w:p>
      <w:pPr>
        <w:spacing w:line="250" w:lineRule="auto" w:before="80"/>
        <w:ind w:left="125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/>
          <w:color w:val="5F6369"/>
          <w:spacing w:val="-12"/>
          <w:w w:val="105"/>
          <w:sz w:val="20"/>
        </w:rPr>
        <w:t>Communicating</w:t>
      </w:r>
      <w:r>
        <w:rPr>
          <w:rFonts w:ascii="Times New Roman"/>
          <w:color w:val="5F6369"/>
          <w:spacing w:val="13"/>
          <w:w w:val="108"/>
          <w:sz w:val="20"/>
        </w:rPr>
        <w:t> </w:t>
      </w:r>
      <w:r>
        <w:rPr>
          <w:rFonts w:ascii="Times New Roman"/>
          <w:color w:val="5F6369"/>
          <w:spacing w:val="-10"/>
          <w:w w:val="110"/>
          <w:sz w:val="20"/>
        </w:rPr>
        <w:t>with</w:t>
      </w:r>
      <w:r>
        <w:rPr>
          <w:rFonts w:ascii="Times New Roman"/>
          <w:color w:val="5F6369"/>
          <w:spacing w:val="-24"/>
          <w:w w:val="110"/>
          <w:sz w:val="20"/>
        </w:rPr>
        <w:t> </w:t>
      </w:r>
      <w:r>
        <w:rPr>
          <w:rFonts w:ascii="Times New Roman"/>
          <w:color w:val="5F6369"/>
          <w:spacing w:val="-12"/>
          <w:w w:val="110"/>
          <w:sz w:val="20"/>
        </w:rPr>
        <w:t>caregivers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95"/>
        <w:ind w:left="219" w:right="0"/>
        <w:jc w:val="left"/>
      </w:pPr>
      <w:r>
        <w:rPr>
          <w:w w:val="110"/>
        </w:rPr>
        <w:br w:type="column"/>
      </w:r>
      <w:r>
        <w:rPr>
          <w:color w:val="5F6369"/>
          <w:spacing w:val="-7"/>
          <w:w w:val="110"/>
        </w:rPr>
        <w:t>What</w:t>
      </w:r>
      <w:r>
        <w:rPr>
          <w:color w:val="5F6369"/>
          <w:spacing w:val="-15"/>
          <w:w w:val="110"/>
        </w:rPr>
        <w:t> </w:t>
      </w:r>
      <w:r>
        <w:rPr>
          <w:color w:val="5F6369"/>
          <w:spacing w:val="-11"/>
          <w:w w:val="110"/>
        </w:rPr>
        <w:t>to</w:t>
      </w:r>
      <w:r>
        <w:rPr>
          <w:color w:val="5F6369"/>
          <w:spacing w:val="12"/>
          <w:w w:val="114"/>
        </w:rPr>
        <w:t> </w:t>
      </w:r>
      <w:r>
        <w:rPr>
          <w:color w:val="5F6369"/>
          <w:spacing w:val="-10"/>
          <w:w w:val="110"/>
        </w:rPr>
        <w:t>communicate</w:t>
      </w:r>
      <w:r>
        <w:rPr>
          <w:color w:val="5F6369"/>
          <w:spacing w:val="-15"/>
          <w:w w:val="110"/>
        </w:rPr>
        <w:t> </w:t>
      </w:r>
      <w:r>
        <w:rPr>
          <w:color w:val="5F6369"/>
          <w:spacing w:val="-12"/>
          <w:w w:val="110"/>
        </w:rPr>
        <w:t>during</w:t>
      </w:r>
      <w:r>
        <w:rPr>
          <w:color w:val="5F6369"/>
          <w:spacing w:val="10"/>
          <w:w w:val="106"/>
        </w:rPr>
        <w:t> </w:t>
      </w:r>
      <w:r>
        <w:rPr>
          <w:color w:val="5F6369"/>
          <w:spacing w:val="-6"/>
          <w:w w:val="110"/>
        </w:rPr>
        <w:t>an</w:t>
      </w:r>
      <w:r>
        <w:rPr>
          <w:color w:val="5F6369"/>
          <w:spacing w:val="-44"/>
          <w:w w:val="110"/>
        </w:rPr>
        <w:t> </w:t>
      </w:r>
      <w:r>
        <w:rPr>
          <w:color w:val="5F6369"/>
          <w:spacing w:val="-12"/>
          <w:w w:val="110"/>
        </w:rPr>
        <w:t>immunization</w:t>
      </w:r>
      <w:r>
        <w:rPr>
          <w:color w:val="5F6369"/>
          <w:spacing w:val="-44"/>
          <w:w w:val="110"/>
        </w:rPr>
        <w:t> </w:t>
      </w:r>
      <w:r>
        <w:rPr>
          <w:color w:val="5F6369"/>
          <w:spacing w:val="-12"/>
          <w:w w:val="110"/>
        </w:rPr>
        <w:t>visit</w:t>
      </w:r>
      <w:r>
        <w:rPr/>
      </w:r>
    </w:p>
    <w:p>
      <w:pPr>
        <w:pStyle w:val="BodyText"/>
        <w:spacing w:line="250" w:lineRule="auto" w:before="119"/>
        <w:ind w:left="220" w:right="0"/>
        <w:jc w:val="left"/>
      </w:pPr>
      <w:r>
        <w:rPr/>
        <w:br w:type="column"/>
      </w:r>
      <w:r>
        <w:rPr>
          <w:color w:val="5F6369"/>
        </w:rPr>
        <w:t>Finding-the-right-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message 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skits</w:t>
      </w:r>
      <w:r>
        <w:rPr/>
      </w:r>
    </w:p>
    <w:p>
      <w:pPr>
        <w:pStyle w:val="BodyText"/>
        <w:spacing w:line="240" w:lineRule="auto" w:before="125"/>
        <w:ind w:left="311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25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854" w:space="40"/>
            <w:col w:w="1370" w:space="40"/>
            <w:col w:w="2042" w:space="40"/>
            <w:col w:w="1871" w:space="40"/>
            <w:col w:w="1046" w:space="40"/>
            <w:col w:w="352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95C93D"/>
          <w:w w:val="110"/>
          <w:sz w:val="28"/>
        </w:rPr>
        <w:t>Module</w:t>
      </w:r>
      <w:r>
        <w:rPr>
          <w:rFonts w:ascii="Times New Roman"/>
          <w:b/>
          <w:color w:val="95C93D"/>
          <w:spacing w:val="5"/>
          <w:w w:val="110"/>
          <w:sz w:val="28"/>
        </w:rPr>
        <w:t> </w:t>
      </w:r>
      <w:r>
        <w:rPr>
          <w:rFonts w:ascii="Times New Roman"/>
          <w:b/>
          <w:color w:val="95C93D"/>
          <w:w w:val="110"/>
          <w:sz w:val="28"/>
        </w:rPr>
        <w:t>5</w:t>
      </w:r>
      <w:r>
        <w:rPr>
          <w:rFonts w:ascii="Times New Roman"/>
          <w:b/>
          <w:color w:val="95C93D"/>
          <w:spacing w:val="6"/>
          <w:w w:val="110"/>
          <w:sz w:val="28"/>
        </w:rPr>
        <w:t> </w:t>
      </w:r>
      <w:r>
        <w:rPr>
          <w:rFonts w:ascii="Times New Roman"/>
          <w:b/>
          <w:color w:val="95C93D"/>
          <w:w w:val="110"/>
          <w:sz w:val="28"/>
        </w:rPr>
        <w:t>-</w:t>
      </w:r>
      <w:r>
        <w:rPr>
          <w:rFonts w:ascii="Times New Roman"/>
          <w:b/>
          <w:color w:val="95C93D"/>
          <w:spacing w:val="5"/>
          <w:w w:val="110"/>
          <w:sz w:val="28"/>
        </w:rPr>
        <w:t> </w:t>
      </w:r>
      <w:r>
        <w:rPr>
          <w:rFonts w:ascii="Times New Roman"/>
          <w:b/>
          <w:color w:val="95C93D"/>
          <w:w w:val="110"/>
          <w:sz w:val="28"/>
        </w:rPr>
        <w:t>Community</w:t>
      </w:r>
      <w:r>
        <w:rPr>
          <w:rFonts w:ascii="Times New Roman"/>
          <w:b/>
          <w:color w:val="95C93D"/>
          <w:spacing w:val="6"/>
          <w:w w:val="110"/>
          <w:sz w:val="28"/>
        </w:rPr>
        <w:t> </w:t>
      </w:r>
      <w:r>
        <w:rPr>
          <w:rFonts w:ascii="Times New Roman"/>
          <w:b/>
          <w:color w:val="95C93D"/>
          <w:w w:val="110"/>
          <w:sz w:val="28"/>
        </w:rPr>
        <w:t>Engagement</w:t>
      </w:r>
      <w:r>
        <w:rPr>
          <w:rFonts w:ascii="Times New Roman"/>
          <w:sz w:val="28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00" w:lineRule="atLeast"/>
        <w:ind w:left="14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8.25pt;mso-position-horizontal-relative:char;mso-position-vertical-relative:line" coordorigin="0,0" coordsize="9746,965">
            <v:group style="position:absolute;left:0;top:0;width:9746;height:965" coordorigin="0,0" coordsize="9746,965">
              <v:shape style="position:absolute;left:0;top:0;width:9746;height:965" coordorigin="0,0" coordsize="9746,965" path="m0,965l9746,965,9746,0,0,0,0,965xe" filled="true" fillcolor="#95c93d" stroked="false">
                <v:path arrowok="t"/>
                <v:fill type="solid"/>
              </v:shape>
              <v:shape style="position:absolute;left:372;top:372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159;top:372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4509;top:372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210;top:216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101"/>
        <w:ind w:left="0" w:right="0"/>
        <w:jc w:val="right"/>
        <w:rPr>
          <w:b w:val="0"/>
          <w:bCs w:val="0"/>
        </w:rPr>
      </w:pPr>
      <w:r>
        <w:rPr>
          <w:color w:val="95C93D"/>
          <w:w w:val="110"/>
        </w:rPr>
        <w:t>5.1</w:t>
      </w:r>
      <w:r>
        <w:rPr>
          <w:b w:val="0"/>
        </w:rPr>
      </w:r>
    </w:p>
    <w:p>
      <w:pPr>
        <w:pStyle w:val="BodyText"/>
        <w:spacing w:line="250" w:lineRule="auto" w:before="107"/>
        <w:ind w:left="125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Conducting</w:t>
      </w:r>
      <w:r>
        <w:rPr>
          <w:color w:val="5F6369"/>
          <w:w w:val="108"/>
        </w:rPr>
        <w:t> </w:t>
      </w:r>
      <w:r>
        <w:rPr>
          <w:color w:val="5F6369"/>
          <w:w w:val="120"/>
        </w:rPr>
        <w:t>a</w:t>
      </w:r>
      <w:r>
        <w:rPr>
          <w:color w:val="5F6369"/>
          <w:spacing w:val="-18"/>
          <w:w w:val="120"/>
        </w:rPr>
        <w:t> </w:t>
      </w:r>
      <w:r>
        <w:rPr>
          <w:color w:val="5F6369"/>
          <w:w w:val="120"/>
        </w:rPr>
        <w:t>needs</w:t>
      </w:r>
      <w:r>
        <w:rPr>
          <w:color w:val="5F6369"/>
          <w:w w:val="119"/>
        </w:rPr>
        <w:t> </w:t>
      </w:r>
      <w:r>
        <w:rPr>
          <w:color w:val="5F6369"/>
          <w:w w:val="120"/>
        </w:rPr>
        <w:t>assessment</w:t>
      </w:r>
      <w:r>
        <w:rPr/>
      </w:r>
    </w:p>
    <w:p>
      <w:pPr>
        <w:pStyle w:val="BodyText"/>
        <w:spacing w:line="250" w:lineRule="auto" w:before="107"/>
        <w:ind w:left="277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Approaches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conducting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5"/>
        </w:rPr>
        <w:t>needs </w:t>
      </w:r>
      <w:r>
        <w:rPr>
          <w:color w:val="5F6369"/>
          <w:spacing w:val="9"/>
          <w:w w:val="115"/>
        </w:rPr>
        <w:t> </w:t>
      </w:r>
      <w:r>
        <w:rPr>
          <w:color w:val="5F6369"/>
          <w:w w:val="115"/>
        </w:rPr>
        <w:t>assessment</w:t>
      </w:r>
      <w:r>
        <w:rPr/>
      </w:r>
    </w:p>
    <w:p>
      <w:pPr>
        <w:pStyle w:val="BodyText"/>
        <w:spacing w:line="240" w:lineRule="auto" w:before="107"/>
        <w:ind w:left="199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Lecture</w:t>
      </w:r>
      <w:r>
        <w:rPr/>
      </w:r>
    </w:p>
    <w:p>
      <w:pPr>
        <w:pStyle w:val="BodyText"/>
        <w:spacing w:line="240" w:lineRule="auto" w:before="107"/>
        <w:ind w:left="1216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07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50" w:lineRule="auto" w:before="107"/>
        <w:ind w:left="443" w:right="1132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,</w:t>
      </w:r>
      <w:r>
        <w:rPr>
          <w:color w:val="5F6369"/>
          <w:w w:val="110"/>
        </w:rPr>
        <w:t> 15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0" w:bottom="0" w:left="0" w:right="0"/>
          <w:cols w:num="7" w:equalWidth="0">
            <w:col w:w="1854" w:space="40"/>
            <w:col w:w="1312" w:space="40"/>
            <w:col w:w="2121" w:space="40"/>
            <w:col w:w="946" w:space="40"/>
            <w:col w:w="1951" w:space="40"/>
            <w:col w:w="1177" w:space="40"/>
            <w:col w:w="230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8"/>
          <w:szCs w:val="18"/>
        </w:rPr>
      </w:pPr>
    </w:p>
    <w:tbl>
      <w:tblPr>
        <w:tblW w:w="0" w:type="auto"/>
        <w:jc w:val="left"/>
        <w:tblInd w:w="14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6"/>
        <w:gridCol w:w="1220"/>
        <w:gridCol w:w="2251"/>
        <w:gridCol w:w="1865"/>
        <w:gridCol w:w="1310"/>
        <w:gridCol w:w="2602"/>
      </w:tblGrid>
      <w:tr>
        <w:trPr>
          <w:trHeight w:val="288" w:hRule="exact"/>
        </w:trPr>
        <w:tc>
          <w:tcPr>
            <w:tcW w:w="4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74" w:lineRule="exact" w:before="14"/>
              <w:ind w:left="8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color w:val="95C93D"/>
                <w:w w:val="110"/>
                <w:sz w:val="24"/>
              </w:rPr>
              <w:t>5.2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40" w:lineRule="auto" w:before="8"/>
              <w:ind w:left="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Barrier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2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40" w:lineRule="auto" w:before="8"/>
              <w:ind w:left="36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Common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8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40" w:lineRule="auto" w:before="20"/>
              <w:ind w:left="197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Image</w:t>
            </w:r>
            <w:r>
              <w:rPr>
                <w:rFonts w:ascii="Times New Roman"/>
                <w:color w:val="5F6369"/>
                <w:spacing w:val="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review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40" w:lineRule="auto" w:before="20"/>
              <w:ind w:left="33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6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40" w:lineRule="auto" w:before="20"/>
              <w:ind w:left="241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45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326" w:hRule="exact"/>
        </w:trPr>
        <w:tc>
          <w:tcPr>
            <w:tcW w:w="4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/>
          </w:p>
        </w:tc>
        <w:tc>
          <w:tcPr>
            <w:tcW w:w="12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37" w:lineRule="exact"/>
              <w:ind w:left="82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analysis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2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>
              <w:pStyle w:val="TableParagraph"/>
              <w:spacing w:line="237" w:lineRule="exact"/>
              <w:ind w:left="36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caregiver</w:t>
            </w:r>
            <w:r>
              <w:rPr>
                <w:rFonts w:ascii="Times New Roman"/>
                <w:color w:val="5F6369"/>
                <w:spacing w:val="-1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barriers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8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/>
          </w:p>
        </w:tc>
        <w:tc>
          <w:tcPr>
            <w:tcW w:w="13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/>
          </w:p>
        </w:tc>
        <w:tc>
          <w:tcPr>
            <w:tcW w:w="26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95C93D"/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Heading7"/>
        <w:spacing w:line="240" w:lineRule="auto"/>
        <w:ind w:left="0" w:right="0"/>
        <w:jc w:val="right"/>
        <w:rPr>
          <w:b w:val="0"/>
          <w:bCs w:val="0"/>
        </w:rPr>
      </w:pPr>
      <w:r>
        <w:rPr/>
        <w:pict>
          <v:group style="position:absolute;margin-left:72pt;margin-top:-54.409187pt;width:487.3pt;height:62.35pt;mso-position-horizontal-relative:page;mso-position-vertical-relative:paragraph;z-index:-274264" coordorigin="1440,-1088" coordsize="9746,1247">
            <v:group style="position:absolute;left:1440;top:-1088;width:9746;height:1030" coordorigin="1440,-1088" coordsize="9746,1030">
              <v:shape style="position:absolute;left:1440;top:-1088;width:9746;height:1030" coordorigin="1440,-1088" coordsize="9746,1030" path="m1440,-58l11186,-58,11186,-1088,1440,-1088,1440,-58xe" filled="true" fillcolor="#95c93d" stroked="false">
                <v:path arrowok="t"/>
                <v:fill type="solid"/>
              </v:shape>
              <v:shape style="position:absolute;left:5605;top:-62;width:2737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Story</w:t>
                      </w:r>
                      <w:r>
                        <w:rPr>
                          <w:rFonts w:ascii="Times New Roman"/>
                          <w:color w:val="5F6369"/>
                          <w:spacing w:val="-2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-2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brainstorm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10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25;top:-62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45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95C93D"/>
          <w:w w:val="110"/>
        </w:rPr>
        <w:t>5.3</w:t>
      </w:r>
      <w:r>
        <w:rPr>
          <w:b w:val="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7"/>
          <w:szCs w:val="27"/>
        </w:rPr>
      </w:pPr>
      <w:r>
        <w:rPr/>
        <w:br w:type="column"/>
      </w:r>
      <w:r>
        <w:rPr>
          <w:rFonts w:ascii="Times New Roman"/>
          <w:b/>
          <w:sz w:val="27"/>
        </w:rPr>
      </w:r>
    </w:p>
    <w:p>
      <w:pPr>
        <w:pStyle w:val="BodyText"/>
        <w:spacing w:line="250" w:lineRule="auto"/>
        <w:ind w:left="125" w:right="0"/>
        <w:jc w:val="left"/>
      </w:pPr>
      <w:r>
        <w:rPr>
          <w:color w:val="5F6369"/>
          <w:spacing w:val="-4"/>
          <w:w w:val="110"/>
        </w:rPr>
        <w:t>Conducting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conversation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spacing w:line="250" w:lineRule="auto"/>
        <w:ind w:left="203" w:right="0"/>
        <w:jc w:val="left"/>
      </w:pPr>
      <w:r>
        <w:rPr>
          <w:color w:val="5F6369"/>
          <w:w w:val="110"/>
        </w:rPr>
        <w:t>Communicating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5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community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 w:before="182"/>
        <w:ind w:left="404" w:right="0"/>
        <w:jc w:val="left"/>
      </w:pPr>
      <w:r>
        <w:rPr>
          <w:color w:val="5F6369"/>
          <w:w w:val="110"/>
        </w:rPr>
        <w:t>Planning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conversation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82"/>
        <w:ind w:left="715" w:right="0"/>
        <w:jc w:val="left"/>
      </w:pPr>
      <w:r>
        <w:rPr>
          <w:color w:val="5F6369"/>
          <w:w w:val="110"/>
        </w:rPr>
        <w:t>10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5" w:equalWidth="0">
            <w:col w:w="1854" w:space="40"/>
            <w:col w:w="1386" w:space="40"/>
            <w:col w:w="1843" w:space="40"/>
            <w:col w:w="1652" w:space="40"/>
            <w:col w:w="501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72pt;margin-top:227.07402pt;width:487.3pt;height:66.25pt;mso-position-horizontal-relative:page;mso-position-vertical-relative:page;z-index:-274120" coordorigin="1440,4541" coordsize="9746,1325">
            <v:group style="position:absolute;left:1440;top:4541;width:9746;height:1325" coordorigin="1440,4541" coordsize="9746,1325">
              <v:shape style="position:absolute;left:1440;top:4541;width:9746;height:1325" coordorigin="1440,4541" coordsize="9746,1325" path="m1440,5866l11186,5866,11186,4541,1440,4541,1440,5866xe" filled="true" fillcolor="#fdb714" stroked="false">
                <v:path arrowok="t"/>
                <v:fill type="solid"/>
              </v:shape>
              <v:shape style="position:absolute;left:1520;top:4600;width:1411;height:448" type="#_x0000_t202" filled="false" stroked="false">
                <v:textbox inset="0,0,0,0">
                  <w:txbxContent>
                    <w:p>
                      <w:pPr>
                        <w:spacing w:line="237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05"/>
                          <w:position w:val="-1"/>
                          <w:sz w:val="24"/>
                        </w:rPr>
                        <w:t>4.2 </w:t>
                      </w:r>
                      <w:r>
                        <w:rPr>
                          <w:rFonts w:ascii="Times New Roman"/>
                          <w:b/>
                          <w:color w:val="FDB714"/>
                          <w:spacing w:val="28"/>
                          <w:w w:val="105"/>
                          <w:position w:val="-1"/>
                          <w:sz w:val="24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0"/>
                        </w:rPr>
                        <w:t>Profiling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11" w:lineRule="exact" w:before="0"/>
                        <w:ind w:left="49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0"/>
                        </w:rPr>
                        <w:t>caregivers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3523;top:4583;width:1827;height:748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3"/>
                          <w:w w:val="105"/>
                          <w:sz w:val="22"/>
                        </w:rPr>
                        <w:t>Identifying</w:t>
                      </w:r>
                      <w:r>
                        <w:rPr>
                          <w:rFonts w:ascii="Times New Roman"/>
                          <w:color w:val="5F6369"/>
                          <w:spacing w:val="3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05"/>
                          <w:sz w:val="22"/>
                        </w:rPr>
                        <w:t>parental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0" w:right="2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concerns;</w:t>
                      </w:r>
                      <w:r>
                        <w:rPr>
                          <w:rFonts w:ascii="Times New Roman"/>
                          <w:color w:val="5F6369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types</w:t>
                      </w:r>
                      <w:r>
                        <w:rPr>
                          <w:rFonts w:ascii="Times New Roman"/>
                          <w:color w:val="5F6369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24"/>
                          <w:w w:val="10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hesitant</w:t>
                      </w:r>
                      <w:r>
                        <w:rPr>
                          <w:rFonts w:ascii="Times New Roman"/>
                          <w:color w:val="5F6369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caregivers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5605;top:4595;width:1626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Practice</w:t>
                      </w:r>
                      <w:r>
                        <w:rPr>
                          <w:rFonts w:ascii="Times New Roman"/>
                          <w:color w:val="5F6369"/>
                          <w:spacing w:val="7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profiling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608;top:4601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8825;top:4601;width:42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1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2"/>
                        </w:rPr>
                        <w:t>hr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2"/>
                        </w:rPr>
                        <w:t>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91"/>
        <w:ind w:left="753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6.171509pt;margin-top:4.989859pt;width:9.5pt;height:17pt;mso-position-horizontal-relative:page;mso-position-vertical-relative:paragraph;z-index:28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x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7155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TRAINERS'</w:t>
      </w:r>
      <w:r>
        <w:rPr>
          <w:rFonts w:ascii="Times New Roman"/>
          <w:b/>
          <w:color w:val="5F6369"/>
          <w:spacing w:val="-4"/>
          <w:w w:val="95"/>
          <w:sz w:val="16"/>
        </w:rPr>
        <w:t> FACILIT</w:t>
      </w:r>
      <w:r>
        <w:rPr>
          <w:rFonts w:ascii="Times New Roman"/>
          <w:b/>
          <w:color w:val="5F6369"/>
          <w:spacing w:val="-3"/>
          <w:w w:val="95"/>
          <w:sz w:val="16"/>
        </w:rPr>
        <w:t>ATION </w:t>
      </w:r>
      <w:r>
        <w:rPr>
          <w:rFonts w:ascii="Times New Roman"/>
          <w:b/>
          <w:color w:val="5F6369"/>
          <w:w w:val="95"/>
          <w:sz w:val="16"/>
        </w:rPr>
        <w:t>GUIDE</w:t>
      </w:r>
      <w:r>
        <w:rPr>
          <w:rFonts w:ascii="Times New Roman"/>
          <w:b/>
          <w:color w:val="5F6369"/>
          <w:spacing w:val="-3"/>
          <w:w w:val="95"/>
          <w:sz w:val="16"/>
        </w:rPr>
        <w:t> </w:t>
      </w:r>
      <w:r>
        <w:rPr>
          <w:rFonts w:ascii="Times New Roman"/>
          <w:b/>
          <w:color w:val="5F6369"/>
          <w:spacing w:val="-1"/>
          <w:w w:val="95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before="122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40B4E2"/>
          <w:w w:val="110"/>
          <w:sz w:val="28"/>
        </w:rPr>
        <w:t>Module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6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-</w:t>
      </w:r>
      <w:r>
        <w:rPr>
          <w:rFonts w:ascii="Times New Roman"/>
          <w:b/>
          <w:color w:val="40B4E2"/>
          <w:spacing w:val="9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Addressing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Negative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Rumors,</w:t>
      </w:r>
      <w:r>
        <w:rPr>
          <w:rFonts w:ascii="Times New Roman"/>
          <w:b/>
          <w:color w:val="40B4E2"/>
          <w:spacing w:val="9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Myths,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And</w:t>
      </w:r>
      <w:r>
        <w:rPr>
          <w:rFonts w:ascii="Times New Roman"/>
          <w:b/>
          <w:color w:val="40B4E2"/>
          <w:spacing w:val="8"/>
          <w:w w:val="110"/>
          <w:sz w:val="28"/>
        </w:rPr>
        <w:t> </w:t>
      </w:r>
      <w:r>
        <w:rPr>
          <w:rFonts w:ascii="Times New Roman"/>
          <w:b/>
          <w:color w:val="40B4E2"/>
          <w:w w:val="110"/>
          <w:sz w:val="28"/>
        </w:rPr>
        <w:t>Misconceptions</w:t>
      </w:r>
      <w:r>
        <w:rPr>
          <w:rFonts w:ascii="Times New Roman"/>
          <w:sz w:val="28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8.25pt;mso-position-horizontal-relative:char;mso-position-vertical-relative:line" coordorigin="0,0" coordsize="9746,965">
            <v:group style="position:absolute;left:0;top:0;width:9746;height:965" coordorigin="0,0" coordsize="9746,965">
              <v:shape style="position:absolute;left:0;top:0;width:9746;height:965" coordorigin="0,0" coordsize="9746,965" path="m0,965l9746,965,9746,0,0,0,0,965xe" filled="true" fillcolor="#40b4e2" stroked="false">
                <v:path arrowok="t"/>
                <v:fill type="solid"/>
              </v:shape>
              <v:shape style="position:absolute;left:372;top:372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159;top:372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4509;top:372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210;top:216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8"/>
          <w:footerReference w:type="default" r:id="rId39"/>
          <w:pgSz w:w="11910" w:h="16840"/>
          <w:pgMar w:header="0" w:footer="0" w:top="1120" w:bottom="280" w:left="0" w:right="0"/>
        </w:sectPr>
      </w:pPr>
    </w:p>
    <w:p>
      <w:pPr>
        <w:pStyle w:val="Heading7"/>
        <w:spacing w:line="240" w:lineRule="auto" w:before="106"/>
        <w:ind w:left="0" w:right="0"/>
        <w:jc w:val="right"/>
        <w:rPr>
          <w:b w:val="0"/>
          <w:bCs w:val="0"/>
        </w:rPr>
      </w:pPr>
      <w:r>
        <w:rPr>
          <w:color w:val="40B4E2"/>
          <w:w w:val="110"/>
        </w:rPr>
        <w:t>6.1</w:t>
      </w:r>
      <w:r>
        <w:rPr>
          <w:b w:val="0"/>
        </w:rPr>
      </w:r>
    </w:p>
    <w:p>
      <w:pPr>
        <w:spacing w:line="250" w:lineRule="auto" w:before="114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0"/>
        </w:rPr>
        <w:br w:type="column"/>
      </w:r>
      <w:r>
        <w:rPr>
          <w:rFonts w:ascii="Times New Roman"/>
          <w:color w:val="5F6369"/>
          <w:spacing w:val="-5"/>
          <w:w w:val="110"/>
          <w:sz w:val="20"/>
        </w:rPr>
        <w:t>What</w:t>
      </w:r>
      <w:r>
        <w:rPr>
          <w:rFonts w:ascii="Times New Roman"/>
          <w:color w:val="5F6369"/>
          <w:spacing w:val="-7"/>
          <w:w w:val="110"/>
          <w:sz w:val="20"/>
        </w:rPr>
        <w:t> </w:t>
      </w:r>
      <w:r>
        <w:rPr>
          <w:rFonts w:ascii="Times New Roman"/>
          <w:color w:val="5F6369"/>
          <w:spacing w:val="-6"/>
          <w:w w:val="110"/>
          <w:sz w:val="20"/>
        </w:rPr>
        <w:t>can</w:t>
      </w:r>
      <w:r>
        <w:rPr>
          <w:rFonts w:ascii="Times New Roman"/>
          <w:color w:val="5F6369"/>
          <w:spacing w:val="-7"/>
          <w:w w:val="110"/>
          <w:sz w:val="20"/>
        </w:rPr>
        <w:t> </w:t>
      </w:r>
      <w:r>
        <w:rPr>
          <w:rFonts w:ascii="Times New Roman"/>
          <w:color w:val="5F6369"/>
          <w:spacing w:val="-8"/>
          <w:w w:val="110"/>
          <w:sz w:val="20"/>
        </w:rPr>
        <w:t>be</w:t>
      </w:r>
      <w:r>
        <w:rPr>
          <w:rFonts w:ascii="Times New Roman"/>
          <w:color w:val="5F6369"/>
          <w:spacing w:val="16"/>
          <w:w w:val="117"/>
          <w:sz w:val="20"/>
        </w:rPr>
        <w:t> </w:t>
      </w:r>
      <w:r>
        <w:rPr>
          <w:rFonts w:ascii="Times New Roman"/>
          <w:color w:val="5F6369"/>
          <w:spacing w:val="-6"/>
          <w:w w:val="110"/>
          <w:sz w:val="20"/>
        </w:rPr>
        <w:t>done</w:t>
      </w:r>
      <w:r>
        <w:rPr>
          <w:rFonts w:ascii="Times New Roman"/>
          <w:color w:val="5F6369"/>
          <w:spacing w:val="-3"/>
          <w:w w:val="110"/>
          <w:sz w:val="20"/>
        </w:rPr>
        <w:t> </w:t>
      </w:r>
      <w:r>
        <w:rPr>
          <w:rFonts w:ascii="Times New Roman"/>
          <w:color w:val="5F6369"/>
          <w:spacing w:val="-7"/>
          <w:w w:val="110"/>
          <w:sz w:val="20"/>
        </w:rPr>
        <w:t>about</w:t>
      </w:r>
      <w:r>
        <w:rPr>
          <w:rFonts w:ascii="Times New Roman"/>
          <w:color w:val="5F6369"/>
          <w:spacing w:val="-3"/>
          <w:w w:val="110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a</w:t>
      </w:r>
      <w:r>
        <w:rPr>
          <w:rFonts w:ascii="Times New Roman"/>
          <w:color w:val="5F6369"/>
          <w:spacing w:val="24"/>
          <w:w w:val="112"/>
          <w:sz w:val="20"/>
        </w:rPr>
        <w:t> </w:t>
      </w:r>
      <w:r>
        <w:rPr>
          <w:rFonts w:ascii="Times New Roman"/>
          <w:color w:val="5F6369"/>
          <w:spacing w:val="-7"/>
          <w:w w:val="110"/>
          <w:sz w:val="20"/>
        </w:rPr>
        <w:t>negative</w:t>
      </w:r>
      <w:r>
        <w:rPr>
          <w:rFonts w:ascii="Times New Roman"/>
          <w:color w:val="5F6369"/>
          <w:spacing w:val="-10"/>
          <w:w w:val="110"/>
          <w:sz w:val="20"/>
        </w:rPr>
        <w:t> </w:t>
      </w:r>
      <w:r>
        <w:rPr>
          <w:rFonts w:ascii="Times New Roman"/>
          <w:color w:val="5F6369"/>
          <w:spacing w:val="-9"/>
          <w:w w:val="110"/>
          <w:sz w:val="20"/>
        </w:rPr>
        <w:t>rumor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112"/>
        <w:ind w:left="237" w:right="0"/>
        <w:jc w:val="left"/>
      </w:pPr>
      <w:r>
        <w:rPr>
          <w:w w:val="115"/>
        </w:rPr>
        <w:br w:type="column"/>
      </w:r>
      <w:r>
        <w:rPr>
          <w:color w:val="5F6369"/>
          <w:w w:val="115"/>
        </w:rPr>
        <w:t>Steps</w:t>
      </w:r>
      <w:r>
        <w:rPr>
          <w:color w:val="5F6369"/>
          <w:spacing w:val="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5"/>
        </w:rPr>
        <w:t>addressing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rumor</w:t>
      </w:r>
      <w:r>
        <w:rPr/>
      </w:r>
    </w:p>
    <w:p>
      <w:pPr>
        <w:pStyle w:val="BodyText"/>
        <w:spacing w:line="250" w:lineRule="auto" w:before="112"/>
        <w:ind w:left="56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Addressing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rumors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speed</w:t>
      </w:r>
      <w:r>
        <w:rPr>
          <w:color w:val="5F6369"/>
          <w:w w:val="119"/>
        </w:rPr>
        <w:t> </w:t>
      </w:r>
      <w:r>
        <w:rPr>
          <w:color w:val="5F6369"/>
          <w:w w:val="110"/>
        </w:rPr>
        <w:t>rounds</w:t>
      </w:r>
      <w:r>
        <w:rPr/>
      </w:r>
    </w:p>
    <w:p>
      <w:pPr>
        <w:pStyle w:val="BodyText"/>
        <w:spacing w:line="240" w:lineRule="auto" w:before="112"/>
        <w:ind w:left="605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12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30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112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7" w:equalWidth="0">
            <w:col w:w="1134" w:space="40"/>
            <w:col w:w="1352" w:space="40"/>
            <w:col w:w="1717" w:space="40"/>
            <w:col w:w="1921" w:space="40"/>
            <w:col w:w="1340" w:space="40"/>
            <w:col w:w="1177" w:space="40"/>
            <w:col w:w="302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94.2pt;mso-position-horizontal-relative:char;mso-position-vertical-relative:line" coordorigin="0,0" coordsize="9746,1884">
            <v:group style="position:absolute;left:0;top:0;width:9746;height:1884" coordorigin="0,0" coordsize="9746,1884">
              <v:shape style="position:absolute;left:0;top:0;width:9746;height:1884" coordorigin="0,0" coordsize="9746,1884" path="m0,1883l9746,1883,9746,0,0,0,0,1883xe" filled="true" fillcolor="#40b4e2" stroked="false">
                <v:path arrowok="t"/>
                <v:fill type="solid"/>
              </v:shape>
              <v:shape style="position:absolute;left:80;top:68;width:33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color w:val="40B4E2"/>
                          <w:w w:val="110"/>
                          <w:sz w:val="24"/>
                        </w:rPr>
                        <w:t>6.2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73;top:75;width:1297;height:1160" type="#_x0000_t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8"/>
                          <w:w w:val="105"/>
                          <w:sz w:val="20"/>
                        </w:rPr>
                        <w:t>Communicating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50" w:lineRule="auto" w:before="10"/>
                        <w:ind w:left="0" w:right="5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sz w:val="20"/>
                        </w:rPr>
                        <w:t>potential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09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0"/>
                        </w:rPr>
                        <w:t>adverse</w:t>
                      </w:r>
                      <w:r>
                        <w:rPr>
                          <w:rFonts w:ascii="Times New Roman"/>
                          <w:color w:val="5F6369"/>
                          <w:spacing w:val="44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0"/>
                        </w:rPr>
                        <w:t>events</w:t>
                      </w:r>
                      <w:r>
                        <w:rPr>
                          <w:rFonts w:ascii="Times New Roman"/>
                          <w:color w:val="5F6369"/>
                          <w:spacing w:val="14"/>
                          <w:w w:val="117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sz w:val="20"/>
                        </w:rPr>
                        <w:t>following</w:t>
                      </w:r>
                      <w:r>
                        <w:rPr>
                          <w:rFonts w:ascii="Times New Roman"/>
                          <w:color w:val="5F6369"/>
                          <w:spacing w:val="13"/>
                          <w:w w:val="104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sz w:val="20"/>
                        </w:rPr>
                        <w:t>immunization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2083;top:147;width:1810;height:1012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Causes</w:t>
                      </w:r>
                      <w:r>
                        <w:rPr>
                          <w:rFonts w:ascii="Times New Roman"/>
                          <w:color w:val="5F6369"/>
                          <w:spacing w:val="-14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-14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adverse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0" w:right="193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events </w:t>
                      </w:r>
                      <w:r>
                        <w:rPr>
                          <w:rFonts w:ascii="Times New Roman"/>
                          <w:color w:val="5F6369"/>
                          <w:spacing w:val="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following</w:t>
                      </w:r>
                      <w:r>
                        <w:rPr>
                          <w:rFonts w:ascii="Times New Roman"/>
                          <w:color w:val="5F6369"/>
                          <w:w w:val="10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immunization</w:t>
                      </w:r>
                      <w:r>
                        <w:rPr>
                          <w:rFonts w:ascii="Times New Roman"/>
                          <w:color w:val="5F6369"/>
                          <w:w w:val="10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(AEFI)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6168;top:69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385;top:69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45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65;top:327;width:1578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AEFI</w:t>
                      </w:r>
                      <w:r>
                        <w:rPr>
                          <w:rFonts w:ascii="Times New Roman"/>
                          <w:color w:val="5F6369"/>
                          <w:spacing w:val="-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case</w:t>
                      </w:r>
                      <w:r>
                        <w:rPr>
                          <w:rFonts w:ascii="Times New Roman"/>
                          <w:color w:val="5F6369"/>
                          <w:spacing w:val="-1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study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41"/>
        <w:ind w:left="0" w:right="0"/>
        <w:jc w:val="right"/>
        <w:rPr>
          <w:b w:val="0"/>
          <w:bCs w:val="0"/>
        </w:rPr>
      </w:pPr>
      <w:r>
        <w:rPr>
          <w:color w:val="40B4E2"/>
          <w:w w:val="110"/>
        </w:rPr>
        <w:t>6.3</w:t>
      </w:r>
      <w:r>
        <w:rPr>
          <w:b w:val="0"/>
        </w:rPr>
      </w:r>
    </w:p>
    <w:p>
      <w:pPr>
        <w:spacing w:line="250" w:lineRule="auto" w:before="2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/>
          <w:color w:val="5F6369"/>
          <w:spacing w:val="-8"/>
          <w:w w:val="105"/>
          <w:sz w:val="20"/>
        </w:rPr>
        <w:t>Risk</w:t>
      </w:r>
      <w:r>
        <w:rPr>
          <w:rFonts w:ascii="Times New Roman"/>
          <w:color w:val="5F6369"/>
          <w:spacing w:val="16"/>
          <w:w w:val="102"/>
          <w:sz w:val="20"/>
        </w:rPr>
        <w:t> </w:t>
      </w:r>
      <w:r>
        <w:rPr>
          <w:rFonts w:ascii="Times New Roman"/>
          <w:color w:val="5F6369"/>
          <w:spacing w:val="-8"/>
          <w:w w:val="105"/>
          <w:sz w:val="20"/>
        </w:rPr>
        <w:t>communication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17"/>
        <w:ind w:left="206" w:right="0"/>
        <w:jc w:val="left"/>
      </w:pPr>
      <w:r>
        <w:rPr>
          <w:w w:val="110"/>
        </w:rPr>
        <w:br w:type="column"/>
      </w: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safety;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essentials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techniques for risk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communication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  <w:r>
        <w:rPr/>
        <w:br w:type="column"/>
      </w:r>
      <w:r>
        <w:rPr>
          <w:rFonts w:ascii="Times New Roman"/>
          <w:sz w:val="26"/>
        </w:rPr>
      </w:r>
    </w:p>
    <w:p>
      <w:pPr>
        <w:pStyle w:val="BodyText"/>
        <w:spacing w:line="250" w:lineRule="auto"/>
        <w:ind w:left="233" w:right="145"/>
        <w:jc w:val="left"/>
      </w:pPr>
      <w:r>
        <w:rPr>
          <w:color w:val="5F6369"/>
          <w:w w:val="110"/>
        </w:rPr>
        <w:t>Practice </w:t>
      </w:r>
      <w:r>
        <w:rPr>
          <w:color w:val="5F6369"/>
          <w:w w:val="105"/>
        </w:rPr>
        <w:t>with</w:t>
      </w:r>
      <w:r>
        <w:rPr>
          <w:color w:val="5F6369"/>
          <w:spacing w:val="-10"/>
          <w:w w:val="105"/>
        </w:rPr>
        <w:t> </w:t>
      </w:r>
      <w:r>
        <w:rPr>
          <w:color w:val="5F6369"/>
          <w:w w:val="105"/>
        </w:rPr>
        <w:t>difficult</w:t>
      </w:r>
      <w:r>
        <w:rPr/>
      </w:r>
    </w:p>
    <w:p>
      <w:pPr>
        <w:pStyle w:val="BodyText"/>
        <w:spacing w:line="240" w:lineRule="auto"/>
        <w:ind w:left="233" w:right="0"/>
        <w:jc w:val="left"/>
      </w:pPr>
      <w:r>
        <w:rPr>
          <w:color w:val="5F6369"/>
          <w:w w:val="110"/>
        </w:rPr>
        <w:t>conversations</w:t>
      </w:r>
      <w:r>
        <w:rPr/>
      </w:r>
    </w:p>
    <w:p>
      <w:pPr>
        <w:pStyle w:val="BodyText"/>
        <w:spacing w:line="240" w:lineRule="auto" w:before="47"/>
        <w:ind w:left="605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47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45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134" w:space="40"/>
            <w:col w:w="1383" w:space="40"/>
            <w:col w:w="2017" w:space="40"/>
            <w:col w:w="1591" w:space="40"/>
            <w:col w:w="1340" w:space="40"/>
            <w:col w:w="424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184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36pt;margin-top:38.391022pt;width:487.3pt;height:48.25pt;mso-position-horizontal-relative:page;mso-position-vertical-relative:paragraph;z-index:-273232" coordorigin="720,768" coordsize="9746,965">
            <v:group style="position:absolute;left:720;top:768;width:9746;height:965" coordorigin="720,768" coordsize="9746,965">
              <v:shape style="position:absolute;left:720;top:768;width:9746;height:965" coordorigin="720,768" coordsize="9746,965" path="m720,1733l10466,1733,10466,768,720,768,720,1733xe" filled="true" fillcolor="#fdb714" stroked="false">
                <v:path arrowok="t"/>
                <v:fill type="solid"/>
              </v:shape>
              <v:shape style="position:absolute;left:1092;top:1140;width:1098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6"/>
                        </w:rPr>
                        <w:t>Sessions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2879;top:1140;width:1691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1"/>
                          <w:w w:val="110"/>
                          <w:sz w:val="26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Concepts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5229;top:1140;width:1156;height:260" type="#_x0000_t202" filled="false" stroked="false">
                <v:textbox inset="0,0,0,0">
                  <w:txbxContent>
                    <w:p>
                      <w:pPr>
                        <w:spacing w:line="26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Activities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6930;top:984;width:3380;height:572" type="#_x0000_t202" filled="false" stroked="false">
                <v:textbox inset="0,0,0,0">
                  <w:txbxContent>
                    <w:p>
                      <w:pPr>
                        <w:tabs>
                          <w:tab w:pos="1209" w:val="left" w:leader="none"/>
                          <w:tab w:pos="2440" w:val="left" w:leader="none"/>
                        </w:tabs>
                        <w:spacing w:line="269" w:lineRule="exact" w:before="0"/>
                        <w:ind w:left="53" w:right="0" w:hanging="54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6"/>
                        </w:rPr>
                        <w:t>Activity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6"/>
                        </w:rPr>
                        <w:t>Session</w:t>
                        <w:tab/>
                        <w:t>Module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  <w:p>
                      <w:pPr>
                        <w:tabs>
                          <w:tab w:pos="1269" w:val="left" w:leader="none"/>
                          <w:tab w:pos="2486" w:val="left" w:leader="none"/>
                        </w:tabs>
                        <w:spacing w:line="290" w:lineRule="exact" w:before="13"/>
                        <w:ind w:left="5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  <w:tab/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6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6"/>
                        </w:rPr>
                        <w:t>iming</w:t>
                      </w:r>
                      <w:r>
                        <w:rPr>
                          <w:rFonts w:ascii="Times New Roman"/>
                          <w:sz w:val="26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FDB714"/>
          <w:w w:val="110"/>
          <w:sz w:val="28"/>
        </w:rPr>
        <w:t>Module</w:t>
      </w:r>
      <w:r>
        <w:rPr>
          <w:rFonts w:ascii="Times New Roman"/>
          <w:b/>
          <w:color w:val="FDB714"/>
          <w:spacing w:val="-12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7</w:t>
      </w:r>
      <w:r>
        <w:rPr>
          <w:rFonts w:ascii="Times New Roman"/>
          <w:b/>
          <w:color w:val="FDB714"/>
          <w:spacing w:val="-11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-</w:t>
      </w:r>
      <w:r>
        <w:rPr>
          <w:rFonts w:ascii="Times New Roman"/>
          <w:b/>
          <w:color w:val="FDB714"/>
          <w:spacing w:val="-12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Action</w:t>
      </w:r>
      <w:r>
        <w:rPr>
          <w:rFonts w:ascii="Times New Roman"/>
          <w:b/>
          <w:color w:val="FDB714"/>
          <w:spacing w:val="-11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Planning</w:t>
      </w:r>
      <w:r>
        <w:rPr>
          <w:rFonts w:ascii="Times New Roman"/>
          <w:b/>
          <w:color w:val="FDB714"/>
          <w:spacing w:val="-12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And</w:t>
      </w:r>
      <w:r>
        <w:rPr>
          <w:rFonts w:ascii="Times New Roman"/>
          <w:b/>
          <w:color w:val="FDB714"/>
          <w:spacing w:val="-11"/>
          <w:w w:val="110"/>
          <w:sz w:val="28"/>
        </w:rPr>
        <w:t> </w:t>
      </w:r>
      <w:r>
        <w:rPr>
          <w:rFonts w:ascii="Times New Roman"/>
          <w:b/>
          <w:color w:val="FDB714"/>
          <w:spacing w:val="-2"/>
          <w:w w:val="110"/>
          <w:sz w:val="28"/>
        </w:rPr>
        <w:t>W</w:t>
      </w:r>
      <w:r>
        <w:rPr>
          <w:rFonts w:ascii="Times New Roman"/>
          <w:b/>
          <w:color w:val="FDB714"/>
          <w:spacing w:val="-1"/>
          <w:w w:val="110"/>
          <w:sz w:val="28"/>
        </w:rPr>
        <w:t>orkshop</w:t>
      </w:r>
      <w:r>
        <w:rPr>
          <w:rFonts w:ascii="Times New Roman"/>
          <w:b/>
          <w:color w:val="FDB714"/>
          <w:spacing w:val="-12"/>
          <w:w w:val="110"/>
          <w:sz w:val="28"/>
        </w:rPr>
        <w:t> </w:t>
      </w:r>
      <w:r>
        <w:rPr>
          <w:rFonts w:ascii="Times New Roman"/>
          <w:b/>
          <w:color w:val="FDB714"/>
          <w:w w:val="110"/>
          <w:sz w:val="28"/>
        </w:rPr>
        <w:t>Closing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tbl>
      <w:tblPr>
        <w:tblW w:w="0" w:type="auto"/>
        <w:jc w:val="left"/>
        <w:tblInd w:w="7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8"/>
        <w:gridCol w:w="1274"/>
        <w:gridCol w:w="2256"/>
        <w:gridCol w:w="1905"/>
        <w:gridCol w:w="1060"/>
        <w:gridCol w:w="1370"/>
        <w:gridCol w:w="1235"/>
      </w:tblGrid>
      <w:tr>
        <w:trPr>
          <w:trHeight w:val="490" w:hRule="exact"/>
        </w:trPr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68" w:lineRule="exact"/>
              <w:ind w:left="95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b/>
                <w:color w:val="FDB714"/>
                <w:w w:val="110"/>
                <w:sz w:val="24"/>
              </w:rPr>
              <w:t>7.1</w:t>
            </w:r>
            <w:r>
              <w:rPr>
                <w:rFonts w:ascii="Times New Roman"/>
                <w:sz w:val="24"/>
              </w:rPr>
            </w:r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05"/>
                <w:sz w:val="20"/>
              </w:rPr>
              <w:t>Collecting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Why</w:t>
            </w:r>
            <w:r>
              <w:rPr>
                <w:rFonts w:ascii="Times New Roman"/>
                <w:color w:val="5F6369"/>
                <w:spacing w:val="20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collect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4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0"/>
                <w:sz w:val="20"/>
              </w:rPr>
              <w:t>Prototyping</w:t>
            </w:r>
            <w:r>
              <w:rPr>
                <w:rFonts w:ascii="Times New Roman"/>
                <w:color w:val="5F6369"/>
                <w:spacing w:val="-18"/>
                <w:w w:val="110"/>
                <w:sz w:val="20"/>
              </w:rPr>
              <w:t> </w:t>
            </w:r>
            <w:r>
              <w:rPr>
                <w:rFonts w:ascii="Times New Roman"/>
                <w:color w:val="5F6369"/>
                <w:w w:val="110"/>
                <w:sz w:val="20"/>
              </w:rPr>
              <w:t>a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0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39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hr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3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9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1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hr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,</w:t>
            </w:r>
            <w:r>
              <w:rPr>
                <w:rFonts w:ascii="Times New Roman"/>
                <w:color w:val="5F6369"/>
                <w:w w:val="110"/>
                <w:sz w:val="22"/>
              </w:rPr>
              <w:t> 15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4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hr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,</w:t>
            </w:r>
            <w:r>
              <w:rPr>
                <w:rFonts w:ascii="Times New Roman"/>
                <w:color w:val="5F6369"/>
                <w:w w:val="110"/>
                <w:sz w:val="22"/>
              </w:rPr>
              <w:t> 15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468" w:hRule="exact"/>
        </w:trPr>
        <w:tc>
          <w:tcPr>
            <w:tcW w:w="50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2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1" w:lineRule="exact"/>
              <w:ind w:left="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0"/>
                <w:sz w:val="20"/>
              </w:rPr>
              <w:t>and</w:t>
            </w:r>
            <w:r>
              <w:rPr>
                <w:rFonts w:ascii="Times New Roman"/>
                <w:color w:val="5F6369"/>
                <w:spacing w:val="2"/>
                <w:w w:val="110"/>
                <w:sz w:val="20"/>
              </w:rPr>
              <w:t> </w:t>
            </w:r>
            <w:r>
              <w:rPr>
                <w:rFonts w:ascii="Times New Roman"/>
                <w:color w:val="5F6369"/>
                <w:w w:val="110"/>
                <w:sz w:val="20"/>
              </w:rPr>
              <w:t>using</w:t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40" w:lineRule="auto" w:before="10"/>
              <w:ind w:left="7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0"/>
                <w:sz w:val="20"/>
              </w:rPr>
              <w:t>community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2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3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community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02" w:lineRule="exact" w:before="11"/>
              <w:ind w:left="315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feedback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color w:val="5F6369"/>
                <w:spacing w:val="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how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9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10" w:lineRule="exact"/>
              <w:ind w:left="14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5F6369"/>
                <w:w w:val="115"/>
                <w:sz w:val="20"/>
              </w:rPr>
              <w:t>feedback</w:t>
            </w:r>
            <w:r>
              <w:rPr>
                <w:rFonts w:ascii="Times New Roman"/>
                <w:color w:val="5F6369"/>
                <w:spacing w:val="-14"/>
                <w:w w:val="115"/>
                <w:sz w:val="20"/>
              </w:rPr>
              <w:t> </w:t>
            </w:r>
            <w:r>
              <w:rPr>
                <w:rFonts w:ascii="Times New Roman"/>
                <w:color w:val="5F6369"/>
                <w:w w:val="115"/>
                <w:sz w:val="20"/>
              </w:rPr>
              <w:t>system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10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3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396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123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"/>
              <w:ind w:left="243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min.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22" w:lineRule="exact" w:before="0"/>
        <w:ind w:left="1292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color w:val="5F6369"/>
          <w:w w:val="110"/>
          <w:sz w:val="20"/>
        </w:rPr>
        <w:t>feedback</w: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53.25pt;mso-position-horizontal-relative:char;mso-position-vertical-relative:line" coordorigin="0,0" coordsize="9746,1065">
            <v:group style="position:absolute;left:0;top:0;width:9746;height:1065" coordorigin="0,0" coordsize="9746,1065">
              <v:shape style="position:absolute;left:0;top:0;width:9746;height:1065" coordorigin="0,0" coordsize="9746,1065" path="m0,1065l9746,1065,9746,0,0,0,0,1065xe" filled="true" fillcolor="#fdb714" stroked="false">
                <v:path arrowok="t"/>
                <v:fill type="solid"/>
              </v:shape>
              <v:shape style="position:absolute;left:80;top:58;width:33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4"/>
                        </w:rPr>
                        <w:t>7.2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73;top:35;width:1067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z w:val="20"/>
                        </w:rPr>
                        <w:t>Mobilization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2083;top:47;width:1577;height:484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Advocating</w:t>
                      </w:r>
                      <w:r>
                        <w:rPr>
                          <w:rFonts w:ascii="Times New Roman"/>
                          <w:color w:val="5F6369"/>
                          <w:spacing w:val="29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2" w:lineRule="exact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influencers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65;top:95;width:1401;height:440" type="#_x0000_t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0"/>
                        </w:rPr>
                        <w:t>Communication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20" w:lineRule="exact" w:before="1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0"/>
                        </w:rPr>
                        <w:t>campaign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6168;top:149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15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7385;top:143;width:73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30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39"/>
        <w:ind w:left="0" w:right="0"/>
        <w:jc w:val="right"/>
        <w:rPr>
          <w:b w:val="0"/>
          <w:bCs w:val="0"/>
        </w:rPr>
      </w:pPr>
      <w:r>
        <w:rPr>
          <w:color w:val="FDB714"/>
          <w:w w:val="110"/>
        </w:rPr>
        <w:t>7.3</w:t>
      </w:r>
      <w:r>
        <w:rPr>
          <w:b w:val="0"/>
        </w:rPr>
      </w:r>
    </w:p>
    <w:p>
      <w:pPr>
        <w:spacing w:line="250" w:lineRule="auto" w:before="0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/>
          <w:color w:val="5F6369"/>
          <w:w w:val="105"/>
          <w:sz w:val="20"/>
        </w:rPr>
        <w:t>Apply</w:t>
      </w:r>
      <w:r>
        <w:rPr>
          <w:rFonts w:ascii="Times New Roman"/>
          <w:color w:val="5F6369"/>
          <w:spacing w:val="-19"/>
          <w:w w:val="105"/>
          <w:sz w:val="20"/>
        </w:rPr>
        <w:t> </w:t>
      </w:r>
      <w:r>
        <w:rPr>
          <w:rFonts w:ascii="Times New Roman"/>
          <w:color w:val="5F6369"/>
          <w:w w:val="105"/>
          <w:sz w:val="20"/>
        </w:rPr>
        <w:t>your</w:t>
      </w:r>
      <w:r>
        <w:rPr>
          <w:rFonts w:ascii="Times New Roman"/>
          <w:color w:val="5F6369"/>
          <w:w w:val="106"/>
          <w:sz w:val="20"/>
        </w:rPr>
        <w:t> </w:t>
      </w:r>
      <w:r>
        <w:rPr>
          <w:rFonts w:ascii="Times New Roman"/>
          <w:color w:val="5F6369"/>
          <w:w w:val="105"/>
          <w:sz w:val="20"/>
        </w:rPr>
        <w:t>skills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28"/>
        <w:ind w:left="525" w:right="0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Skills</w:t>
      </w:r>
      <w:r>
        <w:rPr>
          <w:color w:val="5F6369"/>
          <w:spacing w:val="-18"/>
          <w:w w:val="105"/>
        </w:rPr>
        <w:t> </w:t>
      </w:r>
      <w:r>
        <w:rPr>
          <w:color w:val="5F6369"/>
          <w:w w:val="105"/>
        </w:rPr>
        <w:t>application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practice</w:t>
      </w:r>
      <w:r>
        <w:rPr/>
      </w:r>
    </w:p>
    <w:p>
      <w:pPr>
        <w:spacing w:line="250" w:lineRule="auto" w:before="30"/>
        <w:ind w:left="441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05"/>
        </w:rPr>
        <w:br w:type="column"/>
      </w:r>
      <w:r>
        <w:rPr>
          <w:rFonts w:ascii="Times New Roman"/>
          <w:color w:val="5F6369"/>
          <w:w w:val="105"/>
          <w:sz w:val="20"/>
        </w:rPr>
        <w:t>Individual</w:t>
      </w:r>
      <w:r>
        <w:rPr>
          <w:rFonts w:ascii="Times New Roman"/>
          <w:color w:val="5F6369"/>
          <w:spacing w:val="3"/>
          <w:w w:val="105"/>
          <w:sz w:val="20"/>
        </w:rPr>
        <w:t> </w:t>
      </w:r>
      <w:r>
        <w:rPr>
          <w:rFonts w:ascii="Times New Roman"/>
          <w:color w:val="5F6369"/>
          <w:w w:val="105"/>
          <w:sz w:val="20"/>
        </w:rPr>
        <w:t>interactive</w:t>
      </w:r>
      <w:r>
        <w:rPr>
          <w:rFonts w:ascii="Times New Roman"/>
          <w:color w:val="5F6369"/>
          <w:w w:val="109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immunization</w:t>
      </w:r>
      <w:r>
        <w:rPr>
          <w:rFonts w:ascii="Times New Roman"/>
          <w:color w:val="5F6369"/>
          <w:w w:val="107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education</w:t>
      </w:r>
      <w:r>
        <w:rPr>
          <w:rFonts w:ascii="Times New Roman"/>
          <w:color w:val="5F6369"/>
          <w:spacing w:val="48"/>
          <w:w w:val="110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session</w:t>
      </w:r>
      <w:r>
        <w:rPr>
          <w:rFonts w:ascii="Times New Roman"/>
          <w:sz w:val="20"/>
        </w:rPr>
      </w:r>
    </w:p>
    <w:p>
      <w:pPr>
        <w:pStyle w:val="BodyText"/>
        <w:spacing w:line="250" w:lineRule="auto" w:before="45"/>
        <w:ind w:left="151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,</w:t>
      </w:r>
      <w:r>
        <w:rPr>
          <w:color w:val="5F6369"/>
          <w:w w:val="110"/>
        </w:rPr>
        <w:t> 30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50" w:lineRule="auto" w:before="40"/>
        <w:ind w:left="447" w:right="3069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7"/>
          <w:w w:val="110"/>
        </w:rPr>
        <w:t>hr</w:t>
      </w:r>
      <w:r>
        <w:rPr>
          <w:color w:val="5F6369"/>
          <w:spacing w:val="-6"/>
          <w:w w:val="110"/>
        </w:rPr>
        <w:t>,</w:t>
      </w:r>
      <w:r>
        <w:rPr>
          <w:color w:val="5F6369"/>
          <w:w w:val="110"/>
        </w:rPr>
        <w:t> 30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134" w:space="40"/>
            <w:col w:w="1064" w:space="40"/>
            <w:col w:w="2127" w:space="40"/>
            <w:col w:w="2253" w:space="40"/>
            <w:col w:w="881" w:space="40"/>
            <w:col w:w="425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65.95pt;mso-position-horizontal-relative:char;mso-position-vertical-relative:line" coordorigin="0,0" coordsize="9746,1319">
            <v:group style="position:absolute;left:0;top:4;width:9746;height:1315" coordorigin="0,4" coordsize="9746,1315">
              <v:shape style="position:absolute;left:0;top:4;width:9746;height:1315" coordorigin="0,4" coordsize="9746,1315" path="m0,1319l9746,1319,9746,4,0,4,0,1319xe" filled="true" fillcolor="#fdb714" stroked="false">
                <v:path arrowok="t"/>
                <v:fill type="solid"/>
              </v:shape>
              <v:shape style="position:absolute;left:80;top:11;width:33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/>
                          <w:b/>
                          <w:color w:val="FDB714"/>
                          <w:w w:val="110"/>
                          <w:sz w:val="24"/>
                        </w:rPr>
                        <w:t>7.4</w:t>
                      </w:r>
                      <w:r>
                        <w:rPr>
                          <w:rFonts w:ascii="Times New Roman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573;top:90;width:1178;height:680" type="#_x0000_t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0"/>
                        </w:rPr>
                        <w:t>Post-test</w:t>
                      </w:r>
                      <w:r>
                        <w:rPr>
                          <w:rFonts w:ascii="Times New Roman"/>
                          <w:color w:val="5F6369"/>
                          <w:spacing w:val="-8"/>
                          <w:w w:val="115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50" w:lineRule="auto" w:before="10"/>
                        <w:ind w:left="0" w:right="275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0"/>
                        </w:rPr>
                        <w:t>workshop</w:t>
                      </w:r>
                      <w:r>
                        <w:rPr>
                          <w:rFonts w:ascii="Times New Roman"/>
                          <w:color w:val="5F6369"/>
                          <w:w w:val="111"/>
                          <w:sz w:val="20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0"/>
                        </w:rPr>
                        <w:t>evaluation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2083;top:78;width:991;height:748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Post-test,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workshop</w:t>
                      </w:r>
                      <w:r>
                        <w:rPr>
                          <w:rFonts w:ascii="Times New Roman"/>
                          <w:color w:val="5F6369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05"/>
                          <w:sz w:val="22"/>
                        </w:rPr>
                        <w:t>evaluation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65;top:90;width:800;height:200" type="#_x0000_t202" filled="false" stroked="false">
                <v:textbox inset="0,0,0,0">
                  <w:txbxContent>
                    <w:p>
                      <w:pPr>
                        <w:spacing w:line="2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0"/>
                        </w:rPr>
                        <w:t>Post-test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6168;top:0;width:1951;height:226" type="#_x0000_t202" filled="false" stroked="false">
                <v:textbox inset="0,0,0,0">
                  <w:txbxContent>
                    <w:p>
                      <w:pPr>
                        <w:tabs>
                          <w:tab w:pos="1216" w:val="left" w:leader="none"/>
                        </w:tabs>
                        <w:spacing w:line="226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20</w:t>
                      </w:r>
                      <w:r>
                        <w:rPr>
                          <w:rFonts w:ascii="Times New Roman"/>
                          <w:color w:val="5F6369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min.</w:t>
                        <w:tab/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position w:val="1"/>
                          <w:sz w:val="22"/>
                        </w:rPr>
                        <w:t>40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0"/>
                          <w:position w:val="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position w:val="1"/>
                          <w:sz w:val="22"/>
                        </w:rPr>
                        <w:t>min.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4165;top:570;width:908;height:440" type="#_x0000_t202" filled="false" stroked="false">
                <v:textbox inset="0,0,0,0">
                  <w:txbxContent>
                    <w:p>
                      <w:pPr>
                        <w:spacing w:line="21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1"/>
                          <w:w w:val="105"/>
                          <w:sz w:val="20"/>
                        </w:rPr>
                        <w:t>Workshop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  <w:p>
                      <w:pPr>
                        <w:spacing w:line="220" w:lineRule="exact" w:before="1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05"/>
                          <w:sz w:val="20"/>
                        </w:rPr>
                        <w:t>evaluation</w:t>
                      </w:r>
                      <w:r>
                        <w:rPr>
                          <w:rFonts w:ascii="Times New Roman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Heading7"/>
        <w:spacing w:line="240" w:lineRule="auto" w:before="8"/>
        <w:ind w:left="0" w:right="0"/>
        <w:jc w:val="right"/>
        <w:rPr>
          <w:b w:val="0"/>
          <w:bCs w:val="0"/>
        </w:rPr>
      </w:pPr>
      <w:r>
        <w:rPr>
          <w:color w:val="FDB714"/>
          <w:w w:val="110"/>
        </w:rPr>
        <w:t>7.5</w:t>
      </w:r>
      <w:r>
        <w:rPr>
          <w:b w:val="0"/>
        </w:rPr>
      </w:r>
    </w:p>
    <w:p>
      <w:pPr>
        <w:spacing w:line="250" w:lineRule="auto" w:before="11"/>
        <w:ind w:left="119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0"/>
        </w:rPr>
        <w:br w:type="column"/>
      </w:r>
      <w:r>
        <w:rPr>
          <w:rFonts w:ascii="Times New Roman"/>
          <w:color w:val="5F6369"/>
          <w:spacing w:val="-8"/>
          <w:w w:val="110"/>
          <w:sz w:val="20"/>
        </w:rPr>
        <w:t>Commitments</w:t>
      </w:r>
      <w:r>
        <w:rPr>
          <w:rFonts w:ascii="Times New Roman"/>
          <w:color w:val="5F6369"/>
          <w:spacing w:val="21"/>
          <w:w w:val="112"/>
          <w:sz w:val="20"/>
        </w:rPr>
        <w:t> </w:t>
      </w:r>
      <w:r>
        <w:rPr>
          <w:rFonts w:ascii="Times New Roman"/>
          <w:color w:val="5F6369"/>
          <w:spacing w:val="-6"/>
          <w:w w:val="110"/>
          <w:sz w:val="20"/>
        </w:rPr>
        <w:t>and</w:t>
      </w:r>
      <w:r>
        <w:rPr>
          <w:rFonts w:ascii="Times New Roman"/>
          <w:color w:val="5F6369"/>
          <w:spacing w:val="-5"/>
          <w:w w:val="110"/>
          <w:sz w:val="20"/>
        </w:rPr>
        <w:t> </w:t>
      </w:r>
      <w:r>
        <w:rPr>
          <w:rFonts w:ascii="Times New Roman"/>
          <w:color w:val="5F6369"/>
          <w:spacing w:val="-8"/>
          <w:w w:val="110"/>
          <w:sz w:val="20"/>
        </w:rPr>
        <w:t>certificates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69"/>
        <w:ind w:left="242" w:right="0"/>
        <w:jc w:val="left"/>
      </w:pPr>
      <w:r>
        <w:rPr>
          <w:w w:val="115"/>
        </w:rPr>
        <w:br w:type="column"/>
      </w:r>
      <w:r>
        <w:rPr>
          <w:color w:val="5F6369"/>
          <w:w w:val="115"/>
        </w:rPr>
        <w:t>Issue</w:t>
      </w:r>
      <w:r>
        <w:rPr>
          <w:color w:val="5F6369"/>
          <w:spacing w:val="-37"/>
          <w:w w:val="115"/>
        </w:rPr>
        <w:t> </w:t>
      </w:r>
      <w:r>
        <w:rPr>
          <w:color w:val="5F6369"/>
          <w:w w:val="115"/>
        </w:rPr>
        <w:t>certificates</w:t>
      </w:r>
      <w:r>
        <w:rPr/>
      </w:r>
    </w:p>
    <w:p>
      <w:pPr>
        <w:spacing w:line="250" w:lineRule="auto" w:before="71"/>
        <w:ind w:left="38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0"/>
        </w:rPr>
        <w:br w:type="column"/>
      </w:r>
      <w:r>
        <w:rPr>
          <w:rFonts w:ascii="Times New Roman"/>
          <w:color w:val="5F6369"/>
          <w:w w:val="110"/>
          <w:sz w:val="20"/>
        </w:rPr>
        <w:t>Post-training</w:t>
      </w:r>
      <w:r>
        <w:rPr>
          <w:rFonts w:ascii="Times New Roman"/>
          <w:color w:val="5F6369"/>
          <w:w w:val="107"/>
          <w:sz w:val="20"/>
        </w:rPr>
        <w:t> </w:t>
      </w:r>
      <w:r>
        <w:rPr>
          <w:rFonts w:ascii="Times New Roman"/>
          <w:color w:val="5F6369"/>
          <w:w w:val="110"/>
          <w:sz w:val="20"/>
        </w:rPr>
        <w:t>commitments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8"/>
        <w:ind w:left="717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pStyle w:val="BodyText"/>
        <w:spacing w:line="240" w:lineRule="auto" w:before="93"/>
        <w:ind w:left="443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25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6" w:equalWidth="0">
            <w:col w:w="1134" w:space="40"/>
            <w:col w:w="1347" w:space="40"/>
            <w:col w:w="1905" w:space="40"/>
            <w:col w:w="1625" w:space="40"/>
            <w:col w:w="1452" w:space="40"/>
            <w:col w:w="4247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4.926102pt;margin-top:.439859pt;width:14.2pt;height:17pt;mso-position-horizontal-relative:page;mso-position-vertical-relative:paragraph;z-index:366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sz w:val="34"/>
                    </w:rPr>
                    <w:t>xi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3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TRAINERS'</w:t>
      </w:r>
      <w:r>
        <w:rPr>
          <w:rFonts w:ascii="Times New Roman"/>
          <w:b/>
          <w:color w:val="5F6369"/>
          <w:spacing w:val="-4"/>
          <w:w w:val="95"/>
          <w:sz w:val="16"/>
        </w:rPr>
        <w:t> FACILIT</w:t>
      </w:r>
      <w:r>
        <w:rPr>
          <w:rFonts w:ascii="Times New Roman"/>
          <w:b/>
          <w:color w:val="5F6369"/>
          <w:spacing w:val="-3"/>
          <w:w w:val="95"/>
          <w:sz w:val="16"/>
        </w:rPr>
        <w:t>ATION </w:t>
      </w:r>
      <w:r>
        <w:rPr>
          <w:rFonts w:ascii="Times New Roman"/>
          <w:b/>
          <w:color w:val="5F6369"/>
          <w:w w:val="95"/>
          <w:sz w:val="16"/>
        </w:rPr>
        <w:t>GUIDE</w:t>
      </w:r>
      <w:r>
        <w:rPr>
          <w:rFonts w:ascii="Times New Roman"/>
          <w:b/>
          <w:color w:val="5F6369"/>
          <w:spacing w:val="-3"/>
          <w:w w:val="95"/>
          <w:sz w:val="16"/>
        </w:rPr>
        <w:t> </w:t>
      </w:r>
      <w:r>
        <w:rPr>
          <w:rFonts w:ascii="Times New Roman"/>
          <w:b/>
          <w:color w:val="5F6369"/>
          <w:spacing w:val="-1"/>
          <w:w w:val="95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before="80"/>
        <w:ind w:left="140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5"/>
        </w:rPr>
        <w:br w:type="column"/>
      </w:r>
      <w:r>
        <w:rPr>
          <w:rFonts w:ascii="Times New Roman"/>
          <w:color w:val="5F6369"/>
          <w:w w:val="115"/>
          <w:sz w:val="20"/>
        </w:rPr>
        <w:t>Issue</w:t>
      </w:r>
      <w:r>
        <w:rPr>
          <w:rFonts w:ascii="Times New Roman"/>
          <w:color w:val="5F6369"/>
          <w:spacing w:val="-34"/>
          <w:w w:val="115"/>
          <w:sz w:val="20"/>
        </w:rPr>
        <w:t> </w:t>
      </w:r>
      <w:r>
        <w:rPr>
          <w:rFonts w:ascii="Times New Roman"/>
          <w:color w:val="5F6369"/>
          <w:w w:val="115"/>
          <w:sz w:val="20"/>
        </w:rPr>
        <w:t>certificates</w:t>
      </w:r>
      <w:r>
        <w:rPr>
          <w:rFonts w:ascii="Times New Roman"/>
          <w:sz w:val="20"/>
        </w:rPr>
      </w:r>
    </w:p>
    <w:p>
      <w:pPr>
        <w:pStyle w:val="BodyText"/>
        <w:spacing w:line="240" w:lineRule="auto" w:before="111"/>
        <w:ind w:left="451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10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min.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3" w:equalWidth="0">
            <w:col w:w="4705" w:space="40"/>
            <w:col w:w="1652" w:space="40"/>
            <w:col w:w="5473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Heading1"/>
        <w:spacing w:line="250" w:lineRule="auto"/>
        <w:ind w:left="1440" w:right="690"/>
        <w:jc w:val="left"/>
        <w:rPr>
          <w:b w:val="0"/>
          <w:bCs w:val="0"/>
        </w:rPr>
      </w:pPr>
      <w:bookmarkStart w:name="_TOC_250002" w:id="3"/>
      <w:r>
        <w:rPr>
          <w:color w:val="40B4E2"/>
          <w:w w:val="120"/>
        </w:rPr>
        <w:t>Glossary</w:t>
      </w:r>
      <w:r>
        <w:rPr>
          <w:color w:val="40B4E2"/>
          <w:spacing w:val="19"/>
          <w:w w:val="120"/>
        </w:rPr>
        <w:t> </w:t>
      </w:r>
      <w:r>
        <w:rPr>
          <w:color w:val="40B4E2"/>
          <w:w w:val="120"/>
        </w:rPr>
        <w:t>-</w:t>
      </w:r>
      <w:r>
        <w:rPr>
          <w:color w:val="40B4E2"/>
          <w:spacing w:val="19"/>
          <w:w w:val="120"/>
        </w:rPr>
        <w:t> </w:t>
      </w:r>
      <w:r>
        <w:rPr>
          <w:color w:val="40B4E2"/>
          <w:w w:val="120"/>
        </w:rPr>
        <w:t>Interpersonal</w:t>
      </w:r>
      <w:r>
        <w:rPr>
          <w:color w:val="40B4E2"/>
          <w:w w:val="120"/>
        </w:rPr>
        <w:t> Communication</w:t>
      </w:r>
      <w:r>
        <w:rPr>
          <w:color w:val="40B4E2"/>
          <w:spacing w:val="12"/>
          <w:w w:val="120"/>
        </w:rPr>
        <w:t> </w:t>
      </w:r>
      <w:r>
        <w:rPr>
          <w:color w:val="40B4E2"/>
          <w:w w:val="120"/>
        </w:rPr>
        <w:t>For</w:t>
      </w:r>
      <w:r>
        <w:rPr>
          <w:color w:val="40B4E2"/>
          <w:spacing w:val="12"/>
          <w:w w:val="120"/>
        </w:rPr>
        <w:t> </w:t>
      </w:r>
      <w:r>
        <w:rPr>
          <w:color w:val="40B4E2"/>
          <w:w w:val="120"/>
        </w:rPr>
        <w:t>Immunization</w:t>
      </w:r>
      <w:r>
        <w:rPr>
          <w:color w:val="40B4E2"/>
          <w:w w:val="120"/>
        </w:rPr>
        <w:t> Key</w:t>
      </w:r>
      <w:r>
        <w:rPr>
          <w:color w:val="40B4E2"/>
          <w:spacing w:val="-49"/>
          <w:w w:val="120"/>
        </w:rPr>
        <w:t> </w:t>
      </w:r>
      <w:r>
        <w:rPr>
          <w:color w:val="40B4E2"/>
          <w:spacing w:val="-60"/>
          <w:w w:val="120"/>
        </w:rPr>
        <w:t>T</w:t>
      </w:r>
      <w:r>
        <w:rPr>
          <w:color w:val="40B4E2"/>
          <w:w w:val="120"/>
        </w:rPr>
        <w:t>erms</w:t>
      </w:r>
      <w:bookmarkEnd w:id="3"/>
      <w:r>
        <w:rPr>
          <w:b w:val="0"/>
        </w:rPr>
      </w:r>
    </w:p>
    <w:p>
      <w:pPr>
        <w:pStyle w:val="Heading7"/>
        <w:spacing w:line="240" w:lineRule="auto" w:before="279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Advocacy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Refers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ways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developing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implementing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strategy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enable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gain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w w:val="118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commitment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policymakers,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community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members,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other</w:t>
      </w:r>
      <w:r>
        <w:rPr>
          <w:rFonts w:ascii="Times New Roman"/>
          <w:color w:val="5F6369"/>
          <w:spacing w:val="4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stakeholders</w:t>
      </w:r>
      <w:r>
        <w:rPr>
          <w:rFonts w:ascii="Times New Roman"/>
          <w:color w:val="5F6369"/>
          <w:w w:val="113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successfully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lobby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increasing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immunization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coverage.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Agency</w:t>
      </w:r>
      <w:r>
        <w:rPr>
          <w:b w:val="0"/>
        </w:rPr>
      </w:r>
    </w:p>
    <w:p>
      <w:pPr>
        <w:spacing w:line="250" w:lineRule="auto" w:before="12"/>
        <w:ind w:left="1440" w:right="7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Refers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expression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choice,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voice,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power.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It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is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ability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make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influence</w:t>
      </w:r>
      <w:r>
        <w:rPr>
          <w:rFonts w:ascii="Times New Roman" w:hAnsi="Times New Roman" w:cs="Times New Roman" w:eastAsia="Times New Roman"/>
          <w:color w:val="5F6369"/>
          <w:spacing w:val="20"/>
          <w:w w:val="10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decisions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inform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one’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s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life,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capacity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assert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one’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s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interests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5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meaningfully</w:t>
      </w:r>
      <w:r>
        <w:rPr>
          <w:rFonts w:ascii="Times New Roman" w:hAnsi="Times New Roman" w:cs="Times New Roman" w:eastAsia="Times New Roman"/>
          <w:color w:val="5F6369"/>
          <w:spacing w:val="25"/>
          <w:w w:val="10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participate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public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private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decision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making,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capacity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influence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behaviour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w w:val="10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course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action.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05"/>
        </w:rPr>
        <w:t>Caregiver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Someone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who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provides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unpaid</w:t>
      </w:r>
      <w:r>
        <w:rPr>
          <w:rFonts w:ascii="Times New Roman"/>
          <w:color w:val="5F6369"/>
          <w:spacing w:val="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assistance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</w:t>
      </w:r>
      <w:r>
        <w:rPr>
          <w:rFonts w:ascii="Times New Roman"/>
          <w:color w:val="5F6369"/>
          <w:spacing w:val="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physical,</w:t>
      </w:r>
      <w:r>
        <w:rPr>
          <w:rFonts w:ascii="Times New Roman"/>
          <w:color w:val="5F6369"/>
          <w:spacing w:val="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psychological,</w:t>
      </w:r>
      <w:r>
        <w:rPr>
          <w:rFonts w:ascii="Times New Roman"/>
          <w:color w:val="5F6369"/>
          <w:spacing w:val="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w w:val="106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developmental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needs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baby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child.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may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parent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someone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who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acts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w w:val="118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secondary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parent,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primary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guardian.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Client-centred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approach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Means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client’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s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needs,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concerns,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experiences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core</w:t>
      </w:r>
      <w:r>
        <w:rPr>
          <w:rFonts w:ascii="Times New Roman" w:hAnsi="Times New Roman" w:cs="Times New Roman" w:eastAsia="Times New Roman"/>
          <w:color w:val="5F6369"/>
          <w:spacing w:val="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focus</w:t>
      </w:r>
      <w:r>
        <w:rPr>
          <w:rFonts w:ascii="Times New Roman" w:hAnsi="Times New Roman" w:cs="Times New Roman" w:eastAsia="Times New Roman"/>
          <w:color w:val="5F6369"/>
          <w:spacing w:val="2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during</w:t>
      </w:r>
      <w:r>
        <w:rPr>
          <w:rFonts w:ascii="Times New Roman" w:hAnsi="Times New Roman" w:cs="Times New Roman" w:eastAsia="Times New Roman"/>
          <w:color w:val="5F6369"/>
          <w:spacing w:val="26"/>
          <w:w w:val="10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immunization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communications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services.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5"/>
        </w:rPr>
        <w:t>Closed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question</w:t>
      </w:r>
      <w:r>
        <w:rPr>
          <w:b w:val="0"/>
        </w:rPr>
      </w:r>
    </w:p>
    <w:p>
      <w:pPr>
        <w:spacing w:line="250" w:lineRule="auto" w:before="12"/>
        <w:ind w:left="1440" w:right="719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query the caregiver answers with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 simple ‘yes’ or ‘no’. A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closed question does not allow</w:t>
      </w:r>
      <w:r>
        <w:rPr>
          <w:rFonts w:ascii="Times New Roman" w:hAnsi="Times New Roman" w:cs="Times New Roman" w:eastAsia="Times New Roman"/>
          <w:color w:val="5F6369"/>
          <w:w w:val="10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you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check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make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sure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caregiver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client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has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understood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question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really</w:t>
      </w:r>
      <w:r>
        <w:rPr>
          <w:rFonts w:ascii="Times New Roman" w:hAnsi="Times New Roman" w:cs="Times New Roman" w:eastAsia="Times New Roman"/>
          <w:color w:val="5F6369"/>
          <w:w w:val="10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knows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answer.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Communication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transmission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information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conveying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thoughts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from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source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(sender)</w:t>
      </w:r>
      <w:r>
        <w:rPr>
          <w:rFonts w:ascii="Times New Roman"/>
          <w:color w:val="5F6369"/>
          <w:w w:val="110"/>
          <w:sz w:val="24"/>
        </w:rPr>
        <w:t> to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destination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(receiver).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Both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sender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receiver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have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responsibility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interpret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w w:val="118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words,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gestures,</w:t>
      </w:r>
      <w:r>
        <w:rPr>
          <w:rFonts w:ascii="Times New Roman"/>
          <w:color w:val="5F6369"/>
          <w:spacing w:val="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symbols</w:t>
      </w:r>
      <w:r>
        <w:rPr>
          <w:rFonts w:ascii="Times New Roman"/>
          <w:color w:val="5F6369"/>
          <w:spacing w:val="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being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exchanged</w:t>
      </w:r>
      <w:r>
        <w:rPr>
          <w:rFonts w:ascii="Times New Roman"/>
          <w:color w:val="5F6369"/>
          <w:spacing w:val="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provide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feedback.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Community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b w:val="0"/>
        </w:rPr>
      </w:r>
    </w:p>
    <w:p>
      <w:pPr>
        <w:spacing w:line="250" w:lineRule="auto" w:before="12"/>
        <w:ind w:left="1440" w:right="719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process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discussion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within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community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group.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This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activity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used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identify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issues</w:t>
      </w:r>
      <w:r>
        <w:rPr>
          <w:rFonts w:ascii="Times New Roman"/>
          <w:color w:val="5F6369"/>
          <w:w w:val="118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 causing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problems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locally and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 find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collective solutions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 these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problems.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Community mobilization</w:t>
      </w:r>
      <w:r>
        <w:rPr>
          <w:b w:val="0"/>
        </w:rPr>
      </w:r>
    </w:p>
    <w:p>
      <w:pPr>
        <w:spacing w:line="250" w:lineRule="auto" w:before="12"/>
        <w:ind w:left="1440" w:right="718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process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gaining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involvement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key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stakeholders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community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action</w:t>
      </w:r>
      <w:r>
        <w:rPr>
          <w:rFonts w:ascii="Times New Roman"/>
          <w:color w:val="5F6369"/>
          <w:w w:val="109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towards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particular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goal.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Counselling</w:t>
      </w:r>
      <w:r>
        <w:rPr>
          <w:b w:val="0"/>
        </w:rPr>
      </w:r>
    </w:p>
    <w:p>
      <w:pPr>
        <w:spacing w:line="250" w:lineRule="auto" w:before="12"/>
        <w:ind w:left="1440" w:right="718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collaborative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effort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between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counsellor</w:t>
      </w:r>
      <w:r>
        <w:rPr>
          <w:rFonts w:ascii="Times New Roman"/>
          <w:color w:val="5F6369"/>
          <w:spacing w:val="-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client(s)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helps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clients</w:t>
      </w:r>
      <w:r>
        <w:rPr>
          <w:rFonts w:ascii="Times New Roman"/>
          <w:color w:val="5F6369"/>
          <w:spacing w:val="-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identify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goals</w:t>
      </w:r>
      <w:r>
        <w:rPr>
          <w:rFonts w:ascii="Times New Roman"/>
          <w:color w:val="5F6369"/>
          <w:spacing w:val="-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potential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solutions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barriers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promotes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behaviour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change.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3"/>
          <w:szCs w:val="23"/>
        </w:rPr>
        <w:sectPr>
          <w:headerReference w:type="default" r:id="rId40"/>
          <w:footerReference w:type="default" r:id="rId41"/>
          <w:pgSz w:w="11910" w:h="16840"/>
          <w:pgMar w:header="0" w:footer="0" w:top="1120" w:bottom="280" w:left="0" w:right="0"/>
        </w:sectPr>
      </w:pPr>
    </w:p>
    <w:p>
      <w:pPr>
        <w:spacing w:before="91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29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1"/>
          <w:w w:val="95"/>
          <w:sz w:val="16"/>
        </w:rPr>
        <w:t>GLOSSAR</w:t>
      </w:r>
      <w:r>
        <w:rPr>
          <w:rFonts w:ascii="Times New Roman"/>
          <w:b/>
          <w:color w:val="5F6369"/>
          <w:spacing w:val="-2"/>
          <w:w w:val="95"/>
          <w:sz w:val="16"/>
        </w:rPr>
        <w:t>Y</w:t>
      </w:r>
      <w:r>
        <w:rPr>
          <w:rFonts w:ascii="Times New Roman"/>
          <w:sz w:val="16"/>
        </w:rPr>
      </w:r>
    </w:p>
    <w:p>
      <w:pPr>
        <w:spacing w:before="61"/>
        <w:ind w:left="99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w w:val="105"/>
        </w:rPr>
        <w:br w:type="column"/>
      </w:r>
      <w:r>
        <w:rPr>
          <w:rFonts w:ascii="Times New Roman"/>
          <w:b/>
          <w:color w:val="231F20"/>
          <w:w w:val="105"/>
          <w:sz w:val="34"/>
        </w:rPr>
        <w:t>xii</w:t>
      </w:r>
      <w:r>
        <w:rPr>
          <w:rFonts w:ascii="Times New Roman"/>
          <w:sz w:val="3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4"/>
          <w:szCs w:val="34"/>
        </w:rPr>
        <w:sectPr>
          <w:type w:val="continuous"/>
          <w:pgSz w:w="11910" w:h="16840"/>
          <w:pgMar w:top="0" w:bottom="0" w:left="0" w:right="0"/>
          <w:cols w:num="2" w:equalWidth="0">
            <w:col w:w="10584" w:space="40"/>
            <w:col w:w="128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Heading7"/>
        <w:spacing w:line="240" w:lineRule="auto" w:before="72"/>
        <w:ind w:left="720" w:right="0"/>
        <w:jc w:val="both"/>
        <w:rPr>
          <w:b w:val="0"/>
          <w:bCs w:val="0"/>
        </w:rPr>
      </w:pPr>
      <w:r>
        <w:rPr>
          <w:color w:val="5F6369"/>
          <w:w w:val="110"/>
        </w:rPr>
        <w:t>Empathy</w:t>
      </w:r>
      <w:r>
        <w:rPr>
          <w:b w:val="0"/>
        </w:rPr>
      </w:r>
    </w:p>
    <w:p>
      <w:pPr>
        <w:spacing w:line="250" w:lineRule="auto" w:before="12"/>
        <w:ind w:left="720" w:right="84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emotional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identification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</w:t>
      </w:r>
      <w:r>
        <w:rPr>
          <w:rFonts w:ascii="Times New Roman" w:hAnsi="Times New Roman" w:cs="Times New Roman" w:eastAsia="Times New Roman"/>
          <w:color w:val="5F6369"/>
          <w:spacing w:val="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someone.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It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is</w:t>
      </w:r>
      <w:r>
        <w:rPr>
          <w:rFonts w:ascii="Times New Roman" w:hAnsi="Times New Roman" w:cs="Times New Roman" w:eastAsia="Times New Roman"/>
          <w:color w:val="5F6369"/>
          <w:spacing w:val="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capacity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project</w:t>
      </w:r>
      <w:r>
        <w:rPr>
          <w:rFonts w:ascii="Times New Roman" w:hAnsi="Times New Roman" w:cs="Times New Roman" w:eastAsia="Times New Roman"/>
          <w:color w:val="5F6369"/>
          <w:spacing w:val="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person’s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thoughts</w:t>
      </w:r>
      <w:r>
        <w:rPr>
          <w:rFonts w:ascii="Times New Roman" w:hAnsi="Times New Roman" w:cs="Times New Roman" w:eastAsia="Times New Roman"/>
          <w:color w:val="5F6369"/>
          <w:spacing w:val="26"/>
          <w:w w:val="11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and/or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feelings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despite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not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having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those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thoughts/feelings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explicitly</w:t>
      </w:r>
      <w:r>
        <w:rPr>
          <w:rFonts w:ascii="Times New Roman" w:hAnsi="Times New Roman" w:cs="Times New Roman" w:eastAsia="Times New Roman"/>
          <w:color w:val="5F6369"/>
          <w:spacing w:val="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communicated.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05"/>
        </w:rPr>
        <w:t>Equity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(in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health)</w:t>
      </w:r>
      <w:r>
        <w:rPr>
          <w:b w:val="0"/>
        </w:rPr>
      </w:r>
    </w:p>
    <w:p>
      <w:pPr>
        <w:spacing w:line="250" w:lineRule="auto" w:before="12"/>
        <w:ind w:left="720" w:right="798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Means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no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one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denied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possibility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being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healthy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because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belong</w:t>
      </w:r>
      <w:r>
        <w:rPr>
          <w:rFonts w:ascii="Times New Roman"/>
          <w:color w:val="5F6369"/>
          <w:spacing w:val="5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4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w w:val="112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particular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group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have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economic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social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disadvantage.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10"/>
        </w:rPr>
        <w:t>Feedback</w:t>
      </w:r>
      <w:r>
        <w:rPr>
          <w:b w:val="0"/>
        </w:rPr>
      </w:r>
    </w:p>
    <w:p>
      <w:pPr>
        <w:spacing w:line="250" w:lineRule="auto" w:before="12"/>
        <w:ind w:left="720" w:right="143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audience’s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response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communication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experience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either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orally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5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nonverbally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.</w:t>
      </w:r>
      <w:r>
        <w:rPr>
          <w:rFonts w:ascii="Times New Roman" w:hAnsi="Times New Roman" w:cs="Times New Roman" w:eastAsia="Times New Roman"/>
          <w:color w:val="5F6369"/>
          <w:spacing w:val="25"/>
          <w:w w:val="11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Feedback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enables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communicator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evaluate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effectiveness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their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message.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Giving</w:t>
      </w:r>
      <w:r>
        <w:rPr>
          <w:rFonts w:ascii="Times New Roman" w:hAnsi="Times New Roman" w:cs="Times New Roman" w:eastAsia="Times New Roman"/>
          <w:color w:val="5F6369"/>
          <w:spacing w:val="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</w:t>
      </w:r>
      <w:r>
        <w:rPr>
          <w:rFonts w:ascii="Times New Roman" w:hAnsi="Times New Roman" w:cs="Times New Roman" w:eastAsia="Times New Roman"/>
          <w:color w:val="5F6369"/>
          <w:w w:val="11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audience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chance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provide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feedback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is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crucial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for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maintaining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open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communication.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10"/>
        </w:rPr>
        <w:t>Focus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discussion</w:t>
      </w:r>
      <w:r>
        <w:rPr>
          <w:b w:val="0"/>
        </w:rPr>
      </w:r>
    </w:p>
    <w:p>
      <w:pPr>
        <w:spacing w:line="250" w:lineRule="auto" w:before="12"/>
        <w:ind w:left="720" w:right="143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discussion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clear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guidelines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about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topic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discussion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should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centre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on.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w w:val="10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ideal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number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participants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focus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group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is</w:t>
      </w:r>
      <w:r>
        <w:rPr>
          <w:rFonts w:ascii="Times New Roman" w:hAnsi="Times New Roman" w:cs="Times New Roman" w:eastAsia="Times New Roman"/>
          <w:color w:val="5F6369"/>
          <w:spacing w:val="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between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six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10.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facilitator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keeps</w:t>
      </w:r>
      <w:r>
        <w:rPr>
          <w:rFonts w:ascii="Times New Roman" w:hAnsi="Times New Roman" w:cs="Times New Roman" w:eastAsia="Times New Roman"/>
          <w:color w:val="5F6369"/>
          <w:spacing w:val="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w w:val="11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discussion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focused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on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agreed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upon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topic</w:t>
      </w:r>
      <w:r>
        <w:rPr>
          <w:rFonts w:ascii="Times New Roman" w:hAnsi="Times New Roman" w:cs="Times New Roman" w:eastAsia="Times New Roman"/>
          <w:color w:val="5F6369"/>
          <w:spacing w:val="4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makes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sure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everyone’s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views</w:t>
      </w:r>
      <w:r>
        <w:rPr>
          <w:rFonts w:ascii="Times New Roman" w:hAnsi="Times New Roman" w:cs="Times New Roman" w:eastAsia="Times New Roman"/>
          <w:color w:val="5F6369"/>
          <w:spacing w:val="4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color w:val="5F6369"/>
          <w:spacing w:val="22"/>
          <w:w w:val="11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heard.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05"/>
        </w:rPr>
        <w:t>Frontline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worker</w:t>
      </w:r>
      <w:r>
        <w:rPr>
          <w:b w:val="0"/>
        </w:rPr>
      </w:r>
    </w:p>
    <w:p>
      <w:pPr>
        <w:spacing w:line="250" w:lineRule="auto" w:before="12"/>
        <w:ind w:left="720" w:right="143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social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worker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healthcare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provider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(facility-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community-based,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professional</w:t>
      </w:r>
      <w:r>
        <w:rPr>
          <w:rFonts w:ascii="Times New Roman"/>
          <w:color w:val="5F6369"/>
          <w:spacing w:val="-4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4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volunteer)</w:t>
      </w:r>
      <w:r>
        <w:rPr>
          <w:rFonts w:ascii="Times New Roman"/>
          <w:color w:val="5F6369"/>
          <w:w w:val="108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tasked</w:t>
      </w:r>
      <w:r>
        <w:rPr>
          <w:rFonts w:ascii="Times New Roman"/>
          <w:color w:val="5F6369"/>
          <w:spacing w:val="-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with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delivering</w:t>
      </w:r>
      <w:r>
        <w:rPr>
          <w:rFonts w:ascii="Times New Roman"/>
          <w:color w:val="5F6369"/>
          <w:spacing w:val="-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interpersonal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communication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(IPC)</w:t>
      </w:r>
      <w:r>
        <w:rPr>
          <w:rFonts w:ascii="Times New Roman"/>
          <w:color w:val="5F6369"/>
          <w:spacing w:val="-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counselling,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immunization,</w:t>
      </w:r>
      <w:r>
        <w:rPr>
          <w:rFonts w:ascii="Times New Roman"/>
          <w:color w:val="5F6369"/>
          <w:spacing w:val="-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w w:val="106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education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outreach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caregivers,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clients,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community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members.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10"/>
        </w:rPr>
        <w:t>Immunization</w:t>
      </w:r>
      <w:r>
        <w:rPr>
          <w:b w:val="0"/>
        </w:rPr>
      </w:r>
    </w:p>
    <w:p>
      <w:pPr>
        <w:spacing w:line="250" w:lineRule="auto" w:before="12"/>
        <w:ind w:left="720" w:right="1445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1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process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by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which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person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made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immune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resistant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infectious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disease,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typically</w:t>
      </w:r>
      <w:r>
        <w:rPr>
          <w:rFonts w:ascii="Times New Roman"/>
          <w:color w:val="5F6369"/>
          <w:w w:val="10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by</w:t>
      </w:r>
      <w:r>
        <w:rPr>
          <w:rFonts w:ascii="Times New Roman"/>
          <w:color w:val="5F6369"/>
          <w:spacing w:val="-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administration</w:t>
      </w:r>
      <w:r>
        <w:rPr>
          <w:rFonts w:ascii="Times New Roman"/>
          <w:color w:val="5F6369"/>
          <w:spacing w:val="-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-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vaccine.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left="720" w:right="0"/>
        <w:jc w:val="both"/>
        <w:rPr>
          <w:b w:val="0"/>
          <w:bCs w:val="0"/>
        </w:rPr>
      </w:pPr>
      <w:r>
        <w:rPr>
          <w:color w:val="5F6369"/>
          <w:w w:val="110"/>
        </w:rPr>
        <w:t>Interpersonal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b w:val="0"/>
        </w:rPr>
      </w:r>
    </w:p>
    <w:p>
      <w:pPr>
        <w:spacing w:line="250" w:lineRule="auto" w:before="12"/>
        <w:ind w:left="720" w:right="143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process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exchanging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information,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ideas,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thoughts,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between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group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two</w:t>
      </w:r>
      <w:r>
        <w:rPr>
          <w:rFonts w:ascii="Times New Roman"/>
          <w:color w:val="5F6369"/>
          <w:w w:val="114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more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people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using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verbal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nonverbal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messages.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exchange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allows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them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receive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immediate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response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feedback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can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lead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mutual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understanding,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agreement,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action. IPC can happen in a face-to-face/direct setting or in a mediated/indirect setting, such</w:t>
      </w:r>
      <w:r>
        <w:rPr>
          <w:rFonts w:ascii="Times New Roman"/>
          <w:color w:val="5F6369"/>
          <w:w w:val="115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3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video,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audio,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short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message</w:t>
      </w:r>
      <w:r>
        <w:rPr>
          <w:rFonts w:ascii="Times New Roman"/>
          <w:color w:val="5F6369"/>
          <w:spacing w:val="3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service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(SMS)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message,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telephone,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3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internet</w:t>
      </w:r>
      <w:r>
        <w:rPr>
          <w:rFonts w:ascii="Times New Roman"/>
          <w:color w:val="5F6369"/>
          <w:spacing w:val="3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exchange.</w:t>
      </w:r>
      <w:r>
        <w:rPr>
          <w:rFonts w:ascii="Times New Roman"/>
          <w:color w:val="5F6369"/>
          <w:w w:val="113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IPC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related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supports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following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skills: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3" w:after="0"/>
        <w:ind w:left="1079" w:right="0" w:hanging="359"/>
        <w:jc w:val="both"/>
      </w:pPr>
      <w:r>
        <w:rPr>
          <w:color w:val="5F6369"/>
          <w:w w:val="110"/>
        </w:rPr>
        <w:t>Communication: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Conveying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ideas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verbal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nonverbal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means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05"/>
        </w:rPr>
        <w:t>Empathy: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Understanding</w:t>
      </w:r>
      <w:r>
        <w:rPr>
          <w:color w:val="5F6369"/>
          <w:spacing w:val="39"/>
          <w:w w:val="105"/>
        </w:rPr>
        <w:t> </w:t>
      </w:r>
      <w:r>
        <w:rPr>
          <w:color w:val="5F6369"/>
          <w:w w:val="105"/>
        </w:rPr>
        <w:t>individuals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Mentoring: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Coaching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people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Problem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solving: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Resolving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personal,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group,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workplace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challenges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Negotiation: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agreement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differ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eamwork: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2"/>
          <w:w w:val="110"/>
        </w:rPr>
        <w:t>Working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achieve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single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goal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headerReference w:type="default" r:id="rId42"/>
          <w:footerReference w:type="default" r:id="rId43"/>
          <w:pgSz w:w="11910" w:h="16840"/>
          <w:pgMar w:header="0" w:footer="0" w:top="1120" w:bottom="280" w:left="0" w:right="0"/>
        </w:sectPr>
      </w:pPr>
    </w:p>
    <w:p>
      <w:pPr>
        <w:spacing w:before="61"/>
        <w:ind w:left="709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Times New Roman"/>
          <w:b/>
          <w:color w:val="231F20"/>
          <w:sz w:val="34"/>
        </w:rPr>
        <w:t>xiii</w:t>
      </w:r>
      <w:r>
        <w:rPr>
          <w:rFonts w:ascii="Times New Roman"/>
          <w:sz w:val="34"/>
        </w:rPr>
      </w:r>
    </w:p>
    <w:p>
      <w:pPr>
        <w:spacing w:before="91"/>
        <w:ind w:left="7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7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1"/>
          <w:sz w:val="16"/>
        </w:rPr>
        <w:t>GLOSSAR</w:t>
      </w:r>
      <w:r>
        <w:rPr>
          <w:rFonts w:ascii="Times New Roman"/>
          <w:b/>
          <w:color w:val="5F6369"/>
          <w:spacing w:val="-2"/>
          <w:sz w:val="16"/>
        </w:rPr>
        <w:t>Y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  <w:cols w:num="2" w:equalWidth="0">
            <w:col w:w="1183" w:space="40"/>
            <w:col w:w="1068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pStyle w:val="Heading7"/>
        <w:spacing w:line="240" w:lineRule="auto" w:before="72"/>
        <w:ind w:right="0"/>
        <w:jc w:val="both"/>
        <w:rPr>
          <w:b w:val="0"/>
          <w:bCs w:val="0"/>
        </w:rPr>
      </w:pPr>
      <w:r>
        <w:rPr>
          <w:color w:val="5F6369"/>
          <w:w w:val="115"/>
        </w:rPr>
        <w:t>Key</w:t>
      </w:r>
      <w:r>
        <w:rPr>
          <w:color w:val="5F6369"/>
          <w:spacing w:val="-11"/>
          <w:w w:val="115"/>
        </w:rPr>
        <w:t> </w:t>
      </w:r>
      <w:r>
        <w:rPr>
          <w:color w:val="5F6369"/>
          <w:w w:val="115"/>
        </w:rPr>
        <w:t>message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statement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representing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general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tone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main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points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guide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communication</w:t>
      </w:r>
      <w:r>
        <w:rPr>
          <w:rFonts w:ascii="Times New Roman"/>
          <w:color w:val="5F6369"/>
          <w:spacing w:val="2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about</w:t>
      </w:r>
      <w:r>
        <w:rPr>
          <w:rFonts w:ascii="Times New Roman"/>
          <w:color w:val="5F6369"/>
          <w:w w:val="112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vaccines</w:t>
      </w:r>
      <w:r>
        <w:rPr>
          <w:rFonts w:ascii="Times New Roman"/>
          <w:color w:val="5F6369"/>
          <w:spacing w:val="-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immunization.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Mobilization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An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approach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engaging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individuals,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groups,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organizations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become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own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agents</w:t>
      </w:r>
      <w:r>
        <w:rPr>
          <w:rFonts w:ascii="Times New Roman"/>
          <w:color w:val="5F6369"/>
          <w:w w:val="117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change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order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make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improvements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health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well-being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families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communities.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Nonverbal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b w:val="0"/>
        </w:rPr>
      </w:r>
    </w:p>
    <w:p>
      <w:pPr>
        <w:spacing w:line="250" w:lineRule="auto" w:before="12"/>
        <w:ind w:left="1440" w:right="7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method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transmitting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information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conveying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thoughts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through</w:t>
      </w:r>
      <w:r>
        <w:rPr>
          <w:rFonts w:ascii="Times New Roman"/>
          <w:color w:val="5F6369"/>
          <w:spacing w:val="-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actions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such</w:t>
      </w:r>
      <w:r>
        <w:rPr>
          <w:rFonts w:ascii="Times New Roman"/>
          <w:color w:val="5F6369"/>
          <w:w w:val="115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body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language,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gestures,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facial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expressions,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sounds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not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quite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words.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w w:val="114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actions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can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strengthen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contradict</w:t>
      </w:r>
      <w:r>
        <w:rPr>
          <w:rFonts w:ascii="Times New Roman"/>
          <w:color w:val="5F6369"/>
          <w:spacing w:val="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what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expressed</w:t>
      </w:r>
      <w:r>
        <w:rPr>
          <w:rFonts w:ascii="Times New Roman"/>
          <w:color w:val="5F6369"/>
          <w:spacing w:val="10"/>
          <w:w w:val="110"/>
          <w:sz w:val="24"/>
        </w:rPr>
        <w:t> </w:t>
      </w:r>
      <w:r>
        <w:rPr>
          <w:rFonts w:ascii="Times New Roman"/>
          <w:color w:val="5F6369"/>
          <w:spacing w:val="-3"/>
          <w:w w:val="110"/>
          <w:sz w:val="24"/>
        </w:rPr>
        <w:t>verbally</w:t>
      </w:r>
      <w:r>
        <w:rPr>
          <w:rFonts w:ascii="Times New Roman"/>
          <w:color w:val="5F6369"/>
          <w:spacing w:val="-2"/>
          <w:w w:val="110"/>
          <w:sz w:val="24"/>
        </w:rPr>
        <w:t>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Open-ended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question</w:t>
      </w:r>
      <w:r>
        <w:rPr>
          <w:b w:val="0"/>
        </w:rPr>
      </w:r>
    </w:p>
    <w:p>
      <w:pPr>
        <w:spacing w:line="250" w:lineRule="auto" w:before="12"/>
        <w:ind w:left="1440" w:right="7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question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encourages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answer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own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way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share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concerns</w:t>
      </w:r>
      <w:r>
        <w:rPr>
          <w:rFonts w:ascii="Times New Roman"/>
          <w:color w:val="5F6369"/>
          <w:w w:val="114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with</w:t>
      </w:r>
      <w:r>
        <w:rPr>
          <w:rFonts w:ascii="Times New Roman"/>
          <w:color w:val="5F6369"/>
          <w:spacing w:val="-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5"/>
        </w:rPr>
        <w:t>Respect</w:t>
      </w:r>
      <w:r>
        <w:rPr>
          <w:b w:val="0"/>
        </w:rPr>
      </w:r>
    </w:p>
    <w:p>
      <w:pPr>
        <w:spacing w:line="250" w:lineRule="auto" w:before="12"/>
        <w:ind w:left="1440" w:right="718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positive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</w:t>
      </w:r>
      <w:r>
        <w:rPr>
          <w:rFonts w:ascii="Times New Roman"/>
          <w:color w:val="5F6369"/>
          <w:spacing w:val="3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action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shown</w:t>
      </w:r>
      <w:r>
        <w:rPr>
          <w:rFonts w:ascii="Times New Roman"/>
          <w:color w:val="5F6369"/>
          <w:spacing w:val="3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towards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someone</w:t>
      </w:r>
      <w:r>
        <w:rPr>
          <w:rFonts w:ascii="Times New Roman"/>
          <w:color w:val="5F6369"/>
          <w:spacing w:val="3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something</w:t>
      </w:r>
      <w:r>
        <w:rPr>
          <w:rFonts w:ascii="Times New Roman"/>
          <w:color w:val="5F6369"/>
          <w:spacing w:val="3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considered</w:t>
      </w:r>
      <w:r>
        <w:rPr>
          <w:rFonts w:ascii="Times New Roman"/>
          <w:color w:val="5F6369"/>
          <w:spacing w:val="3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important.</w:t>
      </w:r>
      <w:r>
        <w:rPr>
          <w:rFonts w:ascii="Times New Roman"/>
          <w:color w:val="5F6369"/>
          <w:w w:val="110"/>
          <w:sz w:val="24"/>
        </w:rPr>
        <w:t> Respect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conveys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sense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admiration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good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valuable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qualities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honours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someone</w:t>
      </w:r>
      <w:r>
        <w:rPr>
          <w:rFonts w:ascii="Times New Roman"/>
          <w:color w:val="5F6369"/>
          <w:w w:val="117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by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exhibiting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care,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concern,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consideration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needs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Social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behaviour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change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b w:val="0"/>
        </w:rPr>
      </w:r>
    </w:p>
    <w:p>
      <w:pPr>
        <w:spacing w:line="250" w:lineRule="auto" w:before="12"/>
        <w:ind w:left="1440" w:right="7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Developing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implementing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communication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strategy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promote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positive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change</w:t>
      </w:r>
      <w:r>
        <w:rPr>
          <w:rFonts w:ascii="Times New Roman"/>
          <w:color w:val="5F6369"/>
          <w:spacing w:val="2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health-related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behaviours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spacing w:val="-2"/>
          <w:w w:val="110"/>
          <w:sz w:val="24"/>
        </w:rPr>
        <w:t>community,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informed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by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local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values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priorities.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This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can</w:t>
      </w:r>
      <w:r>
        <w:rPr>
          <w:rFonts w:ascii="Times New Roman"/>
          <w:color w:val="5F6369"/>
          <w:spacing w:val="26"/>
          <w:w w:val="112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only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done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sustained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work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with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individuals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communities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explain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issues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implications</w:t>
      </w:r>
      <w:r>
        <w:rPr>
          <w:rFonts w:ascii="Times New Roman"/>
          <w:color w:val="5F6369"/>
          <w:spacing w:val="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involved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people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understand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them.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w w:val="110"/>
        </w:rPr>
        <w:t>Sympathy</w:t>
      </w:r>
      <w:r>
        <w:rPr>
          <w:b w:val="0"/>
        </w:rPr>
      </w:r>
    </w:p>
    <w:p>
      <w:pPr>
        <w:spacing w:line="250" w:lineRule="auto" w:before="12"/>
        <w:ind w:left="1440" w:right="7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When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share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spacing w:val="-3"/>
          <w:w w:val="110"/>
          <w:sz w:val="24"/>
        </w:rPr>
        <w:t>another.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It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is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capacity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entering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into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sharing</w:t>
      </w:r>
      <w:r>
        <w:rPr>
          <w:rFonts w:ascii="Times New Roman"/>
          <w:color w:val="5F6369"/>
          <w:spacing w:val="26"/>
          <w:w w:val="109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feelings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interests</w:t>
      </w:r>
      <w:r>
        <w:rPr>
          <w:rFonts w:ascii="Times New Roman"/>
          <w:color w:val="5F6369"/>
          <w:spacing w:val="1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15"/>
          <w:w w:val="110"/>
          <w:sz w:val="24"/>
        </w:rPr>
        <w:t> </w:t>
      </w:r>
      <w:r>
        <w:rPr>
          <w:rFonts w:ascii="Times New Roman"/>
          <w:color w:val="5F6369"/>
          <w:spacing w:val="-3"/>
          <w:w w:val="110"/>
          <w:sz w:val="24"/>
        </w:rPr>
        <w:t>another.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accination</w:t>
      </w:r>
      <w:r>
        <w:rPr>
          <w:b w:val="0"/>
        </w:rPr>
      </w:r>
    </w:p>
    <w:p>
      <w:pPr>
        <w:spacing w:before="12"/>
        <w:ind w:left="1440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act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 introducing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 vaccine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into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 body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 produce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immunity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 a</w:t>
      </w:r>
      <w:r>
        <w:rPr>
          <w:rFonts w:ascii="Times New Roman"/>
          <w:color w:val="5F6369"/>
          <w:spacing w:val="-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specific disease.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Heading7"/>
        <w:spacing w:line="240" w:lineRule="auto"/>
        <w:ind w:right="0"/>
        <w:jc w:val="both"/>
        <w:rPr>
          <w:b w:val="0"/>
          <w:bCs w:val="0"/>
        </w:rPr>
      </w:pPr>
      <w:r>
        <w:rPr>
          <w:color w:val="5F6369"/>
          <w:spacing w:val="-4"/>
          <w:w w:val="110"/>
        </w:rPr>
        <w:t>V</w:t>
      </w:r>
      <w:r>
        <w:rPr>
          <w:color w:val="5F6369"/>
          <w:spacing w:val="-3"/>
          <w:w w:val="110"/>
        </w:rPr>
        <w:t>accines</w:t>
      </w:r>
      <w:r>
        <w:rPr>
          <w:b w:val="0"/>
        </w:rPr>
      </w:r>
    </w:p>
    <w:p>
      <w:pPr>
        <w:spacing w:line="250" w:lineRule="auto" w:before="12"/>
        <w:ind w:left="1440" w:right="7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product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stimulates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person’s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immune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system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produce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immunity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4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4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specific</w:t>
      </w:r>
      <w:r>
        <w:rPr>
          <w:rFonts w:ascii="Times New Roman" w:hAnsi="Times New Roman" w:cs="Times New Roman" w:eastAsia="Times New Roman"/>
          <w:color w:val="5F6369"/>
          <w:spacing w:val="26"/>
          <w:w w:val="10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disease</w:t>
      </w:r>
      <w:r>
        <w:rPr>
          <w:rFonts w:ascii="Times New Roman" w:hAnsi="Times New Roman" w:cs="Times New Roman" w:eastAsia="Times New Roman"/>
          <w:color w:val="5F6369"/>
          <w:spacing w:val="5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protect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person</w:t>
      </w:r>
      <w:r>
        <w:rPr>
          <w:rFonts w:ascii="Times New Roman" w:hAnsi="Times New Roman" w:cs="Times New Roman" w:eastAsia="Times New Roman"/>
          <w:color w:val="5F6369"/>
          <w:spacing w:val="5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from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disease.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5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vaccine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initiates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5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immunization</w:t>
      </w:r>
      <w:r>
        <w:rPr>
          <w:rFonts w:ascii="Times New Roman" w:hAnsi="Times New Roman" w:cs="Times New Roman" w:eastAsia="Times New Roman"/>
          <w:color w:val="5F6369"/>
          <w:w w:val="10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process.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V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accines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usually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administered</w:t>
      </w:r>
      <w:r>
        <w:rPr>
          <w:rFonts w:ascii="Times New Roman" w:hAnsi="Times New Roman" w:cs="Times New Roman" w:eastAsia="Times New Roman"/>
          <w:color w:val="5F6369"/>
          <w:spacing w:val="3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through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needle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injections,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however,</w:t>
      </w:r>
      <w:r>
        <w:rPr>
          <w:rFonts w:ascii="Times New Roman" w:hAnsi="Times New Roman" w:cs="Times New Roman" w:eastAsia="Times New Roman"/>
          <w:color w:val="5F6369"/>
          <w:spacing w:val="3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some</w:t>
      </w:r>
      <w:r>
        <w:rPr>
          <w:rFonts w:ascii="Times New Roman" w:hAnsi="Times New Roman" w:cs="Times New Roman" w:eastAsia="Times New Roman"/>
          <w:color w:val="5F6369"/>
          <w:spacing w:val="3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color w:val="5F6369"/>
          <w:spacing w:val="29"/>
          <w:w w:val="11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administered</w:t>
      </w:r>
      <w:r>
        <w:rPr>
          <w:rFonts w:ascii="Times New Roman" w:hAnsi="Times New Roman" w:cs="Times New Roman" w:eastAsia="Times New Roman"/>
          <w:color w:val="5F6369"/>
          <w:spacing w:val="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by</w:t>
      </w:r>
      <w:r>
        <w:rPr>
          <w:rFonts w:ascii="Times New Roman" w:hAnsi="Times New Roman" w:cs="Times New Roman" w:eastAsia="Times New Roman"/>
          <w:color w:val="5F6369"/>
          <w:spacing w:val="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mouth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sprayed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into</w:t>
      </w:r>
      <w:r>
        <w:rPr>
          <w:rFonts w:ascii="Times New Roman" w:hAnsi="Times New Roman" w:cs="Times New Roman" w:eastAsia="Times New Roman"/>
          <w:color w:val="5F6369"/>
          <w:spacing w:val="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nose.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44"/>
          <w:footerReference w:type="default" r:id="rId45"/>
          <w:pgSz w:w="11910" w:h="16840"/>
          <w:pgMar w:header="0" w:footer="0" w:top="1120" w:bottom="280" w:left="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0" w:right="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1"/>
          <w:w w:val="95"/>
          <w:sz w:val="16"/>
        </w:rPr>
        <w:t>GLOSSAR</w:t>
      </w:r>
      <w:r>
        <w:rPr>
          <w:rFonts w:ascii="Times New Roman"/>
          <w:b/>
          <w:color w:val="5F6369"/>
          <w:spacing w:val="-2"/>
          <w:w w:val="95"/>
          <w:sz w:val="16"/>
        </w:rPr>
        <w:t>Y</w:t>
      </w:r>
      <w:r>
        <w:rPr>
          <w:rFonts w:ascii="Times New Roman"/>
          <w:sz w:val="16"/>
        </w:rPr>
      </w:r>
    </w:p>
    <w:p>
      <w:pPr>
        <w:spacing w:before="227"/>
        <w:ind w:left="99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w w:val="110"/>
        </w:rPr>
        <w:br w:type="column"/>
      </w:r>
      <w:r>
        <w:rPr>
          <w:rFonts w:ascii="Times New Roman"/>
          <w:b/>
          <w:color w:val="231F20"/>
          <w:w w:val="110"/>
          <w:sz w:val="34"/>
        </w:rPr>
        <w:t>xiv</w:t>
      </w:r>
      <w:r>
        <w:rPr>
          <w:rFonts w:ascii="Times New Roman"/>
          <w:sz w:val="3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34"/>
          <w:szCs w:val="34"/>
        </w:rPr>
        <w:sectPr>
          <w:type w:val="continuous"/>
          <w:pgSz w:w="11910" w:h="16840"/>
          <w:pgMar w:top="0" w:bottom="0" w:left="0" w:right="0"/>
          <w:cols w:num="2" w:equalWidth="0">
            <w:col w:w="10584" w:space="40"/>
            <w:col w:w="1286"/>
          </w:cols>
        </w:sectPr>
      </w:pPr>
    </w:p>
    <w:p>
      <w:pPr>
        <w:spacing w:before="7"/>
        <w:ind w:left="100" w:right="0" w:firstLine="0"/>
        <w:jc w:val="both"/>
        <w:rPr>
          <w:rFonts w:ascii="Times New Roman" w:hAnsi="Times New Roman" w:cs="Times New Roman" w:eastAsia="Times New Roman"/>
          <w:sz w:val="64"/>
          <w:szCs w:val="64"/>
        </w:rPr>
      </w:pPr>
      <w:bookmarkStart w:name="_TOC_250001" w:id="4"/>
      <w:r>
        <w:rPr>
          <w:rFonts w:ascii="Times New Roman"/>
          <w:b/>
          <w:color w:val="40B4E2"/>
          <w:w w:val="120"/>
          <w:sz w:val="64"/>
        </w:rPr>
        <w:t>Overview</w:t>
      </w:r>
      <w:bookmarkEnd w:id="4"/>
      <w:r>
        <w:rPr>
          <w:rFonts w:ascii="Times New Roman"/>
          <w:sz w:val="64"/>
        </w:rPr>
      </w:r>
    </w:p>
    <w:p>
      <w:pPr>
        <w:spacing w:before="22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Background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There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vaccinated.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Parents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w w:val="110"/>
        </w:rPr>
        <w:t> reasons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delaying,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refusing,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completing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religious,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ethical,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considerations;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influence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antivaccination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information;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fear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complications;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undervaluing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vaccination;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inconvenience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perceived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caregivers);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unreliability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(sessions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cancelled,</w:t>
      </w:r>
      <w:r>
        <w:rPr>
          <w:color w:val="5F6369"/>
          <w:w w:val="110"/>
        </w:rPr>
        <w:t> vaccinator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available,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stockouts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vaccine);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poor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vaccinators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regarding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date,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effects,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forth.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poor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vaccinate</w:t>
      </w:r>
      <w:r>
        <w:rPr>
          <w:color w:val="5F6369"/>
          <w:w w:val="110"/>
        </w:rPr>
        <w:t> or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fail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screen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referral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eligible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facilities.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Evidence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shows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interaction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frontline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workers</w:t>
      </w:r>
      <w:r>
        <w:rPr>
          <w:color w:val="5F6369"/>
          <w:spacing w:val="34"/>
          <w:w w:val="110"/>
        </w:rPr>
        <w:t> </w:t>
      </w:r>
      <w:r>
        <w:rPr>
          <w:color w:val="5F6369"/>
          <w:spacing w:val="-4"/>
          <w:w w:val="110"/>
        </w:rPr>
        <w:t>(FLWs)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factor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ensuring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completion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schedule.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among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18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sources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6"/>
          <w:w w:val="110"/>
        </w:rPr>
        <w:t> </w:t>
      </w:r>
      <w:r>
        <w:rPr>
          <w:color w:val="5F6369"/>
          <w:spacing w:val="-3"/>
          <w:w w:val="110"/>
        </w:rPr>
        <w:t>behaviour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providers,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workers,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community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health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workers,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community-based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volunteers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at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 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frontline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programs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crucial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bridge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serve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provide.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6"/>
        <w:jc w:val="both"/>
      </w:pP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routinely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engage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meaningful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(IPC)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questions,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encouraging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participation,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demonstrating</w:t>
      </w:r>
      <w:r>
        <w:rPr>
          <w:color w:val="5F6369"/>
          <w:spacing w:val="-2"/>
          <w:w w:val="110"/>
        </w:rPr>
        <w:t> empathy,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emphasising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timely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vaccination,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listening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2"/>
          <w:w w:val="110"/>
        </w:rPr>
        <w:t>attentively, </w:t>
      </w:r>
      <w:r>
        <w:rPr>
          <w:color w:val="5F6369"/>
          <w:w w:val="110"/>
        </w:rPr>
        <w:t>and</w:t>
      </w:r>
      <w:r>
        <w:rPr>
          <w:color w:val="5F6369"/>
          <w:spacing w:val="29"/>
          <w:w w:val="111"/>
        </w:rPr>
        <w:t> </w:t>
      </w:r>
      <w:r>
        <w:rPr>
          <w:color w:val="5F6369"/>
          <w:w w:val="110"/>
        </w:rPr>
        <w:t>responding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to,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showing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-21"/>
          <w:w w:val="110"/>
        </w:rPr>
        <w:t> </w:t>
      </w:r>
      <w:r>
        <w:rPr>
          <w:color w:val="5F6369"/>
          <w:spacing w:val="-6"/>
          <w:w w:val="110"/>
        </w:rPr>
        <w:t>for</w:t>
      </w:r>
      <w:r>
        <w:rPr>
          <w:color w:val="5F6369"/>
          <w:spacing w:val="-5"/>
          <w:w w:val="110"/>
        </w:rPr>
        <w:t>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appreciating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able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trustful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relationships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likelihood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receive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time.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About</w:t>
      </w:r>
      <w:r>
        <w:rPr>
          <w:rFonts w:ascii="Times New Roman"/>
          <w:b/>
          <w:color w:val="5F6369"/>
          <w:spacing w:val="-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This</w:t>
      </w:r>
      <w:r>
        <w:rPr>
          <w:rFonts w:ascii="Times New Roman"/>
          <w:b/>
          <w:color w:val="5F6369"/>
          <w:spacing w:val="-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Resource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rainers'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Facilitation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3"/>
          <w:w w:val="110"/>
        </w:rPr>
        <w:t>participant’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1"/>
          <w:w w:val="104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(IPC/I)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companion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designed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11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acquire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knowledge,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skills,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exercises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contain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preservice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training,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workshops,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day-to-day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supervision,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supportive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visits,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on-the-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job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(including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coaching,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mentoring,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0"/>
          <w:w w:val="110"/>
        </w:rPr>
        <w:t> </w:t>
      </w:r>
      <w:r>
        <w:rPr>
          <w:color w:val="5F6369"/>
          <w:spacing w:val="-1"/>
          <w:w w:val="110"/>
        </w:rPr>
        <w:t>peer-to-peer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mentoring),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1"/>
          <w:w w:val="110"/>
        </w:rPr>
        <w:t> </w:t>
      </w:r>
      <w:r>
        <w:rPr>
          <w:color w:val="5F6369"/>
          <w:spacing w:val="-2"/>
          <w:w w:val="110"/>
        </w:rPr>
        <w:t>self-study.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0"/>
          <w:w w:val="110"/>
        </w:rPr>
        <w:t> </w:t>
      </w: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rainers'</w:t>
      </w:r>
      <w:r>
        <w:rPr>
          <w:color w:val="5F6369"/>
          <w:spacing w:val="37"/>
          <w:w w:val="112"/>
        </w:rPr>
        <w:t> </w:t>
      </w:r>
      <w:r>
        <w:rPr>
          <w:color w:val="5F6369"/>
          <w:w w:val="110"/>
        </w:rPr>
        <w:t>Facilitation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developed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supported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10"/>
        </w:rPr>
        <w:t> </w:t>
      </w:r>
      <w:r>
        <w:rPr>
          <w:color w:val="5F6369"/>
          <w:spacing w:val="-3"/>
          <w:w w:val="110"/>
        </w:rPr>
        <w:t>participant’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manual,</w:t>
      </w:r>
      <w:r>
        <w:rPr>
          <w:color w:val="5F6369"/>
          <w:spacing w:val="29"/>
          <w:w w:val="109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settings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2"/>
          <w:w w:val="110"/>
        </w:rPr>
        <w:t>self-study.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designed</w:t>
      </w:r>
      <w:r>
        <w:rPr>
          <w:color w:val="5F6369"/>
          <w:spacing w:val="29"/>
          <w:w w:val="114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country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offices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adapt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according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context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needs.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modules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incorporate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behaviour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change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theories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approaches.</w:t>
      </w:r>
      <w:r>
        <w:rPr>
          <w:color w:val="5F6369"/>
          <w:spacing w:val="25"/>
          <w:w w:val="110"/>
        </w:rPr>
        <w:t> </w:t>
      </w:r>
      <w:r>
        <w:rPr>
          <w:color w:val="5F6369"/>
          <w:spacing w:val="-3"/>
          <w:w w:val="110"/>
        </w:rPr>
        <w:t>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recommend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trainers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familiarize</w:t>
      </w:r>
      <w:r>
        <w:rPr>
          <w:color w:val="5F6369"/>
          <w:spacing w:val="20"/>
          <w:w w:val="102"/>
        </w:rPr>
        <w:t> </w:t>
      </w:r>
      <w:r>
        <w:rPr>
          <w:color w:val="5F6369"/>
          <w:w w:val="110"/>
        </w:rPr>
        <w:t>themselves with basic principles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social and behaviour change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 communication for development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preparation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training.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reference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found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thecompassforsbc.org.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0" w:right="72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9.5pt;height:17pt;mso-position-horizontal-relative:page;mso-position-vertical-relative:paragraph;z-index:368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0" w:right="73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1"/>
          <w:w w:val="90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46"/>
          <w:footerReference w:type="default" r:id="rId47"/>
          <w:pgSz w:w="11910" w:h="16840"/>
          <w:pgMar w:header="0" w:footer="0" w:top="1320" w:bottom="280" w:left="134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32"/>
          <w:w w:val="110"/>
          <w:sz w:val="28"/>
        </w:rPr>
        <w:t>T</w:t>
      </w:r>
      <w:r>
        <w:rPr>
          <w:rFonts w:ascii="Times New Roman"/>
          <w:b/>
          <w:color w:val="5F6369"/>
          <w:w w:val="110"/>
          <w:sz w:val="28"/>
        </w:rPr>
        <w:t>raining</w:t>
      </w:r>
      <w:r>
        <w:rPr>
          <w:rFonts w:ascii="Times New Roman"/>
          <w:b/>
          <w:color w:val="5F6369"/>
          <w:spacing w:val="-4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Philosophy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Intended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participatory,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includes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learning-by-doing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activities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adult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methods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require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paired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exercises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discussions,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brainstorming,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play,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practice.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follows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guiding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principles: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clarity,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engagement,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reflection,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reinforcement.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Intended</w:t>
      </w:r>
      <w:r>
        <w:rPr>
          <w:rFonts w:ascii="Times New Roman"/>
          <w:b/>
          <w:color w:val="5F6369"/>
          <w:spacing w:val="1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Audience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intended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broadly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defined.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worker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provider</w:t>
      </w:r>
      <w:r>
        <w:rPr/>
      </w:r>
    </w:p>
    <w:p>
      <w:pPr>
        <w:pStyle w:val="BodyText"/>
        <w:spacing w:line="250" w:lineRule="auto" w:before="11"/>
        <w:ind w:left="720" w:right="1437"/>
        <w:jc w:val="both"/>
      </w:pPr>
      <w:r>
        <w:rPr>
          <w:color w:val="5F6369"/>
          <w:w w:val="110"/>
        </w:rPr>
        <w:t>–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facility-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community-based,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professional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counselling,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clients,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members.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composed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23"/>
          <w:w w:val="107"/>
        </w:rPr>
        <w:t> </w:t>
      </w:r>
      <w:r>
        <w:rPr>
          <w:color w:val="5F6369"/>
          <w:w w:val="110"/>
        </w:rPr>
        <w:t>characteristics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(such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levels,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training,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competencies,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compensation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levels),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skills,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roles,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jobs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4"/>
          <w:w w:val="110"/>
        </w:rPr>
        <w:t>vary</w:t>
      </w:r>
      <w:r>
        <w:rPr>
          <w:color w:val="5F6369"/>
          <w:spacing w:val="-3"/>
          <w:w w:val="110"/>
        </w:rPr>
        <w:t>.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Regardless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differences,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complementary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roles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ensuring</w:t>
      </w:r>
      <w:r>
        <w:rPr>
          <w:color w:val="5F6369"/>
          <w:spacing w:val="22"/>
          <w:w w:val="111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communities achieve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full vaccine coverage.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6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package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geared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serve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promotion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preventative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3"/>
          <w:w w:val="110"/>
        </w:rPr>
        <w:t>capacity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profiles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vary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country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countries.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formal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tend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facilities,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vaccinate.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public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only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months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years,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case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registered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nurses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technicians.</w:t>
      </w:r>
      <w:r>
        <w:rPr>
          <w:color w:val="5F6369"/>
          <w:spacing w:val="27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minimally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literate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volunteers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educated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salaried</w:t>
      </w:r>
      <w:r>
        <w:rPr>
          <w:color w:val="5F6369"/>
          <w:spacing w:val="23"/>
          <w:w w:val="108"/>
        </w:rPr>
        <w:t> </w:t>
      </w:r>
      <w:r>
        <w:rPr>
          <w:color w:val="5F6369"/>
          <w:w w:val="110"/>
        </w:rPr>
        <w:t>employees.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responsible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informing,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counselling,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encouraging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35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-36"/>
          <w:w w:val="110"/>
        </w:rPr>
        <w:t> </w:t>
      </w:r>
      <w:r>
        <w:rPr>
          <w:color w:val="5F6369"/>
          <w:w w:val="110"/>
        </w:rPr>
        <w:t>immunized.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32"/>
          <w:w w:val="110"/>
          <w:sz w:val="28"/>
        </w:rPr>
        <w:t>T</w:t>
      </w:r>
      <w:r>
        <w:rPr>
          <w:rFonts w:ascii="Times New Roman"/>
          <w:b/>
          <w:color w:val="5F6369"/>
          <w:w w:val="110"/>
          <w:sz w:val="28"/>
        </w:rPr>
        <w:t>raining</w:t>
      </w:r>
      <w:r>
        <w:rPr>
          <w:rFonts w:ascii="Times New Roman"/>
          <w:b/>
          <w:color w:val="5F6369"/>
          <w:spacing w:val="-4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package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seek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programs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knowledge,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attitudes,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practices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among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Ws: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7"/>
          <w:w w:val="110"/>
          <w:sz w:val="22"/>
        </w:rPr>
        <w:t>FL</w:t>
      </w:r>
      <w:r>
        <w:rPr>
          <w:rFonts w:ascii="Times New Roman"/>
          <w:b/>
          <w:color w:val="5F6369"/>
          <w:spacing w:val="-6"/>
          <w:w w:val="110"/>
          <w:sz w:val="22"/>
        </w:rPr>
        <w:t>Ws</w:t>
      </w:r>
      <w:r>
        <w:rPr>
          <w:rFonts w:ascii="Times New Roman"/>
          <w:b/>
          <w:color w:val="5F6369"/>
          <w:spacing w:val="-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Will</w:t>
      </w:r>
      <w:r>
        <w:rPr>
          <w:rFonts w:ascii="Times New Roman"/>
          <w:b/>
          <w:color w:val="5F6369"/>
          <w:spacing w:val="-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Gain</w:t>
      </w:r>
      <w:r>
        <w:rPr>
          <w:rFonts w:ascii="Times New Roman"/>
          <w:b/>
          <w:color w:val="5F6369"/>
          <w:spacing w:val="-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Knowledge</w:t>
      </w:r>
      <w:r>
        <w:rPr>
          <w:rFonts w:ascii="Times New Roman"/>
          <w:b/>
          <w:color w:val="5F6369"/>
          <w:spacing w:val="-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About: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7" w:after="0"/>
        <w:ind w:left="1079" w:right="0" w:hanging="359"/>
        <w:jc w:val="both"/>
      </w:pPr>
      <w:r>
        <w:rPr>
          <w:color w:val="5F6369"/>
          <w:w w:val="105"/>
        </w:rPr>
        <w:t>The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principles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effective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IPC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0" w:after="0"/>
        <w:ind w:left="1079" w:right="1606" w:hanging="359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irrespective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workload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length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interaction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4" w:after="0"/>
        <w:ind w:left="1079" w:right="1679" w:hanging="359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taken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regulatory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authorities,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manufacturers,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safety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prevent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disease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Flws</w:t>
      </w:r>
      <w:r>
        <w:rPr>
          <w:rFonts w:ascii="Times New Roman"/>
          <w:b/>
          <w:color w:val="5F6369"/>
          <w:spacing w:val="-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Will</w:t>
      </w:r>
      <w:r>
        <w:rPr>
          <w:rFonts w:ascii="Times New Roman"/>
          <w:b/>
          <w:color w:val="5F6369"/>
          <w:spacing w:val="-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Gain</w:t>
      </w:r>
      <w:r>
        <w:rPr>
          <w:rFonts w:ascii="Times New Roman"/>
          <w:b/>
          <w:color w:val="5F6369"/>
          <w:spacing w:val="-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-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Perspective</w:t>
      </w:r>
      <w:r>
        <w:rPr>
          <w:rFonts w:ascii="Times New Roman"/>
          <w:b/>
          <w:color w:val="5F6369"/>
          <w:spacing w:val="-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That: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6" w:lineRule="auto" w:before="187" w:after="0"/>
        <w:ind w:left="1079" w:right="1766" w:hanging="359"/>
        <w:jc w:val="left"/>
      </w:pPr>
      <w:r>
        <w:rPr>
          <w:color w:val="5F6369"/>
          <w:w w:val="110"/>
        </w:rPr>
        <w:t>All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deserve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respect,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empathy,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equitable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service,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3"/>
          <w:w w:val="114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heard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regardless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religion,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3"/>
          <w:w w:val="110"/>
        </w:rPr>
        <w:t>ethnicity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national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origin,</w:t>
      </w:r>
      <w:r>
        <w:rPr>
          <w:color w:val="5F6369"/>
          <w:spacing w:val="-3"/>
          <w:w w:val="110"/>
        </w:rPr>
        <w:t> gender,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education,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socioeconomic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status.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enabling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health.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spacing w:val="-3"/>
          <w:w w:val="115"/>
        </w:rPr>
        <w:t>Vaccines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safe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prevent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disease.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8.195999pt;margin-top:.557158pt;width:9.5pt;height:17pt;mso-position-horizontal-relative:page;mso-position-vertical-relative:paragraph;z-index:37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2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48"/>
          <w:footerReference w:type="default" r:id="rId49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spacing w:before="75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7"/>
          <w:w w:val="105"/>
          <w:sz w:val="22"/>
        </w:rPr>
        <w:t>FL</w:t>
      </w:r>
      <w:r>
        <w:rPr>
          <w:rFonts w:ascii="Times New Roman"/>
          <w:b/>
          <w:color w:val="5F6369"/>
          <w:spacing w:val="-5"/>
          <w:w w:val="105"/>
          <w:sz w:val="22"/>
        </w:rPr>
        <w:t>Ws</w:t>
      </w:r>
      <w:r>
        <w:rPr>
          <w:rFonts w:ascii="Times New Roman"/>
          <w:b/>
          <w:color w:val="5F6369"/>
          <w:spacing w:val="-6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Will</w:t>
      </w:r>
      <w:r>
        <w:rPr>
          <w:rFonts w:ascii="Times New Roman"/>
          <w:b/>
          <w:color w:val="5F6369"/>
          <w:spacing w:val="-5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Have</w:t>
      </w:r>
      <w:r>
        <w:rPr>
          <w:rFonts w:ascii="Times New Roman"/>
          <w:b/>
          <w:color w:val="5F6369"/>
          <w:spacing w:val="-6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The</w:t>
      </w:r>
      <w:r>
        <w:rPr>
          <w:rFonts w:ascii="Times New Roman"/>
          <w:b/>
          <w:color w:val="5F6369"/>
          <w:spacing w:val="-5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Skills</w:t>
      </w:r>
      <w:r>
        <w:rPr>
          <w:rFonts w:ascii="Times New Roman"/>
          <w:b/>
          <w:color w:val="5F6369"/>
          <w:spacing w:val="-6"/>
          <w:w w:val="105"/>
          <w:sz w:val="22"/>
        </w:rPr>
        <w:t> </w:t>
      </w:r>
      <w:r>
        <w:rPr>
          <w:rFonts w:ascii="Times New Roman"/>
          <w:b/>
          <w:color w:val="5F6369"/>
          <w:spacing w:val="-9"/>
          <w:w w:val="105"/>
          <w:sz w:val="22"/>
        </w:rPr>
        <w:t>T</w:t>
      </w:r>
      <w:r>
        <w:rPr>
          <w:rFonts w:ascii="Times New Roman"/>
          <w:b/>
          <w:color w:val="5F6369"/>
          <w:spacing w:val="-7"/>
          <w:w w:val="105"/>
          <w:sz w:val="22"/>
        </w:rPr>
        <w:t>o: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0" w:after="0"/>
        <w:ind w:left="1799" w:right="934" w:hanging="359"/>
        <w:jc w:val="left"/>
      </w:pPr>
      <w:r>
        <w:rPr>
          <w:color w:val="5F6369"/>
          <w:w w:val="110"/>
        </w:rPr>
        <w:t>Explain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vaccines,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remind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subsequent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vaccination,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actions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them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778" w:hanging="359"/>
        <w:jc w:val="left"/>
      </w:pPr>
      <w:r>
        <w:rPr>
          <w:color w:val="5F6369"/>
          <w:w w:val="110"/>
        </w:rPr>
        <w:t>Effectively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large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1513" w:hanging="359"/>
        <w:jc w:val="left"/>
      </w:pPr>
      <w:r>
        <w:rPr>
          <w:color w:val="5F6369"/>
          <w:w w:val="110"/>
        </w:rPr>
        <w:t>Encourage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clear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responses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questions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Appropriately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rumours,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misconceptions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Plan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engagement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activities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Layout/Content</w:t>
      </w:r>
      <w:r>
        <w:rPr>
          <w:rFonts w:ascii="Times New Roman"/>
          <w:b/>
          <w:color w:val="5F6369"/>
          <w:spacing w:val="-2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Of</w:t>
      </w:r>
      <w:r>
        <w:rPr>
          <w:rFonts w:ascii="Times New Roman"/>
          <w:b/>
          <w:color w:val="5F6369"/>
          <w:spacing w:val="-2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The</w:t>
      </w:r>
      <w:r>
        <w:rPr>
          <w:rFonts w:ascii="Times New Roman"/>
          <w:b/>
          <w:color w:val="5F6369"/>
          <w:spacing w:val="-2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Manual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8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divided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sessions,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notes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trainer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facilitate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including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the: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Objectives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session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spacing w:val="-7"/>
          <w:w w:val="110"/>
        </w:rPr>
        <w:t>T</w:t>
      </w:r>
      <w:r>
        <w:rPr>
          <w:color w:val="5F6369"/>
          <w:spacing w:val="-5"/>
          <w:w w:val="110"/>
        </w:rPr>
        <w:t>ime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required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session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Materials/preparation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session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spacing w:val="-4"/>
          <w:w w:val="110"/>
        </w:rPr>
        <w:t>Training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methods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used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5"/>
        </w:rPr>
        <w:t>Session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content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Preparation</w:t>
      </w:r>
      <w:r>
        <w:rPr>
          <w:rFonts w:ascii="Times New Roman"/>
          <w:b/>
          <w:color w:val="5F6369"/>
          <w:spacing w:val="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For</w:t>
      </w:r>
      <w:r>
        <w:rPr>
          <w:rFonts w:ascii="Times New Roman"/>
          <w:b/>
          <w:color w:val="5F6369"/>
          <w:spacing w:val="6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The</w:t>
      </w:r>
      <w:r>
        <w:rPr>
          <w:rFonts w:ascii="Times New Roman"/>
          <w:b/>
          <w:color w:val="5F6369"/>
          <w:spacing w:val="6"/>
          <w:w w:val="105"/>
          <w:sz w:val="28"/>
        </w:rPr>
        <w:t> </w:t>
      </w:r>
      <w:r>
        <w:rPr>
          <w:rFonts w:ascii="Times New Roman"/>
          <w:b/>
          <w:color w:val="5F6369"/>
          <w:spacing w:val="-30"/>
          <w:w w:val="105"/>
          <w:sz w:val="28"/>
        </w:rPr>
        <w:t>T</w:t>
      </w:r>
      <w:r>
        <w:rPr>
          <w:rFonts w:ascii="Times New Roman"/>
          <w:b/>
          <w:color w:val="5F6369"/>
          <w:w w:val="105"/>
          <w:sz w:val="28"/>
        </w:rPr>
        <w:t>raining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/>
        <w:ind w:left="1440" w:right="0"/>
        <w:jc w:val="left"/>
      </w:pP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training,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trainers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should: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6"/>
        </w:numPr>
        <w:tabs>
          <w:tab w:pos="1800" w:val="left" w:leader="none"/>
        </w:tabs>
        <w:spacing w:line="250" w:lineRule="auto" w:before="0" w:after="0"/>
        <w:ind w:left="1799" w:right="718" w:hanging="359"/>
        <w:jc w:val="left"/>
      </w:pPr>
      <w:r>
        <w:rPr>
          <w:color w:val="5F6369"/>
          <w:w w:val="110"/>
        </w:rPr>
        <w:t>Read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carefully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prior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agenda,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objectives,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2"/>
          <w:w w:val="110"/>
        </w:rPr>
        <w:t>methodology,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materials,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allocated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breaks</w:t>
      </w:r>
      <w:r>
        <w:rPr/>
      </w:r>
    </w:p>
    <w:p>
      <w:pPr>
        <w:pStyle w:val="BodyText"/>
        <w:numPr>
          <w:ilvl w:val="0"/>
          <w:numId w:val="6"/>
        </w:numPr>
        <w:tabs>
          <w:tab w:pos="1800" w:val="left" w:leader="none"/>
        </w:tabs>
        <w:spacing w:line="250" w:lineRule="auto" w:before="180" w:after="0"/>
        <w:ind w:left="1799" w:right="737" w:hanging="359"/>
        <w:jc w:val="left"/>
      </w:pPr>
      <w:r>
        <w:rPr>
          <w:color w:val="5F6369"/>
          <w:w w:val="110"/>
        </w:rPr>
        <w:t>Practice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activities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conducting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them,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setting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aside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adequate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plan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seek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assistance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co-facilitators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translators</w:t>
      </w:r>
      <w:r>
        <w:rPr/>
      </w:r>
    </w:p>
    <w:p>
      <w:pPr>
        <w:pStyle w:val="BodyText"/>
        <w:numPr>
          <w:ilvl w:val="0"/>
          <w:numId w:val="6"/>
        </w:numPr>
        <w:tabs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Review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gather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necessary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materials</w:t>
      </w:r>
      <w:r>
        <w:rPr/>
      </w:r>
    </w:p>
    <w:p>
      <w:pPr>
        <w:pStyle w:val="BodyText"/>
        <w:numPr>
          <w:ilvl w:val="0"/>
          <w:numId w:val="6"/>
        </w:numPr>
        <w:tabs>
          <w:tab w:pos="1800" w:val="left" w:leader="none"/>
        </w:tabs>
        <w:spacing w:line="250" w:lineRule="auto" w:before="191" w:after="0"/>
        <w:ind w:left="1799" w:right="718" w:hanging="359"/>
        <w:jc w:val="both"/>
      </w:pPr>
      <w:r>
        <w:rPr>
          <w:color w:val="5F6369"/>
          <w:w w:val="110"/>
        </w:rPr>
        <w:t>Know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the  characteristics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prepare  to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accommodate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levels,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professional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backgrounds,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languages,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cultural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norms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customs,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styles</w:t>
      </w:r>
      <w:r>
        <w:rPr/>
      </w:r>
    </w:p>
    <w:p>
      <w:pPr>
        <w:pStyle w:val="BodyText"/>
        <w:numPr>
          <w:ilvl w:val="0"/>
          <w:numId w:val="6"/>
        </w:numPr>
        <w:tabs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Adhere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suggested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timing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fewer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12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participants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89"/>
        <w:ind w:left="0" w:right="132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9.5pt;height:17pt;mso-position-horizontal-relative:page;mso-position-vertical-relative:paragraph;z-index:373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0" w:right="133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pacing w:val="-1"/>
          <w:w w:val="90"/>
          <w:sz w:val="16"/>
        </w:rPr>
        <w:t>OVERVIEW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50"/>
          <w:footerReference w:type="default" r:id="rId51"/>
          <w:pgSz w:w="11910" w:h="16840"/>
          <w:pgMar w:header="0" w:footer="0" w:top="1160" w:bottom="280" w:left="0" w:right="0"/>
        </w:sectPr>
      </w:pPr>
    </w:p>
    <w:p>
      <w:pPr>
        <w:spacing w:before="4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.0pt;margin-top:-1.1645pt;width:595.35pt;height:843.1pt;mso-position-horizontal-relative:page;mso-position-vertical-relative:page;z-index:-273112" coordorigin="0,-23" coordsize="11907,16862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11883;top:0;width:2;height:1047" coordorigin="11883,0" coordsize="2,1047">
              <v:shape style="position:absolute;left:11883;top:0;width:2;height:1047" coordorigin="11883,0" coordsize="0,1047" path="m11883,0l11883,1046e" filled="false" stroked="true" strokeweight="2.329001pt" strokecolor="#231f20">
                <v:path arrowok="t"/>
              </v:shape>
            </v:group>
            <v:group style="position:absolute;left:11502;top:1149;width:272;height:11146" coordorigin="11502,1149" coordsize="272,11146">
              <v:shape style="position:absolute;left:11502;top:1149;width:272;height:11146" coordorigin="11502,1149" coordsize="272,11146" path="m11502,12295l11774,12295,11774,1149,11502,1149,11502,12295xe" filled="true" fillcolor="#231f20" stroked="false">
                <v:path arrowok="t"/>
                <v:fill type="solid"/>
              </v:shape>
            </v:group>
            <v:group style="position:absolute;left:11733;top:543;width:173;height:288" coordorigin="11733,543" coordsize="173,288">
              <v:shape style="position:absolute;left:11733;top:543;width:173;height:288" coordorigin="11733,543" coordsize="173,288" path="m11906,543l11733,543,11764,808,11906,830,11906,543xe" filled="true" fillcolor="#95c93d" stroked="false">
                <v:path arrowok="t"/>
                <v:fill type="solid"/>
              </v:shape>
            </v:group>
            <v:group style="position:absolute;left:11502;top:1046;width:404;height:15792" coordorigin="11502,1046" coordsize="404,15792">
              <v:shape style="position:absolute;left:11502;top:1046;width:404;height:15792" coordorigin="11502,1046" coordsize="404,15792" path="m11502,16838l11905,16838,11905,1046,11502,1046,11502,16838xe" filled="true" fillcolor="#ffffff" stroked="false">
                <v:path arrowok="t"/>
                <v:fill type="solid"/>
              </v:shape>
            </v:group>
            <w10:wrap type="none"/>
          </v:group>
        </w:pict>
      </w:r>
      <w:bookmarkStart w:name="_TOC_250000" w:id="5"/>
      <w:r>
        <w:rPr>
          <w:rFonts w:ascii="Times New Roman"/>
          <w:b/>
          <w:color w:val="5F6369"/>
          <w:spacing w:val="-32"/>
          <w:w w:val="120"/>
          <w:sz w:val="28"/>
        </w:rPr>
        <w:t>T</w:t>
      </w:r>
      <w:r>
        <w:rPr>
          <w:rFonts w:ascii="Times New Roman"/>
          <w:b/>
          <w:color w:val="5F6369"/>
          <w:w w:val="120"/>
          <w:sz w:val="28"/>
        </w:rPr>
        <w:t>raining</w:t>
      </w:r>
      <w:r>
        <w:rPr>
          <w:rFonts w:ascii="Times New Roman"/>
          <w:b/>
          <w:color w:val="5F6369"/>
          <w:spacing w:val="44"/>
          <w:w w:val="120"/>
          <w:sz w:val="28"/>
        </w:rPr>
        <w:t> </w:t>
      </w:r>
      <w:r>
        <w:rPr>
          <w:rFonts w:ascii="Times New Roman"/>
          <w:b/>
          <w:color w:val="5F6369"/>
          <w:w w:val="120"/>
          <w:sz w:val="28"/>
        </w:rPr>
        <w:t>Schedule</w:t>
      </w:r>
      <w:bookmarkEnd w:id="5"/>
      <w:r>
        <w:rPr>
          <w:rFonts w:ascii="Times New Roman"/>
          <w:sz w:val="2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250" w:lineRule="auto" w:before="0"/>
        <w:ind w:left="100" w:right="1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Sample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schedules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five-day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training,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three-day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training,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one-day</w:t>
      </w:r>
      <w:r>
        <w:rPr>
          <w:rFonts w:ascii="Times New Roman"/>
          <w:color w:val="5F6369"/>
          <w:spacing w:val="-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offered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-2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Appendix</w:t>
      </w:r>
      <w:r>
        <w:rPr>
          <w:rFonts w:ascii="Times New Roman"/>
          <w:color w:val="5F6369"/>
          <w:spacing w:val="-2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J.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Preservice</w:t>
      </w:r>
      <w:r>
        <w:rPr>
          <w:rFonts w:ascii="Times New Roman"/>
          <w:b/>
          <w:color w:val="5F6369"/>
          <w:spacing w:val="60"/>
          <w:w w:val="105"/>
          <w:sz w:val="28"/>
        </w:rPr>
        <w:t> </w:t>
      </w:r>
      <w:r>
        <w:rPr>
          <w:rFonts w:ascii="Times New Roman"/>
          <w:b/>
          <w:color w:val="5F6369"/>
          <w:spacing w:val="-30"/>
          <w:w w:val="105"/>
          <w:sz w:val="28"/>
        </w:rPr>
        <w:t>T</w:t>
      </w:r>
      <w:r>
        <w:rPr>
          <w:rFonts w:ascii="Times New Roman"/>
          <w:b/>
          <w:color w:val="5F6369"/>
          <w:w w:val="105"/>
          <w:sz w:val="28"/>
        </w:rPr>
        <w:t>raining</w:t>
      </w:r>
      <w:r>
        <w:rPr>
          <w:rFonts w:ascii="Times New Roman"/>
          <w:sz w:val="2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250" w:lineRule="auto" w:before="0"/>
        <w:ind w:left="100" w:right="11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Integration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this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package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into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preservice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will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likely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require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formal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process</w:t>
      </w:r>
      <w:r>
        <w:rPr>
          <w:rFonts w:ascii="Times New Roman" w:hAnsi="Times New Roman" w:cs="Times New Roman" w:eastAsia="Times New Roman"/>
          <w:color w:val="5F6369"/>
          <w:w w:val="11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includes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stakeholder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consultation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identify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individuals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groups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interested</w:t>
      </w:r>
      <w:r>
        <w:rPr>
          <w:rFonts w:ascii="Times New Roman" w:hAnsi="Times New Roman" w:cs="Times New Roman" w:eastAsia="Times New Roman"/>
          <w:color w:val="5F6369"/>
          <w:spacing w:val="6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</w:t>
      </w:r>
      <w:r>
        <w:rPr>
          <w:rFonts w:ascii="Times New Roman" w:hAnsi="Times New Roman" w:cs="Times New Roman" w:eastAsia="Times New Roman"/>
          <w:color w:val="5F636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supporting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implementation,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decide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which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modules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sessions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should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added</w:t>
      </w:r>
      <w:r>
        <w:rPr>
          <w:rFonts w:ascii="Times New Roman" w:hAnsi="Times New Roman" w:cs="Times New Roman" w:eastAsia="Times New Roman"/>
          <w:color w:val="5F6369"/>
          <w:spacing w:val="-1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IPC/I</w:t>
      </w:r>
      <w:r>
        <w:rPr>
          <w:rFonts w:ascii="Times New Roman" w:hAnsi="Times New Roman" w:cs="Times New Roman" w:eastAsia="Times New Roman"/>
          <w:color w:val="5F6369"/>
          <w:w w:val="9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curriculum,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analyse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program’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s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current</w:t>
      </w:r>
      <w:r>
        <w:rPr>
          <w:rFonts w:ascii="Times New Roman" w:hAnsi="Times New Roman" w:cs="Times New Roman" w:eastAsia="Times New Roman"/>
          <w:color w:val="5F6369"/>
          <w:spacing w:val="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IPC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IPC/I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resources,</w:t>
      </w:r>
      <w:r>
        <w:rPr>
          <w:rFonts w:ascii="Times New Roman" w:hAnsi="Times New Roman" w:cs="Times New Roman" w:eastAsia="Times New Roman"/>
          <w:color w:val="5F6369"/>
          <w:spacing w:val="20"/>
          <w:w w:val="11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plan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adapt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introduce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new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prepare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instructors,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develop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monitoring,</w:t>
      </w:r>
      <w:r>
        <w:rPr>
          <w:rFonts w:ascii="Times New Roman" w:hAnsi="Times New Roman" w:cs="Times New Roman" w:eastAsia="Times New Roman"/>
          <w:color w:val="5F6369"/>
          <w:w w:val="10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evaluation,</w:t>
      </w:r>
      <w:r>
        <w:rPr>
          <w:rFonts w:ascii="Times New Roman" w:hAnsi="Times New Roman" w:cs="Times New Roman" w:eastAsia="Times New Roman"/>
          <w:color w:val="5F6369"/>
          <w:spacing w:val="-2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learning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plan.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In-Se</w:t>
      </w:r>
      <w:r>
        <w:rPr>
          <w:rFonts w:ascii="Times New Roman"/>
          <w:b/>
          <w:color w:val="5F6369"/>
          <w:spacing w:val="1"/>
          <w:w w:val="105"/>
          <w:sz w:val="28"/>
        </w:rPr>
        <w:t>r</w:t>
      </w:r>
      <w:r>
        <w:rPr>
          <w:rFonts w:ascii="Times New Roman"/>
          <w:b/>
          <w:color w:val="5F6369"/>
          <w:w w:val="105"/>
          <w:sz w:val="28"/>
        </w:rPr>
        <w:t>vice</w:t>
      </w:r>
      <w:r>
        <w:rPr>
          <w:rFonts w:ascii="Times New Roman"/>
          <w:b/>
          <w:color w:val="5F6369"/>
          <w:spacing w:val="28"/>
          <w:w w:val="105"/>
          <w:sz w:val="28"/>
        </w:rPr>
        <w:t> </w:t>
      </w:r>
      <w:r>
        <w:rPr>
          <w:rFonts w:ascii="Times New Roman"/>
          <w:b/>
          <w:color w:val="5F6369"/>
          <w:spacing w:val="-30"/>
          <w:w w:val="105"/>
          <w:sz w:val="28"/>
        </w:rPr>
        <w:t>T</w:t>
      </w:r>
      <w:r>
        <w:rPr>
          <w:rFonts w:ascii="Times New Roman"/>
          <w:b/>
          <w:color w:val="5F6369"/>
          <w:w w:val="105"/>
          <w:sz w:val="28"/>
        </w:rPr>
        <w:t>raining</w:t>
      </w:r>
      <w:r>
        <w:rPr>
          <w:rFonts w:ascii="Times New Roman"/>
          <w:sz w:val="2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250" w:lineRule="auto" w:before="0"/>
        <w:ind w:left="100" w:right="1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Prior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providing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in-service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training,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assess</w:t>
      </w:r>
      <w:r>
        <w:rPr>
          <w:rFonts w:ascii="Times New Roman" w:hAnsi="Times New Roman" w:cs="Times New Roman" w:eastAsia="Times New Roman"/>
          <w:color w:val="5F6369"/>
          <w:spacing w:val="-3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participants’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needs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modify</w:t>
      </w:r>
      <w:r>
        <w:rPr>
          <w:rFonts w:ascii="Times New Roman" w:hAnsi="Times New Roman" w:cs="Times New Roman" w:eastAsia="Times New Roman"/>
          <w:color w:val="5F6369"/>
          <w:spacing w:val="-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3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w w:val="11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package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meet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those</w:t>
      </w:r>
      <w:r>
        <w:rPr>
          <w:rFonts w:ascii="Times New Roman" w:hAnsi="Times New Roman" w:cs="Times New Roman" w:eastAsia="Times New Roman"/>
          <w:color w:val="5F6369"/>
          <w:spacing w:val="4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needs.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Consider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adapting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objectives,</w:t>
      </w:r>
      <w:r>
        <w:rPr>
          <w:rFonts w:ascii="Times New Roman" w:hAnsi="Times New Roman" w:cs="Times New Roman" w:eastAsia="Times New Roman"/>
          <w:color w:val="5F6369"/>
          <w:spacing w:val="40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sessions,</w:t>
      </w:r>
      <w:r>
        <w:rPr>
          <w:rFonts w:ascii="Times New Roman" w:hAnsi="Times New Roman" w:cs="Times New Roman" w:eastAsia="Times New Roman"/>
          <w:color w:val="5F6369"/>
          <w:w w:val="11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steps,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timing,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activities,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role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play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scenarios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character/place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names,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examples,</w:t>
      </w:r>
      <w:r>
        <w:rPr>
          <w:rFonts w:ascii="Times New Roman" w:hAnsi="Times New Roman" w:cs="Times New Roman" w:eastAsia="Times New Roman"/>
          <w:color w:val="5F6369"/>
          <w:spacing w:val="-1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vocabulary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,</w:t>
      </w:r>
      <w:r>
        <w:rPr>
          <w:rFonts w:ascii="Times New Roman" w:hAnsi="Times New Roman" w:cs="Times New Roman" w:eastAsia="Times New Roman"/>
          <w:color w:val="5F6369"/>
          <w:spacing w:val="28"/>
          <w:w w:val="11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key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takeaways,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any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other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elements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make</w:t>
      </w:r>
      <w:r>
        <w:rPr>
          <w:rFonts w:ascii="Times New Roman" w:hAnsi="Times New Roman" w:cs="Times New Roman" w:eastAsia="Times New Roman"/>
          <w:color w:val="5F6369"/>
          <w:spacing w:val="1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training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more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closely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aligned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w w:val="118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needs</w:t>
      </w:r>
      <w:r>
        <w:rPr>
          <w:rFonts w:ascii="Times New Roman" w:hAnsi="Times New Roman" w:cs="Times New Roman" w:eastAsia="Times New Roman"/>
          <w:color w:val="5F6369"/>
          <w:spacing w:val="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policies</w:t>
      </w:r>
      <w:r>
        <w:rPr>
          <w:rFonts w:ascii="Times New Roman" w:hAnsi="Times New Roman" w:cs="Times New Roman" w:eastAsia="Times New Roman"/>
          <w:color w:val="5F6369"/>
          <w:spacing w:val="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immunization</w:t>
      </w:r>
      <w:r>
        <w:rPr>
          <w:rFonts w:ascii="Times New Roman" w:hAnsi="Times New Roman" w:cs="Times New Roman" w:eastAsia="Times New Roman"/>
          <w:color w:val="5F6369"/>
          <w:spacing w:val="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program,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profile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participants,</w:t>
      </w:r>
      <w:r>
        <w:rPr>
          <w:rFonts w:ascii="Times New Roman" w:hAnsi="Times New Roman" w:cs="Times New Roman" w:eastAsia="Times New Roman"/>
          <w:color w:val="5F6369"/>
          <w:spacing w:val="3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3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barriers</w:t>
      </w:r>
      <w:r>
        <w:rPr>
          <w:rFonts w:ascii="Times New Roman" w:hAnsi="Times New Roman" w:cs="Times New Roman" w:eastAsia="Times New Roman"/>
          <w:color w:val="5F6369"/>
          <w:w w:val="10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within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community.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Enhance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local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examples</w:t>
      </w:r>
      <w:r>
        <w:rPr>
          <w:rFonts w:ascii="Times New Roman" w:hAnsi="Times New Roman" w:cs="Times New Roman" w:eastAsia="Times New Roman"/>
          <w:color w:val="5F6369"/>
          <w:spacing w:val="1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country-level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data</w:t>
      </w:r>
      <w:r>
        <w:rPr>
          <w:rFonts w:ascii="Times New Roman" w:hAnsi="Times New Roman" w:cs="Times New Roman" w:eastAsia="Times New Roman"/>
          <w:color w:val="5F6369"/>
          <w:spacing w:val="11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for</w:t>
      </w:r>
      <w:r>
        <w:rPr>
          <w:rFonts w:ascii="Times New Roman" w:hAnsi="Times New Roman" w:cs="Times New Roman" w:eastAsia="Times New Roman"/>
          <w:color w:val="5F6369"/>
          <w:spacing w:val="26"/>
          <w:w w:val="104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better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contextualization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modify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according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time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available,</w:t>
      </w:r>
      <w:r>
        <w:rPr>
          <w:rFonts w:ascii="Times New Roman" w:hAnsi="Times New Roman" w:cs="Times New Roman" w:eastAsia="Times New Roman"/>
          <w:color w:val="5F6369"/>
          <w:spacing w:val="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focusing</w:t>
      </w:r>
      <w:r>
        <w:rPr>
          <w:rFonts w:ascii="Times New Roman" w:hAnsi="Times New Roman" w:cs="Times New Roman" w:eastAsia="Times New Roman"/>
          <w:color w:val="5F6369"/>
          <w:spacing w:val="2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on</w:t>
      </w:r>
      <w:r>
        <w:rPr>
          <w:rFonts w:ascii="Times New Roman" w:hAnsi="Times New Roman" w:cs="Times New Roman" w:eastAsia="Times New Roman"/>
          <w:color w:val="5F6369"/>
          <w:w w:val="111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modules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that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align</w:t>
      </w:r>
      <w:r>
        <w:rPr>
          <w:rFonts w:ascii="Times New Roman" w:hAnsi="Times New Roman" w:cs="Times New Roman" w:eastAsia="Times New Roman"/>
          <w:color w:val="5F6369"/>
          <w:spacing w:val="2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with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identified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learning</w:t>
      </w:r>
      <w:r>
        <w:rPr>
          <w:rFonts w:ascii="Times New Roman" w:hAnsi="Times New Roman" w:cs="Times New Roman" w:eastAsia="Times New Roman"/>
          <w:color w:val="5F6369"/>
          <w:spacing w:val="2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needs.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some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health</w:t>
      </w:r>
      <w:r>
        <w:rPr>
          <w:rFonts w:ascii="Times New Roman" w:hAnsi="Times New Roman" w:cs="Times New Roman" w:eastAsia="Times New Roman"/>
          <w:color w:val="5F6369"/>
          <w:spacing w:val="27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systems,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it</w:t>
      </w:r>
      <w:r>
        <w:rPr>
          <w:rFonts w:ascii="Times New Roman" w:hAnsi="Times New Roman" w:cs="Times New Roman" w:eastAsia="Times New Roman"/>
          <w:color w:val="5F6369"/>
          <w:spacing w:val="2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may</w:t>
      </w:r>
      <w:r>
        <w:rPr>
          <w:rFonts w:ascii="Times New Roman" w:hAnsi="Times New Roman" w:cs="Times New Roman" w:eastAsia="Times New Roman"/>
          <w:color w:val="5F6369"/>
          <w:w w:val="109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necessary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spread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over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two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more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mini-workshops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one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two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days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each</w:t>
      </w:r>
      <w:r>
        <w:rPr>
          <w:rFonts w:ascii="Times New Roman" w:hAnsi="Times New Roman" w:cs="Times New Roman" w:eastAsia="Times New Roman"/>
          <w:color w:val="5F6369"/>
          <w:w w:val="115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or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reduce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content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fit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in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single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workshop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one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three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days.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If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these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changes</w:t>
      </w:r>
      <w:r>
        <w:rPr>
          <w:rFonts w:ascii="Times New Roman" w:hAnsi="Times New Roman" w:cs="Times New Roman" w:eastAsia="Times New Roman"/>
          <w:color w:val="5F6369"/>
          <w:spacing w:val="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are</w:t>
      </w:r>
      <w:r>
        <w:rPr>
          <w:rFonts w:ascii="Times New Roman" w:hAnsi="Times New Roman" w:cs="Times New Roman" w:eastAsia="Times New Roman"/>
          <w:color w:val="5F6369"/>
          <w:w w:val="113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necessary,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make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every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effort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maintain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highly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participatory</w:t>
      </w:r>
      <w:r>
        <w:rPr>
          <w:rFonts w:ascii="Times New Roman" w:hAnsi="Times New Roman" w:cs="Times New Roman" w:eastAsia="Times New Roman"/>
          <w:color w:val="5F6369"/>
          <w:spacing w:val="-1"/>
          <w:w w:val="110"/>
          <w:sz w:val="24"/>
          <w:szCs w:val="24"/>
        </w:rPr>
        <w:t>,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practice-oriented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nature</w:t>
      </w:r>
      <w:r>
        <w:rPr>
          <w:rFonts w:ascii="Times New Roman" w:hAnsi="Times New Roman" w:cs="Times New Roman" w:eastAsia="Times New Roman"/>
          <w:color w:val="5F6369"/>
          <w:spacing w:val="-4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27"/>
          <w:w w:val="106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workshop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as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outlined.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12"/>
          <w:w w:val="110"/>
          <w:sz w:val="24"/>
          <w:szCs w:val="24"/>
        </w:rPr>
        <w:t>Y</w:t>
      </w:r>
      <w:r>
        <w:rPr>
          <w:rFonts w:ascii="Times New Roman" w:hAnsi="Times New Roman" w:cs="Times New Roman" w:eastAsia="Times New Roman"/>
          <w:color w:val="5F6369"/>
          <w:spacing w:val="-9"/>
          <w:w w:val="110"/>
          <w:sz w:val="24"/>
          <w:szCs w:val="24"/>
        </w:rPr>
        <w:t>ou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will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likely</w:t>
      </w:r>
      <w:r>
        <w:rPr>
          <w:rFonts w:ascii="Times New Roman" w:hAnsi="Times New Roman" w:cs="Times New Roman" w:eastAsia="Times New Roman"/>
          <w:color w:val="5F6369"/>
          <w:spacing w:val="-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achieve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the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best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result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by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covering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</w:t>
      </w:r>
      <w:r>
        <w:rPr>
          <w:rFonts w:ascii="Times New Roman" w:hAnsi="Times New Roman" w:cs="Times New Roman" w:eastAsia="Times New Roman"/>
          <w:color w:val="5F6369"/>
          <w:spacing w:val="-15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limited</w:t>
      </w:r>
      <w:r>
        <w:rPr>
          <w:rFonts w:ascii="Times New Roman" w:hAnsi="Times New Roman" w:cs="Times New Roman" w:eastAsia="Times New Roman"/>
          <w:color w:val="5F6369"/>
          <w:spacing w:val="-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number</w:t>
      </w:r>
      <w:r>
        <w:rPr>
          <w:rFonts w:ascii="Times New Roman" w:hAnsi="Times New Roman" w:cs="Times New Roman" w:eastAsia="Times New Roman"/>
          <w:color w:val="5F6369"/>
          <w:spacing w:val="20"/>
          <w:w w:val="112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of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topics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and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4"/>
          <w:szCs w:val="24"/>
        </w:rPr>
        <w:t>sessions</w:t>
      </w:r>
      <w:r>
        <w:rPr>
          <w:rFonts w:ascii="Times New Roman" w:hAnsi="Times New Roman" w:cs="Times New Roman" w:eastAsia="Times New Roman"/>
          <w:color w:val="5F6369"/>
          <w:spacing w:val="16"/>
          <w:w w:val="110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4"/>
          <w:szCs w:val="24"/>
        </w:rPr>
        <w:t>deeply.</w:t>
      </w:r>
      <w:r>
        <w:rPr>
          <w:rFonts w:ascii="Times New Roman" w:hAnsi="Times New Roman" w:cs="Times New Roman" w:eastAsia="Times New Roman"/>
          <w:sz w:val="24"/>
          <w:szCs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On-The-Job</w:t>
      </w:r>
      <w:r>
        <w:rPr>
          <w:rFonts w:ascii="Times New Roman"/>
          <w:b/>
          <w:color w:val="5F6369"/>
          <w:spacing w:val="28"/>
          <w:w w:val="105"/>
          <w:sz w:val="28"/>
        </w:rPr>
        <w:t> </w:t>
      </w:r>
      <w:r>
        <w:rPr>
          <w:rFonts w:ascii="Times New Roman"/>
          <w:b/>
          <w:color w:val="5F6369"/>
          <w:spacing w:val="-30"/>
          <w:w w:val="105"/>
          <w:sz w:val="28"/>
        </w:rPr>
        <w:t>T</w:t>
      </w:r>
      <w:r>
        <w:rPr>
          <w:rFonts w:ascii="Times New Roman"/>
          <w:b/>
          <w:color w:val="5F6369"/>
          <w:w w:val="105"/>
          <w:sz w:val="28"/>
        </w:rPr>
        <w:t>raining</w:t>
      </w:r>
      <w:r>
        <w:rPr>
          <w:rFonts w:ascii="Times New Roman"/>
          <w:sz w:val="28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250" w:lineRule="auto" w:before="0"/>
        <w:ind w:left="100" w:right="116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spacing w:val="-15"/>
          <w:w w:val="110"/>
          <w:sz w:val="24"/>
        </w:rPr>
        <w:t>T</w:t>
      </w:r>
      <w:r>
        <w:rPr>
          <w:rFonts w:ascii="Times New Roman"/>
          <w:color w:val="5F6369"/>
          <w:spacing w:val="-12"/>
          <w:w w:val="110"/>
          <w:sz w:val="24"/>
        </w:rPr>
        <w:t>o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use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modules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on-the-job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training,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focus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one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few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staff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who</w:t>
      </w:r>
      <w:r>
        <w:rPr>
          <w:rFonts w:ascii="Times New Roman"/>
          <w:color w:val="5F6369"/>
          <w:spacing w:val="3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</w:t>
      </w:r>
      <w:r>
        <w:rPr>
          <w:rFonts w:ascii="Times New Roman"/>
          <w:color w:val="5F6369"/>
          <w:spacing w:val="3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have</w:t>
      </w:r>
      <w:r>
        <w:rPr>
          <w:rFonts w:ascii="Times New Roman"/>
          <w:color w:val="5F6369"/>
          <w:spacing w:val="21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identified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having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4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same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needs.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Through</w:t>
      </w:r>
      <w:r>
        <w:rPr>
          <w:rFonts w:ascii="Times New Roman"/>
          <w:color w:val="5F6369"/>
          <w:spacing w:val="4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supportive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supervision</w:t>
      </w:r>
      <w:r>
        <w:rPr>
          <w:rFonts w:ascii="Times New Roman"/>
          <w:color w:val="5F6369"/>
          <w:spacing w:val="4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other</w:t>
      </w:r>
      <w:r>
        <w:rPr>
          <w:rFonts w:ascii="Times New Roman"/>
          <w:color w:val="5F6369"/>
          <w:w w:val="113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needs</w:t>
      </w:r>
      <w:r>
        <w:rPr>
          <w:rFonts w:ascii="Times New Roman"/>
          <w:color w:val="5F6369"/>
          <w:spacing w:val="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assessments,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focus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training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specific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knowledge,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attitudes,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1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skills.</w:t>
      </w:r>
      <w:r>
        <w:rPr>
          <w:rFonts w:ascii="Times New Roman"/>
          <w:color w:val="5F6369"/>
          <w:spacing w:val="1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Allocate</w:t>
      </w:r>
      <w:r>
        <w:rPr>
          <w:rFonts w:ascii="Times New Roman"/>
          <w:color w:val="5F6369"/>
          <w:w w:val="104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time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cover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each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competency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schedule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will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allow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spacing w:val="-6"/>
          <w:w w:val="110"/>
          <w:sz w:val="24"/>
        </w:rPr>
        <w:t>FL</w:t>
      </w:r>
      <w:r>
        <w:rPr>
          <w:rFonts w:ascii="Times New Roman"/>
          <w:color w:val="5F6369"/>
          <w:spacing w:val="-5"/>
          <w:w w:val="110"/>
          <w:sz w:val="24"/>
        </w:rPr>
        <w:t>Ws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learn,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practice,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2"/>
          <w:w w:val="111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independently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apply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new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skills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approaches.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8.195999pt;margin-top:5.007158pt;width:9.5pt;height:17pt;mso-position-horizontal-relative:page;mso-position-vertical-relative:paragraph;z-index:378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TRAINING</w:t>
      </w:r>
      <w:r>
        <w:rPr>
          <w:rFonts w:ascii="Times New Roman"/>
          <w:b/>
          <w:color w:val="5F6369"/>
          <w:spacing w:val="14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SCHEDULE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52"/>
          <w:footerReference w:type="default" r:id="rId53"/>
          <w:pgSz w:w="11910" w:h="16840"/>
          <w:pgMar w:header="0" w:footer="0" w:top="1340" w:bottom="280" w:left="620" w:right="1320"/>
        </w:sectPr>
      </w:pPr>
    </w:p>
    <w:p>
      <w:pPr>
        <w:spacing w:line="940" w:lineRule="exact" w:before="47"/>
        <w:ind w:left="747" w:right="0" w:firstLine="0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>
          <w:rFonts w:ascii="Times New Roman"/>
          <w:b/>
          <w:color w:val="FFFFFF"/>
          <w:w w:val="120"/>
          <w:sz w:val="88"/>
        </w:rPr>
        <w:t>Principles</w:t>
      </w:r>
      <w:r>
        <w:rPr>
          <w:rFonts w:ascii="Times New Roman"/>
          <w:b/>
          <w:color w:val="FFFFFF"/>
          <w:spacing w:val="83"/>
          <w:w w:val="120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Of</w:t>
      </w:r>
      <w:r>
        <w:rPr>
          <w:rFonts w:ascii="Times New Roman"/>
          <w:b/>
          <w:color w:val="FFFFFF"/>
          <w:w w:val="114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Interpersonal</w:t>
      </w:r>
      <w:r>
        <w:rPr>
          <w:rFonts w:ascii="Times New Roman"/>
          <w:b/>
          <w:color w:val="FFFFFF"/>
          <w:w w:val="120"/>
          <w:sz w:val="88"/>
        </w:rPr>
        <w:t> Communication</w:t>
      </w:r>
      <w:r>
        <w:rPr>
          <w:rFonts w:ascii="Times New Roman"/>
          <w:sz w:val="88"/>
        </w:rPr>
      </w:r>
    </w:p>
    <w:p>
      <w:pPr>
        <w:spacing w:before="349"/>
        <w:ind w:left="108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spacing w:line="379" w:lineRule="auto" w:before="212"/>
        <w:ind w:left="1088" w:right="60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Identify</w:t>
      </w:r>
      <w:r>
        <w:rPr>
          <w:rFonts w:ascii="Times New Roman"/>
          <w:color w:val="5F6369"/>
          <w:spacing w:val="-24"/>
          <w:w w:val="120"/>
        </w:rPr>
        <w:t> </w:t>
      </w: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spacing w:val="-24"/>
          <w:w w:val="120"/>
        </w:rPr>
        <w:t> </w:t>
      </w:r>
      <w:r>
        <w:rPr>
          <w:rFonts w:ascii="Times New Roman"/>
          <w:color w:val="5F6369"/>
          <w:w w:val="120"/>
        </w:rPr>
        <w:t>IPC</w:t>
      </w:r>
      <w:r>
        <w:rPr>
          <w:rFonts w:ascii="Times New Roman"/>
          <w:color w:val="5F6369"/>
          <w:spacing w:val="-23"/>
          <w:w w:val="120"/>
        </w:rPr>
        <w:t> </w:t>
      </w:r>
      <w:r>
        <w:rPr>
          <w:rFonts w:ascii="Times New Roman"/>
          <w:color w:val="5F6369"/>
          <w:w w:val="120"/>
        </w:rPr>
        <w:t>techniques</w:t>
      </w:r>
      <w:r>
        <w:rPr>
          <w:rFonts w:ascii="Times New Roman"/>
          <w:color w:val="5F6369"/>
          <w:spacing w:val="-24"/>
          <w:w w:val="120"/>
        </w:rPr>
        <w:t> </w:t>
      </w:r>
      <w:r>
        <w:rPr>
          <w:rFonts w:ascii="Times New Roman"/>
          <w:color w:val="5F6369"/>
          <w:w w:val="120"/>
        </w:rPr>
        <w:t>needed</w:t>
      </w:r>
      <w:r>
        <w:rPr>
          <w:rFonts w:ascii="Times New Roman"/>
          <w:color w:val="5F6369"/>
          <w:spacing w:val="-23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w w:val="121"/>
        </w:rPr>
        <w:t> </w:t>
      </w:r>
      <w:r>
        <w:rPr>
          <w:rFonts w:ascii="Times New Roman"/>
          <w:color w:val="5F6369"/>
          <w:w w:val="120"/>
        </w:rPr>
        <w:t>enhance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interactions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with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caregivers</w:t>
      </w:r>
      <w:r>
        <w:rPr>
          <w:rFonts w:ascii="Times New Roman"/>
          <w:color w:val="5F6369"/>
          <w:w w:val="119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clients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79" w:lineRule="auto" w:before="152"/>
        <w:ind w:left="1088" w:right="639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15"/>
        </w:rPr>
        <w:t>Analyse</w:t>
      </w:r>
      <w:r>
        <w:rPr>
          <w:rFonts w:ascii="Times New Roman"/>
          <w:color w:val="5F6369"/>
          <w:spacing w:val="5"/>
          <w:w w:val="115"/>
        </w:rPr>
        <w:t> </w:t>
      </w:r>
      <w:r>
        <w:rPr>
          <w:rFonts w:ascii="Times New Roman"/>
          <w:color w:val="5F6369"/>
          <w:w w:val="115"/>
        </w:rPr>
        <w:t>the</w:t>
      </w:r>
      <w:r>
        <w:rPr>
          <w:rFonts w:ascii="Times New Roman"/>
          <w:color w:val="5F6369"/>
          <w:spacing w:val="5"/>
          <w:w w:val="115"/>
        </w:rPr>
        <w:t> </w:t>
      </w:r>
      <w:r>
        <w:rPr>
          <w:rFonts w:ascii="Times New Roman"/>
          <w:color w:val="5F6369"/>
          <w:w w:val="115"/>
        </w:rPr>
        <w:t>barriers</w:t>
      </w:r>
      <w:r>
        <w:rPr>
          <w:rFonts w:ascii="Times New Roman"/>
          <w:color w:val="5F6369"/>
          <w:spacing w:val="5"/>
          <w:w w:val="115"/>
        </w:rPr>
        <w:t> </w:t>
      </w:r>
      <w:r>
        <w:rPr>
          <w:rFonts w:ascii="Times New Roman"/>
          <w:color w:val="5F6369"/>
          <w:w w:val="115"/>
        </w:rPr>
        <w:t>to</w:t>
      </w:r>
      <w:r>
        <w:rPr>
          <w:rFonts w:ascii="Times New Roman"/>
          <w:color w:val="5F6369"/>
          <w:spacing w:val="5"/>
          <w:w w:val="115"/>
        </w:rPr>
        <w:t> </w:t>
      </w:r>
      <w:r>
        <w:rPr>
          <w:rFonts w:ascii="Times New Roman"/>
          <w:color w:val="5F6369"/>
          <w:w w:val="115"/>
        </w:rPr>
        <w:t>IPC</w:t>
      </w:r>
      <w:r>
        <w:rPr>
          <w:rFonts w:ascii="Times New Roman"/>
          <w:color w:val="5F6369"/>
          <w:spacing w:val="5"/>
          <w:w w:val="115"/>
        </w:rPr>
        <w:t> </w:t>
      </w:r>
      <w:r>
        <w:rPr>
          <w:rFonts w:ascii="Times New Roman"/>
          <w:color w:val="5F6369"/>
          <w:w w:val="115"/>
        </w:rPr>
        <w:t>and</w:t>
      </w:r>
      <w:r>
        <w:rPr>
          <w:rFonts w:ascii="Times New Roman"/>
          <w:color w:val="5F6369"/>
          <w:w w:val="123"/>
        </w:rPr>
        <w:t> </w:t>
      </w:r>
      <w:r>
        <w:rPr>
          <w:rFonts w:ascii="Times New Roman"/>
          <w:color w:val="5F6369"/>
          <w:w w:val="115"/>
        </w:rPr>
        <w:t>the</w:t>
      </w:r>
      <w:r>
        <w:rPr>
          <w:rFonts w:ascii="Times New Roman"/>
          <w:color w:val="5F6369"/>
          <w:spacing w:val="21"/>
          <w:w w:val="115"/>
        </w:rPr>
        <w:t> </w:t>
      </w:r>
      <w:r>
        <w:rPr>
          <w:rFonts w:ascii="Times New Roman"/>
          <w:color w:val="5F6369"/>
          <w:w w:val="115"/>
        </w:rPr>
        <w:t>factors</w:t>
      </w:r>
      <w:r>
        <w:rPr>
          <w:rFonts w:ascii="Times New Roman"/>
          <w:color w:val="5F6369"/>
          <w:spacing w:val="22"/>
          <w:w w:val="115"/>
        </w:rPr>
        <w:t> </w:t>
      </w:r>
      <w:r>
        <w:rPr>
          <w:rFonts w:ascii="Times New Roman"/>
          <w:color w:val="5F6369"/>
          <w:w w:val="115"/>
        </w:rPr>
        <w:t>that</w:t>
      </w:r>
      <w:r>
        <w:rPr>
          <w:rFonts w:ascii="Times New Roman"/>
          <w:color w:val="5F6369"/>
          <w:spacing w:val="22"/>
          <w:w w:val="115"/>
        </w:rPr>
        <w:t> </w:t>
      </w:r>
      <w:r>
        <w:rPr>
          <w:rFonts w:ascii="Times New Roman"/>
          <w:color w:val="5F6369"/>
          <w:w w:val="115"/>
        </w:rPr>
        <w:t>promote</w:t>
      </w:r>
      <w:r>
        <w:rPr>
          <w:rFonts w:ascii="Times New Roman"/>
          <w:color w:val="5F6369"/>
          <w:spacing w:val="22"/>
          <w:w w:val="115"/>
        </w:rPr>
        <w:t> </w:t>
      </w:r>
      <w:r>
        <w:rPr>
          <w:rFonts w:ascii="Times New Roman"/>
          <w:color w:val="5F6369"/>
          <w:w w:val="115"/>
        </w:rPr>
        <w:t>effective</w:t>
      </w:r>
      <w:r>
        <w:rPr>
          <w:rFonts w:ascii="Times New Roman"/>
          <w:color w:val="5F6369"/>
          <w:w w:val="114"/>
        </w:rPr>
        <w:t> </w:t>
      </w:r>
      <w:r>
        <w:rPr>
          <w:rFonts w:ascii="Times New Roman"/>
          <w:color w:val="5F6369"/>
          <w:w w:val="115"/>
        </w:rPr>
        <w:t>interactions</w:t>
      </w:r>
      <w:r>
        <w:rPr>
          <w:rFonts w:ascii="Times New Roman"/>
          <w:color w:val="5F6369"/>
          <w:spacing w:val="37"/>
          <w:w w:val="115"/>
        </w:rPr>
        <w:t> </w:t>
      </w:r>
      <w:r>
        <w:rPr>
          <w:rFonts w:ascii="Times New Roman"/>
          <w:color w:val="5F6369"/>
          <w:w w:val="115"/>
        </w:rPr>
        <w:t>for</w:t>
      </w:r>
      <w:r>
        <w:rPr>
          <w:rFonts w:ascii="Times New Roman"/>
          <w:color w:val="5F6369"/>
          <w:spacing w:val="38"/>
          <w:w w:val="115"/>
        </w:rPr>
        <w:t> </w:t>
      </w:r>
      <w:r>
        <w:rPr>
          <w:rFonts w:ascii="Times New Roman"/>
          <w:color w:val="5F6369"/>
          <w:w w:val="115"/>
        </w:rPr>
        <w:t>increased</w:t>
      </w:r>
      <w:r>
        <w:rPr>
          <w:rFonts w:ascii="Times New Roman"/>
          <w:color w:val="5F6369"/>
          <w:w w:val="120"/>
        </w:rPr>
        <w:t> </w:t>
      </w:r>
      <w:r>
        <w:rPr>
          <w:rFonts w:ascii="Times New Roman"/>
          <w:color w:val="5F6369"/>
          <w:w w:val="115"/>
        </w:rPr>
        <w:t>immunization</w:t>
      </w:r>
      <w:r>
        <w:rPr>
          <w:rFonts w:ascii="Times New Roman"/>
          <w:color w:val="5F6369"/>
          <w:spacing w:val="58"/>
          <w:w w:val="115"/>
        </w:rPr>
        <w:t> </w:t>
      </w:r>
      <w:r>
        <w:rPr>
          <w:rFonts w:ascii="Times New Roman"/>
          <w:color w:val="5F6369"/>
          <w:w w:val="115"/>
        </w:rPr>
        <w:t>demand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79" w:lineRule="auto" w:before="152"/>
        <w:ind w:left="1088" w:right="608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Learn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how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respond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caregiver/</w:t>
      </w:r>
      <w:r>
        <w:rPr>
          <w:rFonts w:ascii="Times New Roman"/>
          <w:color w:val="5F6369"/>
          <w:w w:val="116"/>
        </w:rPr>
        <w:t> </w:t>
      </w:r>
      <w:r>
        <w:rPr>
          <w:rFonts w:ascii="Times New Roman"/>
          <w:color w:val="5F6369"/>
          <w:w w:val="120"/>
        </w:rPr>
        <w:t>client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concerns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support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informed</w:t>
      </w:r>
      <w:r>
        <w:rPr>
          <w:rFonts w:ascii="Times New Roman"/>
          <w:color w:val="5F6369"/>
          <w:w w:val="118"/>
        </w:rPr>
        <w:t> </w:t>
      </w:r>
      <w:r>
        <w:rPr>
          <w:rFonts w:ascii="Times New Roman"/>
          <w:color w:val="5F6369"/>
          <w:w w:val="115"/>
        </w:rPr>
        <w:t>decision</w:t>
      </w:r>
      <w:r>
        <w:rPr>
          <w:rFonts w:ascii="Times New Roman"/>
          <w:color w:val="5F6369"/>
          <w:spacing w:val="26"/>
          <w:w w:val="115"/>
        </w:rPr>
        <w:t> </w:t>
      </w:r>
      <w:r>
        <w:rPr>
          <w:rFonts w:ascii="Times New Roman"/>
          <w:color w:val="5F6369"/>
          <w:w w:val="115"/>
        </w:rPr>
        <w:t>making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8"/>
          <w:szCs w:val="28"/>
        </w:rPr>
        <w:sectPr>
          <w:headerReference w:type="default" r:id="rId54"/>
          <w:footerReference w:type="default" r:id="rId55"/>
          <w:pgSz w:w="11910" w:h="16840"/>
          <w:pgMar w:header="0" w:footer="0" w:top="920" w:bottom="0" w:left="920" w:right="0"/>
        </w:sectPr>
      </w:pPr>
    </w:p>
    <w:p>
      <w:pPr>
        <w:pStyle w:val="BodyText"/>
        <w:spacing w:line="379" w:lineRule="auto" w:before="72"/>
        <w:ind w:left="1088" w:right="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-.05pt;margin-top:-.000007pt;width:595.35pt;height:841.9pt;mso-position-horizontal-relative:page;mso-position-vertical-relative:page;z-index:-273064" coordorigin="-1,0" coordsize="11907,16838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2;height:1137" coordorigin="0,0" coordsize="2,1137">
              <v:shape style="position:absolute;left:0;top:0;width:2;height:1137" coordorigin="0,0" coordsize="0,1137" path="m0,1137l0,0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  <v:shape style="position:absolute;left:0;top:10661;width:11906;height:6177" type="#_x0000_t75" stroked="false">
                <v:imagedata r:id="rId56" o:title=""/>
              </v:shape>
            </v:group>
            <v:group style="position:absolute;left:0;top:1149;width:1474;height:11146" coordorigin="0,1149" coordsize="1474,11146">
              <v:shape style="position:absolute;left:0;top:1149;width:1474;height:11146" coordorigin="0,1149" coordsize="1474,11146" path="m0,12295l0,1149,1474,1149,1474,12295,0,12295xe" filled="true" fillcolor="#231f20" stroked="false">
                <v:path arrowok="t"/>
                <v:fill type="solid"/>
              </v:shape>
            </v:group>
            <v:group style="position:absolute;left:7320;top:8783;width:2;height:1257" coordorigin="7320,8783" coordsize="2,1257">
              <v:shape style="position:absolute;left:7320;top:8783;width:2;height:1257" coordorigin="7320,8783" coordsize="0,1257" path="m7320,8783l7320,10039e" filled="false" stroked="true" strokeweight="5.582pt" strokecolor="#ffffff">
                <v:path arrowok="t"/>
              </v:shape>
            </v:group>
            <v:group style="position:absolute;left:6939;top:8175;width:1867;height:1830" coordorigin="6939,8175" coordsize="1867,1830">
              <v:shape style="position:absolute;left:6939;top:8175;width:1867;height:1830" coordorigin="6939,8175" coordsize="1867,1830" path="m8501,9598l8509,9671,8533,9728,8587,9783,8653,9803,8676,9801,8740,9771,8787,9702,8803,9634,8805,9594,8803,9559,8789,9497,8748,9418,8711,9367,8692,9340,8672,9312,8632,9249,8596,9174,8566,9082,8546,8969,8540,8903,8538,8831,8535,8757,8526,8689,8511,8626,8491,8568,8435,8467,8363,8385,8277,8318,8180,8268,8075,8231,7964,8206,7851,8192,7739,8188,7625,8183,7522,8179,7430,8176,7349,8175,7276,8177,7213,8181,7112,8202,7039,8239,6990,8299,6961,8383,6946,8497,6942,8565,6940,8643,6939,8730,6939,8826,6939,9830,6948,9891,6987,9958,7046,9996,7092,10004,7114,10003,7178,9979,7225,9924,7244,9835e" filled="false" stroked="true" strokeweight="5.582pt" strokecolor="#ffffff">
                <v:path arrowok="t"/>
              </v:shape>
            </v:group>
            <v:group style="position:absolute;left:8157;top:8783;width:2;height:1257" coordorigin="8157,8783" coordsize="2,1257">
              <v:shape style="position:absolute;left:8157;top:8783;width:2;height:1257" coordorigin="8157,8783" coordsize="0,1257" path="m8157,10039l8157,8783e" filled="false" stroked="true" strokeweight="5.582pt" strokecolor="#ffffff">
                <v:path arrowok="t"/>
              </v:shape>
            </v:group>
            <v:group style="position:absolute;left:7320;top:7246;width:838;height:838" coordorigin="7320,7246" coordsize="838,838">
              <v:shape style="position:absolute;left:7320;top:7246;width:838;height:838" coordorigin="7320,7246" coordsize="838,838" path="m8157,7665l8152,7733,8136,7797,8111,7857,8077,7912,8035,7961,7986,8003,7931,8037,7871,8062,7807,8078,7739,8084,7704,8082,7638,8071,7576,8051,7518,8021,7466,7983,7421,7937,7383,7885,7353,7828,7332,7765,7321,7699,7320,7665,7321,7630,7332,7564,7353,7502,7383,7444,7421,7392,7466,7347,7518,7309,7576,7279,7638,7258,7704,7247,7739,7246,7773,7247,7839,7258,7902,7279,7959,7309,8011,7347,8057,7392,8095,7444,8125,7502,8145,7564,8156,7630,8157,7665xe" filled="false" stroked="true" strokeweight="5.582pt" strokecolor="#ffffff">
                <v:path arrowok="t"/>
              </v:shape>
            </v:group>
            <v:group style="position:absolute;left:9836;top:8783;width:2;height:1257" coordorigin="9836,8783" coordsize="2,1257">
              <v:shape style="position:absolute;left:9836;top:8783;width:2;height:1257" coordorigin="9836,8783" coordsize="0,1257" path="m9836,8783l9836,10039e" filled="false" stroked="true" strokeweight="5.582pt" strokecolor="#ffffff">
                <v:path arrowok="t"/>
              </v:shape>
            </v:group>
            <v:group style="position:absolute;left:9455;top:8175;width:1599;height:1865" coordorigin="9455,8175" coordsize="1599,1865">
              <v:shape style="position:absolute;left:9455;top:8175;width:1599;height:1865" coordorigin="9455,8175" coordsize="1599,1865" path="m10749,9835l10758,9907,10781,9964,10835,10020,10901,10039,10924,10038,10988,10007,11035,9938,11052,9871,11054,9830,11054,8831,11051,8757,11041,8689,11026,8626,11006,8568,10951,8467,10879,8385,10793,8318,10696,8268,10590,8231,10480,8206,10367,8192,10254,8188,10140,8183,10038,8179,9946,8176,9864,8175,9792,8177,9729,8181,9628,8202,9555,8239,9506,8299,9476,8383,9461,8497,9458,8565,9456,8643,9455,8730,9455,8826,9455,9830,9463,9891,9502,9958,9562,9996,9607,10004,9630,10003,9694,9979,9741,9924,9759,9835e" filled="false" stroked="true" strokeweight="5.582pt" strokecolor="#ffffff">
                <v:path arrowok="t"/>
              </v:shape>
            </v:group>
            <v:group style="position:absolute;left:10673;top:8783;width:2;height:1257" coordorigin="10673,8783" coordsize="2,1257">
              <v:shape style="position:absolute;left:10673;top:8783;width:2;height:1257" coordorigin="10673,8783" coordsize="0,1257" path="m10673,10039l10673,8783e" filled="false" stroked="true" strokeweight="5.582pt" strokecolor="#ffffff">
                <v:path arrowok="t"/>
              </v:shape>
            </v:group>
            <v:group style="position:absolute;left:9835;top:7246;width:838;height:838" coordorigin="9835,7246" coordsize="838,838">
              <v:shape style="position:absolute;left:9835;top:7246;width:838;height:838" coordorigin="9835,7246" coordsize="838,838" path="m10673,7665l10668,7733,10652,7797,10626,7857,10592,7912,10550,7961,10502,8003,10447,8037,10387,8062,10322,8078,10254,8084,10220,8082,10154,8071,10091,8051,10034,8021,9982,7983,9936,7937,9898,7885,9868,7828,9848,7765,9837,7699,9835,7665,9837,7630,9848,7564,9868,7502,9898,7444,9936,7392,9982,7347,10034,7309,10091,7279,10154,7258,10220,7247,10254,7246,10289,7247,10355,7258,10417,7279,10475,7309,10527,7347,10572,7392,10610,7444,10640,7502,10661,7564,10672,7630,10673,7665xe" filled="false" stroked="true" strokeweight="5.582pt" strokecolor="#ffffff">
                <v:path arrowok="t"/>
              </v:shape>
            </v:group>
            <v:group style="position:absolute;left:8062;top:6280;width:1560;height:1122" coordorigin="8062,6280" coordsize="1560,1122">
              <v:shape style="position:absolute;left:8062;top:6280;width:1560;height:1122" coordorigin="8062,6280" coordsize="1560,1122" path="m9468,6582l9437,6510,9374,6445,9317,6406,9249,6372,9170,6342,9083,6317,8988,6298,8886,6286,8779,6281,8779,6280,8775,6280,8770,6280,8766,6280,8762,6280,8757,6280,8753,6280,8753,6281,8696,6283,8640,6287,8533,6300,8434,6321,8344,6348,8263,6381,8194,6419,8138,6461,8097,6508,8064,6583,8062,6609,8063,6627,8087,6696,8125,6745,8178,6789,8199,6803,8205,6821,8246,6890,8292,6936,8350,6978,8419,7016,8497,7048,8555,7066,8586,7074,8580,7089,8553,7153,8514,7220,8476,7270,8430,7321,8394,7353,8382,7369,8380,7384,8387,7396,8401,7401,8437,7394,8505,7377,8569,7354,8629,7328,8685,7299,8737,7268,8807,7218,8869,7166,8922,7114,8925,7114,8928,7114,8931,7114,8931,7114,8988,7112,9097,7102,9201,7085,9296,7061,9381,7031,9456,6996,9519,6955,9568,6911,9613,6838,9622,6785,9621,6767,9596,6698,9558,6650,9505,6606,9484,6592,9468,6582xe" filled="false" stroked="true" strokeweight="5.582pt" strokecolor="#ffffff">
                <v:path arrowok="t"/>
              </v:shape>
            </v:group>
            <v:group style="position:absolute;left:1663;top:3871;width:4544;height:7769" coordorigin="1663,3871" coordsize="4544,7769">
              <v:shape style="position:absolute;left:1663;top:3871;width:4544;height:7769" coordorigin="1663,3871" coordsize="4544,7769" path="m1663,3871l6207,3871,6207,11640,1663,11640,1663,3871xe" filled="true" fillcolor="#231f20" stroked="false">
                <v:path arrowok="t"/>
                <v:fill type="solid"/>
              </v:shape>
            </v:group>
            <v:group style="position:absolute;left:1708;top:3872;width:4456;height:7673" coordorigin="1708,3872" coordsize="4456,7673">
              <v:shape style="position:absolute;left:1708;top:3872;width:4456;height:7673" coordorigin="1708,3872" coordsize="4456,7673" path="m1708,11545l6163,11545,6163,3872,1708,3872,1708,11545xe" filled="true" fillcolor="#ffffff" stroked="false">
                <v:path arrowok="t"/>
                <v:fill type="solid"/>
              </v:shape>
            </v:group>
            <v:group style="position:absolute;left:1678;top:1063;width:7424;height:2628" coordorigin="1678,1063" coordsize="7424,2628">
              <v:shape style="position:absolute;left:1678;top:1063;width:7424;height:2628" coordorigin="1678,1063" coordsize="7424,2628" path="m1678,1063l9102,1063,9102,3691,1678,3691,1678,1063xe" filled="true" fillcolor="#231f20" stroked="false">
                <v:path arrowok="t"/>
                <v:fill type="solid"/>
              </v:shape>
            </v:group>
            <v:group style="position:absolute;left:0;top:543;width:2;height:288" coordorigin="0,543" coordsize="2,288">
              <v:shape style="position:absolute;left:0;top:543;width:2;height:288" coordorigin="0,543" coordsize="0,288" path="m0,543l0,830e" filled="false" stroked="true" strokeweight=".1pt" strokecolor="#95c93d">
                <v:path arrowok="t"/>
              </v:shape>
            </v:group>
            <w10:wrap type="none"/>
          </v:group>
        </w:pict>
      </w:r>
      <w:r>
        <w:rPr/>
        <w:pict>
          <v:shape style="position:absolute;margin-left:-22.404312pt;margin-top:51.320213pt;width:102pt;height:579.7pt;mso-position-horizontal-relative:page;mso-position-vertical-relative:page;z-index:3832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1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w w:val="120"/>
        </w:rPr>
        <w:t>Understand</w:t>
      </w:r>
      <w:r>
        <w:rPr>
          <w:rFonts w:ascii="Times New Roman"/>
          <w:color w:val="5F6369"/>
          <w:spacing w:val="-4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spacing w:val="-4"/>
          <w:w w:val="120"/>
        </w:rPr>
        <w:t> </w:t>
      </w:r>
      <w:r>
        <w:rPr>
          <w:rFonts w:ascii="Times New Roman"/>
          <w:color w:val="5F6369"/>
          <w:w w:val="120"/>
        </w:rPr>
        <w:t>be</w:t>
      </w:r>
      <w:r>
        <w:rPr>
          <w:rFonts w:ascii="Times New Roman"/>
          <w:color w:val="5F6369"/>
          <w:spacing w:val="-3"/>
          <w:w w:val="120"/>
        </w:rPr>
        <w:t> </w:t>
      </w:r>
      <w:r>
        <w:rPr>
          <w:rFonts w:ascii="Times New Roman"/>
          <w:color w:val="5F6369"/>
          <w:w w:val="120"/>
        </w:rPr>
        <w:t>able</w:t>
      </w:r>
      <w:r>
        <w:rPr>
          <w:rFonts w:ascii="Times New Roman"/>
          <w:color w:val="5F6369"/>
          <w:spacing w:val="-4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4"/>
          <w:w w:val="120"/>
        </w:rPr>
        <w:t> </w:t>
      </w:r>
      <w:r>
        <w:rPr>
          <w:rFonts w:ascii="Times New Roman"/>
          <w:color w:val="5F6369"/>
          <w:w w:val="120"/>
        </w:rPr>
        <w:t>apply</w:t>
      </w:r>
      <w:r>
        <w:rPr>
          <w:rFonts w:ascii="Times New Roman"/>
          <w:color w:val="5F6369"/>
          <w:spacing w:val="-3"/>
          <w:w w:val="120"/>
        </w:rPr>
        <w:t> </w:t>
      </w: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w w:val="122"/>
        </w:rPr>
        <w:t> </w:t>
      </w:r>
      <w:r>
        <w:rPr>
          <w:rFonts w:ascii="Times New Roman"/>
          <w:color w:val="5F6369"/>
          <w:w w:val="120"/>
        </w:rPr>
        <w:t>principles</w:t>
      </w:r>
      <w:r>
        <w:rPr>
          <w:rFonts w:ascii="Times New Roman"/>
          <w:color w:val="5F6369"/>
          <w:spacing w:val="-20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20"/>
          <w:w w:val="120"/>
        </w:rPr>
        <w:t> </w:t>
      </w:r>
      <w:r>
        <w:rPr>
          <w:rFonts w:ascii="Times New Roman"/>
          <w:color w:val="5F6369"/>
          <w:w w:val="120"/>
        </w:rPr>
        <w:t>empathetic</w:t>
      </w:r>
      <w:r>
        <w:rPr>
          <w:rFonts w:ascii="Times New Roman"/>
          <w:color w:val="5F6369"/>
          <w:spacing w:val="-20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spacing w:val="-19"/>
          <w:w w:val="120"/>
        </w:rPr>
        <w:t> </w:t>
      </w:r>
      <w:r>
        <w:rPr>
          <w:rFonts w:ascii="Times New Roman"/>
          <w:color w:val="5F6369"/>
          <w:w w:val="120"/>
        </w:rPr>
        <w:t>active</w:t>
      </w:r>
      <w:r>
        <w:rPr>
          <w:rFonts w:ascii="Times New Roman"/>
          <w:color w:val="5F6369"/>
          <w:w w:val="116"/>
        </w:rPr>
        <w:t> </w:t>
      </w:r>
      <w:r>
        <w:rPr>
          <w:rFonts w:ascii="Times New Roman"/>
          <w:color w:val="5F6369"/>
          <w:w w:val="120"/>
        </w:rPr>
        <w:t>counselling</w:t>
      </w:r>
      <w:r>
        <w:rPr>
          <w:rFonts w:ascii="Times New Roman"/>
          <w:color w:val="5F6369"/>
          <w:spacing w:val="-30"/>
          <w:w w:val="120"/>
        </w:rPr>
        <w:t> </w:t>
      </w:r>
      <w:r>
        <w:rPr>
          <w:rFonts w:ascii="Times New Roman"/>
          <w:color w:val="5F6369"/>
          <w:w w:val="120"/>
        </w:rPr>
        <w:t>with</w:t>
      </w:r>
      <w:r>
        <w:rPr>
          <w:rFonts w:ascii="Times New Roman"/>
          <w:color w:val="5F6369"/>
          <w:spacing w:val="-29"/>
          <w:w w:val="120"/>
        </w:rPr>
        <w:t> </w:t>
      </w:r>
      <w:r>
        <w:rPr>
          <w:rFonts w:ascii="Times New Roman"/>
          <w:color w:val="5F6369"/>
          <w:w w:val="120"/>
        </w:rPr>
        <w:t>caregivers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35"/>
        <w:ind w:left="1088" w:right="0"/>
        <w:jc w:val="left"/>
      </w:pPr>
      <w:r>
        <w:rPr>
          <w:color w:val="020302"/>
        </w:rPr>
        <w:t>©UNICEF/Asselin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920" w:right="0"/>
          <w:cols w:num="2" w:equalWidth="0">
            <w:col w:w="4878" w:space="3088"/>
            <w:col w:w="3024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59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53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1.1</w:t>
      </w:r>
      <w:r>
        <w:rPr>
          <w:rFonts w:ascii="Times New Roman"/>
          <w:b/>
          <w:color w:val="FDB714"/>
          <w:spacing w:val="54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Opening</w:t>
      </w:r>
      <w:r>
        <w:rPr>
          <w:rFonts w:ascii="Times New Roman"/>
          <w:sz w:val="36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50" w:lineRule="auto" w:before="0"/>
        <w:ind w:left="720" w:right="2227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Introduction: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Why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Is</w:t>
      </w:r>
      <w:r>
        <w:rPr>
          <w:rFonts w:ascii="Times New Roman"/>
          <w:b/>
          <w:color w:val="5F6369"/>
          <w:spacing w:val="26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Communication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Important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spacing w:val="-15"/>
          <w:w w:val="105"/>
          <w:sz w:val="28"/>
        </w:rPr>
        <w:t>T</w:t>
      </w:r>
      <w:r>
        <w:rPr>
          <w:rFonts w:ascii="Times New Roman"/>
          <w:b/>
          <w:color w:val="5F6369"/>
          <w:spacing w:val="-12"/>
          <w:w w:val="105"/>
          <w:sz w:val="28"/>
        </w:rPr>
        <w:t>o</w:t>
      </w:r>
      <w:r>
        <w:rPr>
          <w:rFonts w:ascii="Times New Roman"/>
          <w:b/>
          <w:color w:val="5F6369"/>
          <w:spacing w:val="26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The</w:t>
      </w:r>
      <w:r>
        <w:rPr>
          <w:rFonts w:ascii="Times New Roman"/>
          <w:b/>
          <w:color w:val="5F6369"/>
          <w:spacing w:val="21"/>
          <w:w w:val="106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Immunization </w:t>
      </w:r>
      <w:r>
        <w:rPr>
          <w:rFonts w:ascii="Times New Roman"/>
          <w:b/>
          <w:color w:val="5F6369"/>
          <w:spacing w:val="9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Program?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248"/>
        <w:ind w:left="720" w:right="143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main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task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facilitate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receiving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closely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schedule.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Achieving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goal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requires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access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reliable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treating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w w:val="112"/>
        </w:rPr>
        <w:t> </w:t>
      </w:r>
      <w:r>
        <w:rPr>
          <w:color w:val="5F6369"/>
          <w:spacing w:val="-1"/>
          <w:w w:val="110"/>
        </w:rPr>
        <w:t>respectfully,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clearly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essential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practical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information.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fosters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0"/>
          <w:w w:val="112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relationship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25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communities.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encourages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responds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caregivers’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task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challenging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political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cultural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reject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aspect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recommendations.</w:t>
      </w:r>
      <w:r>
        <w:rPr>
          <w:color w:val="5F6369"/>
          <w:spacing w:val="16"/>
          <w:w w:val="110"/>
        </w:rPr>
        <w:t> </w:t>
      </w:r>
      <w:r>
        <w:rPr>
          <w:color w:val="5F6369"/>
          <w:spacing w:val="-3"/>
          <w:w w:val="110"/>
        </w:rPr>
        <w:t>Finally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inform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individuals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public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concepts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immunization.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When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diseases,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vaccines,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current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attitudes,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beliefs,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knowledge.</w:t>
      </w:r>
      <w:r>
        <w:rPr>
          <w:color w:val="5F6369"/>
          <w:w w:val="111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always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memorable,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spacing w:val="35"/>
          <w:w w:val="110"/>
        </w:rPr>
        <w:t> </w:t>
      </w:r>
      <w:r>
        <w:rPr>
          <w:color w:val="5F6369"/>
          <w:spacing w:val="-3"/>
          <w:w w:val="110"/>
        </w:rPr>
        <w:t>clearly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25"/>
          <w:w w:val="114"/>
        </w:rPr>
        <w:t> </w:t>
      </w:r>
      <w:r>
        <w:rPr>
          <w:color w:val="5F6369"/>
          <w:w w:val="110"/>
        </w:rPr>
        <w:t>directly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accept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0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appreciating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showing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customs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culture.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6"/>
        <w:jc w:val="both"/>
      </w:pPr>
      <w:r>
        <w:rPr>
          <w:color w:val="5F6369"/>
          <w:w w:val="110"/>
        </w:rPr>
        <w:t>While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completing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exercises,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helpful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distinguish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kind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bringing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vaccination(s)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compared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bringing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subsequent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ones.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access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3"/>
          <w:w w:val="110"/>
        </w:rPr>
        <w:t>former,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service experience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 communication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most affect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0"/>
        </w:rPr>
        <w:t> </w:t>
      </w:r>
      <w:r>
        <w:rPr>
          <w:color w:val="5F6369"/>
          <w:spacing w:val="-3"/>
          <w:w w:val="110"/>
        </w:rPr>
        <w:t>latter.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2"/>
          <w:w w:val="110"/>
          <w:sz w:val="28"/>
        </w:rPr>
        <w:t>W</w:t>
      </w:r>
      <w:r>
        <w:rPr>
          <w:rFonts w:ascii="Times New Roman"/>
          <w:b/>
          <w:color w:val="5F6369"/>
          <w:spacing w:val="-1"/>
          <w:w w:val="110"/>
          <w:sz w:val="28"/>
        </w:rPr>
        <w:t>elcome</w:t>
      </w:r>
      <w:r>
        <w:rPr>
          <w:rFonts w:ascii="Times New Roman"/>
          <w:b/>
          <w:color w:val="5F6369"/>
          <w:spacing w:val="-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Remarks</w:t>
      </w:r>
      <w:r>
        <w:rPr>
          <w:rFonts w:ascii="Times New Roman"/>
          <w:sz w:val="28"/>
        </w:rPr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74" w:after="0"/>
        <w:ind w:left="1079" w:right="0" w:hanging="359"/>
        <w:jc w:val="both"/>
      </w:pPr>
      <w:r>
        <w:rPr>
          <w:color w:val="5F6369"/>
          <w:spacing w:val="-2"/>
          <w:w w:val="110"/>
        </w:rPr>
        <w:t>W</w:t>
      </w:r>
      <w:r>
        <w:rPr>
          <w:color w:val="5F6369"/>
          <w:spacing w:val="-1"/>
          <w:w w:val="110"/>
        </w:rPr>
        <w:t>elcome </w:t>
      </w:r>
      <w:r>
        <w:rPr>
          <w:color w:val="5F6369"/>
          <w:w w:val="110"/>
        </w:rPr>
        <w:t>participants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Thank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participation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enthusiasm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0" w:after="0"/>
        <w:ind w:left="1079" w:right="1813" w:hanging="359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“Why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program?”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section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above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speaking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purpose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Provide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background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current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status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program</w:t>
      </w:r>
      <w:r>
        <w:rPr/>
      </w:r>
    </w:p>
    <w:p>
      <w:pPr>
        <w:spacing w:before="130"/>
        <w:ind w:left="73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0"/>
        </w:rPr>
        <w:drawing>
          <wp:inline distT="0" distB="0" distL="0" distR="0">
            <wp:extent cx="420618" cy="395837"/>
            <wp:effectExtent l="0" t="0" r="0" b="0"/>
            <wp:docPr id="1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18" cy="39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37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Set</w:t>
      </w:r>
      <w:r>
        <w:rPr>
          <w:rFonts w:ascii="Times New Roman"/>
          <w:b/>
          <w:color w:val="5F6369"/>
          <w:spacing w:val="3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Ground</w:t>
      </w:r>
      <w:r>
        <w:rPr>
          <w:rFonts w:ascii="Times New Roman"/>
          <w:b/>
          <w:color w:val="5F6369"/>
          <w:spacing w:val="3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Rules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5"/>
        </w:numPr>
        <w:tabs>
          <w:tab w:pos="1980" w:val="left" w:leader="none"/>
        </w:tabs>
        <w:spacing w:line="240" w:lineRule="auto" w:before="290" w:after="0"/>
        <w:ind w:left="1979" w:right="0" w:hanging="359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rules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govern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workshop.</w:t>
      </w:r>
      <w:r>
        <w:rPr/>
      </w:r>
    </w:p>
    <w:p>
      <w:pPr>
        <w:pStyle w:val="BodyText"/>
        <w:numPr>
          <w:ilvl w:val="1"/>
          <w:numId w:val="5"/>
        </w:numPr>
        <w:tabs>
          <w:tab w:pos="1980" w:val="left" w:leader="none"/>
        </w:tabs>
        <w:spacing w:line="248" w:lineRule="auto" w:before="180" w:after="0"/>
        <w:ind w:left="1979" w:right="1728" w:hanging="359"/>
        <w:jc w:val="left"/>
      </w:pPr>
      <w:r>
        <w:rPr>
          <w:color w:val="5F6369"/>
          <w:w w:val="110"/>
        </w:rPr>
        <w:t>This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“popcorn-style”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participate.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8"/>
          <w:w w:val="110"/>
        </w:rPr>
        <w:t>T</w:t>
      </w:r>
      <w:r>
        <w:rPr>
          <w:color w:val="5F6369"/>
          <w:spacing w:val="-6"/>
          <w:w w:val="110"/>
        </w:rPr>
        <w:t>oss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23"/>
          <w:w w:val="115"/>
        </w:rPr>
        <w:t> </w:t>
      </w:r>
      <w:r>
        <w:rPr>
          <w:color w:val="5F6369"/>
          <w:w w:val="110"/>
        </w:rPr>
        <w:t>participant.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catch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ball,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name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rule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toss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ball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participant.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catch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ball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once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rule.</w:t>
      </w:r>
      <w:r>
        <w:rPr/>
      </w:r>
    </w:p>
    <w:p>
      <w:pPr>
        <w:pStyle w:val="BodyText"/>
        <w:numPr>
          <w:ilvl w:val="1"/>
          <w:numId w:val="5"/>
        </w:numPr>
        <w:tabs>
          <w:tab w:pos="1980" w:val="left" w:leader="none"/>
        </w:tabs>
        <w:spacing w:line="240" w:lineRule="auto" w:before="179" w:after="0"/>
        <w:ind w:left="1979" w:right="0" w:hanging="359"/>
        <w:jc w:val="left"/>
      </w:pPr>
      <w:r>
        <w:rPr>
          <w:color w:val="5F6369"/>
          <w:w w:val="110"/>
        </w:rPr>
        <w:t>Write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rules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whiteboard,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chalkboard,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3"/>
          <w:w w:val="110"/>
        </w:rPr>
        <w:t>paper.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8.195999pt;margin-top:5.007158pt;width:9.5pt;height:17pt;mso-position-horizontal-relative:page;mso-position-vertical-relative:paragraph;z-index:385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57"/>
          <w:footerReference w:type="default" r:id="rId58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4"/>
          <w:w w:val="110"/>
          <w:sz w:val="22"/>
        </w:rPr>
        <w:t>Training</w:t>
      </w:r>
      <w:r>
        <w:rPr>
          <w:rFonts w:ascii="Times New Roman"/>
          <w:b/>
          <w:color w:val="5F6369"/>
          <w:spacing w:val="-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Goals</w:t>
      </w:r>
      <w:r>
        <w:rPr>
          <w:rFonts w:ascii="Times New Roman"/>
          <w:b/>
          <w:color w:val="5F6369"/>
          <w:spacing w:val="-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-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Objectives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7"/>
        </w:numPr>
        <w:tabs>
          <w:tab w:pos="1800" w:val="left" w:leader="none"/>
        </w:tabs>
        <w:spacing w:line="240" w:lineRule="auto" w:before="187" w:after="0"/>
        <w:ind w:left="1799" w:right="0" w:hanging="359"/>
        <w:jc w:val="both"/>
      </w:pP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objectives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outlined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Overview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section</w:t>
      </w:r>
      <w:r>
        <w:rPr/>
      </w:r>
    </w:p>
    <w:p>
      <w:pPr>
        <w:pStyle w:val="BodyText"/>
        <w:numPr>
          <w:ilvl w:val="0"/>
          <w:numId w:val="7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enhance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provider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spacing w:before="123"/>
        <w:ind w:left="1486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420623" cy="395837"/>
            <wp:effectExtent l="0" t="0" r="0" b="0"/>
            <wp:docPr id="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/>
          <w:sz w:val="20"/>
        </w:rPr>
        <w:t>  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3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Learning</w:t>
      </w:r>
      <w:r>
        <w:rPr>
          <w:rFonts w:ascii="Times New Roman"/>
          <w:b/>
          <w:color w:val="5F6369"/>
          <w:spacing w:val="-3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Expectations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21"/>
        <w:ind w:left="2520" w:right="798"/>
        <w:jc w:val="left"/>
      </w:pPr>
      <w:r>
        <w:rPr>
          <w:color w:val="5F6369"/>
          <w:w w:val="110"/>
        </w:rPr>
        <w:t>This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explore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caregivers/clients.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6"/>
        </w:numPr>
        <w:tabs>
          <w:tab w:pos="2880" w:val="left" w:leader="none"/>
        </w:tabs>
        <w:spacing w:line="250" w:lineRule="auto" w:before="0" w:after="0"/>
        <w:ind w:left="2879" w:right="2221" w:hanging="359"/>
        <w:jc w:val="both"/>
      </w:pPr>
      <w:r>
        <w:rPr>
          <w:color w:val="5F6369"/>
          <w:w w:val="105"/>
        </w:rPr>
        <w:t>Give</w:t>
      </w:r>
      <w:r>
        <w:rPr>
          <w:color w:val="5F6369"/>
          <w:spacing w:val="45"/>
          <w:w w:val="105"/>
        </w:rPr>
        <w:t> </w:t>
      </w:r>
      <w:r>
        <w:rPr>
          <w:color w:val="5F6369"/>
          <w:w w:val="105"/>
        </w:rPr>
        <w:t>each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participant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full</w:t>
      </w:r>
      <w:r>
        <w:rPr>
          <w:color w:val="5F6369"/>
          <w:spacing w:val="45"/>
          <w:w w:val="105"/>
        </w:rPr>
        <w:t> </w:t>
      </w:r>
      <w:r>
        <w:rPr>
          <w:color w:val="5F6369"/>
          <w:w w:val="105"/>
        </w:rPr>
        <w:t>sheet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paper</w:t>
      </w:r>
      <w:r>
        <w:rPr>
          <w:color w:val="5F6369"/>
          <w:spacing w:val="45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drawing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45"/>
          <w:w w:val="105"/>
        </w:rPr>
        <w:t> </w:t>
      </w:r>
      <w:r>
        <w:rPr>
          <w:color w:val="5F6369"/>
          <w:w w:val="105"/>
        </w:rPr>
        <w:t>writing</w:t>
      </w:r>
      <w:r>
        <w:rPr>
          <w:color w:val="5F6369"/>
          <w:w w:val="105"/>
        </w:rPr>
        <w:t> utensil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(marker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pen).</w:t>
      </w:r>
      <w:r>
        <w:rPr/>
      </w:r>
    </w:p>
    <w:p>
      <w:pPr>
        <w:pStyle w:val="BodyText"/>
        <w:numPr>
          <w:ilvl w:val="1"/>
          <w:numId w:val="6"/>
        </w:numPr>
        <w:tabs>
          <w:tab w:pos="2880" w:val="left" w:leader="none"/>
        </w:tabs>
        <w:spacing w:line="250" w:lineRule="auto" w:before="180" w:after="0"/>
        <w:ind w:left="2879" w:right="2219" w:hanging="359"/>
        <w:jc w:val="both"/>
      </w:pPr>
      <w:r>
        <w:rPr>
          <w:color w:val="5F6369"/>
          <w:w w:val="110"/>
        </w:rPr>
        <w:t>Each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draw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picture</w:t>
      </w:r>
      <w:r>
        <w:rPr>
          <w:color w:val="5F6369"/>
          <w:w w:val="110"/>
        </w:rPr>
        <w:t> illustrating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professional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challenge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face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prevents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ensuring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every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high-quality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experience.</w:t>
      </w:r>
      <w:r>
        <w:rPr/>
      </w:r>
    </w:p>
    <w:p>
      <w:pPr>
        <w:pStyle w:val="BodyText"/>
        <w:numPr>
          <w:ilvl w:val="1"/>
          <w:numId w:val="6"/>
        </w:numPr>
        <w:tabs>
          <w:tab w:pos="2880" w:val="left" w:leader="none"/>
        </w:tabs>
        <w:spacing w:line="250" w:lineRule="auto" w:before="180" w:after="0"/>
        <w:ind w:left="2879" w:right="2220" w:hanging="359"/>
        <w:jc w:val="both"/>
      </w:pPr>
      <w:r>
        <w:rPr>
          <w:color w:val="5F6369"/>
          <w:w w:val="110"/>
        </w:rPr>
        <w:t>Each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name,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meaning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behind</w:t>
      </w:r>
      <w:r>
        <w:rPr>
          <w:color w:val="5F6369"/>
          <w:w w:val="110"/>
        </w:rPr>
        <w:t> 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illustration,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38"/>
          <w:w w:val="110"/>
        </w:rPr>
        <w:t> </w:t>
      </w:r>
      <w:r>
        <w:rPr>
          <w:color w:val="5F6369"/>
          <w:spacing w:val="-3"/>
          <w:w w:val="110"/>
        </w:rPr>
        <w:t>better.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 w:before="191"/>
        <w:ind w:left="1440" w:right="2221"/>
        <w:jc w:val="both"/>
      </w:pPr>
      <w:r>
        <w:rPr/>
        <w:pict>
          <v:group style="position:absolute;margin-left:0pt;margin-top:72.576721pt;width:595.3pt;height:218.1pt;mso-position-horizontal-relative:page;mso-position-vertical-relative:paragraph;z-index:3928" coordorigin="0,1452" coordsize="11906,4362">
            <v:group style="position:absolute;left:0;top:1452;width:11906;height:4362" coordorigin="0,1452" coordsize="11906,4362">
              <v:shape style="position:absolute;left:0;top:1452;width:11906;height:4362" coordorigin="0,1452" coordsize="11906,4362" path="m0,5813l11906,5813,11906,1452,0,1452,0,5813xe" filled="true" fillcolor="#fdb714" stroked="false">
                <v:path arrowok="t"/>
                <v:fill type="solid"/>
              </v:shape>
            </v:group>
            <v:group style="position:absolute;left:1464;top:4138;width:370;height:427" coordorigin="1464,4138" coordsize="370,427">
              <v:shape style="position:absolute;left:1464;top:4138;width:370;height:427" coordorigin="1464,4138" coordsize="370,427" path="m1706,4507l1591,4507,1648,4564,1706,4507xe" filled="true" fillcolor="#231f20" stroked="false">
                <v:path arrowok="t"/>
                <v:fill type="solid"/>
              </v:shape>
              <v:shape style="position:absolute;left:1464;top:4138;width:370;height:427" coordorigin="1464,4138" coordsize="370,427" path="m1833,4138l1464,4138,1464,4507,1833,4507,1833,4481,1622,4481,1622,4428,1833,4428,1833,4402,1622,4402,1625,4374,1634,4353,1646,4337,1660,4325,1674,4314,1687,4303,1696,4290,1701,4275,1700,4270,1543,4270,1545,4247,1578,4191,1638,4165,1648,4164,1833,4164,1833,4138xe" filled="true" fillcolor="#231f20" stroked="false">
                <v:path arrowok="t"/>
                <v:fill type="solid"/>
              </v:shape>
              <v:shape style="position:absolute;left:1464;top:4138;width:370;height:427" coordorigin="1464,4138" coordsize="370,427" path="m1833,4428l1675,4428,1675,4481,1833,4481,1833,4428xe" filled="true" fillcolor="#231f20" stroked="false">
                <v:path arrowok="t"/>
                <v:fill type="solid"/>
              </v:shape>
              <v:shape style="position:absolute;left:1464;top:4138;width:370;height:427" coordorigin="1464,4138" coordsize="370,427" path="m1833,4164l1648,4164,1671,4167,1692,4174,1740,4217,1753,4259,1750,4284,1742,4304,1730,4321,1715,4336,1701,4349,1689,4363,1679,4379,1675,4398,1622,4402,1833,4402,1833,4164xe" filled="true" fillcolor="#231f20" stroked="false">
                <v:path arrowok="t"/>
                <v:fill type="solid"/>
              </v:shape>
              <v:shape style="position:absolute;left:1464;top:4138;width:370;height:427" coordorigin="1464,4138" coordsize="370,427" path="m1668,4221l1639,4222,1618,4230,1604,4242,1597,4259,1543,4270,1700,4270,1697,4251,1685,4232,1668,4221xe" filled="true" fillcolor="#231f20" stroked="false">
                <v:path arrowok="t"/>
                <v:fill type="solid"/>
              </v:shape>
            </v:group>
            <v:group style="position:absolute;left:1411;top:4085;width:475;height:555" coordorigin="1411,4085" coordsize="475,555">
              <v:shape style="position:absolute;left:1411;top:4085;width:475;height:555" coordorigin="1411,4085" coordsize="475,555" path="m1464,4085l1442,4090,1424,4103,1413,4121,1411,4507,1416,4529,1428,4546,1447,4557,1569,4560,1648,4639,1723,4564,1648,4564,1591,4507,1464,4507,1464,4138,1886,4138,1881,4116,1868,4098,1849,4087,1464,4085xe" filled="true" fillcolor="#231f20" stroked="false">
                <v:path arrowok="t"/>
                <v:fill type="solid"/>
              </v:shape>
              <v:shape style="position:absolute;left:1411;top:4085;width:475;height:555" coordorigin="1411,4085" coordsize="475,555" path="m1886,4138l1833,4138,1833,4507,1706,4507,1648,4564,1723,4564,1728,4560,1833,4560,1855,4555,1872,4542,1883,4523,1886,4138xe" filled="true" fillcolor="#231f20" stroked="false">
                <v:path arrowok="t"/>
                <v:fill type="solid"/>
              </v:shape>
            </v:group>
            <v:group style="position:absolute;left:1622;top:4428;width:53;height:53" coordorigin="1622,4428" coordsize="53,53">
              <v:shape style="position:absolute;left:1622;top:4428;width:53;height:53" coordorigin="1622,4428" coordsize="53,53" path="m1622,4454l1675,4454e" filled="false" stroked="true" strokeweight="2.739pt" strokecolor="#231f20">
                <v:path arrowok="t"/>
              </v:shape>
            </v:group>
            <v:group style="position:absolute;left:1544;top:4164;width:209;height:238" coordorigin="1544,4164" coordsize="209,238">
              <v:shape style="position:absolute;left:1544;top:4164;width:209;height:238" coordorigin="1544,4164" coordsize="209,238" path="m1737,4217l1648,4217,1670,4222,1688,4234,1699,4253,1697,4274,1690,4290,1680,4303,1668,4315,1655,4327,1643,4340,1632,4356,1625,4375,1622,4400,1675,4402,1678,4381,1688,4364,1701,4349,1717,4336,1732,4322,1744,4306,1752,4286,1751,4260,1745,4236,1737,4217xe" filled="true" fillcolor="#231f20" stroked="false">
                <v:path arrowok="t"/>
                <v:fill type="solid"/>
              </v:shape>
              <v:shape style="position:absolute;left:1544;top:4164;width:209;height:238" coordorigin="1544,4164" coordsize="209,238" path="m1651,4164l1587,4184,1549,4235,1544,4257,1596,4270,1600,4248,1613,4230,1632,4219,1648,4217,1737,4217,1736,4215,1724,4198,1709,4184,1691,4173,1672,4167,1651,4164xe" filled="true" fillcolor="#231f20" stroked="false">
                <v:path arrowok="t"/>
                <v:fill type="solid"/>
              </v:shape>
              <v:shape style="position:absolute;left:0;top:1452;width:11906;height:4362" type="#_x0000_t202" filled="false" stroked="false">
                <v:textbox inset="0,0,0,0">
                  <w:txbxContent>
                    <w:p>
                      <w:pPr>
                        <w:spacing w:line="240" w:lineRule="auto" w:before="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>
                      <w:pPr>
                        <w:spacing w:before="0"/>
                        <w:ind w:left="144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05"/>
                          <w:sz w:val="22"/>
                        </w:rPr>
                        <w:t>V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05"/>
                          <w:sz w:val="22"/>
                        </w:rPr>
                        <w:t>ideo: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7"/>
                          <w:w w:val="105"/>
                          <w:sz w:val="22"/>
                        </w:rPr>
                        <w:t>FL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05"/>
                          <w:sz w:val="22"/>
                        </w:rPr>
                        <w:t>Ws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2"/>
                        </w:rPr>
                        <w:t>Make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05"/>
                          <w:sz w:val="22"/>
                        </w:rPr>
                        <w:t>Difference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1440" w:right="2557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Despite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many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barriers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faced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by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5"/>
                          <w:w w:val="110"/>
                          <w:sz w:val="22"/>
                          <w:szCs w:val="22"/>
                        </w:rPr>
                        <w:t>FL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Ws,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are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integral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in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preventing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children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23"/>
                          <w:w w:val="106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from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dying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of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vaccine-preventable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illnesses.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See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video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5"/>
                          <w:w w:val="110"/>
                          <w:sz w:val="22"/>
                          <w:szCs w:val="22"/>
                        </w:rPr>
                        <w:t>‘FL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Ws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Can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Make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23"/>
                          <w:w w:val="112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Difference’,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which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shows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inspiring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work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of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FL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5"/>
                          <w:w w:val="110"/>
                          <w:sz w:val="22"/>
                          <w:szCs w:val="22"/>
                        </w:rPr>
                        <w:t>Ws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around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world.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50" w:lineRule="auto" w:before="0"/>
                        <w:ind w:left="1440" w:right="222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video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establishes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importance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role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05"/>
                          <w:sz w:val="22"/>
                        </w:rPr>
                        <w:t>FL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05"/>
                          <w:sz w:val="22"/>
                        </w:rPr>
                        <w:t>Ws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behaviour</w:t>
                      </w:r>
                      <w:r>
                        <w:rPr>
                          <w:rFonts w:ascii="Times New Roman"/>
                          <w:color w:val="231F20"/>
                          <w:spacing w:val="4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change</w:t>
                      </w:r>
                      <w:r>
                        <w:rPr>
                          <w:rFonts w:ascii="Times New Roman"/>
                          <w:color w:val="231F20"/>
                          <w:spacing w:val="46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color w:val="231F20"/>
                          <w:spacing w:val="23"/>
                          <w:w w:val="10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immunization.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It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highlights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key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role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05"/>
                          <w:sz w:val="22"/>
                        </w:rPr>
                        <w:t>FL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05"/>
                          <w:sz w:val="22"/>
                        </w:rPr>
                        <w:t>Ws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play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trusted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influential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actors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23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motivating</w:t>
                      </w:r>
                      <w:r>
                        <w:rPr>
                          <w:rFonts w:ascii="Times New Roman"/>
                          <w:color w:val="231F20"/>
                          <w:spacing w:val="34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vaccination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uptake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increasing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demand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color w:val="231F20"/>
                          <w:spacing w:val="35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immunization.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319" w:lineRule="exact" w:before="0"/>
                        <w:ind w:left="223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4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2880" w:val="left" w:leader="none"/>
                        </w:tabs>
                        <w:spacing w:line="261" w:lineRule="exact" w:before="0"/>
                        <w:ind w:left="2880" w:right="0" w:hanging="65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motivated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10"/>
                          <w:sz w:val="22"/>
                        </w:rPr>
                        <w:t>FLW?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2880" w:val="left" w:leader="none"/>
                        </w:tabs>
                        <w:spacing w:line="243" w:lineRule="auto" w:before="0"/>
                        <w:ind w:left="2880" w:right="2641" w:hanging="65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one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your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memorable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positive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experiences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2880" w:val="left" w:leader="none"/>
                        </w:tabs>
                        <w:spacing w:before="4"/>
                        <w:ind w:left="2880" w:right="0" w:hanging="65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rewarding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part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work?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5F6369"/>
          <w:w w:val="110"/>
        </w:rPr>
        <w:t>Note</w:t>
      </w:r>
      <w:r>
        <w:rPr>
          <w:rFonts w:ascii="Times New Roman"/>
          <w:b/>
          <w:color w:val="5F6369"/>
          <w:spacing w:val="7"/>
          <w:w w:val="110"/>
        </w:rPr>
        <w:t> </w:t>
      </w:r>
      <w:r>
        <w:rPr>
          <w:rFonts w:ascii="Times New Roman"/>
          <w:b/>
          <w:color w:val="5F6369"/>
          <w:w w:val="110"/>
        </w:rPr>
        <w:t>to</w:t>
      </w:r>
      <w:r>
        <w:rPr>
          <w:rFonts w:ascii="Times New Roman"/>
          <w:b/>
          <w:color w:val="5F6369"/>
          <w:spacing w:val="8"/>
          <w:w w:val="110"/>
        </w:rPr>
        <w:t> </w:t>
      </w:r>
      <w:r>
        <w:rPr>
          <w:rFonts w:ascii="Times New Roman"/>
          <w:b/>
          <w:color w:val="5F6369"/>
          <w:w w:val="110"/>
        </w:rPr>
        <w:t>Facilitator:</w:t>
      </w:r>
      <w:r>
        <w:rPr>
          <w:rFonts w:ascii="Times New Roman"/>
          <w:b/>
          <w:color w:val="5F6369"/>
          <w:spacing w:val="7"/>
          <w:w w:val="110"/>
        </w:rPr>
        <w:t> </w:t>
      </w:r>
      <w:r>
        <w:rPr>
          <w:color w:val="5F6369"/>
          <w:w w:val="110"/>
        </w:rPr>
        <w:t>Reiterate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objectives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face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supervisors,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members.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Mention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themselves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satisfaction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IPC.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59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7.95pt;height:90.75pt;mso-position-horizontal-relative:char;mso-position-vertical-relative:line" coordorigin="0,0" coordsize="1359,1815">
            <v:group style="position:absolute;left:0;top:529;width:764;height:1149" coordorigin="0,529" coordsize="764,1149">
              <v:shape style="position:absolute;left:0;top:529;width:764;height:1149" coordorigin="0,529" coordsize="764,1149" path="m299,939l232,939,233,1652,245,1670,266,1677,275,1676,293,1663,300,1643,299,939xe" filled="true" fillcolor="#fdb714" stroked="false">
                <v:path arrowok="t"/>
                <v:fill type="solid"/>
              </v:shape>
              <v:shape style="position:absolute;left:0;top:529;width:764;height:1149" coordorigin="0,529" coordsize="764,1149" path="m564,529l487,530,393,535,386,535,312,547,249,570,186,611,133,676,108,734,102,757,95,778,77,838,54,910,37,962,31,982,9,1056,0,1099,1,1120,44,1177,78,1185,96,1182,158,1131,165,1117,71,1117,69,1116,80,1055,104,978,116,940,126,909,149,835,170,767,177,742,188,713,243,650,310,617,382,604,399,603,477,598,514,596,533,595,551,595,756,595,764,576,706,539,644,532,584,529,564,529xe" filled="true" fillcolor="#fdb714" stroked="false">
                <v:path arrowok="t"/>
                <v:fill type="solid"/>
              </v:shape>
              <v:shape style="position:absolute;left:0;top:529;width:764;height:1149" coordorigin="0,529" coordsize="764,1149" path="m263,721l246,728,233,745,99,1097,83,1114,71,1117,165,1117,169,1108,173,1096,185,1064,202,1019,232,939,299,939,299,745,287,729,263,721xe" filled="true" fillcolor="#fdb714" stroked="false">
                <v:path arrowok="t"/>
                <v:fill type="solid"/>
              </v:shape>
              <v:shape style="position:absolute;left:0;top:529;width:764;height:1149" coordorigin="0,529" coordsize="764,1149" path="m756,595l570,595,590,595,609,596,671,600,740,609,755,597,756,595xe" filled="true" fillcolor="#fdb714" stroked="false">
                <v:path arrowok="t"/>
                <v:fill type="solid"/>
              </v:shape>
            </v:group>
            <v:group style="position:absolute;left:493;top:660;width:252;height:1017" coordorigin="493,660" coordsize="252,1017">
              <v:shape style="position:absolute;left:493;top:660;width:252;height:1017" coordorigin="493,660" coordsize="252,1017" path="m546,660l493,694,494,1652,506,1670,527,1677,536,1675,554,1663,561,1643,564,726,735,726,737,723,744,699,735,681,660,665,584,661,563,660,546,660xe" filled="true" fillcolor="#fdb714" stroked="false">
                <v:path arrowok="t"/>
                <v:fill type="solid"/>
              </v:shape>
              <v:shape style="position:absolute;left:493;top:660;width:252;height:1017" coordorigin="493,660" coordsize="252,1017" path="m735,726l564,726,578,726,596,727,663,733,706,739,724,737,735,726xe" filled="true" fillcolor="#fdb714" stroked="false">
                <v:path arrowok="t"/>
                <v:fill type="solid"/>
              </v:shape>
            </v:group>
            <v:group style="position:absolute;left:233;top:190;width:328;height:329" coordorigin="233,190" coordsize="328,329">
              <v:shape style="position:absolute;left:233;top:190;width:328;height:329" coordorigin="233,190" coordsize="328,329" path="m392,190l330,204,279,241,245,297,233,369,236,391,263,451,311,495,373,517,396,519,403,519,465,503,515,466,527,450,384,450,365,445,319,407,302,335,309,314,353,268,396,258,529,258,528,256,480,213,416,191,392,190xe" filled="true" fillcolor="#fdb714" stroked="false">
                <v:path arrowok="t"/>
                <v:fill type="solid"/>
              </v:shape>
              <v:shape style="position:absolute;left:233;top:190;width:328;height:329" coordorigin="233,190" coordsize="328,329" path="m529,258l396,258,398,258,420,261,472,295,493,360,489,381,452,431,384,450,527,450,555,386,560,337,556,315,549,294,540,274,529,258xe" filled="true" fillcolor="#fdb714" stroked="false">
                <v:path arrowok="t"/>
                <v:fill type="solid"/>
              </v:shape>
            </v:group>
            <v:group style="position:absolute;left:836;top:643;width:71;height:1172" coordorigin="836,643" coordsize="71,1172">
              <v:shape style="position:absolute;left:836;top:643;width:71;height:1172" coordorigin="836,643" coordsize="71,1172" path="m861,643l843,656,836,677,838,1790,851,1807,872,1814,883,1812,900,1800,907,1779,902,659,887,647,861,643xe" filled="true" fillcolor="#fdb714" stroked="false">
                <v:path arrowok="t"/>
                <v:fill type="solid"/>
              </v:shape>
            </v:group>
            <v:group style="position:absolute;left:687;top:407;width:672;height:767" coordorigin="687,407" coordsize="672,767">
              <v:shape style="position:absolute;left:687;top:407;width:672;height:767" coordorigin="687,407" coordsize="672,767" path="m1193,1030l1179,1045,1174,1070,1178,1097,1213,1154,1267,1174,1273,1174,1338,1134,1352,1104,1272,1104,1260,1102,1249,1087,1244,1058,1237,1042,1220,1032,1193,1030xe" filled="true" fillcolor="#fdb714" stroked="false">
                <v:path arrowok="t"/>
                <v:fill type="solid"/>
              </v:shape>
              <v:shape style="position:absolute;left:687;top:407;width:672;height:767" coordorigin="687,407" coordsize="672,767" path="m1011,407l947,413,878,429,805,462,746,511,705,578,690,638,687,683,688,1073,715,1131,773,1158,797,1159,815,1154,864,1098,770,1090,757,1082,757,674,768,611,810,545,875,504,946,485,1020,478,1266,478,1252,467,1189,435,1113,415,1024,408,1011,407xe" filled="true" fillcolor="#fdb714" stroked="false">
                <v:path arrowok="t"/>
                <v:fill type="solid"/>
              </v:shape>
              <v:shape style="position:absolute;left:687;top:407;width:672;height:767" coordorigin="687,407" coordsize="672,767" path="m1266,478l1020,478,1037,478,1057,479,1119,488,1181,508,1235,545,1273,602,1288,683,1288,1082,1282,1093,1276,1100,1272,1104,1352,1104,1356,1089,1358,1062,1358,683,1357,659,1344,589,1314,530,1270,481,1266,478xe" filled="true" fillcolor="#fdb714" stroked="false">
                <v:path arrowok="t"/>
                <v:fill type="solid"/>
              </v:shape>
              <v:shape style="position:absolute;left:687;top:407;width:672;height:767" coordorigin="687,407" coordsize="672,767" path="m826,1028l808,1041,801,1062,801,1073,799,1080,790,1090,784,1090,865,1090,868,1075,867,1045,851,1032,826,1028xe" filled="true" fillcolor="#fdb714" stroked="false">
                <v:path arrowok="t"/>
                <v:fill type="solid"/>
              </v:shape>
            </v:group>
            <v:group style="position:absolute;left:1145;top:633;width:71;height:1182" coordorigin="1145,633" coordsize="71,1182">
              <v:shape style="position:absolute;left:1145;top:633;width:71;height:1182" coordorigin="1145,633" coordsize="71,1182" path="m1169,633l1152,646,1145,667,1147,1790,1159,1807,1180,1814,1191,1812,1208,1800,1215,1779,1210,649,1195,637,1169,633xe" filled="true" fillcolor="#fdb714" stroked="false">
                <v:path arrowok="t"/>
                <v:fill type="solid"/>
              </v:shape>
            </v:group>
            <v:group style="position:absolute;left:831;top:0;width:384;height:386" coordorigin="831,0" coordsize="384,386">
              <v:shape style="position:absolute;left:831;top:0;width:384;height:386" coordorigin="831,0" coordsize="384,386" path="m1019,0l955,12,901,45,860,94,835,158,831,207,834,229,857,291,900,341,956,373,1023,385,1028,385,1092,372,1145,339,1169,315,1018,315,997,312,942,283,908,227,901,178,906,156,941,101,1000,72,1023,70,1171,70,1160,58,1107,20,1043,1,1019,0xe" filled="true" fillcolor="#fdb714" stroked="false">
                <v:path arrowok="t"/>
                <v:fill type="solid"/>
              </v:shape>
              <v:shape style="position:absolute;left:831;top:0;width:384;height:386" coordorigin="831,0" coordsize="384,386" path="m1171,70l1023,70,1030,71,1051,74,1104,104,1137,160,1144,211,1138,232,1102,285,1042,313,1018,315,1169,315,1204,248,1215,176,1211,153,1205,132,1197,112,1187,92,1175,75,1171,70xe" filled="true" fillcolor="#fdb714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9.5pt;height:17pt;mso-position-horizontal-relative:page;mso-position-vertical-relative:paragraph;z-index:395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60"/>
          <w:footerReference w:type="default" r:id="rId61"/>
          <w:pgSz w:w="11910" w:h="16840"/>
          <w:pgMar w:header="0" w:footer="0" w:top="1160" w:bottom="280" w:left="0" w:right="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59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5"/>
          <w:sz w:val="36"/>
        </w:rPr>
        <w:t>Session</w:t>
      </w:r>
      <w:r>
        <w:rPr>
          <w:rFonts w:ascii="Times New Roman"/>
          <w:b/>
          <w:color w:val="FDB714"/>
          <w:spacing w:val="-1"/>
          <w:w w:val="115"/>
          <w:sz w:val="36"/>
        </w:rPr>
        <w:t> </w:t>
      </w:r>
      <w:r>
        <w:rPr>
          <w:rFonts w:ascii="Times New Roman"/>
          <w:b/>
          <w:color w:val="FDB714"/>
          <w:w w:val="115"/>
          <w:sz w:val="36"/>
        </w:rPr>
        <w:t>1.2</w:t>
      </w:r>
      <w:r>
        <w:rPr>
          <w:rFonts w:ascii="Times New Roman"/>
          <w:b/>
          <w:color w:val="FDB714"/>
          <w:spacing w:val="-1"/>
          <w:w w:val="115"/>
          <w:sz w:val="36"/>
        </w:rPr>
        <w:t> </w:t>
      </w:r>
      <w:r>
        <w:rPr>
          <w:rFonts w:ascii="Times New Roman"/>
          <w:b/>
          <w:color w:val="FDB714"/>
          <w:w w:val="115"/>
          <w:sz w:val="36"/>
        </w:rPr>
        <w:t>Pretest</w:t>
      </w:r>
      <w:r>
        <w:rPr>
          <w:rFonts w:ascii="Times New Roman"/>
          <w:sz w:val="36"/>
        </w:rPr>
      </w:r>
    </w:p>
    <w:p>
      <w:pPr>
        <w:spacing w:before="260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Pretest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9"/>
        </w:numPr>
        <w:tabs>
          <w:tab w:pos="1440" w:val="left" w:leader="none"/>
        </w:tabs>
        <w:spacing w:line="240" w:lineRule="auto" w:before="0" w:after="0"/>
        <w:ind w:left="1439" w:right="0" w:hanging="359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copy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pretest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(see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Appendix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A).</w:t>
      </w:r>
      <w:r>
        <w:rPr/>
      </w:r>
    </w:p>
    <w:p>
      <w:pPr>
        <w:pStyle w:val="BodyText"/>
        <w:numPr>
          <w:ilvl w:val="0"/>
          <w:numId w:val="9"/>
        </w:numPr>
        <w:tabs>
          <w:tab w:pos="1440" w:val="left" w:leader="none"/>
        </w:tabs>
        <w:spacing w:line="250" w:lineRule="auto" w:before="191" w:after="0"/>
        <w:ind w:left="1439" w:right="1438" w:hanging="359"/>
        <w:jc w:val="left"/>
      </w:pPr>
      <w:r>
        <w:rPr>
          <w:color w:val="5F6369"/>
          <w:w w:val="110"/>
        </w:rPr>
        <w:t>Instruct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name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(or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unique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identifier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top;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w w:val="111"/>
        </w:rPr>
        <w:t> </w:t>
      </w:r>
      <w:r>
        <w:rPr>
          <w:color w:val="5F6369"/>
          <w:spacing w:val="-3"/>
          <w:w w:val="110"/>
        </w:rPr>
        <w:t>identifier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post-test).</w:t>
      </w:r>
      <w:r>
        <w:rPr/>
      </w:r>
    </w:p>
    <w:p>
      <w:pPr>
        <w:pStyle w:val="BodyText"/>
        <w:numPr>
          <w:ilvl w:val="0"/>
          <w:numId w:val="9"/>
        </w:numPr>
        <w:tabs>
          <w:tab w:pos="1440" w:val="left" w:leader="none"/>
        </w:tabs>
        <w:spacing w:line="240" w:lineRule="auto" w:before="180" w:after="0"/>
        <w:ind w:left="1439" w:right="0" w:hanging="359"/>
        <w:jc w:val="left"/>
      </w:pPr>
      <w:r>
        <w:rPr>
          <w:color w:val="5F6369"/>
          <w:w w:val="115"/>
        </w:rPr>
        <w:t>Allow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20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minutes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complete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test.</w:t>
      </w:r>
      <w:r>
        <w:rPr/>
      </w:r>
    </w:p>
    <w:p>
      <w:pPr>
        <w:pStyle w:val="BodyText"/>
        <w:numPr>
          <w:ilvl w:val="0"/>
          <w:numId w:val="9"/>
        </w:numPr>
        <w:tabs>
          <w:tab w:pos="1440" w:val="left" w:leader="none"/>
        </w:tabs>
        <w:spacing w:line="240" w:lineRule="auto" w:before="191" w:after="0"/>
        <w:ind w:left="1439" w:right="0" w:hanging="359"/>
        <w:jc w:val="left"/>
      </w:pPr>
      <w:r>
        <w:rPr>
          <w:color w:val="5F6369"/>
          <w:w w:val="115"/>
        </w:rPr>
        <w:t>Collect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test.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412" w:lineRule="exact" w:before="0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-11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1.3</w:t>
      </w:r>
      <w:r>
        <w:rPr>
          <w:rFonts w:ascii="Times New Roman"/>
          <w:b/>
          <w:color w:val="FDB714"/>
          <w:spacing w:val="-10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Client-Centred</w:t>
      </w:r>
      <w:r>
        <w:rPr>
          <w:rFonts w:ascii="Times New Roman"/>
          <w:b/>
          <w:color w:val="FDB714"/>
          <w:spacing w:val="-10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Approach</w:t>
      </w:r>
      <w:r>
        <w:rPr>
          <w:rFonts w:ascii="Times New Roman"/>
          <w:sz w:val="36"/>
        </w:rPr>
      </w:r>
    </w:p>
    <w:p>
      <w:pPr>
        <w:spacing w:line="250" w:lineRule="auto" w:before="0"/>
        <w:ind w:left="720" w:right="4494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Introduction:</w:t>
      </w:r>
      <w:r>
        <w:rPr>
          <w:rFonts w:ascii="Times New Roman"/>
          <w:b/>
          <w:color w:val="5F6369"/>
          <w:spacing w:val="4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Interpersonal</w:t>
      </w:r>
      <w:r>
        <w:rPr>
          <w:rFonts w:ascii="Times New Roman"/>
          <w:b/>
          <w:color w:val="5F6369"/>
          <w:spacing w:val="4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Communication</w:t>
      </w:r>
      <w:r>
        <w:rPr>
          <w:rFonts w:ascii="Times New Roman"/>
          <w:b/>
          <w:color w:val="5F6369"/>
          <w:spacing w:val="4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And</w:t>
      </w:r>
      <w:r>
        <w:rPr>
          <w:rFonts w:ascii="Times New Roman"/>
          <w:b/>
          <w:color w:val="5F6369"/>
          <w:spacing w:val="4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</w:t>
      </w:r>
      <w:r>
        <w:rPr>
          <w:rFonts w:ascii="Times New Roman"/>
          <w:b/>
          <w:color w:val="5F6369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Client-Centred</w:t>
      </w:r>
      <w:r>
        <w:rPr>
          <w:rFonts w:ascii="Times New Roman"/>
          <w:b/>
          <w:color w:val="5F6369"/>
          <w:spacing w:val="4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Approach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248"/>
        <w:ind w:left="720" w:right="798"/>
        <w:jc w:val="left"/>
      </w:pPr>
      <w:r>
        <w:rPr>
          <w:color w:val="5F6369"/>
          <w:w w:val="110"/>
        </w:rPr>
        <w:t>Interpersonal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pertaining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relationships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encompass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skills.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purpose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introduce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client-centred</w:t>
      </w:r>
      <w:r>
        <w:rPr/>
      </w:r>
    </w:p>
    <w:p>
      <w:pPr>
        <w:pStyle w:val="BodyText"/>
        <w:spacing w:line="240" w:lineRule="auto"/>
        <w:ind w:left="1652" w:right="0"/>
        <w:jc w:val="left"/>
      </w:pPr>
      <w:r>
        <w:rPr/>
        <w:pict>
          <v:shape style="position:absolute;margin-left:36pt;margin-top:6.801528pt;width:33.119999pt;height:31.169pt;mso-position-horizontal-relative:page;mso-position-vertical-relative:paragraph;z-index:3976" type="#_x0000_t75" stroked="false">
            <v:imagedata r:id="rId59" o:title=""/>
          </v:shape>
        </w:pict>
      </w:r>
      <w:r>
        <w:rPr>
          <w:color w:val="5F6369"/>
          <w:w w:val="110"/>
        </w:rPr>
        <w:t>health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experience.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65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Client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Experience</w:t>
      </w:r>
      <w:r>
        <w:rPr>
          <w:rFonts w:ascii="Times New Roman"/>
          <w:b/>
          <w:color w:val="5F6369"/>
          <w:spacing w:val="26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Role</w:t>
      </w:r>
      <w:r>
        <w:rPr>
          <w:rFonts w:ascii="Times New Roman"/>
          <w:b/>
          <w:color w:val="5F6369"/>
          <w:spacing w:val="2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Play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800" w:right="1513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4"/>
          <w:w w:val="110"/>
        </w:rPr>
        <w:t>play</w:t>
      </w:r>
      <w:r>
        <w:rPr>
          <w:color w:val="5F6369"/>
          <w:spacing w:val="-3"/>
          <w:w w:val="110"/>
        </w:rPr>
        <w:t>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acting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acting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receptionist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welcomes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visitors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800" w:right="1499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arrives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late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newborn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child.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flustered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long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journey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enter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Before</w:t>
      </w:r>
      <w:r>
        <w:rPr/>
      </w:r>
    </w:p>
    <w:p>
      <w:pPr>
        <w:pStyle w:val="BodyText"/>
        <w:spacing w:line="250" w:lineRule="auto"/>
        <w:ind w:left="1800" w:right="1499"/>
        <w:jc w:val="left"/>
      </w:pPr>
      <w:r>
        <w:rPr>
          <w:color w:val="5F6369"/>
          <w:w w:val="110"/>
        </w:rPr>
        <w:t>she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reaches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entrance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clinic,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receptionist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asks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‘yes’,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asks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card.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‘no’.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tells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nurse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3"/>
          <w:w w:val="110"/>
        </w:rPr>
        <w:t>busy,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22"/>
          <w:w w:val="108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morning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record.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Group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Discussion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caregiver?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receptionist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treated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way?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receptionist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differently?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interact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this?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(as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6"/>
          <w:w w:val="110"/>
        </w:rPr>
        <w:t>FLW)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say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receptionist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behaviour?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48.195999pt;margin-top:5.007158pt;width:9.5pt;height:17pt;mso-position-horizontal-relative:page;mso-position-vertical-relative:paragraph;z-index:400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62"/>
          <w:footerReference w:type="default" r:id="rId63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75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Definition of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client-centred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approach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840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client-centred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means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clients’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needs,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core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services.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client-centred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approach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important</w:t>
      </w:r>
      <w:r>
        <w:rPr>
          <w:rFonts w:ascii="Times New Roman"/>
          <w:b/>
          <w:color w:val="5F6369"/>
          <w:spacing w:val="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because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it:</w:t>
      </w:r>
      <w:r>
        <w:rPr>
          <w:rFonts w:ascii="Times New Roman"/>
          <w:sz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Improves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4"/>
          <w:w w:val="110"/>
        </w:rPr>
        <w:t>client’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attitude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Improves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reputation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levels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5"/>
        </w:rPr>
        <w:t>Provides</w:t>
      </w:r>
      <w:r>
        <w:rPr>
          <w:color w:val="5F6369"/>
          <w:spacing w:val="-3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caregiver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client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positive,</w:t>
      </w:r>
      <w:r>
        <w:rPr>
          <w:color w:val="5F6369"/>
          <w:spacing w:val="-35"/>
          <w:w w:val="115"/>
        </w:rPr>
        <w:t> </w:t>
      </w:r>
      <w:r>
        <w:rPr>
          <w:color w:val="5F6369"/>
          <w:w w:val="115"/>
        </w:rPr>
        <w:t>memorable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experiences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5"/>
        </w:rPr>
        <w:t>Satisfies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needs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expectations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caregiver/client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0" w:after="0"/>
        <w:ind w:left="1799" w:right="1092" w:hanging="359"/>
        <w:jc w:val="left"/>
      </w:pPr>
      <w:r>
        <w:rPr>
          <w:color w:val="5F6369"/>
          <w:w w:val="110"/>
        </w:rPr>
        <w:t>Increases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caregivers/clients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continue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immunizations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(reducing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dropout)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0" w:lineRule="auto" w:before="4" w:after="0"/>
        <w:ind w:left="1799" w:right="0" w:hanging="359"/>
        <w:jc w:val="left"/>
      </w:pPr>
      <w:r>
        <w:rPr/>
        <w:pict>
          <v:shape style="position:absolute;margin-left:71.724411pt;margin-top:25.163937pt;width:31.12441pt;height:30.489218pt;mso-position-horizontal-relative:page;mso-position-vertical-relative:paragraph;z-index:4096" type="#_x0000_t75" stroked="false">
            <v:imagedata r:id="rId66" o:title=""/>
          </v:shape>
        </w:pict>
      </w:r>
      <w:r>
        <w:rPr>
          <w:color w:val="5F6369"/>
          <w:w w:val="110"/>
        </w:rPr>
        <w:t>Increases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caregivers/clients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demanding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2326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2"/>
          <w:numId w:val="5"/>
        </w:numPr>
        <w:tabs>
          <w:tab w:pos="2881" w:val="left" w:leader="none"/>
        </w:tabs>
        <w:spacing w:line="240" w:lineRule="auto" w:before="174" w:after="0"/>
        <w:ind w:left="2900" w:right="0" w:hanging="574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define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client-cantered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approach?</w:t>
      </w:r>
      <w:r>
        <w:rPr/>
      </w:r>
    </w:p>
    <w:p>
      <w:pPr>
        <w:pStyle w:val="BodyText"/>
        <w:numPr>
          <w:ilvl w:val="2"/>
          <w:numId w:val="5"/>
        </w:numPr>
        <w:tabs>
          <w:tab w:pos="2881" w:val="left" w:leader="none"/>
        </w:tabs>
        <w:spacing w:line="243" w:lineRule="auto" w:before="180" w:after="0"/>
        <w:ind w:left="2900" w:right="766" w:hanging="574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demonstrate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caregivers/clients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matter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most?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this?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tabs>
          <w:tab w:pos="4892" w:val="left" w:leader="none"/>
          <w:tab w:pos="7017" w:val="left" w:leader="none"/>
        </w:tabs>
        <w:spacing w:line="200" w:lineRule="atLeast"/>
        <w:ind w:left="294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pict>
          <v:group style="width:87pt;height:178.6pt;mso-position-horizontal-relative:char;mso-position-vertical-relative:line" coordorigin="0,0" coordsize="1740,3572">
            <v:group style="position:absolute;left:410;top:1541;width:2;height:1989" coordorigin="410,1541" coordsize="2,1989">
              <v:shape style="position:absolute;left:410;top:1541;width:2;height:1989" coordorigin="410,1541" coordsize="0,1989" path="m410,3529l410,1541e" filled="false" stroked="true" strokeweight="4.193pt" strokecolor="#fdb714">
                <v:path arrowok="t"/>
              </v:shape>
            </v:group>
            <v:group style="position:absolute;left:703;top:309;width:996;height:3221" coordorigin="703,309" coordsize="996,3221">
              <v:shape style="position:absolute;left:703;top:309;width:996;height:3221" coordorigin="703,309" coordsize="996,3221" path="m703,1125l742,1126,782,1127,823,1128,865,1128,907,1129,948,1129,989,1128,1069,1121,1142,1107,1208,1084,1264,1048,1306,998,1333,931,1401,406,1410,372,1437,318,1493,309,1527,315,1593,363,1620,427,1641,578,1660,714,1675,836,1687,944,1695,1040,1698,1124,1696,1197,1688,1260,1655,1360,1593,1429,1501,1476,1441,1492,1372,1505,1294,1516,1205,1524,1105,1532,995,1541,995,3529e" filled="false" stroked="true" strokeweight="4.193pt" strokecolor="#fdb714">
                <v:path arrowok="t"/>
              </v:shape>
            </v:group>
            <v:group style="position:absolute;left:470;top:468;width:585;height:585" coordorigin="470,468" coordsize="585,585">
              <v:shape style="position:absolute;left:470;top:468;width:585;height:585" coordorigin="470,468" coordsize="585,585" path="m1055,760l1046,830,1022,894,984,950,935,996,876,1029,810,1049,762,1052,738,1051,670,1037,608,1009,556,967,514,914,485,853,471,784,470,760,471,736,485,668,514,606,556,554,608,512,670,483,738,469,762,468,786,469,855,483,916,512,969,554,1011,606,1040,668,1054,736,1055,760xe" filled="false" stroked="true" strokeweight="4.193pt" strokecolor="#fdb714">
                <v:path arrowok="t"/>
              </v:shape>
            </v:group>
            <v:group style="position:absolute;left:703;top:2387;width:2;height:1143" coordorigin="703,2387" coordsize="2,1143">
              <v:shape style="position:absolute;left:703;top:2387;width:2;height:1143" coordorigin="703,2387" coordsize="0,1143" path="m703,2387l703,3529e" filled="false" stroked="true" strokeweight="4.193pt" strokecolor="#fdb714">
                <v:path arrowok="t"/>
              </v:shape>
            </v:group>
            <v:group style="position:absolute;left:125;top:1125;width:574;height:1292" coordorigin="125,1125" coordsize="574,1292">
              <v:shape style="position:absolute;left:125;top:1125;width:574;height:1292" coordorigin="125,1125" coordsize="574,1292" path="m337,2274l324,2346,277,2403,231,2417,215,2416,158,2382,131,2325,125,2271,125,1574,134,1475,160,1391,200,1320,252,1262,315,1216,385,1181,461,1155,540,1138,620,1128,659,1126,699,1125e" filled="false" stroked="true" strokeweight="4.193pt" strokecolor="#fdb714">
                <v:path arrowok="t"/>
              </v:shape>
            </v:group>
            <v:group style="position:absolute;left:36;top:448;width:193;height:111" coordorigin="36,448" coordsize="193,111">
              <v:shape style="position:absolute;left:36;top:448;width:193;height:111" coordorigin="36,448" coordsize="193,111" path="m228,559l36,448e" filled="false" stroked="true" strokeweight="3.594pt" strokecolor="#fdb714">
                <v:path arrowok="t"/>
              </v:shape>
            </v:group>
            <v:group style="position:absolute;left:274;top:167;width:135;height:177" coordorigin="274,167" coordsize="135,177">
              <v:shape style="position:absolute;left:274;top:167;width:135;height:177" coordorigin="274,167" coordsize="135,177" path="m408,343l274,167e" filled="false" stroked="true" strokeweight="3.594pt" strokecolor="#fdb714">
                <v:path arrowok="t"/>
              </v:shape>
            </v:group>
            <v:group style="position:absolute;left:633;top:36;width:34;height:220" coordorigin="633,36" coordsize="34,220">
              <v:shape style="position:absolute;left:633;top:36;width:34;height:220" coordorigin="633,36" coordsize="34,220" path="m667,255l633,36e" filled="false" stroked="true" strokeweight="3.594pt" strokecolor="#fdb714">
                <v:path arrowok="t"/>
              </v:shape>
            </v:group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80"/>
          <w:sz w:val="20"/>
        </w:rPr>
        <w:pict>
          <v:group style="width:97.8pt;height:77.7pt;mso-position-horizontal-relative:char;mso-position-vertical-relative:line" coordorigin="0,0" coordsize="1956,1554">
            <v:group style="position:absolute;left:42;top:42;width:1872;height:1471" coordorigin="42,42" coordsize="1872,1471">
              <v:shape style="position:absolute;left:42;top:42;width:1872;height:1471" coordorigin="42,42" coordsize="1872,1471" path="m212,1064l151,1056,96,1031,79,1020,57,1009,44,1012,42,1498,42,1506,48,1512,56,1512,562,1512,574,1512,580,1498,573,1489,560,1473,530,1420,515,1361,514,1340,515,1318,530,1256,561,1201,605,1155,661,1119,726,1096,798,1087,823,1088,894,1101,957,1127,1010,1166,1052,1215,1078,1271,1088,1333,1088,1355,1074,1415,1034,1484,1028,1503,1039,1512,1498,1512,1506,1512,1512,1506,1512,1498,1512,1034,1512,1023,1524,1017,1534,1023,1551,1034,1606,1057,1647,1064,1670,1063,1735,1049,1793,1019,1841,977,1878,924,1903,861,1913,792,1912,766,1900,692,1875,627,1838,573,1791,531,1737,502,1677,490,1653,491,1591,502,1540,526,1520,531,1512,520,1512,56,1512,48,1506,42,1498,42,988,42,974,42,969,59,1028,109,1063,160,1084,217,1088,259,1087,281,1073,343,1042,399,998,446,942,481,878,505,807,514,781,513,710,500,646,474,593,435,552,387,525,331,514,269,515,247,529,185,557,131,599,86,615,73,627,56,621,44,56,42,48,42,42,48,42,56,42,534,42,546,56,553,65,545,81,532,135,504,194,491,218,491,283,505,341,534,389,576,427,629,452,691,463,760,462,786,450,860,424,926,388,980,341,1023,287,1051,227,1064,212,1064xe" filled="false" stroked="true" strokeweight="4.193pt" strokecolor="#fdb714">
                <v:path arrowok="t"/>
              </v:shape>
            </v:group>
          </v:group>
        </w:pict>
      </w:r>
      <w:r>
        <w:rPr>
          <w:rFonts w:ascii="Times New Roman"/>
          <w:position w:val="80"/>
          <w:sz w:val="20"/>
        </w:rPr>
      </w:r>
      <w:r>
        <w:rPr>
          <w:rFonts w:ascii="Times New Roman"/>
          <w:position w:val="80"/>
          <w:sz w:val="20"/>
        </w:rPr>
        <w:tab/>
      </w:r>
      <w:r>
        <w:rPr>
          <w:rFonts w:ascii="Times New Roman"/>
          <w:position w:val="80"/>
          <w:sz w:val="20"/>
        </w:rPr>
        <w:pict>
          <v:group style="width:97.8pt;height:100.35pt;mso-position-horizontal-relative:char;mso-position-vertical-relative:line" coordorigin="0,0" coordsize="1956,2007">
            <v:group style="position:absolute;left:42;top:42;width:1872;height:1923" coordorigin="42,42" coordsize="1872,1923">
              <v:shape style="position:absolute;left:42;top:42;width:1872;height:1923" coordorigin="42,42" coordsize="1872,1923" path="m1743,942l1804,951,1859,975,1876,986,1899,998,1911,994,1913,508,1913,501,1907,494,1899,494,1317,494,1367,454,1405,405,1429,349,1436,308,1435,285,1421,219,1392,162,1349,114,1295,77,1233,53,1164,42,1138,43,1064,55,999,81,945,118,903,164,875,219,862,279,863,302,876,365,904,420,943,466,976,491,457,494,449,494,443,501,443,508,443,972,443,983,431,990,422,983,404,973,349,949,309,943,285,944,220,958,162,987,114,1029,77,1083,53,1145,42,1214,43,1240,55,1314,81,1379,118,1433,164,1476,218,1504,279,1516,302,1515,364,1504,415,1480,435,1475,443,1487,443,1950,443,1958,449,1964,457,1964,967,1964,981,1964,986,1947,928,1897,892,1847,871,1789,867,1748,868,1726,883,1663,913,1607,957,1561,1013,1525,1077,1501,1149,1492,1174,1493,1245,1506,1309,1533,1362,1571,1404,1619,1430,1675,1441,1737,1440,1759,1426,1821,1398,1875,1357,1920,1340,1934,1328,1951,1334,1963,1899,1964,1907,1964,1913,1958,1913,1950,1913,1472,1913,1460,1900,1454,1890,1461,1874,1474,1821,1502,1761,1516,1738,1515,1672,1501,1614,1472,1566,1430,1528,1377,1504,1315,1493,1246,1493,1220,1506,1146,1531,1081,1568,1026,1614,984,1668,955,1728,943,1743,942xe" filled="false" stroked="true" strokeweight="4.193pt" strokecolor="#fdb714">
                <v:path arrowok="t"/>
              </v:shape>
            </v:group>
          </v:group>
        </w:pict>
      </w:r>
      <w:r>
        <w:rPr>
          <w:rFonts w:ascii="Times New Roman"/>
          <w:position w:val="80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9.5pt;height:17pt;mso-position-horizontal-relative:page;mso-position-vertical-relative:paragraph;z-index:412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64"/>
          <w:footerReference w:type="default" r:id="rId65"/>
          <w:pgSz w:w="11910" w:h="16840"/>
          <w:pgMar w:header="0" w:footer="0" w:top="1120" w:bottom="280" w:left="0" w:right="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line="250" w:lineRule="auto" w:before="59"/>
        <w:ind w:left="720" w:right="3009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8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1.4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Interpersonal</w:t>
      </w:r>
      <w:r>
        <w:rPr>
          <w:rFonts w:ascii="Times New Roman"/>
          <w:b/>
          <w:color w:val="FDB714"/>
          <w:spacing w:val="8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Communication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And</w:t>
      </w:r>
      <w:r>
        <w:rPr>
          <w:rFonts w:ascii="Times New Roman"/>
          <w:b/>
          <w:color w:val="FDB714"/>
          <w:w w:val="105"/>
          <w:sz w:val="36"/>
        </w:rPr>
        <w:t> A</w:t>
      </w:r>
      <w:r>
        <w:rPr>
          <w:rFonts w:ascii="Times New Roman"/>
          <w:b/>
          <w:color w:val="FDB714"/>
          <w:spacing w:val="26"/>
          <w:w w:val="105"/>
          <w:sz w:val="36"/>
        </w:rPr>
        <w:t> </w:t>
      </w:r>
      <w:r>
        <w:rPr>
          <w:rFonts w:ascii="Times New Roman"/>
          <w:b/>
          <w:color w:val="FDB714"/>
          <w:w w:val="105"/>
          <w:sz w:val="36"/>
        </w:rPr>
        <w:t>Client-Centred</w:t>
      </w:r>
      <w:r>
        <w:rPr>
          <w:rFonts w:ascii="Times New Roman"/>
          <w:b/>
          <w:color w:val="FDB714"/>
          <w:spacing w:val="26"/>
          <w:w w:val="105"/>
          <w:sz w:val="36"/>
        </w:rPr>
        <w:t> </w:t>
      </w:r>
      <w:r>
        <w:rPr>
          <w:rFonts w:ascii="Times New Roman"/>
          <w:b/>
          <w:color w:val="FDB714"/>
          <w:w w:val="105"/>
          <w:sz w:val="36"/>
        </w:rPr>
        <w:t>Approach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27"/>
        <w:ind w:left="720" w:right="798"/>
        <w:jc w:val="left"/>
      </w:pPr>
      <w:r>
        <w:rPr>
          <w:color w:val="5F6369"/>
          <w:w w:val="110"/>
        </w:rPr>
        <w:t>IPC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vitally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important 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delivering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client-centred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approach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supporting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behaviour change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process.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3"/>
          <w:w w:val="110"/>
        </w:rPr>
        <w:t>particular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for: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7" w:after="0"/>
        <w:ind w:left="1079" w:right="1445" w:hanging="359"/>
        <w:jc w:val="left"/>
      </w:pPr>
      <w:r>
        <w:rPr>
          <w:color w:val="5F6369"/>
          <w:w w:val="110"/>
        </w:rPr>
        <w:t>Informing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individuals and target audiences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 the value 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proposed behaviour change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explaining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responding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doubts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10"/>
        </w:rPr>
        <w:t>Addressing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Addressing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express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0" w:after="0"/>
        <w:ind w:left="1079" w:right="1765" w:hanging="359"/>
        <w:jc w:val="left"/>
      </w:pPr>
      <w:r>
        <w:rPr>
          <w:color w:val="5F6369"/>
          <w:w w:val="110"/>
        </w:rPr>
        <w:t>Through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advocacy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efforts,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helping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mobilize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enhance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program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05"/>
        </w:rPr>
        <w:t>Building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consensus,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example,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all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eligible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Explaining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status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child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spacing w:val="-4"/>
          <w:w w:val="110"/>
        </w:rPr>
        <w:t>Telling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immunization(s)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need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Empathy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Before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focusing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principles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detail,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clients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experiences,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empathize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clients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w w:val="119"/>
        </w:rPr>
        <w:t> </w:t>
      </w:r>
      <w:r>
        <w:rPr>
          <w:color w:val="5F6369"/>
          <w:spacing w:val="-2"/>
          <w:w w:val="110"/>
        </w:rPr>
        <w:t>encounter.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gives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us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sense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compassion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person,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23"/>
          <w:w w:val="117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ability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imagine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them.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6"/>
        <w:jc w:val="both"/>
      </w:pPr>
      <w:r>
        <w:rPr>
          <w:color w:val="5F6369"/>
          <w:w w:val="110"/>
        </w:rPr>
        <w:t>Showing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2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helps</w:t>
      </w:r>
      <w:r>
        <w:rPr>
          <w:color w:val="5F6369"/>
          <w:spacing w:val="23"/>
          <w:w w:val="113"/>
        </w:rPr>
        <w:t> </w:t>
      </w:r>
      <w:r>
        <w:rPr>
          <w:color w:val="5F6369"/>
          <w:w w:val="110"/>
        </w:rPr>
        <w:t>us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treat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kindness,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regardless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background,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position,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attitude.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Showing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makes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express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themselves,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allowing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learn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5"/>
          <w:w w:val="110"/>
        </w:rPr>
        <w:t> </w:t>
      </w:r>
      <w:r>
        <w:rPr>
          <w:color w:val="5F6369"/>
          <w:spacing w:val="-2"/>
          <w:w w:val="110"/>
        </w:rPr>
        <w:t>caregiver,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child,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addressed.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show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2"/>
          <w:w w:val="110"/>
        </w:rPr>
        <w:t>empathy,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comfortable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guidance.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challenging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empathetically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under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stressful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working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conditions,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5"/>
          <w:w w:val="110"/>
        </w:rPr>
        <w:t>try</w:t>
      </w:r>
      <w:r>
        <w:rPr>
          <w:color w:val="5F6369"/>
          <w:spacing w:val="-4"/>
          <w:w w:val="110"/>
        </w:rPr>
        <w:t>.</w:t>
      </w:r>
      <w:r>
        <w:rPr/>
      </w:r>
    </w:p>
    <w:p>
      <w:pPr>
        <w:spacing w:before="113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420623" cy="395843"/>
            <wp:effectExtent l="0" t="0" r="0" b="0"/>
            <wp:docPr id="5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Journey</w:t>
      </w:r>
      <w:r>
        <w:rPr>
          <w:rFonts w:ascii="Times New Roman"/>
          <w:b/>
          <w:color w:val="5F6369"/>
          <w:spacing w:val="-1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Mapping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the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Caregiver</w:t>
      </w:r>
      <w:r>
        <w:rPr>
          <w:rFonts w:ascii="Times New Roman"/>
          <w:b/>
          <w:color w:val="5F6369"/>
          <w:spacing w:val="-1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Experience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27"/>
        <w:ind w:left="1652" w:right="1436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mapping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exercise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intended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helping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imagine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receipt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652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05"/>
          <w:sz w:val="22"/>
        </w:rPr>
        <w:t>Part</w:t>
      </w:r>
      <w:r>
        <w:rPr>
          <w:rFonts w:ascii="Times New Roman"/>
          <w:b/>
          <w:color w:val="5F6369"/>
          <w:spacing w:val="30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1:</w:t>
      </w:r>
      <w:r>
        <w:rPr>
          <w:rFonts w:ascii="Times New Roman"/>
          <w:b/>
          <w:color w:val="5F6369"/>
          <w:spacing w:val="30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Understanding</w:t>
      </w:r>
      <w:r>
        <w:rPr>
          <w:rFonts w:ascii="Times New Roman"/>
          <w:b/>
          <w:color w:val="5F6369"/>
          <w:spacing w:val="30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the</w:t>
      </w:r>
      <w:r>
        <w:rPr>
          <w:rFonts w:ascii="Times New Roman"/>
          <w:b/>
          <w:color w:val="5F6369"/>
          <w:spacing w:val="30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Caregiver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9"/>
        </w:numPr>
        <w:tabs>
          <w:tab w:pos="2160" w:val="left" w:leader="none"/>
        </w:tabs>
        <w:spacing w:line="240" w:lineRule="auto" w:before="101" w:after="0"/>
        <w:ind w:left="2159" w:right="0" w:hanging="507"/>
        <w:jc w:val="both"/>
      </w:pPr>
      <w:r>
        <w:rPr>
          <w:color w:val="5F6369"/>
          <w:w w:val="110"/>
        </w:rPr>
        <w:t>Divide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groups,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1"/>
          <w:numId w:val="9"/>
        </w:numPr>
        <w:tabs>
          <w:tab w:pos="2160" w:val="left" w:leader="none"/>
        </w:tabs>
        <w:spacing w:line="240" w:lineRule="auto" w:before="101" w:after="0"/>
        <w:ind w:left="2159" w:right="0" w:hanging="507"/>
        <w:jc w:val="both"/>
      </w:pPr>
      <w:r>
        <w:rPr>
          <w:color w:val="5F6369"/>
          <w:w w:val="110"/>
        </w:rPr>
        <w:t>Give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each group two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large pieces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 flip chart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3"/>
          <w:w w:val="110"/>
        </w:rPr>
        <w:t>paper,</w:t>
      </w:r>
      <w:r>
        <w:rPr>
          <w:color w:val="5F6369"/>
          <w:w w:val="110"/>
        </w:rPr>
        <w:t> a </w:t>
      </w:r>
      <w:r>
        <w:rPr>
          <w:color w:val="5F6369"/>
          <w:spacing w:val="-3"/>
          <w:w w:val="110"/>
        </w:rPr>
        <w:t>marker,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 s</w:t>
      </w:r>
      <w:r>
        <w:rPr/>
      </w:r>
    </w:p>
    <w:p>
      <w:pPr>
        <w:pStyle w:val="BodyText"/>
        <w:numPr>
          <w:ilvl w:val="1"/>
          <w:numId w:val="9"/>
        </w:numPr>
        <w:tabs>
          <w:tab w:pos="2160" w:val="left" w:leader="none"/>
        </w:tabs>
        <w:spacing w:line="240" w:lineRule="auto" w:before="101" w:after="0"/>
        <w:ind w:left="2159" w:right="0" w:hanging="507"/>
        <w:jc w:val="both"/>
      </w:pPr>
      <w:r>
        <w:rPr>
          <w:color w:val="5F6369"/>
          <w:w w:val="110"/>
        </w:rPr>
        <w:t>Assign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personas/characters: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414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67"/>
          <w:footerReference w:type="default" r:id="rId68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numPr>
          <w:ilvl w:val="2"/>
          <w:numId w:val="9"/>
        </w:numPr>
        <w:tabs>
          <w:tab w:pos="3113" w:val="left" w:leader="none"/>
        </w:tabs>
        <w:spacing w:line="240" w:lineRule="auto" w:before="78" w:after="0"/>
        <w:ind w:left="3112" w:right="0" w:hanging="232"/>
        <w:jc w:val="left"/>
      </w:pPr>
      <w:r>
        <w:rPr>
          <w:color w:val="5F6369"/>
          <w:w w:val="105"/>
        </w:rPr>
        <w:t>A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young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(19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years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old),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married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mother</w:t>
      </w:r>
      <w:r>
        <w:rPr/>
      </w:r>
    </w:p>
    <w:p>
      <w:pPr>
        <w:pStyle w:val="BodyText"/>
        <w:numPr>
          <w:ilvl w:val="2"/>
          <w:numId w:val="9"/>
        </w:numPr>
        <w:tabs>
          <w:tab w:pos="3125" w:val="left" w:leader="none"/>
        </w:tabs>
        <w:spacing w:line="240" w:lineRule="auto" w:before="101" w:after="0"/>
        <w:ind w:left="3124" w:right="0" w:hanging="244"/>
        <w:jc w:val="left"/>
      </w:pPr>
      <w:r>
        <w:rPr>
          <w:color w:val="5F6369"/>
          <w:w w:val="110"/>
        </w:rPr>
        <w:t>An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grandmother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unable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read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write</w:t>
      </w:r>
      <w:r>
        <w:rPr/>
      </w:r>
    </w:p>
    <w:p>
      <w:pPr>
        <w:pStyle w:val="BodyText"/>
        <w:numPr>
          <w:ilvl w:val="2"/>
          <w:numId w:val="9"/>
        </w:numPr>
        <w:tabs>
          <w:tab w:pos="3113" w:val="left" w:leader="none"/>
        </w:tabs>
        <w:spacing w:line="240" w:lineRule="auto" w:before="101" w:after="0"/>
        <w:ind w:left="3112" w:right="0" w:hanging="232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recently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widowed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father</w:t>
      </w:r>
      <w:r>
        <w:rPr/>
      </w:r>
    </w:p>
    <w:p>
      <w:pPr>
        <w:pStyle w:val="BodyText"/>
        <w:numPr>
          <w:ilvl w:val="2"/>
          <w:numId w:val="9"/>
        </w:numPr>
        <w:tabs>
          <w:tab w:pos="3125" w:val="left" w:leader="none"/>
        </w:tabs>
        <w:spacing w:line="240" w:lineRule="auto" w:before="101" w:after="0"/>
        <w:ind w:left="3124" w:right="0" w:hanging="244"/>
        <w:jc w:val="left"/>
      </w:pPr>
      <w:r>
        <w:rPr>
          <w:color w:val="5F6369"/>
          <w:w w:val="110"/>
        </w:rPr>
        <w:t>An educated,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married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couple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1"/>
          <w:numId w:val="9"/>
        </w:numPr>
        <w:tabs>
          <w:tab w:pos="2160" w:val="left" w:leader="none"/>
        </w:tabs>
        <w:spacing w:line="250" w:lineRule="auto" w:before="0" w:after="0"/>
        <w:ind w:left="2159" w:right="737" w:hanging="359"/>
        <w:jc w:val="left"/>
      </w:pPr>
      <w:r>
        <w:rPr>
          <w:color w:val="5F6369"/>
          <w:w w:val="110"/>
        </w:rPr>
        <w:t>Allow each group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30 minutes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create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w w:val="110"/>
        </w:rPr>
        <w:t> </w:t>
      </w:r>
      <w:r>
        <w:rPr>
          <w:color w:val="5F6369"/>
          <w:spacing w:val="-2"/>
          <w:w w:val="110"/>
        </w:rPr>
        <w:t>character.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They can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choose 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imagine</w:t>
      </w:r>
      <w:r>
        <w:rPr>
          <w:color w:val="5F6369"/>
          <w:spacing w:val="28"/>
          <w:w w:val="108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backstory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history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associated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persona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assigned.</w:t>
      </w:r>
      <w:r>
        <w:rPr/>
      </w:r>
    </w:p>
    <w:p>
      <w:pPr>
        <w:pStyle w:val="BodyText"/>
        <w:numPr>
          <w:ilvl w:val="1"/>
          <w:numId w:val="9"/>
        </w:numPr>
        <w:tabs>
          <w:tab w:pos="2160" w:val="left" w:leader="none"/>
        </w:tabs>
        <w:spacing w:line="240" w:lineRule="auto" w:before="90" w:after="0"/>
        <w:ind w:left="2159" w:right="0" w:hanging="359"/>
        <w:jc w:val="left"/>
      </w:pPr>
      <w:r>
        <w:rPr>
          <w:color w:val="5F6369"/>
          <w:w w:val="110"/>
        </w:rPr>
        <w:t>Draw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image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family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prepared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below.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1439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Each</w:t>
      </w:r>
      <w:r>
        <w:rPr>
          <w:rFonts w:ascii="Times New Roman"/>
          <w:b/>
          <w:color w:val="5F6369"/>
          <w:spacing w:val="-30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group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should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be</w:t>
      </w:r>
      <w:r>
        <w:rPr>
          <w:rFonts w:ascii="Times New Roman"/>
          <w:b/>
          <w:color w:val="5F6369"/>
          <w:spacing w:val="-30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prepared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describe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30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about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their</w:t>
      </w:r>
      <w:r>
        <w:rPr>
          <w:rFonts w:ascii="Times New Roman"/>
          <w:b/>
          <w:color w:val="5F6369"/>
          <w:spacing w:val="-2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character: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numPr>
          <w:ilvl w:val="1"/>
          <w:numId w:val="5"/>
        </w:numPr>
        <w:tabs>
          <w:tab w:pos="1800" w:val="left" w:leader="none"/>
        </w:tabs>
        <w:spacing w:before="0"/>
        <w:ind w:left="1799" w:right="0" w:hanging="36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5F6369"/>
          <w:w w:val="110"/>
          <w:sz w:val="22"/>
        </w:rPr>
        <w:t>Thinking</w:t>
      </w:r>
      <w:r>
        <w:rPr>
          <w:rFonts w:ascii="Times New Roman"/>
          <w:i/>
          <w:color w:val="5F6369"/>
          <w:spacing w:val="-3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and</w:t>
      </w:r>
      <w:r>
        <w:rPr>
          <w:rFonts w:ascii="Times New Roman"/>
          <w:i/>
          <w:color w:val="5F6369"/>
          <w:spacing w:val="-3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feeling:</w:t>
      </w:r>
      <w:r>
        <w:rPr>
          <w:rFonts w:ascii="Times New Roman"/>
          <w:i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What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are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their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worries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and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aspirations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for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themselves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and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their</w:t>
      </w:r>
      <w:r>
        <w:rPr>
          <w:rFonts w:ascii="Times New Roman"/>
          <w:color w:val="5F6369"/>
          <w:spacing w:val="-3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children?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873" w:hanging="360"/>
        <w:jc w:val="left"/>
      </w:pPr>
      <w:r>
        <w:rPr>
          <w:rFonts w:ascii="Times New Roman"/>
          <w:i/>
          <w:color w:val="5F6369"/>
          <w:w w:val="110"/>
        </w:rPr>
        <w:t>Seeing:</w:t>
      </w:r>
      <w:r>
        <w:rPr>
          <w:rFonts w:ascii="Times New Roman"/>
          <w:i/>
          <w:color w:val="5F6369"/>
          <w:spacing w:val="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like,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4"/>
          <w:w w:val="110"/>
        </w:rPr>
        <w:t>wear,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profession?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environment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like?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offer?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1383" w:hanging="360"/>
        <w:jc w:val="left"/>
      </w:pPr>
      <w:r>
        <w:rPr>
          <w:rFonts w:ascii="Times New Roman"/>
          <w:i/>
          <w:color w:val="5F6369"/>
          <w:w w:val="110"/>
        </w:rPr>
        <w:t>Saying:</w:t>
      </w:r>
      <w:r>
        <w:rPr>
          <w:rFonts w:ascii="Times New Roman"/>
          <w:i/>
          <w:color w:val="5F6369"/>
          <w:spacing w:val="-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public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attitude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immunization?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owards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0"/>
          <w:w w:val="111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general?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815" w:hanging="360"/>
        <w:jc w:val="left"/>
      </w:pPr>
      <w:r>
        <w:rPr>
          <w:rFonts w:ascii="Times New Roman"/>
          <w:i/>
          <w:color w:val="5F6369"/>
          <w:w w:val="105"/>
        </w:rPr>
        <w:t>Hearing:</w:t>
      </w:r>
      <w:r>
        <w:rPr>
          <w:rFonts w:ascii="Times New Roman"/>
          <w:i/>
          <w:color w:val="5F6369"/>
          <w:spacing w:val="23"/>
          <w:w w:val="105"/>
        </w:rPr>
        <w:t> </w:t>
      </w:r>
      <w:r>
        <w:rPr>
          <w:color w:val="5F6369"/>
          <w:w w:val="105"/>
        </w:rPr>
        <w:t>What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peers,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family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members,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other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influential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people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lives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saying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about 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immunization?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439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39" w:right="717"/>
        <w:jc w:val="both"/>
      </w:pPr>
      <w:r>
        <w:rPr>
          <w:color w:val="5F6369"/>
          <w:w w:val="110"/>
        </w:rPr>
        <w:t>If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feasible,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inviting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observe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participate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reflection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questions.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play</w:t>
      </w:r>
      <w:r>
        <w:rPr>
          <w:color w:val="5F6369"/>
          <w:spacing w:val="-3"/>
          <w:w w:val="110"/>
        </w:rPr>
        <w:t>, </w:t>
      </w:r>
      <w:r>
        <w:rPr>
          <w:color w:val="5F6369"/>
          <w:w w:val="110"/>
        </w:rPr>
        <w:t>ask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realistic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8"/>
        </w:rPr>
        <w:t> </w:t>
      </w:r>
      <w:r>
        <w:rPr>
          <w:color w:val="5F6369"/>
          <w:w w:val="110"/>
        </w:rPr>
        <w:t>portrayals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changes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additions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believe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included.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39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Part</w:t>
      </w:r>
      <w:r>
        <w:rPr>
          <w:rFonts w:ascii="Times New Roman" w:hAnsi="Times New Roman" w:cs="Times New Roman" w:eastAsia="Times New Roman"/>
          <w:b/>
          <w:bCs/>
          <w:color w:val="5F6369"/>
          <w:spacing w:val="29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II: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Mapping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05"/>
          <w:sz w:val="22"/>
          <w:szCs w:val="22"/>
        </w:rPr>
        <w:t>Persona’s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Experience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through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Health</w:t>
      </w:r>
      <w:r>
        <w:rPr>
          <w:rFonts w:ascii="Times New Roman" w:hAnsi="Times New Roman" w:cs="Times New Roman" w:eastAsia="Times New Roman"/>
          <w:b/>
          <w:bCs/>
          <w:color w:val="5F6369"/>
          <w:spacing w:val="30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05"/>
          <w:sz w:val="22"/>
          <w:szCs w:val="22"/>
        </w:rPr>
        <w:t>System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39" w:right="717"/>
        <w:jc w:val="both"/>
      </w:pPr>
      <w:r>
        <w:rPr>
          <w:color w:val="5F6369"/>
          <w:w w:val="110"/>
        </w:rPr>
        <w:t>Now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‘map’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journey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18"/>
          <w:w w:val="110"/>
        </w:rPr>
        <w:t> </w:t>
      </w:r>
      <w:r>
        <w:rPr>
          <w:color w:val="5F6369"/>
          <w:spacing w:val="-2"/>
          <w:w w:val="110"/>
        </w:rPr>
        <w:t>character’s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30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45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mapping.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organize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Step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1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horizontal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axis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Step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2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vertical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axis.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15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persona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journey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map.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39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39" w:right="717"/>
        <w:jc w:val="both"/>
      </w:pPr>
      <w:r>
        <w:rPr>
          <w:color w:val="5F6369"/>
          <w:w w:val="110"/>
        </w:rPr>
        <w:t>There are  a  number  of  different 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ways  to  conduct  a  journey  mapping 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exercise.  The  objective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systematically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0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interact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spacing w:val="25"/>
          <w:w w:val="113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helps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solutions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pain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points.</w:t>
      </w:r>
      <w:r>
        <w:rPr>
          <w:color w:val="5F6369"/>
          <w:spacing w:val="21"/>
          <w:w w:val="111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familiarize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journey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mapping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resource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IDEO.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39" w:right="1228"/>
        <w:jc w:val="left"/>
      </w:pPr>
      <w:r>
        <w:rPr>
          <w:rFonts w:ascii="Times New Roman"/>
          <w:b/>
          <w:color w:val="5F6369"/>
          <w:w w:val="110"/>
        </w:rPr>
        <w:t>Step</w:t>
      </w:r>
      <w:r>
        <w:rPr>
          <w:rFonts w:ascii="Times New Roman"/>
          <w:b/>
          <w:color w:val="5F6369"/>
          <w:spacing w:val="7"/>
          <w:w w:val="110"/>
        </w:rPr>
        <w:t> </w:t>
      </w:r>
      <w:r>
        <w:rPr>
          <w:rFonts w:ascii="Times New Roman"/>
          <w:b/>
          <w:color w:val="5F6369"/>
          <w:w w:val="110"/>
        </w:rPr>
        <w:t>1:</w:t>
      </w:r>
      <w:r>
        <w:rPr>
          <w:rFonts w:ascii="Times New Roman"/>
          <w:b/>
          <w:color w:val="5F6369"/>
          <w:spacing w:val="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groups,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character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mind,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list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involved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receiving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child.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Include: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(1)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journey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facility;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(2)</w:t>
      </w:r>
      <w:r>
        <w:rPr/>
      </w:r>
    </w:p>
    <w:p>
      <w:pPr>
        <w:pStyle w:val="BodyText"/>
        <w:spacing w:line="250" w:lineRule="auto"/>
        <w:ind w:left="1439" w:right="79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happens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arrive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facility;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(3)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happens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receives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detailed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possible.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right="0"/>
        <w:jc w:val="left"/>
      </w:pPr>
      <w:r>
        <w:rPr>
          <w:rFonts w:ascii="Times New Roman"/>
          <w:b/>
          <w:color w:val="5F6369"/>
          <w:w w:val="110"/>
        </w:rPr>
        <w:t>Step</w:t>
      </w:r>
      <w:r>
        <w:rPr>
          <w:rFonts w:ascii="Times New Roman"/>
          <w:b/>
          <w:color w:val="5F6369"/>
          <w:spacing w:val="2"/>
          <w:w w:val="110"/>
        </w:rPr>
        <w:t> </w:t>
      </w:r>
      <w:r>
        <w:rPr>
          <w:rFonts w:ascii="Times New Roman"/>
          <w:b/>
          <w:color w:val="5F6369"/>
          <w:w w:val="110"/>
        </w:rPr>
        <w:t>2:</w:t>
      </w:r>
      <w:r>
        <w:rPr>
          <w:rFonts w:ascii="Times New Roman"/>
          <w:b/>
          <w:color w:val="5F6369"/>
          <w:spacing w:val="3"/>
          <w:w w:val="110"/>
        </w:rPr>
        <w:t> </w:t>
      </w:r>
      <w:r>
        <w:rPr>
          <w:color w:val="5F6369"/>
          <w:spacing w:val="-5"/>
          <w:w w:val="110"/>
        </w:rPr>
        <w:t>Now</w:t>
      </w:r>
      <w:r>
        <w:rPr>
          <w:color w:val="5F6369"/>
          <w:spacing w:val="-4"/>
          <w:w w:val="110"/>
        </w:rPr>
        <w:t>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journey: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416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69"/>
          <w:footerReference w:type="default" r:id="rId70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pStyle w:val="BodyText"/>
        <w:numPr>
          <w:ilvl w:val="0"/>
          <w:numId w:val="10"/>
        </w:numPr>
        <w:tabs>
          <w:tab w:pos="1799" w:val="left" w:leader="none"/>
          <w:tab w:pos="1800" w:val="left" w:leader="none"/>
        </w:tabs>
        <w:spacing w:line="240" w:lineRule="auto" w:before="74" w:after="0"/>
        <w:ind w:left="1799" w:right="0" w:hanging="449"/>
        <w:jc w:val="left"/>
      </w:pPr>
      <w:r>
        <w:rPr>
          <w:color w:val="5F6369"/>
          <w:w w:val="115"/>
        </w:rPr>
        <w:t>Questions: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What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questions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might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caregiver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as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move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through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journey?</w:t>
      </w:r>
      <w:r>
        <w:rPr/>
      </w:r>
    </w:p>
    <w:p>
      <w:pPr>
        <w:pStyle w:val="BodyText"/>
        <w:numPr>
          <w:ilvl w:val="0"/>
          <w:numId w:val="10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766" w:hanging="449"/>
        <w:jc w:val="left"/>
      </w:pPr>
      <w:r>
        <w:rPr>
          <w:color w:val="5F6369"/>
          <w:w w:val="110"/>
        </w:rPr>
        <w:t>Pain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points: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problems,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frustrations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annoyances,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potential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create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experience?</w:t>
      </w:r>
      <w:r>
        <w:rPr/>
      </w:r>
    </w:p>
    <w:p>
      <w:pPr>
        <w:pStyle w:val="BodyText"/>
        <w:numPr>
          <w:ilvl w:val="0"/>
          <w:numId w:val="10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2291" w:hanging="449"/>
        <w:jc w:val="left"/>
      </w:pPr>
      <w:r>
        <w:rPr>
          <w:color w:val="5F6369"/>
          <w:w w:val="110"/>
        </w:rPr>
        <w:t>Happy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moments: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positive,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enjoyable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experience?</w:t>
      </w:r>
      <w:r>
        <w:rPr/>
      </w:r>
    </w:p>
    <w:p>
      <w:pPr>
        <w:pStyle w:val="BodyText"/>
        <w:numPr>
          <w:ilvl w:val="0"/>
          <w:numId w:val="10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1952" w:hanging="449"/>
        <w:jc w:val="left"/>
      </w:pPr>
      <w:r>
        <w:rPr>
          <w:color w:val="5F6369"/>
          <w:w w:val="110"/>
        </w:rPr>
        <w:t>Opportunities: What can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 implement 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 as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 </w:t>
      </w:r>
      <w:r>
        <w:rPr>
          <w:color w:val="5F6369"/>
          <w:spacing w:val="-7"/>
          <w:w w:val="110"/>
        </w:rPr>
        <w:t>FLW</w:t>
      </w:r>
      <w:r>
        <w:rPr>
          <w:color w:val="5F6369"/>
          <w:w w:val="110"/>
        </w:rPr>
        <w:t> 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address any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pain</w:t>
      </w:r>
      <w:r>
        <w:rPr>
          <w:color w:val="5F6369"/>
          <w:spacing w:val="21"/>
          <w:w w:val="106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identified?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spacing w:before="0"/>
        <w:ind w:left="719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44"/>
        </w:rPr>
        <w:drawing>
          <wp:inline distT="0" distB="0" distL="0" distR="0">
            <wp:extent cx="395274" cy="387197"/>
            <wp:effectExtent l="0" t="0" r="0" b="0"/>
            <wp:docPr id="7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74" cy="38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4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10"/>
        </w:numPr>
        <w:tabs>
          <w:tab w:pos="1801" w:val="left" w:leader="none"/>
        </w:tabs>
        <w:spacing w:line="243" w:lineRule="auto" w:before="45" w:after="0"/>
        <w:ind w:left="1800" w:right="1677" w:hanging="188"/>
        <w:jc w:val="left"/>
      </w:pPr>
      <w:r>
        <w:rPr>
          <w:color w:val="5F6369"/>
          <w:w w:val="110"/>
        </w:rPr>
        <w:t>Considering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entire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caregiver/client</w:t>
      </w:r>
      <w:r>
        <w:rPr>
          <w:color w:val="5F6369"/>
          <w:spacing w:val="-3"/>
          <w:w w:val="110"/>
        </w:rPr>
        <w:t> journey</w:t>
      </w:r>
      <w:r>
        <w:rPr>
          <w:color w:val="5F6369"/>
          <w:spacing w:val="-2"/>
          <w:w w:val="110"/>
        </w:rPr>
        <w:t>, </w:t>
      </w:r>
      <w:r>
        <w:rPr>
          <w:color w:val="5F6369"/>
          <w:w w:val="110"/>
        </w:rPr>
        <w:t>what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3"/>
          <w:w w:val="106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experience?</w:t>
      </w:r>
      <w:r>
        <w:rPr/>
      </w:r>
    </w:p>
    <w:p>
      <w:pPr>
        <w:pStyle w:val="BodyText"/>
        <w:numPr>
          <w:ilvl w:val="1"/>
          <w:numId w:val="10"/>
        </w:numPr>
        <w:tabs>
          <w:tab w:pos="1801" w:val="left" w:leader="none"/>
        </w:tabs>
        <w:spacing w:line="243" w:lineRule="auto" w:before="184" w:after="0"/>
        <w:ind w:left="1800" w:right="1643" w:hanging="188"/>
        <w:jc w:val="left"/>
      </w:pPr>
      <w:r>
        <w:rPr>
          <w:color w:val="5F6369"/>
          <w:w w:val="110"/>
        </w:rPr>
        <w:t>Given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experience,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complete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schedule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time?</w:t>
      </w:r>
      <w:r>
        <w:rPr/>
      </w:r>
    </w:p>
    <w:p>
      <w:pPr>
        <w:pStyle w:val="BodyText"/>
        <w:numPr>
          <w:ilvl w:val="1"/>
          <w:numId w:val="10"/>
        </w:numPr>
        <w:tabs>
          <w:tab w:pos="1801" w:val="left" w:leader="none"/>
        </w:tabs>
        <w:spacing w:line="240" w:lineRule="auto" w:before="184" w:after="0"/>
        <w:ind w:left="1800" w:right="0" w:hanging="18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change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services?</w:t>
      </w:r>
      <w:r>
        <w:rPr/>
      </w:r>
    </w:p>
    <w:p>
      <w:pPr>
        <w:pStyle w:val="BodyText"/>
        <w:numPr>
          <w:ilvl w:val="1"/>
          <w:numId w:val="10"/>
        </w:numPr>
        <w:tabs>
          <w:tab w:pos="1801" w:val="left" w:leader="none"/>
        </w:tabs>
        <w:spacing w:line="243" w:lineRule="auto" w:before="180" w:after="0"/>
        <w:ind w:left="1800" w:right="1728" w:hanging="188"/>
        <w:jc w:val="left"/>
      </w:pPr>
      <w:r>
        <w:rPr>
          <w:color w:val="5F6369"/>
          <w:w w:val="110"/>
        </w:rPr>
        <w:t>How would you expect caregivers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behave when they arrive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at the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,</w:t>
      </w:r>
      <w:r>
        <w:rPr>
          <w:color w:val="5F6369"/>
          <w:w w:val="110"/>
        </w:rPr>
        <w:t> given the</w:t>
      </w:r>
      <w:r>
        <w:rPr>
          <w:color w:val="5F6369"/>
          <w:spacing w:val="25"/>
          <w:w w:val="118"/>
        </w:rPr>
        <w:t> </w:t>
      </w:r>
      <w:r>
        <w:rPr>
          <w:color w:val="5F6369"/>
          <w:w w:val="110"/>
        </w:rPr>
        <w:t>pain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experienced?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50" w:lineRule="auto" w:before="0"/>
        <w:ind w:left="720" w:right="4494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408.713013pt;margin-top:48.85218pt;width:114.5pt;height:169pt;mso-position-horizontal-relative:page;mso-position-vertical-relative:paragraph;z-index:4192" coordorigin="8174,977" coordsize="2290,3380">
            <v:group style="position:absolute;left:8669;top:2832;width:2;height:1478" coordorigin="8669,2832" coordsize="2,1478">
              <v:shape style="position:absolute;left:8669;top:2832;width:2;height:1478" coordorigin="8669,2832" coordsize="0,1478" path="m8669,2832l8669,4309e" filled="false" stroked="true" strokeweight="4.755pt" strokecolor="#fdb714">
                <v:path arrowok="t"/>
              </v:shape>
            </v:group>
            <v:group style="position:absolute;left:8222;top:2117;width:2195;height:2151" coordorigin="8222,2117" coordsize="2195,2151">
              <v:shape style="position:absolute;left:8222;top:2117;width:2195;height:2151" coordorigin="8222,2117" coordsize="2195,2151" path="m10058,3790l10068,3875,10095,3942,10135,3991,10210,4028,10237,4031,10264,4029,10339,3993,10379,3944,10406,3875,10416,3785,10414,3744,10397,3672,10367,3608,10327,3548,10282,3487,10259,3454,10212,3380,10170,3292,10134,3184,10121,3121,10111,3051,10104,2973,10102,2888,10098,2801,10087,2721,10070,2647,10046,2579,10016,2517,9981,2461,9941,2409,9896,2363,9847,2322,9795,2286,9739,2254,9681,2226,9620,2202,9557,2182,9492,2166,9427,2153,9360,2144,9294,2137,9228,2133,9162,2132,9028,2126,8907,2121,8799,2118,8703,2117,8618,2119,8544,2124,8480,2134,8378,2168,8307,2224,8262,2308,8236,2424,8229,2495,8225,2576,8223,2667,8222,2769,8222,2882,8222,4063,8232,4134,8259,4191,8323,4247,8401,4268,8428,4266,8503,4238,8558,4173,8577,4108,8580,4068e" filled="false" stroked="true" strokeweight="4.755pt" strokecolor="#fdb714">
                <v:path arrowok="t"/>
              </v:shape>
            </v:group>
            <v:group style="position:absolute;left:9654;top:2832;width:2;height:1478" coordorigin="9654,2832" coordsize="2,1478">
              <v:shape style="position:absolute;left:9654;top:2832;width:2;height:1478" coordorigin="9654,2832" coordsize="0,1478" path="m9654,4309l9654,2832e" filled="false" stroked="true" strokeweight="4.755pt" strokecolor="#fdb714">
                <v:path arrowok="t"/>
              </v:shape>
            </v:group>
            <v:group style="position:absolute;left:8669;top:1025;width:985;height:985" coordorigin="8669,1025" coordsize="985,985">
              <v:shape style="position:absolute;left:8669;top:1025;width:985;height:985" coordorigin="8669,1025" coordsize="985,985" path="m9654,1517l9648,1597,9629,1673,9599,1743,9559,1808,9510,1865,9453,1914,9388,1954,9317,1984,9242,2003,9162,2009,9121,2008,9043,1995,8970,1971,8902,1936,8841,1891,8788,1837,8743,1776,8708,1709,8684,1635,8671,1557,8669,1517,8671,1477,8684,1399,8708,1325,8743,1258,8788,1197,8841,1143,8902,1098,8970,1063,9043,1039,9121,1026,9162,1025,9202,1026,9280,1039,9353,1063,9421,1098,9482,1143,9536,1197,9580,1258,9615,1325,9640,1399,9652,1477,9654,1517xe" filled="false" stroked="true" strokeweight="4.755pt" strokecolor="#fdb714">
                <v:path arrowok="t"/>
              </v:shape>
            </v:group>
            <v:group style="position:absolute;left:8612;top:1290;width:1110;height:345" coordorigin="8612,1290" coordsize="1110,345">
              <v:shape style="position:absolute;left:8612;top:1290;width:1110;height:345" coordorigin="8612,1290" coordsize="1110,345" path="m8680,1290l8657,1373,8639,1437,8622,1506,8612,1551,8984,1603,9118,1619,9227,1630,9316,1634,9356,1635,9393,1633,9464,1626,9536,1614,9615,1596,9707,1573,9716,1513,9721,1451,9721,1435,9693,1367,9329,1348,9294,1347,9256,1346,9215,1344,9170,1340,9065,1331,8680,1290xe" filled="true" fillcolor="#ffffff" stroked="false">
                <v:path arrowok="t"/>
                <v:fill type="solid"/>
              </v:shape>
              <v:shape style="position:absolute;left:8612;top:1290;width:1110;height:345" coordorigin="8612,1290" coordsize="1110,345" path="m9654,1316l9529,1334,9460,1342,9395,1346,9329,1348,9679,1348,9669,1335,9654,1316xe" filled="true" fillcolor="#ffffff" stroked="false">
                <v:path arrowok="t"/>
                <v:fill type="solid"/>
              </v:shape>
            </v:group>
            <v:group style="position:absolute;left:8612;top:1290;width:1110;height:345" coordorigin="8612,1290" coordsize="1110,345">
              <v:shape style="position:absolute;left:8612;top:1290;width:1110;height:345" coordorigin="8612,1290" coordsize="1110,345" path="m8680,1290l8774,1301,8858,1310,8935,1318,9003,1325,9065,1331,9170,1340,9256,1346,9329,1348,9363,1348,9428,1344,9494,1338,9567,1328,9654,1316,9669,1335,9709,1394,9721,1451,9721,1469,9712,1541,9659,1585,9574,1606,9500,1621,9429,1630,9356,1635,9316,1634,9227,1630,9118,1619,9055,1612,8984,1603,8905,1592,8817,1580,8720,1566,8612,1551,8616,1534,8631,1468,8650,1398,8675,1309,8680,1290xe" filled="false" stroked="true" strokeweight="4.755pt" strokecolor="#fdb714">
                <v:path arrowok="t"/>
              </v:shape>
            </v:group>
            <v:group style="position:absolute;left:8503;top:1480;width:103;height:80" coordorigin="8503,1480" coordsize="103,80">
              <v:shape style="position:absolute;left:8503;top:1480;width:103;height:80" coordorigin="8503,1480" coordsize="103,80" path="m8535,1480l8518,1500,8507,1518,8503,1534,8507,1547,8518,1556,8537,1560,8571,1559,8592,1554,8603,1542,8606,1519,8596,1495,8574,1484,8551,1480,8535,1480xe" filled="true" fillcolor="#ffffff" stroked="false">
                <v:path arrowok="t"/>
                <v:fill type="solid"/>
              </v:shape>
            </v:group>
            <v:group style="position:absolute;left:8503;top:1480;width:103;height:80" coordorigin="8503,1480" coordsize="103,80">
              <v:shape style="position:absolute;left:8503;top:1480;width:103;height:80" coordorigin="8503,1480" coordsize="103,80" path="m8535,1480l8518,1500,8507,1518,8503,1534,8507,1547,8518,1556,8537,1560,8571,1559,8592,1554,8603,1542,8606,1519,8596,1495,8574,1484,8551,1480,8536,1480,8535,1480xe" filled="false" stroked="true" strokeweight="4.755pt" strokecolor="#fdb714">
                <v:path arrowok="t"/>
              </v:shape>
            </v:group>
            <v:group style="position:absolute;left:9890;top:1809;width:435;height:2" coordorigin="9890,1809" coordsize="435,2">
              <v:shape style="position:absolute;left:9890;top:1809;width:435;height:2" coordorigin="9890,1809" coordsize="435,0" path="m9890,1809l10325,1809e" filled="false" stroked="true" strokeweight="4.755pt" strokecolor="#fdb714">
                <v:path arrowok="t"/>
              </v:shape>
            </v:group>
            <v:group style="position:absolute;left:9890;top:1541;width:413;height:136" coordorigin="9890,1541" coordsize="413,136">
              <v:shape style="position:absolute;left:9890;top:1541;width:413;height:136" coordorigin="9890,1541" coordsize="413,136" path="m9890,1676l10303,1541e" filled="false" stroked="true" strokeweight="4.755pt" strokecolor="#fdb714">
                <v:path arrowok="t"/>
              </v:shape>
            </v:group>
            <v:group style="position:absolute;left:9890;top:1941;width:413;height:136" coordorigin="9890,1941" coordsize="413,136">
              <v:shape style="position:absolute;left:9890;top:1941;width:413;height:136" coordorigin="9890,1941" coordsize="413,136" path="m10303,2077l9890,1941e" filled="false" stroked="true" strokeweight="4.755pt" strokecolor="#fdb714">
                <v:path arrowok="t"/>
              </v:shape>
            </v:group>
            <v:group style="position:absolute;left:8496;top:1557;width:25;height:112" coordorigin="8496,1557" coordsize="25,112">
              <v:shape style="position:absolute;left:8496;top:1557;width:25;height:112" coordorigin="8496,1557" coordsize="25,112" path="m8521,1557l8509,1581,8501,1599,8497,1613,8496,1628,8498,1645,8502,1669,8521,1557xe" filled="true" fillcolor="#ffffff" stroked="false">
                <v:path arrowok="t"/>
                <v:fill type="solid"/>
              </v:shape>
            </v:group>
            <v:group style="position:absolute;left:8496;top:1557;width:25;height:112" coordorigin="8496,1557" coordsize="25,112">
              <v:shape style="position:absolute;left:8496;top:1557;width:25;height:112" coordorigin="8496,1557" coordsize="25,112" path="m8521,1557l8509,1581,8501,1599,8497,1613,8496,1628,8498,1645,8502,1669e" filled="false" stroked="true" strokeweight="4.755pt" strokecolor="#fdb714">
                <v:path arrowok="t"/>
              </v:shape>
            </v:group>
            <v:group style="position:absolute;left:8369;top:1517;width:135;height:52" coordorigin="8369,1517" coordsize="135,52">
              <v:shape style="position:absolute;left:8369;top:1517;width:135;height:52" coordorigin="8369,1517" coordsize="135,52" path="m8431,1517l8369,1568,8504,1529,8473,1522,8450,1518,8431,1517xe" filled="true" fillcolor="#ffffff" stroked="false">
                <v:path arrowok="t"/>
                <v:fill type="solid"/>
              </v:shape>
            </v:group>
            <v:group style="position:absolute;left:8369;top:1517;width:135;height:52" coordorigin="8369,1517" coordsize="135,52">
              <v:shape style="position:absolute;left:8369;top:1517;width:135;height:52" coordorigin="8369,1517" coordsize="135,52" path="m8504,1529l8473,1522,8450,1518,8431,1517,8417,1519,8404,1524,8393,1534,8382,1549,8369,1568e" filled="false" stroked="true" strokeweight="4.755pt" strokecolor="#fdb714">
                <v:path arrowok="t"/>
              </v:shape>
            </v:group>
            <w10:wrap type="none"/>
          </v:group>
        </w:pict>
      </w: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3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1.5</w:t>
      </w:r>
      <w:r>
        <w:rPr>
          <w:rFonts w:ascii="Times New Roman"/>
          <w:b/>
          <w:color w:val="FDB714"/>
          <w:spacing w:val="33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Interpersonal</w:t>
      </w:r>
      <w:r>
        <w:rPr>
          <w:rFonts w:ascii="Times New Roman"/>
          <w:b/>
          <w:color w:val="FDB714"/>
          <w:w w:val="108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Communication</w:t>
      </w:r>
      <w:r>
        <w:rPr>
          <w:rFonts w:ascii="Times New Roman"/>
          <w:b/>
          <w:color w:val="FDB714"/>
          <w:spacing w:val="-8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Skills</w:t>
      </w:r>
      <w:r>
        <w:rPr>
          <w:rFonts w:ascii="Times New Roman"/>
          <w:sz w:val="36"/>
        </w:rPr>
      </w:r>
    </w:p>
    <w:p>
      <w:pPr>
        <w:spacing w:line="645" w:lineRule="exact" w:before="243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44"/>
        </w:rPr>
        <w:drawing>
          <wp:inline distT="0" distB="0" distL="0" distR="0">
            <wp:extent cx="420623" cy="395846"/>
            <wp:effectExtent l="0" t="0" r="0" b="0"/>
            <wp:docPr id="9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4"/>
        </w:rPr>
      </w:r>
      <w:r>
        <w:rPr>
          <w:rFonts w:ascii="Times New Roman" w:hAnsi="Times New Roman" w:cs="Times New Roman" w:eastAsia="Times New Roman"/>
          <w:sz w:val="20"/>
          <w:szCs w:val="20"/>
        </w:rPr>
        <w:t>        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Activity:</w:t>
      </w:r>
      <w:r>
        <w:rPr>
          <w:rFonts w:ascii="Times New Roman" w:hAnsi="Times New Roman" w:cs="Times New Roman" w:eastAsia="Times New Roman"/>
          <w:b/>
          <w:bCs/>
          <w:color w:val="5F6369"/>
          <w:spacing w:val="-42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Double</w:t>
      </w:r>
      <w:r>
        <w:rPr>
          <w:rFonts w:ascii="Times New Roman" w:hAnsi="Times New Roman" w:cs="Times New Roman" w:eastAsia="Times New Roman"/>
          <w:b/>
          <w:bCs/>
          <w:color w:val="5F6369"/>
          <w:spacing w:val="-42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‘Blind’</w:t>
      </w:r>
      <w:r>
        <w:rPr>
          <w:rFonts w:ascii="Times New Roman" w:hAnsi="Times New Roman" w:cs="Times New Roman" w:eastAsia="Times New Roman"/>
          <w:b/>
          <w:bCs/>
          <w:color w:val="5F6369"/>
          <w:spacing w:val="-42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Communication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pStyle w:val="BodyText"/>
        <w:spacing w:line="192" w:lineRule="exact"/>
        <w:ind w:left="1800" w:right="0" w:firstLine="32"/>
        <w:jc w:val="left"/>
      </w:pPr>
      <w:r>
        <w:rPr>
          <w:color w:val="5F6369"/>
          <w:w w:val="110"/>
        </w:rPr>
        <w:t>Through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6"/>
          <w:w w:val="110"/>
        </w:rPr>
        <w:t> </w:t>
      </w:r>
      <w:r>
        <w:rPr>
          <w:color w:val="5F6369"/>
          <w:spacing w:val="-3"/>
          <w:w w:val="110"/>
        </w:rPr>
        <w:t>activity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observe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/>
      </w:r>
    </w:p>
    <w:p>
      <w:pPr>
        <w:pStyle w:val="BodyText"/>
        <w:spacing w:line="240" w:lineRule="auto" w:before="11"/>
        <w:ind w:left="1800" w:right="0"/>
        <w:jc w:val="left"/>
      </w:pPr>
      <w:r>
        <w:rPr>
          <w:color w:val="5F6369"/>
          <w:w w:val="110"/>
        </w:rPr>
        <w:t>nonverbal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communication.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11"/>
        </w:numPr>
        <w:tabs>
          <w:tab w:pos="2341" w:val="left" w:leader="none"/>
        </w:tabs>
        <w:spacing w:line="250" w:lineRule="auto" w:before="0" w:after="0"/>
        <w:ind w:left="2340" w:right="4575" w:hanging="540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pairs.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someone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well,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possible.</w:t>
      </w:r>
      <w:r>
        <w:rPr/>
      </w:r>
    </w:p>
    <w:p>
      <w:pPr>
        <w:pStyle w:val="BodyText"/>
        <w:numPr>
          <w:ilvl w:val="0"/>
          <w:numId w:val="11"/>
        </w:numPr>
        <w:tabs>
          <w:tab w:pos="2341" w:val="left" w:leader="none"/>
        </w:tabs>
        <w:spacing w:line="250" w:lineRule="auto" w:before="90" w:after="0"/>
        <w:ind w:left="2340" w:right="4306" w:hanging="540"/>
        <w:jc w:val="left"/>
      </w:pPr>
      <w:r>
        <w:rPr>
          <w:color w:val="5F6369"/>
          <w:w w:val="110"/>
        </w:rPr>
        <w:t>Each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sits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 chairs,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person directly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behind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spacing w:val="-3"/>
          <w:w w:val="110"/>
        </w:rPr>
        <w:t>other,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facing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direction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meaning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w w:val="110"/>
        </w:rPr>
        <w:t>second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staring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3"/>
          <w:w w:val="110"/>
        </w:rPr>
        <w:t>person’s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4"/>
          <w:w w:val="110"/>
        </w:rPr>
        <w:t>chair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pStyle w:val="BodyText"/>
        <w:numPr>
          <w:ilvl w:val="0"/>
          <w:numId w:val="11"/>
        </w:numPr>
        <w:tabs>
          <w:tab w:pos="2341" w:val="left" w:leader="none"/>
        </w:tabs>
        <w:spacing w:line="240" w:lineRule="auto" w:before="90" w:after="0"/>
        <w:ind w:left="2340" w:right="0" w:hanging="540"/>
        <w:jc w:val="left"/>
      </w:pPr>
      <w:r>
        <w:rPr>
          <w:color w:val="5F6369"/>
          <w:w w:val="110"/>
        </w:rPr>
        <w:t>Instruct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pairs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front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not</w:t>
      </w:r>
      <w:r>
        <w:rPr/>
      </w:r>
    </w:p>
    <w:p>
      <w:pPr>
        <w:pStyle w:val="BodyText"/>
        <w:spacing w:line="250" w:lineRule="auto" w:before="11"/>
        <w:ind w:left="2340" w:right="1513"/>
        <w:jc w:val="left"/>
      </w:pPr>
      <w:r>
        <w:rPr>
          <w:color w:val="5F6369"/>
          <w:w w:val="115"/>
        </w:rPr>
        <w:t>turn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around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person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behind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move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towards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front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5"/>
        </w:rPr>
        <w:t>other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person.</w:t>
      </w:r>
      <w:r>
        <w:rPr/>
      </w:r>
    </w:p>
    <w:p>
      <w:pPr>
        <w:pStyle w:val="BodyText"/>
        <w:numPr>
          <w:ilvl w:val="0"/>
          <w:numId w:val="11"/>
        </w:numPr>
        <w:tabs>
          <w:tab w:pos="2341" w:val="left" w:leader="none"/>
        </w:tabs>
        <w:spacing w:line="250" w:lineRule="auto" w:before="90" w:after="0"/>
        <w:ind w:left="2340" w:right="2227" w:hanging="54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two-minute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became</w:t>
      </w:r>
      <w:r>
        <w:rPr>
          <w:color w:val="5F6369"/>
          <w:w w:val="116"/>
        </w:rPr>
        <w:t> </w:t>
      </w:r>
      <w:r>
        <w:rPr>
          <w:color w:val="5F6369"/>
          <w:w w:val="105"/>
        </w:rPr>
        <w:t>an</w:t>
      </w:r>
      <w:r>
        <w:rPr>
          <w:color w:val="5F6369"/>
          <w:spacing w:val="-5"/>
          <w:w w:val="105"/>
        </w:rPr>
        <w:t> </w:t>
      </w:r>
      <w:r>
        <w:rPr>
          <w:color w:val="5F6369"/>
          <w:spacing w:val="-8"/>
          <w:w w:val="105"/>
        </w:rPr>
        <w:t>FL</w:t>
      </w:r>
      <w:r>
        <w:rPr>
          <w:color w:val="5F6369"/>
          <w:spacing w:val="-7"/>
          <w:w w:val="105"/>
        </w:rPr>
        <w:t>W.</w:t>
      </w:r>
      <w:r>
        <w:rPr/>
      </w:r>
    </w:p>
    <w:p>
      <w:pPr>
        <w:pStyle w:val="BodyText"/>
        <w:numPr>
          <w:ilvl w:val="0"/>
          <w:numId w:val="11"/>
        </w:numPr>
        <w:tabs>
          <w:tab w:pos="2341" w:val="left" w:leader="none"/>
        </w:tabs>
        <w:spacing w:line="318" w:lineRule="auto" w:before="90" w:after="0"/>
        <w:ind w:left="2340" w:right="2093" w:hanging="540"/>
        <w:jc w:val="left"/>
      </w:pPr>
      <w:r>
        <w:rPr>
          <w:color w:val="5F6369"/>
          <w:w w:val="110"/>
        </w:rPr>
        <w:t>When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finished,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exercise.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421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71"/>
          <w:footerReference w:type="default" r:id="rId72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2321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71.437798pt;margin-top:-2.294397pt;width:31.12441pt;height:30.489218pt;mso-position-horizontal-relative:page;mso-position-vertical-relative:paragraph;z-index:4240" type="#_x0000_t75" stroked="false">
            <v:imagedata r:id="rId66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11"/>
        </w:numPr>
        <w:tabs>
          <w:tab w:pos="2520" w:val="left" w:leader="none"/>
        </w:tabs>
        <w:spacing w:line="240" w:lineRule="auto" w:before="178" w:after="0"/>
        <w:ind w:left="2519" w:right="0" w:hanging="198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without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person?</w:t>
      </w:r>
      <w:r>
        <w:rPr/>
      </w:r>
    </w:p>
    <w:p>
      <w:pPr>
        <w:pStyle w:val="BodyText"/>
        <w:numPr>
          <w:ilvl w:val="1"/>
          <w:numId w:val="11"/>
        </w:numPr>
        <w:tabs>
          <w:tab w:pos="2520" w:val="left" w:leader="none"/>
        </w:tabs>
        <w:spacing w:line="240" w:lineRule="auto" w:before="191" w:after="0"/>
        <w:ind w:left="2519" w:right="0" w:hanging="19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missing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interaction?</w:t>
      </w:r>
      <w:r>
        <w:rPr/>
      </w:r>
    </w:p>
    <w:p>
      <w:pPr>
        <w:pStyle w:val="BodyText"/>
        <w:numPr>
          <w:ilvl w:val="1"/>
          <w:numId w:val="11"/>
        </w:numPr>
        <w:tabs>
          <w:tab w:pos="2520" w:val="left" w:leader="none"/>
        </w:tabs>
        <w:spacing w:line="250" w:lineRule="auto" w:before="191" w:after="0"/>
        <w:ind w:left="2519" w:right="798" w:hanging="19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caregiver/client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express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facial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expression,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eye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contact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(or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lack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of),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posture,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gestures,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forth?</w:t>
      </w:r>
      <w:r>
        <w:rPr/>
      </w:r>
    </w:p>
    <w:p>
      <w:pPr>
        <w:pStyle w:val="BodyText"/>
        <w:numPr>
          <w:ilvl w:val="1"/>
          <w:numId w:val="11"/>
        </w:numPr>
        <w:tabs>
          <w:tab w:pos="2520" w:val="left" w:leader="none"/>
        </w:tabs>
        <w:spacing w:line="240" w:lineRule="auto" w:before="180" w:after="0"/>
        <w:ind w:left="2519" w:right="0" w:hanging="19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kind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nonverbal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supports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75"/>
        <w:ind w:left="143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30"/>
          <w:szCs w:val="30"/>
        </w:rPr>
      </w:pPr>
    </w:p>
    <w:p>
      <w:pPr>
        <w:pStyle w:val="BodyText"/>
        <w:spacing w:line="318" w:lineRule="auto"/>
        <w:ind w:left="1439" w:right="718"/>
        <w:jc w:val="left"/>
      </w:pPr>
      <w:r>
        <w:rPr>
          <w:color w:val="5F6369"/>
          <w:w w:val="110"/>
        </w:rPr>
        <w:t>Before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reviewing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below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participants,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invite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mention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already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3"/>
          <w:w w:val="110"/>
        </w:rPr>
        <w:t>know.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Interpersonal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communication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skills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Below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practices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communication.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require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awareness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until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become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habit.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0" w:lineRule="auto" w:before="187" w:after="0"/>
        <w:ind w:left="1799" w:right="0" w:hanging="359"/>
        <w:jc w:val="left"/>
      </w:pPr>
      <w:r>
        <w:rPr>
          <w:color w:val="5F6369"/>
          <w:spacing w:val="-2"/>
          <w:w w:val="110"/>
        </w:rPr>
        <w:t>W</w:t>
      </w:r>
      <w:r>
        <w:rPr>
          <w:color w:val="5F6369"/>
          <w:spacing w:val="-1"/>
          <w:w w:val="110"/>
        </w:rPr>
        <w:t>elcome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warmly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873" w:hanging="359"/>
        <w:jc w:val="left"/>
      </w:pPr>
      <w:r>
        <w:rPr>
          <w:color w:val="5F6369"/>
          <w:w w:val="110"/>
        </w:rPr>
        <w:t>Empathize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demonstrating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questions,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feel.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Keep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9"/>
          <w:w w:val="110"/>
        </w:rPr>
        <w:t> </w:t>
      </w:r>
      <w:r>
        <w:rPr>
          <w:color w:val="5F6369"/>
          <w:spacing w:val="-4"/>
          <w:w w:val="110"/>
        </w:rPr>
        <w:t>clear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153" w:hanging="359"/>
        <w:jc w:val="left"/>
      </w:pPr>
      <w:r>
        <w:rPr>
          <w:color w:val="5F6369"/>
          <w:w w:val="110"/>
        </w:rPr>
        <w:t>Speak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terms,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easy-to-understand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language;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examples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understand.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766" w:hanging="359"/>
        <w:jc w:val="left"/>
      </w:pPr>
      <w:r>
        <w:rPr>
          <w:color w:val="5F6369"/>
          <w:w w:val="110"/>
        </w:rPr>
        <w:t>Check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understanding.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explaining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something,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understood.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777" w:hanging="359"/>
        <w:jc w:val="left"/>
      </w:pPr>
      <w:r>
        <w:rPr>
          <w:color w:val="5F6369"/>
          <w:w w:val="110"/>
        </w:rPr>
        <w:t>Motivate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praising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bringing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encouraging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dose.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6" w:lineRule="auto" w:before="184" w:after="0"/>
        <w:ind w:left="1799" w:right="766" w:hanging="359"/>
        <w:jc w:val="left"/>
      </w:pPr>
      <w:r>
        <w:rPr>
          <w:color w:val="5F6369"/>
          <w:w w:val="110"/>
        </w:rPr>
        <w:t>Listen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3"/>
          <w:w w:val="110"/>
        </w:rPr>
        <w:t>actively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listening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just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hearing.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means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listening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25"/>
          <w:w w:val="113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shows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interest.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method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encourages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involved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conversation.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6" w:lineRule="auto" w:before="180" w:after="0"/>
        <w:ind w:left="1799" w:right="909" w:hanging="359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visual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aids,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posters,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charts,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cards,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pamphlets,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w w:val="90"/>
        </w:rPr>
        <w:t> </w:t>
      </w:r>
      <w:r>
        <w:rPr>
          <w:color w:val="5F6369"/>
          <w:w w:val="110"/>
        </w:rPr>
        <w:t>available,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conversation.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images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w w:val="119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convey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customs.</w:t>
      </w:r>
      <w:r>
        <w:rPr/>
      </w:r>
    </w:p>
    <w:p>
      <w:pPr>
        <w:pStyle w:val="BodyText"/>
        <w:numPr>
          <w:ilvl w:val="0"/>
          <w:numId w:val="12"/>
        </w:numPr>
        <w:tabs>
          <w:tab w:pos="1799" w:val="left" w:leader="none"/>
          <w:tab w:pos="1800" w:val="left" w:leader="none"/>
        </w:tabs>
        <w:spacing w:line="246" w:lineRule="auto" w:before="180" w:after="0"/>
        <w:ind w:left="1799" w:right="971" w:hanging="359"/>
        <w:jc w:val="left"/>
      </w:pPr>
      <w:r>
        <w:rPr>
          <w:color w:val="5F6369"/>
          <w:w w:val="110"/>
        </w:rPr>
        <w:t>Summarize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discussed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conversation.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check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2"/>
          <w:w w:val="111"/>
        </w:rPr>
        <w:t> </w:t>
      </w:r>
      <w:r>
        <w:rPr>
          <w:color w:val="5F6369"/>
          <w:w w:val="110"/>
        </w:rPr>
        <w:t>confirm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request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commitment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8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vaccination(s)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scheduled,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concern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husband,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forth.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426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73"/>
          <w:footerReference w:type="default" r:id="rId74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240" w:lineRule="auto" w:before="78"/>
        <w:ind w:left="720" w:right="0"/>
        <w:jc w:val="both"/>
      </w:pP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demonstrate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clients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actions: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05"/>
        </w:rPr>
        <w:t>Being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polite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Being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pleasant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0" w:after="0"/>
        <w:ind w:left="1079" w:right="1677" w:hanging="359"/>
        <w:jc w:val="left"/>
      </w:pPr>
      <w:r>
        <w:rPr>
          <w:color w:val="5F6369"/>
          <w:w w:val="110"/>
        </w:rPr>
        <w:t>Encouraging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express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ideas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open-ended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pausing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respond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10"/>
        </w:rPr>
        <w:t>Showing your appreciation for 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caregivers’ knowledge and questions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spacing w:val="-3"/>
          <w:w w:val="110"/>
        </w:rPr>
        <w:t>Avoiding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interrupting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speak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Showing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compassion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issue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concern</w:t>
      </w:r>
      <w:r>
        <w:rPr/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0" w:after="0"/>
        <w:ind w:left="1079" w:right="1474" w:hanging="359"/>
        <w:jc w:val="left"/>
      </w:pPr>
      <w:r>
        <w:rPr>
          <w:color w:val="5F6369"/>
          <w:w w:val="110"/>
        </w:rPr>
        <w:t>Using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language,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including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pleasant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facial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expressions,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eye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contact,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distance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spacing w:before="187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5"/>
        </w:numPr>
        <w:tabs>
          <w:tab w:pos="1080" w:val="left" w:leader="none"/>
        </w:tabs>
        <w:spacing w:line="243" w:lineRule="auto" w:before="187" w:after="0"/>
        <w:ind w:left="1079" w:right="2204" w:hanging="359"/>
        <w:jc w:val="left"/>
      </w:pPr>
      <w:r>
        <w:rPr>
          <w:color w:val="5F6369"/>
          <w:w w:val="110"/>
        </w:rPr>
        <w:t>After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reviewing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skills,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display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reference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training.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395280" cy="387203"/>
            <wp:effectExtent l="0" t="0" r="0" b="0"/>
            <wp:docPr id="11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0" cy="38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Asking</w:t>
      </w:r>
      <w:r>
        <w:rPr>
          <w:rFonts w:ascii="Times New Roman"/>
          <w:b/>
          <w:color w:val="5F6369"/>
          <w:spacing w:val="4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b/>
          <w:color w:val="5F6369"/>
          <w:spacing w:val="4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Sensitively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18"/>
        <w:ind w:left="720" w:right="1437"/>
        <w:jc w:val="both"/>
      </w:pPr>
      <w:r>
        <w:rPr>
          <w:color w:val="5F6369"/>
          <w:w w:val="115"/>
        </w:rPr>
        <w:t>Asking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questions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sensitively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means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that,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when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assess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how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much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understood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accepted</w:t>
      </w:r>
      <w:r>
        <w:rPr>
          <w:color w:val="5F6369"/>
          <w:w w:val="115"/>
        </w:rPr>
        <w:t> what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discussed,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careful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imply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caregiver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doubts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5"/>
        </w:rPr>
        <w:t>immunization.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Ask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questions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enable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assess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attitudes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about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likelihood</w:t>
      </w:r>
      <w:r>
        <w:rPr>
          <w:color w:val="5F6369"/>
          <w:w w:val="102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continuing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seek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recommended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vaccinations,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scheduled.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Asking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worries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example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open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question,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is,</w:t>
      </w:r>
      <w:r>
        <w:rPr>
          <w:color w:val="5F6369"/>
          <w:spacing w:val="25"/>
          <w:w w:val="109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question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encourages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you.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avoid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closed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22"/>
          <w:w w:val="115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‘yes’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‘no’.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closed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question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really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question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knows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3"/>
          <w:w w:val="110"/>
        </w:rPr>
        <w:t>answer.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questions,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always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24"/>
          <w:w w:val="107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answer.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Let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freely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interrupt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speaking.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092"/>
        <w:jc w:val="left"/>
      </w:pPr>
      <w:r>
        <w:rPr>
          <w:color w:val="5F6369"/>
          <w:w w:val="110"/>
        </w:rPr>
        <w:t>An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example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closed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question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is: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“Can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24"/>
          <w:w w:val="126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immunizations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ages?”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45"/>
        <w:jc w:val="left"/>
      </w:pPr>
      <w:r>
        <w:rPr>
          <w:color w:val="5F6369"/>
          <w:w w:val="110"/>
        </w:rPr>
        <w:t>Change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open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question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asking: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‘Which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given,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age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got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them?’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428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75"/>
          <w:footerReference w:type="default" r:id="rId76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74" w:after="0"/>
        <w:ind w:left="1799" w:right="798" w:hanging="359"/>
        <w:jc w:val="left"/>
      </w:pPr>
      <w:r>
        <w:rPr/>
        <w:pict>
          <v:group style="position:absolute;margin-left:.5pt;margin-top:-75.475998pt;width:594.8pt;height:66.350pt;mso-position-horizontal-relative:page;mso-position-vertical-relative:paragraph;z-index:4504" coordorigin="10,-1510" coordsize="11896,1327">
            <v:group style="position:absolute;left:10;top:-1510;width:11896;height:1327" coordorigin="10,-1510" coordsize="11896,1327">
              <v:shape style="position:absolute;left:10;top:-1510;width:11896;height:1327" coordorigin="10,-1510" coordsize="11896,1327" path="m10,-183l11906,-183,11906,-1510,10,-1510,10,-183xe" filled="true" fillcolor="#fdb714" stroked="false">
                <v:path arrowok="t"/>
                <v:fill type="solid"/>
              </v:shape>
              <v:shape style="position:absolute;left:1438;top:-1206;width:734;height:720" type="#_x0000_t75" stroked="false">
                <v:imagedata r:id="rId79" o:title=""/>
              </v:shape>
              <v:shape style="position:absolute;left:10;top:-1510;width:11896;height:1327" type="#_x0000_t202" filled="false" stroked="false">
                <v:textbox inset="0,0,0,0">
                  <w:txbxContent>
                    <w:p>
                      <w:pPr>
                        <w:spacing w:before="367"/>
                        <w:ind w:left="233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73"/>
                          <w:w w:val="120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60"/>
                          <w:w w:val="120"/>
                          <w:sz w:val="54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akeaways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By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putting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4"/>
          <w:w w:val="110"/>
        </w:rPr>
        <w:t> client’</w:t>
      </w:r>
      <w:r>
        <w:rPr>
          <w:color w:val="5F6369"/>
          <w:spacing w:val="-3"/>
          <w:w w:val="110"/>
        </w:rPr>
        <w:t>s </w:t>
      </w:r>
      <w:r>
        <w:rPr>
          <w:color w:val="5F6369"/>
          <w:w w:val="110"/>
        </w:rPr>
        <w:t>position,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challenges,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fears,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problems,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empathize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situation.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766" w:hanging="359"/>
        <w:jc w:val="left"/>
      </w:pPr>
      <w:r>
        <w:rPr>
          <w:color w:val="5F6369"/>
          <w:w w:val="110"/>
        </w:rPr>
        <w:t>By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genuine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demonstrating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2"/>
          <w:w w:val="110"/>
        </w:rPr>
        <w:t>caregiver,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uptake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immunization.</w:t>
      </w:r>
      <w:r>
        <w:rPr/>
      </w:r>
    </w:p>
    <w:p>
      <w:pPr>
        <w:pStyle w:val="BodyText"/>
        <w:numPr>
          <w:ilvl w:val="1"/>
          <w:numId w:val="5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1153" w:hanging="359"/>
        <w:jc w:val="left"/>
      </w:pPr>
      <w:r>
        <w:rPr/>
        <w:pict>
          <v:group style="position:absolute;margin-left:.5pt;margin-top:61.318039pt;width:594.8pt;height:71.55pt;mso-position-horizontal-relative:page;mso-position-vertical-relative:paragraph;z-index:4456" coordorigin="10,1226" coordsize="11896,1431">
            <v:group style="position:absolute;left:10;top:1226;width:11896;height:1431" coordorigin="10,1226" coordsize="11896,1431">
              <v:shape style="position:absolute;left:10;top:1226;width:11896;height:1431" coordorigin="10,1226" coordsize="11896,1431" path="m10,2657l11906,2657,11906,1226,10,1226,10,2657xe" filled="true" fillcolor="#fdb714" stroked="false">
                <v:path arrowok="t"/>
                <v:fill type="solid"/>
              </v:shape>
              <v:shape style="position:absolute;left:10;top:1226;width:11896;height:1431" type="#_x0000_t202" filled="false" stroked="false">
                <v:textbox inset="0,0,0,0">
                  <w:txbxContent>
                    <w:p>
                      <w:pPr>
                        <w:spacing w:before="197"/>
                        <w:ind w:left="1430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 Self-Assessment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ool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 (see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appendix K)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1430" w:right="716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Complete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IPC/I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Self-Assessment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tool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to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evaluate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whether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you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are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currently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practicing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effective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IPC.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This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tool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meant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for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3"/>
                          <w:w w:val="110"/>
                          <w:sz w:val="22"/>
                          <w:szCs w:val="22"/>
                        </w:rPr>
                        <w:t>participant’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2"/>
                          <w:w w:val="110"/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personal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use;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3"/>
                          <w:w w:val="110"/>
                          <w:sz w:val="22"/>
                          <w:szCs w:val="22"/>
                        </w:rPr>
                        <w:t>however,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are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encouraged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to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share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it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with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33"/>
                          <w:w w:val="109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1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supervisor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1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following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1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1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training.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By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adopting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client-centred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(focusing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client),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3"/>
          <w:w w:val="110"/>
        </w:rPr>
        <w:t>effectively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tabs>
          <w:tab w:pos="5940" w:val="left" w:leader="none"/>
        </w:tabs>
        <w:spacing w:line="200" w:lineRule="atLeast"/>
        <w:ind w:left="129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pict>
          <v:shape style="width:220.9pt;height:243.3pt;mso-position-horizontal-relative:char;mso-position-vertical-relative:line" type="#_x0000_t202" filled="true" fillcolor="#fdb714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</w:p>
                <w:p>
                  <w:pPr>
                    <w:spacing w:line="250" w:lineRule="auto" w:before="0"/>
                    <w:ind w:left="352" w:right="1136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22"/>
                    </w:rPr>
                    <w:t>IPC/I</w:t>
                  </w:r>
                  <w:r>
                    <w:rPr>
                      <w:rFonts w:ascii="Times New Roman"/>
                      <w:b/>
                      <w:color w:val="231F20"/>
                      <w:spacing w:val="-2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spacing w:val="-2"/>
                      <w:w w:val="110"/>
                      <w:sz w:val="22"/>
                    </w:rPr>
                    <w:t>V</w:t>
                  </w:r>
                  <w:r>
                    <w:rPr>
                      <w:rFonts w:ascii="Times New Roman"/>
                      <w:b/>
                      <w:color w:val="231F20"/>
                      <w:spacing w:val="-1"/>
                      <w:w w:val="110"/>
                      <w:sz w:val="22"/>
                    </w:rPr>
                    <w:t>ideo:</w:t>
                  </w:r>
                  <w:r>
                    <w:rPr>
                      <w:rFonts w:ascii="Times New Roman"/>
                      <w:b/>
                      <w:color w:val="231F20"/>
                      <w:spacing w:val="-26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spacing w:val="-2"/>
                      <w:w w:val="110"/>
                      <w:sz w:val="22"/>
                    </w:rPr>
                    <w:t>W</w:t>
                  </w:r>
                  <w:r>
                    <w:rPr>
                      <w:rFonts w:ascii="Times New Roman"/>
                      <w:b/>
                      <w:color w:val="231F20"/>
                      <w:spacing w:val="-1"/>
                      <w:w w:val="110"/>
                      <w:sz w:val="22"/>
                    </w:rPr>
                    <w:t>elcoming</w:t>
                  </w:r>
                  <w:r>
                    <w:rPr>
                      <w:rFonts w:ascii="Times New Roman"/>
                      <w:b/>
                      <w:color w:val="231F20"/>
                      <w:spacing w:val="-2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w w:val="110"/>
                      <w:sz w:val="22"/>
                    </w:rPr>
                    <w:t>and</w:t>
                  </w:r>
                  <w:r>
                    <w:rPr>
                      <w:rFonts w:ascii="Times New Roman"/>
                      <w:b/>
                      <w:color w:val="231F20"/>
                      <w:spacing w:val="28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w w:val="110"/>
                      <w:sz w:val="22"/>
                    </w:rPr>
                    <w:t>communicating</w:t>
                  </w:r>
                  <w:r>
                    <w:rPr>
                      <w:rFonts w:ascii="Times New Roman"/>
                      <w:b/>
                      <w:color w:val="231F20"/>
                      <w:spacing w:val="48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w w:val="110"/>
                      <w:sz w:val="22"/>
                    </w:rPr>
                    <w:t>effectively</w:t>
                  </w:r>
                  <w:r>
                    <w:rPr>
                      <w:rFonts w:ascii="Times New Roman"/>
                      <w:sz w:val="22"/>
                    </w:rPr>
                  </w:r>
                </w:p>
                <w:p>
                  <w:pPr>
                    <w:spacing w:line="240" w:lineRule="auto" w:before="11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</w:p>
                <w:p>
                  <w:pPr>
                    <w:spacing w:line="250" w:lineRule="auto" w:before="0"/>
                    <w:ind w:left="352" w:right="557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For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illustration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of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client-centred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 care,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see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the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video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2"/>
                      <w:w w:val="110"/>
                      <w:sz w:val="22"/>
                      <w:szCs w:val="22"/>
                    </w:rPr>
                    <w:t>‘W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"/>
                      <w:w w:val="110"/>
                      <w:sz w:val="22"/>
                      <w:szCs w:val="22"/>
                    </w:rPr>
                    <w:t>elcoming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and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26"/>
                      <w:w w:val="111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05"/>
                      <w:sz w:val="22"/>
                      <w:szCs w:val="22"/>
                    </w:rPr>
                    <w:t>communicating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0"/>
                      <w:w w:val="105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05"/>
                      <w:sz w:val="22"/>
                      <w:szCs w:val="22"/>
                    </w:rPr>
                    <w:t>effectively’.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r>
                </w:p>
                <w:p>
                  <w:pPr>
                    <w:spacing w:line="240" w:lineRule="auto" w:before="11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</w:p>
                <w:p>
                  <w:pPr>
                    <w:spacing w:line="250" w:lineRule="auto" w:before="0"/>
                    <w:ind w:left="352" w:right="343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This video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focuses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on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whole-site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 approach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creating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patient-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09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friendly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environment.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It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aims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equip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 everyone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3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3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the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3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facility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3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–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2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from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3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security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 to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the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administration,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cleaners,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8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and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1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clinicians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–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with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information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on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how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2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to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5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foster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5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5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positive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5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immunization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07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experience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-1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for the caregiver/client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08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and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6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the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6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importance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of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6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doing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spacing w:val="7"/>
                      <w:w w:val="110"/>
                      <w:sz w:val="22"/>
                      <w:szCs w:val="22"/>
                    </w:rPr>
                    <w:t> </w:t>
                  </w:r>
                  <w:r>
                    <w:rPr>
                      <w:rFonts w:ascii="Times New Roman" w:hAnsi="Times New Roman" w:cs="Times New Roman" w:eastAsia="Times New Roman"/>
                      <w:color w:val="231F20"/>
                      <w:w w:val="110"/>
                      <w:sz w:val="22"/>
                      <w:szCs w:val="22"/>
                    </w:rPr>
                    <w:t>so.</w:t>
                  </w:r>
                  <w:r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pict>
          <v:group style="width:262.3pt;height:243.3pt;mso-position-horizontal-relative:char;mso-position-vertical-relative:line" coordorigin="0,0" coordsize="5246,4866">
            <v:group style="position:absolute;left:0;top:0;width:5246;height:4866" coordorigin="0,0" coordsize="5246,4866">
              <v:shape style="position:absolute;left:0;top:0;width:5246;height:4866" coordorigin="0,0" coordsize="5246,4866" path="m0,4865l5246,4865,5246,0,0,0,0,4865xe" filled="true" fillcolor="#fdb714" stroked="false">
                <v:path arrowok="t"/>
                <v:fill type="solid"/>
              </v:shape>
            </v:group>
            <v:group style="position:absolute;left:241;top:210;width:370;height:427" coordorigin="241,210" coordsize="370,427">
              <v:shape style="position:absolute;left:241;top:210;width:370;height:427" coordorigin="241,210" coordsize="370,427" path="m483,580l369,580,426,637,483,580xe" filled="true" fillcolor="#231f20" stroked="false">
                <v:path arrowok="t"/>
                <v:fill type="solid"/>
              </v:shape>
              <v:shape style="position:absolute;left:241;top:210;width:370;height:427" coordorigin="241,210" coordsize="370,427" path="m611,210l241,210,241,580,611,580,611,553,399,553,399,501,611,501,611,474,399,474,403,447,411,426,423,410,437,397,451,386,464,375,474,363,478,347,478,342,320,342,323,320,355,264,415,237,426,237,611,237,611,210xe" filled="true" fillcolor="#231f20" stroked="false">
                <v:path arrowok="t"/>
                <v:fill type="solid"/>
              </v:shape>
              <v:shape style="position:absolute;left:241;top:210;width:370;height:427" coordorigin="241,210" coordsize="370,427" path="m611,501l452,501,452,553,611,553,611,501xe" filled="true" fillcolor="#231f20" stroked="false">
                <v:path arrowok="t"/>
                <v:fill type="solid"/>
              </v:shape>
              <v:shape style="position:absolute;left:241;top:210;width:370;height:427" coordorigin="241,210" coordsize="370,427" path="m611,237l426,237,449,239,470,246,517,289,531,332,528,357,519,377,507,394,493,408,479,422,466,436,457,452,452,471,399,474,611,474,611,237xe" filled="true" fillcolor="#231f20" stroked="false">
                <v:path arrowok="t"/>
                <v:fill type="solid"/>
              </v:shape>
              <v:shape style="position:absolute;left:241;top:210;width:370;height:427" coordorigin="241,210" coordsize="370,427" path="m445,293l417,295,396,302,382,315,374,332,320,342,478,342,474,323,463,305,445,293xe" filled="true" fillcolor="#231f20" stroked="false">
                <v:path arrowok="t"/>
                <v:fill type="solid"/>
              </v:shape>
            </v:group>
            <v:group style="position:absolute;left:188;top:158;width:475;height:555" coordorigin="188,158" coordsize="475,555">
              <v:shape style="position:absolute;left:188;top:158;width:475;height:555" coordorigin="188,158" coordsize="475,555" path="m241,158l219,162,202,175,191,194,188,580,193,602,206,619,225,630,347,633,426,712,501,637,426,637,369,580,241,580,241,210,663,210,659,189,646,171,627,160,241,158xe" filled="true" fillcolor="#231f20" stroked="false">
                <v:path arrowok="t"/>
                <v:fill type="solid"/>
              </v:shape>
              <v:shape style="position:absolute;left:188;top:158;width:475;height:555" coordorigin="188,158" coordsize="475,555" path="m663,210l611,210,611,580,483,580,426,637,501,637,505,633,611,633,632,628,650,615,661,596,663,210xe" filled="true" fillcolor="#231f20" stroked="false">
                <v:path arrowok="t"/>
                <v:fill type="solid"/>
              </v:shape>
            </v:group>
            <v:group style="position:absolute;left:399;top:501;width:53;height:53" coordorigin="399,501" coordsize="53,53">
              <v:shape style="position:absolute;left:399;top:501;width:53;height:53" coordorigin="399,501" coordsize="53,53" path="m399,527l452,527e" filled="false" stroked="true" strokeweight="2.739pt" strokecolor="#231f20">
                <v:path arrowok="t"/>
              </v:shape>
            </v:group>
            <v:group style="position:absolute;left:321;top:237;width:209;height:238" coordorigin="321,237" coordsize="209,238">
              <v:shape style="position:absolute;left:321;top:237;width:209;height:238" coordorigin="321,237" coordsize="209,238" path="m514,290l426,290,448,294,465,307,476,326,474,346,468,363,458,376,445,388,433,400,420,413,410,428,402,448,400,473,452,474,456,454,466,437,479,422,494,409,509,395,522,378,530,359,528,332,523,309,514,290xe" filled="true" fillcolor="#231f20" stroked="false">
                <v:path arrowok="t"/>
                <v:fill type="solid"/>
              </v:shape>
              <v:shape style="position:absolute;left:321;top:237;width:209;height:238" coordorigin="321,237" coordsize="209,238" path="m429,237l365,257,326,308,321,330,373,342,378,320,391,303,410,292,426,290,514,290,513,288,501,271,486,257,469,246,449,239,429,237xe" filled="true" fillcolor="#231f20" stroked="false">
                <v:path arrowok="t"/>
                <v:fill type="solid"/>
              </v:shape>
              <v:shape style="position:absolute;left:1008;top:288;width:2770;height:280" type="#_x0000_t202" filled="false" stroked="false">
                <v:textbox inset="0,0,0,0">
                  <w:txbxContent>
                    <w:p>
                      <w:pPr>
                        <w:spacing w:line="28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4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018;top:856;width:88;height:2352" type="#_x0000_t202" filled="false" stroked="false">
                <v:textbox inset="0,0,0,0">
                  <w:txbxContent>
                    <w:p>
                      <w:pPr>
                        <w:spacing w:line="250" w:lineRule="exact" w:before="0"/>
                        <w:ind w:left="0" w:right="0" w:firstLine="0"/>
                        <w:jc w:val="left"/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 w:hAnsi="Myriad Pro" w:cs="Myriad Pro" w:eastAsia="Myriad Pro"/>
                          <w:color w:val="231F20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Times New Roman" w:hAnsi="Times New Roman" w:cs="Times New Roman" w:eastAsia="Times New Roman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20" w:right="0" w:firstLine="0"/>
                        <w:jc w:val="left"/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 w:hAnsi="Myriad Pro" w:cs="Myriad Pro" w:eastAsia="Myriad Pro"/>
                          <w:color w:val="231F20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9"/>
                        <w:rPr>
                          <w:rFonts w:ascii="Times New Roman" w:hAnsi="Times New Roman" w:cs="Times New Roman" w:eastAsia="Times New Roman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278" w:lineRule="exact" w:before="0"/>
                        <w:ind w:left="20" w:right="0" w:firstLine="0"/>
                        <w:jc w:val="left"/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pPr>
                      <w:r>
                        <w:rPr>
                          <w:rFonts w:ascii="Myriad Pro" w:hAnsi="Myriad Pro" w:cs="Myriad Pro" w:eastAsia="Myriad Pro"/>
                          <w:color w:val="231F20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Myriad Pro" w:hAnsi="Myriad Pro" w:cs="Myriad Pro" w:eastAsia="Myriad Pro"/>
                          <w:sz w:val="24"/>
                          <w:szCs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678;top:862;width:3081;height:2860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How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was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9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w w:val="110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10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3"/>
                          <w:w w:val="110"/>
                          <w:sz w:val="22"/>
                          <w:szCs w:val="22"/>
                        </w:rPr>
                        <w:t>caregiver’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31F20"/>
                          <w:spacing w:val="-2"/>
                          <w:w w:val="110"/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similar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different</w:t>
                      </w:r>
                      <w:r>
                        <w:rPr>
                          <w:rFonts w:ascii="Times New Roman"/>
                          <w:color w:val="231F20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caregivers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color w:val="231F20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encountered?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0"/>
                        <w:ind w:left="20" w:right="2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some</w:t>
                      </w:r>
                      <w:r>
                        <w:rPr>
                          <w:rFonts w:ascii="Times New Roman"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skills</w:t>
                      </w:r>
                      <w:r>
                        <w:rPr>
                          <w:rFonts w:ascii="Times New Roman"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w w:val="11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10"/>
                          <w:sz w:val="22"/>
                        </w:rPr>
                        <w:t>FL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Ws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practiced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make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sure</w:t>
                      </w:r>
                      <w:r>
                        <w:rPr>
                          <w:rFonts w:ascii="Times New Roman"/>
                          <w:color w:val="231F20"/>
                          <w:spacing w:val="23"/>
                          <w:w w:val="11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had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positive</w:t>
                      </w:r>
                      <w:r>
                        <w:rPr>
                          <w:rFonts w:ascii="Times New Roman"/>
                          <w:color w:val="231F20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0"/>
                        <w:ind w:left="20" w:right="234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</w:t>
                      </w:r>
                      <w:r>
                        <w:rPr>
                          <w:rFonts w:ascii="Times New Roman"/>
                          <w:color w:val="231F20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think</w:t>
                      </w:r>
                      <w:r>
                        <w:rPr>
                          <w:rFonts w:ascii="Times New Roman"/>
                          <w:color w:val="231F20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likely</w:t>
                      </w:r>
                      <w:r>
                        <w:rPr>
                          <w:rFonts w:ascii="Times New Roman"/>
                          <w:color w:val="231F20"/>
                          <w:spacing w:val="-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return</w:t>
                      </w:r>
                      <w:r>
                        <w:rPr>
                          <w:rFonts w:ascii="Times New Roman"/>
                          <w:color w:val="231F20"/>
                          <w:spacing w:val="-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facility?</w:t>
                      </w:r>
                      <w:r>
                        <w:rPr>
                          <w:rFonts w:ascii="Times New Roman"/>
                          <w:color w:val="231F20"/>
                          <w:w w:val="10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not?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452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77"/>
          <w:footerReference w:type="default" r:id="rId78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before="59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-5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1.6</w:t>
      </w:r>
      <w:r>
        <w:rPr>
          <w:rFonts w:ascii="Times New Roman"/>
          <w:b/>
          <w:color w:val="FDB714"/>
          <w:spacing w:val="-4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Appreciating</w:t>
      </w:r>
      <w:r>
        <w:rPr>
          <w:rFonts w:ascii="Times New Roman"/>
          <w:b/>
          <w:color w:val="FDB714"/>
          <w:spacing w:val="-4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The</w:t>
      </w:r>
      <w:r>
        <w:rPr>
          <w:rFonts w:ascii="Times New Roman"/>
          <w:b/>
          <w:color w:val="FDB714"/>
          <w:spacing w:val="-4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Caregiver</w:t>
      </w:r>
      <w:r>
        <w:rPr>
          <w:rFonts w:ascii="Times New Roman"/>
          <w:sz w:val="36"/>
        </w:rPr>
      </w:r>
    </w:p>
    <w:p>
      <w:pPr>
        <w:spacing w:before="180"/>
        <w:ind w:left="63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0"/>
        </w:rPr>
        <w:drawing>
          <wp:inline distT="0" distB="0" distL="0" distR="0">
            <wp:extent cx="420616" cy="395846"/>
            <wp:effectExtent l="0" t="0" r="0" b="0"/>
            <wp:docPr id="1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16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rFonts w:ascii="Times New Roman" w:hAnsi="Times New Roman" w:cs="Times New Roman" w:eastAsia="Times New Roman"/>
          <w:sz w:val="20"/>
          <w:szCs w:val="20"/>
        </w:rPr>
        <w:t>    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Activity:</w:t>
      </w:r>
      <w:r>
        <w:rPr>
          <w:rFonts w:ascii="Times New Roman" w:hAnsi="Times New Roman" w:cs="Times New Roman" w:eastAsia="Times New Roman"/>
          <w:b/>
          <w:bCs/>
          <w:color w:val="5F6369"/>
          <w:spacing w:val="-1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Practice</w:t>
      </w:r>
      <w:r>
        <w:rPr>
          <w:rFonts w:ascii="Times New Roman" w:hAnsi="Times New Roman" w:cs="Times New Roman" w:eastAsia="Times New Roman"/>
          <w:b/>
          <w:bCs/>
          <w:color w:val="5F6369"/>
          <w:spacing w:val="-13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Appreciating</w:t>
      </w:r>
      <w:r>
        <w:rPr>
          <w:rFonts w:ascii="Times New Roman" w:hAnsi="Times New Roman" w:cs="Times New Roman" w:eastAsia="Times New Roman"/>
          <w:b/>
          <w:bCs/>
          <w:color w:val="5F6369"/>
          <w:spacing w:val="-1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the</w:t>
      </w:r>
      <w:r>
        <w:rPr>
          <w:rFonts w:ascii="Times New Roman" w:hAnsi="Times New Roman" w:cs="Times New Roman" w:eastAsia="Times New Roman"/>
          <w:b/>
          <w:bCs/>
          <w:color w:val="5F6369"/>
          <w:spacing w:val="-13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Caregiver</w:t>
      </w:r>
      <w:r>
        <w:rPr>
          <w:rFonts w:ascii="Times New Roman" w:hAnsi="Times New Roman" w:cs="Times New Roman" w:eastAsia="Times New Roman"/>
          <w:b/>
          <w:bCs/>
          <w:color w:val="5F6369"/>
          <w:spacing w:val="-13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–</w:t>
      </w:r>
      <w:r>
        <w:rPr>
          <w:rFonts w:ascii="Times New Roman" w:hAnsi="Times New Roman" w:cs="Times New Roman" w:eastAsia="Times New Roman"/>
          <w:b/>
          <w:bCs/>
          <w:color w:val="5F6369"/>
          <w:spacing w:val="-1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Photo</w:t>
      </w:r>
      <w:r>
        <w:rPr>
          <w:rFonts w:ascii="Times New Roman" w:hAnsi="Times New Roman" w:cs="Times New Roman" w:eastAsia="Times New Roman"/>
          <w:b/>
          <w:bCs/>
          <w:color w:val="5F6369"/>
          <w:spacing w:val="-13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Review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pStyle w:val="BodyText"/>
        <w:numPr>
          <w:ilvl w:val="0"/>
          <w:numId w:val="13"/>
        </w:numPr>
        <w:tabs>
          <w:tab w:pos="2070" w:val="left" w:leader="none"/>
        </w:tabs>
        <w:spacing w:line="250" w:lineRule="auto" w:before="113" w:after="0"/>
        <w:ind w:left="2069" w:right="1474" w:hanging="359"/>
        <w:jc w:val="left"/>
      </w:pPr>
      <w:r>
        <w:rPr>
          <w:color w:val="5F6369"/>
          <w:w w:val="110"/>
        </w:rPr>
        <w:t>Project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distribute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copies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photo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(next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page)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(in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red)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(in</w:t>
      </w:r>
      <w:r>
        <w:rPr>
          <w:color w:val="5F6369"/>
          <w:spacing w:val="-29"/>
          <w:w w:val="105"/>
        </w:rPr>
        <w:t> </w:t>
      </w:r>
      <w:r>
        <w:rPr>
          <w:color w:val="5F6369"/>
          <w:w w:val="105"/>
        </w:rPr>
        <w:t>yellow).</w:t>
      </w:r>
      <w:r>
        <w:rPr/>
      </w:r>
    </w:p>
    <w:p>
      <w:pPr>
        <w:pStyle w:val="BodyText"/>
        <w:numPr>
          <w:ilvl w:val="0"/>
          <w:numId w:val="13"/>
        </w:numPr>
        <w:tabs>
          <w:tab w:pos="2070" w:val="left" w:leader="none"/>
        </w:tabs>
        <w:spacing w:line="250" w:lineRule="auto" w:before="0" w:after="0"/>
        <w:ind w:left="2069" w:right="1483" w:hanging="359"/>
        <w:jc w:val="left"/>
      </w:pPr>
      <w:r>
        <w:rPr>
          <w:color w:val="5F6369"/>
          <w:w w:val="110"/>
        </w:rPr>
        <w:t>Allow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study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image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down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photo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displaying.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doing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well?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assume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photo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attitude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vaccines?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behaviour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spacing w:val="-6"/>
          <w:w w:val="110"/>
        </w:rPr>
        <w:t>FLW?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caring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child?</w:t>
      </w:r>
      <w:r>
        <w:rPr/>
      </w:r>
    </w:p>
    <w:p>
      <w:pPr>
        <w:pStyle w:val="BodyText"/>
        <w:numPr>
          <w:ilvl w:val="0"/>
          <w:numId w:val="13"/>
        </w:numPr>
        <w:tabs>
          <w:tab w:pos="2070" w:val="left" w:leader="none"/>
        </w:tabs>
        <w:spacing w:line="240" w:lineRule="auto" w:before="0" w:after="0"/>
        <w:ind w:left="2069" w:right="0" w:hanging="359"/>
        <w:jc w:val="left"/>
      </w:pP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3"/>
          <w:w w:val="110"/>
        </w:rPr>
        <w:t>plenary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appreciated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caregiver.*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206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2069" w:right="1474"/>
        <w:jc w:val="left"/>
      </w:pPr>
      <w:r>
        <w:rPr>
          <w:color w:val="5F6369"/>
          <w:w w:val="110"/>
        </w:rPr>
        <w:t>Before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please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least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include,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fact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appropriately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clothed,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appears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relationship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/>
      </w:r>
    </w:p>
    <w:p>
      <w:pPr>
        <w:pStyle w:val="BodyText"/>
        <w:spacing w:line="240" w:lineRule="auto"/>
        <w:ind w:left="2069" w:right="0"/>
        <w:jc w:val="left"/>
      </w:pPr>
      <w:r>
        <w:rPr>
          <w:color w:val="5F6369"/>
          <w:spacing w:val="-9"/>
          <w:w w:val="110"/>
        </w:rPr>
        <w:t>FL</w:t>
      </w:r>
      <w:r>
        <w:rPr>
          <w:color w:val="5F6369"/>
          <w:spacing w:val="-8"/>
          <w:w w:val="110"/>
        </w:rPr>
        <w:t>W</w:t>
      </w:r>
      <w:r>
        <w:rPr>
          <w:color w:val="5F6369"/>
          <w:spacing w:val="-7"/>
          <w:w w:val="110"/>
        </w:rPr>
        <w:t>,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etc.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63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420616" cy="395837"/>
            <wp:effectExtent l="0" t="0" r="0" b="0"/>
            <wp:docPr id="15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16" cy="39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 w:hAnsi="Times New Roman" w:cs="Times New Roman" w:eastAsia="Times New Roman"/>
          <w:sz w:val="20"/>
          <w:szCs w:val="20"/>
        </w:rPr>
        <w:t>    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Activity:</w:t>
      </w:r>
      <w:r>
        <w:rPr>
          <w:rFonts w:ascii="Times New Roman" w:hAnsi="Times New Roman" w:cs="Times New Roman" w:eastAsia="Times New Roman"/>
          <w:b/>
          <w:bCs/>
          <w:color w:val="5F6369"/>
          <w:spacing w:val="-25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Practice</w:t>
      </w:r>
      <w:r>
        <w:rPr>
          <w:rFonts w:ascii="Times New Roman" w:hAnsi="Times New Roman" w:cs="Times New Roman" w:eastAsia="Times New Roman"/>
          <w:b/>
          <w:bCs/>
          <w:color w:val="5F6369"/>
          <w:spacing w:val="-2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Appreciating</w:t>
      </w:r>
      <w:r>
        <w:rPr>
          <w:rFonts w:ascii="Times New Roman" w:hAnsi="Times New Roman" w:cs="Times New Roman" w:eastAsia="Times New Roman"/>
          <w:b/>
          <w:bCs/>
          <w:color w:val="5F6369"/>
          <w:spacing w:val="-2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the</w:t>
      </w:r>
      <w:r>
        <w:rPr>
          <w:rFonts w:ascii="Times New Roman" w:hAnsi="Times New Roman" w:cs="Times New Roman" w:eastAsia="Times New Roman"/>
          <w:b/>
          <w:bCs/>
          <w:color w:val="5F6369"/>
          <w:spacing w:val="-2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Caregiver</w:t>
      </w:r>
      <w:r>
        <w:rPr>
          <w:rFonts w:ascii="Times New Roman" w:hAnsi="Times New Roman" w:cs="Times New Roman" w:eastAsia="Times New Roman"/>
          <w:b/>
          <w:bCs/>
          <w:color w:val="5F6369"/>
          <w:spacing w:val="-25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–</w:t>
      </w:r>
      <w:r>
        <w:rPr>
          <w:rFonts w:ascii="Times New Roman" w:hAnsi="Times New Roman" w:cs="Times New Roman" w:eastAsia="Times New Roman"/>
          <w:b/>
          <w:bCs/>
          <w:color w:val="5F6369"/>
          <w:spacing w:val="-2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Role</w:t>
      </w:r>
      <w:r>
        <w:rPr>
          <w:rFonts w:ascii="Times New Roman" w:hAnsi="Times New Roman" w:cs="Times New Roman" w:eastAsia="Times New Roman"/>
          <w:b/>
          <w:bCs/>
          <w:color w:val="5F6369"/>
          <w:spacing w:val="-24"/>
          <w:w w:val="1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8"/>
          <w:szCs w:val="28"/>
        </w:rPr>
        <w:t>Play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line="200" w:lineRule="atLeast"/>
        <w:ind w:left="17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6.2pt;height:186.15pt;mso-position-horizontal-relative:char;mso-position-vertical-relative:line" coordorigin="0,0" coordsize="5524,3723">
            <v:shape style="position:absolute;left:0;top:0;width:5523;height:3722" type="#_x0000_t75" stroked="false">
              <v:imagedata r:id="rId82" o:title=""/>
            </v:shape>
            <v:shape style="position:absolute;left:4206;top:3471;width:1187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16"/>
                        <w:szCs w:val="16"/>
                      </w:rPr>
                    </w:pPr>
                    <w:r>
                      <w:rPr>
                        <w:rFonts w:ascii="Times New Roman" w:hAnsi="Times New Roman"/>
                        <w:color w:val="FFFFFF"/>
                        <w:w w:val="105"/>
                        <w:sz w:val="16"/>
                      </w:rPr>
                      <w:t>©UNICEF/Sokol</w:t>
                    </w:r>
                    <w:r>
                      <w:rPr>
                        <w:rFonts w:ascii="Times New Roman" w:hAnsi="Times New Roman"/>
                        <w:sz w:val="16"/>
                      </w:rPr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numPr>
          <w:ilvl w:val="0"/>
          <w:numId w:val="14"/>
        </w:numPr>
        <w:tabs>
          <w:tab w:pos="2070" w:val="left" w:leader="none"/>
        </w:tabs>
        <w:spacing w:line="240" w:lineRule="auto" w:before="99" w:after="0"/>
        <w:ind w:left="2069" w:right="0" w:hanging="359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pairs.</w:t>
      </w:r>
      <w:r>
        <w:rPr/>
      </w:r>
    </w:p>
    <w:p>
      <w:pPr>
        <w:pStyle w:val="BodyText"/>
        <w:numPr>
          <w:ilvl w:val="0"/>
          <w:numId w:val="14"/>
        </w:numPr>
        <w:tabs>
          <w:tab w:pos="2070" w:val="left" w:leader="none"/>
        </w:tabs>
        <w:spacing w:line="250" w:lineRule="auto" w:before="191" w:after="0"/>
        <w:ind w:left="2069" w:right="1545" w:hanging="359"/>
        <w:jc w:val="left"/>
      </w:pPr>
      <w:r>
        <w:rPr>
          <w:color w:val="5F6369"/>
          <w:w w:val="110"/>
        </w:rPr>
        <w:t>Assign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scenarios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4"/>
          <w:w w:val="110"/>
        </w:rPr>
        <w:t> play</w:t>
      </w:r>
      <w:r>
        <w:rPr>
          <w:color w:val="5F6369"/>
          <w:spacing w:val="-3"/>
          <w:w w:val="110"/>
        </w:rPr>
        <w:t>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role play as the caregiver and the other as the </w:t>
      </w:r>
      <w:r>
        <w:rPr>
          <w:color w:val="5F6369"/>
          <w:spacing w:val="-9"/>
          <w:w w:val="110"/>
        </w:rPr>
        <w:t>FL</w:t>
      </w:r>
      <w:r>
        <w:rPr>
          <w:color w:val="5F6369"/>
          <w:spacing w:val="-8"/>
          <w:w w:val="110"/>
        </w:rPr>
        <w:t>W</w:t>
      </w:r>
      <w:r>
        <w:rPr>
          <w:color w:val="5F6369"/>
          <w:spacing w:val="-7"/>
          <w:w w:val="110"/>
        </w:rPr>
        <w:t>.</w:t>
      </w:r>
      <w:r>
        <w:rPr>
          <w:color w:val="5F6369"/>
          <w:w w:val="110"/>
        </w:rPr>
        <w:t> The </w:t>
      </w:r>
      <w:r>
        <w:rPr>
          <w:color w:val="5F6369"/>
          <w:spacing w:val="-7"/>
          <w:w w:val="110"/>
        </w:rPr>
        <w:t>FLW</w:t>
      </w:r>
      <w:r>
        <w:rPr>
          <w:color w:val="5F6369"/>
          <w:w w:val="110"/>
        </w:rPr>
        <w:t> should find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at least one</w:t>
      </w:r>
      <w:r>
        <w:rPr>
          <w:color w:val="5F6369"/>
          <w:spacing w:val="24"/>
          <w:w w:val="115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pStyle w:val="BodyText"/>
        <w:numPr>
          <w:ilvl w:val="0"/>
          <w:numId w:val="14"/>
        </w:numPr>
        <w:tabs>
          <w:tab w:pos="2070" w:val="left" w:leader="none"/>
        </w:tabs>
        <w:spacing w:line="240" w:lineRule="auto" w:before="180" w:after="0"/>
        <w:ind w:left="2069" w:right="0" w:hanging="359"/>
        <w:jc w:val="left"/>
      </w:pPr>
      <w:r>
        <w:rPr>
          <w:color w:val="5F6369"/>
          <w:w w:val="110"/>
        </w:rPr>
        <w:t>Select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pairs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scenario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larger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14"/>
        </w:numPr>
        <w:tabs>
          <w:tab w:pos="2070" w:val="left" w:leader="none"/>
        </w:tabs>
        <w:spacing w:line="250" w:lineRule="auto" w:before="191" w:after="0"/>
        <w:ind w:left="2069" w:right="2401" w:hanging="359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situations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praise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pStyle w:val="BodyText"/>
        <w:numPr>
          <w:ilvl w:val="0"/>
          <w:numId w:val="14"/>
        </w:numPr>
        <w:tabs>
          <w:tab w:pos="2070" w:val="left" w:leader="none"/>
        </w:tabs>
        <w:spacing w:line="250" w:lineRule="auto" w:before="180" w:after="0"/>
        <w:ind w:left="2069" w:right="2131" w:hanging="359"/>
        <w:jc w:val="left"/>
      </w:pPr>
      <w:r>
        <w:rPr>
          <w:color w:val="5F6369"/>
          <w:w w:val="110"/>
        </w:rPr>
        <w:t>Allow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suggestions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situations.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460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80"/>
          <w:footerReference w:type="default" r:id="rId81"/>
          <w:pgSz w:w="11910" w:h="16840"/>
          <w:pgMar w:header="0" w:footer="0" w:top="1120" w:bottom="280" w:left="0" w:right="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75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72.5pt;margin-top:28.067701pt;width:2pt;height:2.050pt;mso-position-horizontal-relative:page;mso-position-vertical-relative:paragraph;z-index:-272224" coordorigin="1450,561" coordsize="40,41">
            <v:shape style="position:absolute;left:1450;top:561;width:40;height:41" coordorigin="1450,561" coordsize="40,41" path="m1490,561l1450,561,1450,602e" filled="false" stroked="true" strokeweight="1pt" strokecolor="#fdb714">
              <v:path arrowok="t"/>
            </v:shape>
            <w10:wrap type="none"/>
          </v:group>
        </w:pict>
      </w:r>
      <w:r>
        <w:rPr>
          <w:rFonts w:ascii="Times New Roman"/>
          <w:b/>
          <w:color w:val="5F6369"/>
          <w:w w:val="110"/>
          <w:sz w:val="22"/>
        </w:rPr>
        <w:t>Appreciating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caregiver</w:t>
      </w:r>
      <w:r>
        <w:rPr>
          <w:rFonts w:ascii="Times New Roman"/>
          <w:b/>
          <w:color w:val="5F6369"/>
          <w:spacing w:val="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role</w:t>
      </w:r>
      <w:r>
        <w:rPr>
          <w:rFonts w:ascii="Times New Roman"/>
          <w:b/>
          <w:color w:val="5F6369"/>
          <w:spacing w:val="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play</w:t>
      </w:r>
      <w:r>
        <w:rPr>
          <w:rFonts w:ascii="Times New Roman"/>
          <w:b/>
          <w:color w:val="5F6369"/>
          <w:spacing w:val="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scenarios</w:t>
      </w:r>
      <w:r>
        <w:rPr>
          <w:rFonts w:ascii="Times New Roman"/>
          <w:sz w:val="22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tbl>
      <w:tblPr>
        <w:tblW w:w="0" w:type="auto"/>
        <w:jc w:val="left"/>
        <w:tblInd w:w="14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75"/>
        <w:gridCol w:w="4851"/>
      </w:tblGrid>
      <w:tr>
        <w:trPr>
          <w:trHeight w:val="1611" w:hRule="exact"/>
        </w:trPr>
        <w:tc>
          <w:tcPr>
            <w:tcW w:w="4875" w:type="dxa"/>
            <w:tcBorders>
              <w:top w:val="dotted" w:sz="8" w:space="0" w:color="FDB714"/>
              <w:left w:val="dashed" w:sz="8" w:space="0" w:color="FDB714"/>
              <w:bottom w:val="dashed" w:sz="8" w:space="0" w:color="FDB714"/>
              <w:right w:val="dotted" w:sz="8" w:space="0" w:color="FDB714"/>
            </w:tcBorders>
          </w:tcPr>
          <w:p>
            <w:pPr>
              <w:pStyle w:val="TableParagraph"/>
              <w:spacing w:line="250" w:lineRule="auto" w:before="152"/>
              <w:ind w:left="185" w:right="571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father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brings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his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newborn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in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first</w:t>
            </w:r>
            <w:r>
              <w:rPr>
                <w:rFonts w:ascii="Times New Roman"/>
                <w:color w:val="5F6369"/>
                <w:w w:val="106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immunizations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since</w:t>
            </w:r>
            <w:r>
              <w:rPr>
                <w:rFonts w:ascii="Times New Roman"/>
                <w:color w:val="5F6369"/>
                <w:spacing w:val="-1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birth.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851" w:type="dxa"/>
            <w:tcBorders>
              <w:top w:val="dotted" w:sz="8" w:space="0" w:color="FDB714"/>
              <w:left w:val="dotted" w:sz="8" w:space="0" w:color="FDB714"/>
              <w:bottom w:val="dashed" w:sz="8" w:space="0" w:color="FDB714"/>
              <w:right w:val="dashed" w:sz="8" w:space="0" w:color="FDB714"/>
            </w:tcBorders>
          </w:tcPr>
          <w:p>
            <w:pPr>
              <w:pStyle w:val="TableParagraph"/>
              <w:spacing w:line="250" w:lineRule="auto" w:before="152"/>
              <w:ind w:left="80" w:right="358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</w:t>
            </w:r>
            <w:r>
              <w:rPr>
                <w:rFonts w:ascii="Times New Roman" w:hAnsi="Times New Roman" w:cs="Times New Roman" w:eastAsia="Times New Roman"/>
                <w:color w:val="5F6369"/>
                <w:spacing w:val="1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very</w:t>
            </w:r>
            <w:r>
              <w:rPr>
                <w:rFonts w:ascii="Times New Roman" w:hAnsi="Times New Roman" w:cs="Times New Roman" w:eastAsia="Times New Roman"/>
                <w:color w:val="5F6369"/>
                <w:spacing w:val="1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shy</w:t>
            </w:r>
            <w:r>
              <w:rPr>
                <w:rFonts w:ascii="Times New Roman" w:hAnsi="Times New Roman" w:cs="Times New Roman" w:eastAsia="Times New Roman"/>
                <w:color w:val="5F6369"/>
                <w:spacing w:val="15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mother</w:t>
            </w:r>
            <w:r>
              <w:rPr>
                <w:rFonts w:ascii="Times New Roman" w:hAnsi="Times New Roman" w:cs="Times New Roman" w:eastAsia="Times New Roman"/>
                <w:color w:val="5F6369"/>
                <w:spacing w:val="1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brings</w:t>
            </w:r>
            <w:r>
              <w:rPr>
                <w:rFonts w:ascii="Times New Roman" w:hAnsi="Times New Roman" w:cs="Times New Roman" w:eastAsia="Times New Roman"/>
                <w:color w:val="5F6369"/>
                <w:spacing w:val="1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her</w:t>
            </w:r>
            <w:r>
              <w:rPr>
                <w:rFonts w:ascii="Times New Roman" w:hAnsi="Times New Roman" w:cs="Times New Roman" w:eastAsia="Times New Roman"/>
                <w:color w:val="5F6369"/>
                <w:spacing w:val="15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child</w:t>
            </w:r>
            <w:r>
              <w:rPr>
                <w:rFonts w:ascii="Times New Roman" w:hAnsi="Times New Roman" w:cs="Times New Roman" w:eastAsia="Times New Roman"/>
                <w:color w:val="5F6369"/>
                <w:spacing w:val="1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for</w:t>
            </w:r>
            <w:r>
              <w:rPr>
                <w:rFonts w:ascii="Times New Roman" w:hAnsi="Times New Roman" w:cs="Times New Roman" w:eastAsia="Times New Roman"/>
                <w:color w:val="5F6369"/>
                <w:w w:val="104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immunization.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She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answers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all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the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spacing w:val="-8"/>
                <w:w w:val="105"/>
                <w:sz w:val="22"/>
                <w:szCs w:val="22"/>
              </w:rPr>
              <w:t>FLW’</w:t>
            </w:r>
            <w:r>
              <w:rPr>
                <w:rFonts w:ascii="Times New Roman" w:hAnsi="Times New Roman" w:cs="Times New Roman" w:eastAsia="Times New Roman"/>
                <w:color w:val="5F6369"/>
                <w:spacing w:val="-6"/>
                <w:w w:val="105"/>
                <w:sz w:val="22"/>
                <w:szCs w:val="22"/>
              </w:rPr>
              <w:t>s</w:t>
            </w:r>
            <w:r>
              <w:rPr>
                <w:rFonts w:ascii="Times New Roman" w:hAnsi="Times New Roman" w:cs="Times New Roman" w:eastAsia="Times New Roman"/>
                <w:color w:val="5F6369"/>
                <w:spacing w:val="21"/>
                <w:w w:val="128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questions </w:t>
            </w:r>
            <w:r>
              <w:rPr>
                <w:rFonts w:ascii="Times New Roman" w:hAnsi="Times New Roman" w:cs="Times New Roman" w:eastAsia="Times New Roman"/>
                <w:color w:val="5F6369"/>
                <w:spacing w:val="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with </w:t>
            </w:r>
            <w:r>
              <w:rPr>
                <w:rFonts w:ascii="Times New Roman" w:hAnsi="Times New Roman" w:cs="Times New Roman" w:eastAsia="Times New Roman"/>
                <w:color w:val="5F6369"/>
                <w:spacing w:val="5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one-word </w:t>
            </w:r>
            <w:r>
              <w:rPr>
                <w:rFonts w:ascii="Times New Roman" w:hAnsi="Times New Roman" w:cs="Times New Roman" w:eastAsia="Times New Roman"/>
                <w:color w:val="5F6369"/>
                <w:spacing w:val="5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answers </w:t>
            </w:r>
            <w:r>
              <w:rPr>
                <w:rFonts w:ascii="Times New Roman" w:hAnsi="Times New Roman" w:cs="Times New Roman" w:eastAsia="Times New Roman"/>
                <w:color w:val="5F6369"/>
                <w:spacing w:val="4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and</w:t>
            </w:r>
            <w:r>
              <w:rPr>
                <w:rFonts w:ascii="Times New Roman" w:hAnsi="Times New Roman" w:cs="Times New Roman" w:eastAsia="Times New Roman"/>
                <w:color w:val="5F6369"/>
                <w:w w:val="111"/>
                <w:sz w:val="22"/>
                <w:szCs w:val="22"/>
              </w:rPr>
              <w:t> 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seems</w:t>
            </w:r>
            <w:r>
              <w:rPr>
                <w:rFonts w:ascii="Times New Roman" w:hAnsi="Times New Roman" w:cs="Times New Roman" w:eastAsia="Times New Roman"/>
                <w:color w:val="5F6369"/>
                <w:spacing w:val="29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afraid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(or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not</w:t>
            </w:r>
            <w:r>
              <w:rPr>
                <w:rFonts w:ascii="Times New Roman" w:hAnsi="Times New Roman" w:cs="Times New Roman" w:eastAsia="Times New Roman"/>
                <w:color w:val="5F6369"/>
                <w:spacing w:val="29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interested)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in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asking</w:t>
            </w:r>
            <w:r>
              <w:rPr>
                <w:rFonts w:ascii="Times New Roman" w:hAnsi="Times New Roman" w:cs="Times New Roman" w:eastAsia="Times New Roman"/>
                <w:color w:val="5F6369"/>
                <w:spacing w:val="30"/>
                <w:w w:val="105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any</w:t>
            </w:r>
            <w:r>
              <w:rPr>
                <w:rFonts w:ascii="Times New Roman" w:hAnsi="Times New Roman" w:cs="Times New Roman" w:eastAsia="Times New Roman"/>
                <w:color w:val="5F6369"/>
                <w:w w:val="107"/>
                <w:sz w:val="22"/>
                <w:szCs w:val="22"/>
              </w:rPr>
              <w:t> </w:t>
            </w:r>
            <w:r>
              <w:rPr>
                <w:rFonts w:ascii="Times New Roman" w:hAnsi="Times New Roman" w:cs="Times New Roman" w:eastAsia="Times New Roman"/>
                <w:color w:val="5F6369"/>
                <w:w w:val="105"/>
                <w:sz w:val="22"/>
                <w:szCs w:val="22"/>
              </w:rPr>
              <w:t>questions.</w:t>
            </w:r>
            <w:r>
              <w:rPr>
                <w:rFonts w:ascii="Times New Roman" w:hAnsi="Times New Roman" w:cs="Times New Roman" w:eastAsia="Times New Roman"/>
                <w:sz w:val="22"/>
                <w:szCs w:val="22"/>
              </w:rPr>
            </w:r>
          </w:p>
        </w:tc>
      </w:tr>
      <w:tr>
        <w:trPr>
          <w:trHeight w:val="1631" w:hRule="exact"/>
        </w:trPr>
        <w:tc>
          <w:tcPr>
            <w:tcW w:w="4875" w:type="dxa"/>
            <w:tcBorders>
              <w:top w:val="dashed" w:sz="8" w:space="0" w:color="FDB714"/>
              <w:left w:val="dashed" w:sz="8" w:space="0" w:color="FDB714"/>
              <w:bottom w:val="dashed" w:sz="8" w:space="0" w:color="FDB714"/>
              <w:right w:val="dotted" w:sz="8" w:space="0" w:color="FDB714"/>
            </w:tcBorders>
          </w:tcPr>
          <w:p>
            <w:pPr>
              <w:pStyle w:val="TableParagraph"/>
              <w:spacing w:line="250" w:lineRule="auto" w:before="149"/>
              <w:ind w:left="185" w:right="754"/>
              <w:jc w:val="both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An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experienced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mother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has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brought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w w:val="113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every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immunization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session,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so</w:t>
            </w:r>
            <w:r>
              <w:rPr>
                <w:rFonts w:ascii="Times New Roman"/>
                <w:color w:val="5F6369"/>
                <w:w w:val="118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-9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is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now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fully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vaccinated.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141" w:lineRule="exact"/>
              <w:ind w:left="185" w:right="0"/>
              <w:jc w:val="both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The young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mother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arrived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just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after the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last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851" w:type="dxa"/>
            <w:tcBorders>
              <w:top w:val="dashed" w:sz="8" w:space="0" w:color="FDB714"/>
              <w:left w:val="dotted" w:sz="8" w:space="0" w:color="FDB714"/>
              <w:bottom w:val="dashed" w:sz="8" w:space="0" w:color="FDB714"/>
              <w:right w:val="dashed" w:sz="8" w:space="0" w:color="FDB714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2"/>
                <w:szCs w:val="22"/>
              </w:rPr>
            </w:pPr>
          </w:p>
          <w:p>
            <w:pPr>
              <w:pStyle w:val="TableParagraph"/>
              <w:spacing w:line="250" w:lineRule="auto" w:before="136"/>
              <w:ind w:left="80" w:right="211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mother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brings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his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second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round</w:t>
            </w:r>
            <w:r>
              <w:rPr>
                <w:rFonts w:ascii="Times New Roman"/>
                <w:color w:val="5F6369"/>
                <w:w w:val="109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of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immunizations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one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month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late.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621" w:hRule="exact"/>
        </w:trPr>
        <w:tc>
          <w:tcPr>
            <w:tcW w:w="4875" w:type="dxa"/>
            <w:tcBorders>
              <w:top w:val="dashed" w:sz="8" w:space="0" w:color="FDB714"/>
              <w:left w:val="dashed" w:sz="8" w:space="0" w:color="FDB714"/>
              <w:bottom w:val="dashed" w:sz="8" w:space="0" w:color="FDB714"/>
              <w:right w:val="dotted" w:sz="8" w:space="0" w:color="FDB714"/>
            </w:tcBorders>
          </w:tcPr>
          <w:p>
            <w:pPr>
              <w:pStyle w:val="TableParagraph"/>
              <w:spacing w:line="250" w:lineRule="auto" w:before="102"/>
              <w:ind w:left="185" w:right="228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had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been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immunized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taken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away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by</w:t>
            </w:r>
            <w:r>
              <w:rPr>
                <w:rFonts w:ascii="Times New Roman"/>
                <w:color w:val="5F6369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his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father.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12"/>
                <w:w w:val="110"/>
                <w:sz w:val="22"/>
              </w:rPr>
              <w:t>Y</w:t>
            </w:r>
            <w:r>
              <w:rPr>
                <w:rFonts w:ascii="Times New Roman"/>
                <w:color w:val="5F6369"/>
                <w:spacing w:val="-9"/>
                <w:w w:val="110"/>
                <w:sz w:val="22"/>
              </w:rPr>
              <w:t>ou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are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tired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ready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lunch.</w:t>
            </w:r>
            <w:r>
              <w:rPr>
                <w:rFonts w:ascii="Times New Roman"/>
                <w:color w:val="5F6369"/>
                <w:spacing w:val="26"/>
                <w:w w:val="107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She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explains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that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transport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broke</w:t>
            </w:r>
            <w:r>
              <w:rPr>
                <w:rFonts w:ascii="Times New Roman"/>
                <w:color w:val="5F6369"/>
                <w:spacing w:val="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down,</w:t>
            </w:r>
            <w:r>
              <w:rPr>
                <w:rFonts w:ascii="Times New Roman"/>
                <w:color w:val="5F6369"/>
                <w:w w:val="112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but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she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still</w:t>
            </w:r>
            <w:r>
              <w:rPr>
                <w:rFonts w:ascii="Times New Roman"/>
                <w:color w:val="5F6369"/>
                <w:spacing w:val="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wants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baby</w:t>
            </w:r>
            <w:r>
              <w:rPr>
                <w:rFonts w:ascii="Times New Roman"/>
                <w:color w:val="5F6369"/>
                <w:spacing w:val="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immunized.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851" w:type="dxa"/>
            <w:tcBorders>
              <w:top w:val="dashed" w:sz="8" w:space="0" w:color="FDB714"/>
              <w:left w:val="dotted" w:sz="8" w:space="0" w:color="FDB714"/>
              <w:bottom w:val="dashed" w:sz="8" w:space="0" w:color="FDB714"/>
              <w:right w:val="dashed" w:sz="8" w:space="0" w:color="FDB714"/>
            </w:tcBorders>
          </w:tcPr>
          <w:p>
            <w:pPr>
              <w:pStyle w:val="TableParagraph"/>
              <w:spacing w:line="250" w:lineRule="auto" w:before="78"/>
              <w:ind w:left="80" w:right="481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wife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explains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husband</w:t>
            </w:r>
            <w:r>
              <w:rPr>
                <w:rFonts w:ascii="Times New Roman"/>
                <w:color w:val="5F6369"/>
                <w:spacing w:val="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that</w:t>
            </w:r>
            <w:r>
              <w:rPr>
                <w:rFonts w:ascii="Times New Roman"/>
                <w:color w:val="5F6369"/>
                <w:spacing w:val="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she</w:t>
            </w:r>
            <w:r>
              <w:rPr>
                <w:rFonts w:ascii="Times New Roman"/>
                <w:color w:val="5F6369"/>
                <w:w w:val="12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wants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vaccinate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child,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but</w:t>
            </w:r>
            <w:r>
              <w:rPr>
                <w:rFonts w:ascii="Times New Roman"/>
                <w:color w:val="5F6369"/>
                <w:spacing w:val="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refuses</w:t>
            </w:r>
            <w:r>
              <w:rPr>
                <w:rFonts w:ascii="Times New Roman"/>
                <w:color w:val="5F6369"/>
                <w:w w:val="117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-1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allow</w:t>
            </w:r>
            <w:r>
              <w:rPr>
                <w:rFonts w:ascii="Times New Roman"/>
                <w:color w:val="5F6369"/>
                <w:spacing w:val="-1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it.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621" w:hRule="exact"/>
        </w:trPr>
        <w:tc>
          <w:tcPr>
            <w:tcW w:w="4875" w:type="dxa"/>
            <w:tcBorders>
              <w:top w:val="dashed" w:sz="8" w:space="0" w:color="FDB714"/>
              <w:left w:val="dashed" w:sz="8" w:space="0" w:color="FDB714"/>
              <w:bottom w:val="dashed" w:sz="8" w:space="0" w:color="FDB714"/>
              <w:right w:val="dotted" w:sz="8" w:space="0" w:color="FDB714"/>
            </w:tcBorders>
          </w:tcPr>
          <w:p>
            <w:pPr>
              <w:pStyle w:val="TableParagraph"/>
              <w:spacing w:line="250" w:lineRule="auto" w:before="66"/>
              <w:ind w:left="185" w:right="877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During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group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discussion,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-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father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asks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why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should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allow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FLW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21"/>
                <w:w w:val="114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vaccinate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his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when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other</w:t>
            </w:r>
            <w:r>
              <w:rPr>
                <w:rFonts w:ascii="Times New Roman"/>
                <w:color w:val="5F6369"/>
                <w:spacing w:val="-5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children</w:t>
            </w:r>
            <w:r>
              <w:rPr>
                <w:rFonts w:ascii="Times New Roman"/>
                <w:color w:val="5F6369"/>
                <w:w w:val="106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have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gotten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fever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after</w:t>
            </w:r>
            <w:r>
              <w:rPr>
                <w:rFonts w:ascii="Times New Roman"/>
                <w:color w:val="5F6369"/>
                <w:spacing w:val="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vaccination.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851" w:type="dxa"/>
            <w:tcBorders>
              <w:top w:val="dashed" w:sz="8" w:space="0" w:color="FDB714"/>
              <w:left w:val="dotted" w:sz="8" w:space="0" w:color="FDB714"/>
              <w:bottom w:val="dashed" w:sz="8" w:space="0" w:color="FDB714"/>
              <w:right w:val="dashed" w:sz="8" w:space="0" w:color="FDB714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</w:pPr>
          </w:p>
          <w:p>
            <w:pPr>
              <w:pStyle w:val="TableParagraph"/>
              <w:spacing w:line="250" w:lineRule="auto"/>
              <w:ind w:left="80" w:right="261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After</w:t>
            </w:r>
            <w:r>
              <w:rPr>
                <w:rFonts w:ascii="Times New Roman"/>
                <w:color w:val="5F6369"/>
                <w:spacing w:val="-1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listening</w:t>
            </w:r>
            <w:r>
              <w:rPr>
                <w:rFonts w:ascii="Times New Roman"/>
                <w:color w:val="5F6369"/>
                <w:spacing w:val="-1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1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FLW</w:t>
            </w:r>
            <w:r>
              <w:rPr>
                <w:rFonts w:ascii="Times New Roman"/>
                <w:color w:val="5F6369"/>
                <w:spacing w:val="-1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explain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21"/>
                <w:w w:val="118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importance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of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vaccination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during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home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visit,</w:t>
            </w:r>
            <w:r>
              <w:rPr>
                <w:rFonts w:ascii="Times New Roman"/>
                <w:color w:val="5F6369"/>
                <w:w w:val="104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caregiver</w:t>
            </w:r>
            <w:r>
              <w:rPr>
                <w:rFonts w:ascii="Times New Roman"/>
                <w:color w:val="5F6369"/>
                <w:spacing w:val="9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still</w:t>
            </w:r>
            <w:r>
              <w:rPr>
                <w:rFonts w:ascii="Times New Roman"/>
                <w:color w:val="5F6369"/>
                <w:spacing w:val="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refuses.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573" w:hRule="exact"/>
        </w:trPr>
        <w:tc>
          <w:tcPr>
            <w:tcW w:w="4875" w:type="dxa"/>
            <w:tcBorders>
              <w:top w:val="dashed" w:sz="8" w:space="0" w:color="FDB714"/>
              <w:left w:val="dashed" w:sz="8" w:space="0" w:color="FDB714"/>
              <w:bottom w:val="dotted" w:sz="8" w:space="0" w:color="FDB714"/>
              <w:right w:val="dotted" w:sz="8" w:space="0" w:color="FDB714"/>
            </w:tcBorders>
          </w:tcPr>
          <w:p>
            <w:pPr>
              <w:pStyle w:val="TableParagraph"/>
              <w:spacing w:line="250" w:lineRule="auto" w:before="29"/>
              <w:ind w:left="185" w:right="1292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05"/>
                <w:sz w:val="22"/>
              </w:rPr>
              <w:t>A</w:t>
            </w:r>
            <w:r>
              <w:rPr>
                <w:rFonts w:ascii="Times New Roman"/>
                <w:color w:val="5F6369"/>
                <w:spacing w:val="13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mother</w:t>
            </w:r>
            <w:r>
              <w:rPr>
                <w:rFonts w:ascii="Times New Roman"/>
                <w:color w:val="5F6369"/>
                <w:spacing w:val="14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brings</w:t>
            </w:r>
            <w:r>
              <w:rPr>
                <w:rFonts w:ascii="Times New Roman"/>
                <w:color w:val="5F6369"/>
                <w:spacing w:val="14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her</w:t>
            </w:r>
            <w:r>
              <w:rPr>
                <w:rFonts w:ascii="Times New Roman"/>
                <w:color w:val="5F6369"/>
                <w:spacing w:val="13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14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for</w:t>
            </w:r>
            <w:r>
              <w:rPr>
                <w:rFonts w:ascii="Times New Roman"/>
                <w:color w:val="5F6369"/>
                <w:w w:val="104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immunization</w:t>
            </w:r>
            <w:r>
              <w:rPr>
                <w:rFonts w:ascii="Times New Roman"/>
                <w:color w:val="5F6369"/>
                <w:spacing w:val="46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but</w:t>
            </w:r>
            <w:r>
              <w:rPr>
                <w:rFonts w:ascii="Times New Roman"/>
                <w:color w:val="5F6369"/>
                <w:spacing w:val="46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overwhelms</w:t>
            </w:r>
            <w:r>
              <w:rPr>
                <w:rFonts w:ascii="Times New Roman"/>
                <w:color w:val="5F6369"/>
                <w:spacing w:val="46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you</w:t>
            </w:r>
            <w:r>
              <w:rPr>
                <w:rFonts w:ascii="Times New Roman"/>
                <w:color w:val="5F6369"/>
                <w:w w:val="107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with </w:t>
            </w:r>
            <w:r>
              <w:rPr>
                <w:rFonts w:ascii="Times New Roman"/>
                <w:color w:val="5F6369"/>
                <w:spacing w:val="40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questions.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4851" w:type="dxa"/>
            <w:tcBorders>
              <w:top w:val="dashed" w:sz="8" w:space="0" w:color="FDB714"/>
              <w:left w:val="dotted" w:sz="8" w:space="0" w:color="FDB714"/>
              <w:bottom w:val="dotted" w:sz="8" w:space="0" w:color="FDB714"/>
              <w:right w:val="dashed" w:sz="8" w:space="0" w:color="FDB714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50" w:lineRule="auto"/>
              <w:ind w:left="80" w:right="199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A</w:t>
            </w:r>
            <w:r>
              <w:rPr>
                <w:rFonts w:ascii="Times New Roman"/>
                <w:color w:val="5F6369"/>
                <w:spacing w:val="-1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young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father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brings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his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child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in</w:t>
            </w:r>
            <w:r>
              <w:rPr>
                <w:rFonts w:ascii="Times New Roman"/>
                <w:color w:val="5F6369"/>
                <w:spacing w:val="-1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w w:val="104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immunization.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says</w:t>
            </w:r>
            <w:r>
              <w:rPr>
                <w:rFonts w:ascii="Times New Roman"/>
                <w:color w:val="5F6369"/>
                <w:spacing w:val="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cannot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wait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w w:val="118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group</w:t>
            </w:r>
            <w:r>
              <w:rPr>
                <w:rFonts w:ascii="Times New Roman"/>
                <w:color w:val="5F6369"/>
                <w:spacing w:val="1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discussion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finish</w:t>
            </w:r>
            <w:r>
              <w:rPr>
                <w:rFonts w:ascii="Times New Roman"/>
                <w:color w:val="5F6369"/>
                <w:spacing w:val="1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because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he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must</w:t>
            </w:r>
            <w:r>
              <w:rPr>
                <w:rFonts w:ascii="Times New Roman"/>
                <w:color w:val="5F6369"/>
                <w:spacing w:val="1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go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work.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587" w:lineRule="exact" w:before="85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395280" cy="387213"/>
            <wp:effectExtent l="0" t="0" r="0" b="0"/>
            <wp:docPr id="17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0" cy="38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14"/>
        </w:numPr>
        <w:tabs>
          <w:tab w:pos="2888" w:val="left" w:leader="none"/>
        </w:tabs>
        <w:spacing w:line="241" w:lineRule="exact" w:before="0" w:after="0"/>
        <w:ind w:left="2887" w:right="0" w:hanging="555"/>
        <w:jc w:val="left"/>
      </w:pPr>
      <w:r>
        <w:rPr>
          <w:color w:val="5F6369"/>
          <w:w w:val="105"/>
        </w:rPr>
        <w:t>Why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important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appreciate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caregiver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during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an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visit?</w:t>
      </w:r>
      <w:r>
        <w:rPr/>
      </w:r>
    </w:p>
    <w:p>
      <w:pPr>
        <w:pStyle w:val="BodyText"/>
        <w:numPr>
          <w:ilvl w:val="1"/>
          <w:numId w:val="14"/>
        </w:numPr>
        <w:tabs>
          <w:tab w:pos="2888" w:val="left" w:leader="none"/>
        </w:tabs>
        <w:spacing w:line="240" w:lineRule="auto" w:before="96" w:after="0"/>
        <w:ind w:left="2887" w:right="0" w:hanging="555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appreciating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visit?</w:t>
      </w:r>
      <w:r>
        <w:rPr/>
      </w:r>
    </w:p>
    <w:p>
      <w:pPr>
        <w:pStyle w:val="BodyText"/>
        <w:numPr>
          <w:ilvl w:val="1"/>
          <w:numId w:val="14"/>
        </w:numPr>
        <w:tabs>
          <w:tab w:pos="2888" w:val="left" w:leader="none"/>
        </w:tabs>
        <w:spacing w:line="240" w:lineRule="auto" w:before="96" w:after="0"/>
        <w:ind w:left="2887" w:right="0" w:hanging="555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reaffirming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statements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hear?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47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38.15pt;height:126.5pt;mso-position-horizontal-relative:char;mso-position-vertical-relative:line" coordorigin="0,0" coordsize="2763,2530">
            <v:group style="position:absolute;left:285;top:1672;width:2;height:822" coordorigin="285,1672" coordsize="2,822">
              <v:shape style="position:absolute;left:285;top:1672;width:2;height:822" coordorigin="285,1672" coordsize="0,822" path="m285,1672l285,2493e" filled="false" stroked="true" strokeweight="3.648pt" strokecolor="#fdb714">
                <v:path arrowok="t"/>
              </v:shape>
            </v:group>
            <v:group style="position:absolute;left:36;top:1275;width:1220;height:1196" coordorigin="36,1275" coordsize="1220,1196">
              <v:shape style="position:absolute;left:36;top:1275;width:1220;height:1196" coordorigin="36,1275" coordsize="1220,1196" path="m1057,2205l1069,2272,1113,2326,1157,2339,1171,2338,1225,2306,1255,2228,1256,2202,1255,2179,1238,2121,1195,2054,1182,2036,1169,2018,1131,1954,1100,1868,1086,1794,1081,1703,1079,1655,1064,1570,1034,1497,992,1437,940,1389,880,1351,814,1322,743,1302,669,1290,596,1284,559,1283,484,1280,417,1277,357,1275,304,1275,257,1276,180,1284,102,1317,59,1381,45,1445,38,1530,37,1637,36,1700,36,2356,51,2417,101,2463,133,2470,149,2470,207,2442,235,2369e" filled="false" stroked="true" strokeweight="3.648pt" strokecolor="#fdb714">
                <v:path arrowok="t"/>
              </v:shape>
            </v:group>
            <v:group style="position:absolute;left:833;top:1672;width:2;height:822" coordorigin="833,1672" coordsize="2,822">
              <v:shape style="position:absolute;left:833;top:1672;width:2;height:822" coordorigin="833,1672" coordsize="0,822" path="m833,2493l833,1672e" filled="false" stroked="true" strokeweight="3.648pt" strokecolor="#fdb714">
                <v:path arrowok="t"/>
              </v:shape>
            </v:group>
            <v:group style="position:absolute;left:286;top:668;width:547;height:547" coordorigin="286,668" coordsize="547,547">
              <v:shape style="position:absolute;left:286;top:668;width:547;height:547" coordorigin="286,668" coordsize="547,547" path="m833,941l824,1009,800,1071,763,1124,714,1167,656,1197,590,1213,567,1215,543,1214,475,1200,415,1173,364,1132,324,1081,297,1022,286,956,287,932,300,862,327,801,366,749,416,708,474,681,539,668,564,669,635,682,698,709,750,748,791,797,819,855,832,919,833,941xe" filled="false" stroked="true" strokeweight="3.648pt" strokecolor="#fdb714">
                <v:path arrowok="t"/>
              </v:shape>
            </v:group>
            <v:group style="position:absolute;left:1929;top:1672;width:2;height:822" coordorigin="1929,1672" coordsize="2,822">
              <v:shape style="position:absolute;left:1929;top:1672;width:2;height:822" coordorigin="1929,1672" coordsize="0,822" path="m1929,1672l1929,2493e" filled="false" stroked="true" strokeweight="3.648pt" strokecolor="#fdb714">
                <v:path arrowok="t"/>
              </v:shape>
            </v:group>
            <v:group style="position:absolute;left:1681;top:1275;width:1045;height:1219" coordorigin="1681,1275" coordsize="1045,1219">
              <v:shape style="position:absolute;left:1681;top:1275;width:1045;height:1219" coordorigin="1681,1275" coordsize="1045,1219" path="m2527,2360l2539,2427,2583,2481,2626,2493,2641,2492,2694,2460,2724,2383,2726,2356,2726,1703,2717,1611,2694,1532,2658,1466,2611,1412,2555,1369,2492,1335,2423,1311,2350,1295,2276,1286,2203,1283,2129,1280,2061,1277,2001,1275,1948,1275,1901,1276,1824,1284,1746,1317,1703,1381,1689,1445,1682,1530,1681,1637,1681,1700,1681,2356,1695,2417,1745,2463,1777,2470,1793,2470,1851,2442,1879,2369e" filled="false" stroked="true" strokeweight="3.648pt" strokecolor="#fdb714">
                <v:path arrowok="t"/>
              </v:shape>
            </v:group>
            <v:group style="position:absolute;left:2477;top:1672;width:2;height:822" coordorigin="2477,1672" coordsize="2,822">
              <v:shape style="position:absolute;left:2477;top:1672;width:2;height:822" coordorigin="2477,1672" coordsize="0,822" path="m2477,2493l2477,1672e" filled="false" stroked="true" strokeweight="3.648pt" strokecolor="#fdb714">
                <v:path arrowok="t"/>
              </v:shape>
            </v:group>
            <v:group style="position:absolute;left:1930;top:668;width:547;height:547" coordorigin="1930,668" coordsize="547,547">
              <v:shape style="position:absolute;left:1930;top:668;width:547;height:547" coordorigin="1930,668" coordsize="547,547" path="m2477,941l2468,1009,2444,1071,2407,1124,2358,1167,2300,1197,2234,1213,2211,1215,2187,1214,2119,1200,2059,1173,2008,1132,1968,1081,1942,1022,1930,956,1931,932,1944,862,1971,801,2010,749,2060,709,2118,681,2183,668,2208,669,2279,682,2342,709,2394,748,2435,797,2463,855,2476,919,2477,941xe" filled="false" stroked="true" strokeweight="3.648pt" strokecolor="#fdb714">
                <v:path arrowok="t"/>
              </v:shape>
            </v:group>
            <v:group style="position:absolute;left:770;top:36;width:1020;height:730" coordorigin="770,36" coordsize="1020,730">
              <v:shape style="position:absolute;left:770;top:36;width:1020;height:730" coordorigin="770,36" coordsize="1020,730" path="m1689,233l1657,172,1610,131,1546,96,1467,68,1407,54,1343,44,1274,38,1239,37,1239,36,1236,36,1233,37,1230,37,1227,37,1225,36,1222,36,1222,37,1184,38,1148,41,1078,49,1013,63,954,81,878,114,820,155,776,217,770,252,772,269,808,336,863,380,868,395,906,452,970,500,1033,530,1106,553,1102,569,1073,636,1037,687,987,737,978,753,983,766,1008,762,1032,757,1099,737,1160,711,1213,680,1274,635,1324,590,1334,582,1336,582,1338,582,1338,581,1375,580,1447,574,1514,562,1577,547,1658,516,1722,478,1767,433,1790,367,1788,349,1752,282,1697,238,1689,233xe" filled="false" stroked="true" strokeweight="3.648pt" strokecolor="#fdb714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46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70" w:right="1313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1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PRINCIPLES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INTERPERSONAL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COMMUNICA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83"/>
          <w:footerReference w:type="default" r:id="rId84"/>
          <w:pgSz w:w="11910" w:h="16840"/>
          <w:pgMar w:header="0" w:footer="0" w:top="1120" w:bottom="280" w:left="0" w:right="0"/>
        </w:sectPr>
      </w:pPr>
    </w:p>
    <w:p>
      <w:pPr>
        <w:spacing w:line="280" w:lineRule="auto" w:before="4"/>
        <w:ind w:left="927" w:right="570" w:firstLine="0"/>
        <w:jc w:val="left"/>
        <w:rPr>
          <w:rFonts w:ascii="Times New Roman" w:hAnsi="Times New Roman" w:cs="Times New Roman" w:eastAsia="Times New Roman"/>
          <w:sz w:val="70"/>
          <w:szCs w:val="70"/>
        </w:rPr>
      </w:pPr>
      <w:r>
        <w:rPr>
          <w:rFonts w:ascii="Times New Roman"/>
          <w:b/>
          <w:color w:val="FFFFFF"/>
          <w:w w:val="120"/>
          <w:sz w:val="70"/>
        </w:rPr>
        <w:t>Exploring</w:t>
      </w:r>
      <w:r>
        <w:rPr>
          <w:rFonts w:ascii="Times New Roman"/>
          <w:b/>
          <w:color w:val="FFFFFF"/>
          <w:spacing w:val="-64"/>
          <w:w w:val="120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Provider</w:t>
      </w:r>
      <w:r>
        <w:rPr>
          <w:rFonts w:ascii="Times New Roman"/>
          <w:b/>
          <w:color w:val="FFFFFF"/>
          <w:w w:val="119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Perspectives </w:t>
      </w:r>
      <w:r>
        <w:rPr>
          <w:rFonts w:ascii="Times New Roman"/>
          <w:b/>
          <w:color w:val="FFFFFF"/>
          <w:spacing w:val="82"/>
          <w:w w:val="120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And</w:t>
      </w:r>
      <w:r>
        <w:rPr>
          <w:rFonts w:ascii="Times New Roman"/>
          <w:b/>
          <w:color w:val="FFFFFF"/>
          <w:w w:val="118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Barriers</w:t>
      </w:r>
      <w:r>
        <w:rPr>
          <w:rFonts w:ascii="Times New Roman"/>
          <w:b/>
          <w:color w:val="FFFFFF"/>
          <w:spacing w:val="-41"/>
          <w:w w:val="120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And</w:t>
      </w:r>
      <w:r>
        <w:rPr>
          <w:rFonts w:ascii="Times New Roman"/>
          <w:b/>
          <w:color w:val="FFFFFF"/>
          <w:spacing w:val="-40"/>
          <w:w w:val="120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Problem</w:t>
      </w:r>
      <w:r>
        <w:rPr>
          <w:rFonts w:ascii="Times New Roman"/>
          <w:b/>
          <w:color w:val="FFFFFF"/>
          <w:w w:val="121"/>
          <w:sz w:val="70"/>
        </w:rPr>
        <w:t> </w:t>
      </w:r>
      <w:r>
        <w:rPr>
          <w:rFonts w:ascii="Times New Roman"/>
          <w:b/>
          <w:color w:val="FFFFFF"/>
          <w:w w:val="120"/>
          <w:sz w:val="70"/>
        </w:rPr>
        <w:t>Solving</w:t>
      </w:r>
      <w:r>
        <w:rPr>
          <w:rFonts w:ascii="Times New Roman"/>
          <w:sz w:val="70"/>
        </w:rPr>
      </w:r>
    </w:p>
    <w:p>
      <w:pPr>
        <w:spacing w:before="476"/>
        <w:ind w:left="114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spacing w:line="379" w:lineRule="auto" w:before="212"/>
        <w:ind w:left="1148" w:right="608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5F6369"/>
          <w:spacing w:val="-14"/>
          <w:w w:val="115"/>
        </w:rPr>
        <w:t>T</w:t>
      </w:r>
      <w:r>
        <w:rPr>
          <w:rFonts w:ascii="Times New Roman" w:hAnsi="Times New Roman" w:cs="Times New Roman" w:eastAsia="Times New Roman"/>
          <w:color w:val="5F6369"/>
          <w:spacing w:val="-12"/>
          <w:w w:val="115"/>
        </w:rPr>
        <w:t>o</w:t>
      </w:r>
      <w:r>
        <w:rPr>
          <w:rFonts w:ascii="Times New Roman" w:hAnsi="Times New Roman" w:cs="Times New Roman" w:eastAsia="Times New Roman"/>
          <w:color w:val="5F6369"/>
          <w:spacing w:val="12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examine</w:t>
      </w:r>
      <w:r>
        <w:rPr>
          <w:rFonts w:ascii="Times New Roman" w:hAnsi="Times New Roman" w:cs="Times New Roman" w:eastAsia="Times New Roman"/>
          <w:color w:val="5F6369"/>
          <w:spacing w:val="12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how</w:t>
      </w:r>
      <w:r>
        <w:rPr>
          <w:rFonts w:ascii="Times New Roman" w:hAnsi="Times New Roman" w:cs="Times New Roman" w:eastAsia="Times New Roman"/>
          <w:color w:val="5F6369"/>
          <w:spacing w:val="12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providers’</w:t>
      </w:r>
      <w:r>
        <w:rPr>
          <w:rFonts w:ascii="Times New Roman" w:hAnsi="Times New Roman" w:cs="Times New Roman" w:eastAsia="Times New Roman"/>
          <w:color w:val="5F6369"/>
          <w:spacing w:val="21"/>
          <w:w w:val="116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attitudes</w:t>
      </w:r>
      <w:r>
        <w:rPr>
          <w:rFonts w:ascii="Times New Roman" w:hAnsi="Times New Roman" w:cs="Times New Roman" w:eastAsia="Times New Roman"/>
          <w:color w:val="5F6369"/>
          <w:spacing w:val="32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and</w:t>
      </w:r>
      <w:r>
        <w:rPr>
          <w:rFonts w:ascii="Times New Roman" w:hAnsi="Times New Roman" w:cs="Times New Roman" w:eastAsia="Times New Roman"/>
          <w:color w:val="5F6369"/>
          <w:spacing w:val="33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barriers</w:t>
      </w:r>
      <w:r>
        <w:rPr>
          <w:rFonts w:ascii="Times New Roman" w:hAnsi="Times New Roman" w:cs="Times New Roman" w:eastAsia="Times New Roman"/>
          <w:color w:val="5F6369"/>
          <w:spacing w:val="33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impact</w:t>
      </w:r>
      <w:r>
        <w:rPr>
          <w:rFonts w:ascii="Times New Roman" w:hAnsi="Times New Roman" w:cs="Times New Roman" w:eastAsia="Times New Roman"/>
          <w:color w:val="5F6369"/>
          <w:spacing w:val="33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the</w:t>
      </w:r>
      <w:r>
        <w:rPr>
          <w:rFonts w:ascii="Times New Roman" w:hAnsi="Times New Roman" w:cs="Times New Roman" w:eastAsia="Times New Roman"/>
          <w:color w:val="5F6369"/>
          <w:w w:val="122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healthcare</w:t>
      </w:r>
      <w:r>
        <w:rPr>
          <w:rFonts w:ascii="Times New Roman" w:hAnsi="Times New Roman" w:cs="Times New Roman" w:eastAsia="Times New Roman"/>
          <w:color w:val="5F6369"/>
          <w:spacing w:val="35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experience</w:t>
      </w:r>
      <w:r>
        <w:rPr>
          <w:rFonts w:ascii="Times New Roman" w:hAnsi="Times New Roman" w:cs="Times New Roman" w:eastAsia="Times New Roman"/>
          <w:color w:val="5F6369"/>
          <w:spacing w:val="36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and</w:t>
      </w:r>
      <w:r>
        <w:rPr>
          <w:rFonts w:ascii="Times New Roman" w:hAnsi="Times New Roman" w:cs="Times New Roman" w:eastAsia="Times New Roman"/>
          <w:color w:val="5F6369"/>
          <w:spacing w:val="36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access</w:t>
      </w:r>
      <w:r>
        <w:rPr>
          <w:rFonts w:ascii="Times New Roman" w:hAnsi="Times New Roman" w:cs="Times New Roman" w:eastAsia="Times New Roman"/>
          <w:color w:val="5F6369"/>
          <w:spacing w:val="36"/>
          <w:w w:val="115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to</w:t>
      </w:r>
      <w:r>
        <w:rPr>
          <w:rFonts w:ascii="Times New Roman" w:hAnsi="Times New Roman" w:cs="Times New Roman" w:eastAsia="Times New Roman"/>
          <w:color w:val="5F6369"/>
          <w:w w:val="121"/>
        </w:rPr>
        <w:t> </w:t>
      </w:r>
      <w:r>
        <w:rPr>
          <w:rFonts w:ascii="Times New Roman" w:hAnsi="Times New Roman" w:cs="Times New Roman" w:eastAsia="Times New Roman"/>
          <w:color w:val="5F6369"/>
          <w:w w:val="115"/>
        </w:rPr>
        <w:t>immunization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4"/>
          <w:szCs w:val="24"/>
        </w:rPr>
        <w:sectPr>
          <w:headerReference w:type="default" r:id="rId85"/>
          <w:footerReference w:type="default" r:id="rId86"/>
          <w:pgSz w:w="11910" w:h="16840"/>
          <w:pgMar w:header="0" w:footer="0" w:top="920" w:bottom="0" w:left="920" w:right="0"/>
        </w:sectPr>
      </w:pPr>
    </w:p>
    <w:p>
      <w:pPr>
        <w:pStyle w:val="BodyText"/>
        <w:spacing w:line="379" w:lineRule="auto" w:before="119"/>
        <w:ind w:left="1148" w:right="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-1.1645pt;margin-top:0pt;width:596.450pt;height:841.9pt;mso-position-horizontal-relative:page;mso-position-vertical-relative:page;z-index:-272176" coordorigin="-23,0" coordsize="11929,16838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2;height:1137" coordorigin="0,0" coordsize="2,1137">
              <v:shape style="position:absolute;left:0;top:0;width:2;height:1137" coordorigin="0,0" coordsize="0,1137" path="m0,1137l0,0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0;top:568;width:11860;height:2" coordorigin="0,568" coordsize="11860,2">
              <v:shape style="position:absolute;left:0;top:568;width:11860;height:2" coordorigin="0,568" coordsize="11860,0" path="m0,568l11860,568e" filled="false" stroked="true" strokeweight="2.329001pt" strokecolor="#231f20">
                <v:path arrowok="t"/>
              </v:shape>
              <v:shape style="position:absolute;left:0;top:7866;width:11906;height:8971" type="#_x0000_t75" stroked="false">
                <v:imagedata r:id="rId87" o:title=""/>
              </v:shape>
            </v:group>
            <v:group style="position:absolute;left:0;top:1149;width:1474;height:11384" coordorigin="0,1149" coordsize="1474,11384">
              <v:shape style="position:absolute;left:0;top:1149;width:1474;height:11384" coordorigin="0,1149" coordsize="1474,11384" path="m0,12532l0,1149,1474,1149,1474,12532,0,12532xe" filled="true" fillcolor="#231f20" stroked="false">
                <v:path arrowok="t"/>
                <v:fill type="solid"/>
              </v:shape>
            </v:group>
            <v:group style="position:absolute;left:1843;top:4945;width:4349;height:4198" coordorigin="1843,4945" coordsize="4349,4198">
              <v:shape style="position:absolute;left:1843;top:4945;width:4349;height:4198" coordorigin="1843,4945" coordsize="4349,4198" path="m1843,4945l6192,4945,6192,9142,1843,9142,1843,4945xe" filled="true" fillcolor="#231f20" stroked="false">
                <v:path arrowok="t"/>
                <v:fill type="solid"/>
              </v:shape>
            </v:group>
            <v:group style="position:absolute;left:1888;top:4946;width:4259;height:4102" coordorigin="1888,4946" coordsize="4259,4102">
              <v:shape style="position:absolute;left:1888;top:4946;width:4259;height:4102" coordorigin="1888,4946" coordsize="4259,4102" path="m1888,9047l6146,9047,6146,4946,1888,4946,1888,9047xe" filled="true" fillcolor="#ffffff" stroked="false">
                <v:path arrowok="t"/>
                <v:fill type="solid"/>
              </v:shape>
            </v:group>
            <v:group style="position:absolute;left:1851;top:1062;width:8028;height:3557" coordorigin="1851,1062" coordsize="8028,3557">
              <v:shape style="position:absolute;left:1851;top:1062;width:8028;height:3557" coordorigin="1851,1062" coordsize="8028,3557" path="m1851,1062l9879,1062,9879,4618,1851,4618,1851,1062xe" filled="true" fillcolor="#231f20" stroked="false">
                <v:path arrowok="t"/>
                <v:fill type="solid"/>
              </v:shape>
            </v:group>
            <v:group style="position:absolute;left:8280;top:5004;width:906;height:1583" coordorigin="8280,5004" coordsize="906,1583">
              <v:shape style="position:absolute;left:8280;top:5004;width:906;height:1583" coordorigin="8280,5004" coordsize="906,1583" path="m9014,6333l9072,5795,8767,5924,8805,5539,8899,5498,8974,5463,9033,5431,9096,5386,9136,5333,9160,5265,9176,5173,9185,5093,9186,5070,9184,5051,9134,5004,9121,5006,9073,5047,9053,5103,9040,5136,9012,5196,8979,5247,8923,5308,8861,5353,8792,5383,8718,5400,8627,5406,8594,5406,8517,5411,8457,5437,8422,5499,8397,5579,8388,5609,8364,5689,8343,5756,8320,5828,8315,5844,8296,5903,8280,5967,8281,5986,8326,6026,8339,6023,8386,5976,8392,5960,8400,5942,8428,5876,8462,5804,8495,5734,8522,5678,8541,5640,8489,6587e" filled="false" stroked="true" strokeweight="2.374pt" strokecolor="#ffffff">
                <v:path arrowok="t"/>
              </v:shape>
            </v:group>
            <v:group style="position:absolute;left:8527;top:5055;width:278;height:277" coordorigin="8527,5055" coordsize="278,277">
              <v:shape style="position:absolute;left:8527;top:5055;width:278;height:277" coordorigin="8527,5055" coordsize="278,277" path="m8805,5194l8789,5259,8746,5308,8685,5332,8659,5331,8592,5309,8547,5265,8527,5207,8529,5182,8552,5117,8598,5073,8658,5055,8683,5057,8746,5081,8788,5128,8805,5191,8805,5194xe" filled="false" stroked="true" strokeweight="2.374pt" strokecolor="#ffffff">
                <v:path arrowok="t"/>
              </v:shape>
            </v:group>
            <v:group style="position:absolute;left:8664;top:6058;width:250;height:475" coordorigin="8664,6058" coordsize="250,475">
              <v:shape style="position:absolute;left:8664;top:6058;width:250;height:475" coordorigin="8664,6058" coordsize="250,475" path="m8664,6532l8702,6162,8914,6058,8883,6392e" filled="false" stroked="true" strokeweight="2.374pt" strokecolor="#ffffff">
                <v:path arrowok="t"/>
              </v:shape>
            </v:group>
            <v:group style="position:absolute;left:7774;top:6394;width:1908;height:1238" coordorigin="7774,6394" coordsize="1908,1238">
              <v:shape style="position:absolute;left:7774;top:6394;width:1908;height:1238" coordorigin="7774,6394" coordsize="1908,1238" path="m7774,7632l8356,6737,8776,6604,8854,6510,9175,6394,9681,7437e" filled="false" stroked="true" strokeweight="2.374pt" strokecolor="#ffffff">
                <v:path arrowok="t"/>
              </v:shape>
            </v:group>
            <v:group style="position:absolute;left:8193;top:6810;width:1164;height:470" coordorigin="8193,6810" coordsize="1164,470">
              <v:shape style="position:absolute;left:8193;top:6810;width:1164;height:470" coordorigin="8193,6810" coordsize="1164,470" path="m8193,7013l8336,7174,8586,6982,8889,7279,9041,7102,9102,7151,9356,6810e" filled="false" stroked="true" strokeweight="2.374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-22.404312pt;margin-top:51.320213pt;width:102pt;height:579.7pt;mso-position-horizontal-relative:page;mso-position-vertical-relative:page;z-index:4720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2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15"/>
          <w:w w:val="120"/>
        </w:rPr>
        <w:t>T</w:t>
      </w:r>
      <w:r>
        <w:rPr>
          <w:rFonts w:ascii="Times New Roman"/>
          <w:color w:val="5F6369"/>
          <w:spacing w:val="-12"/>
          <w:w w:val="120"/>
        </w:rPr>
        <w:t>o</w:t>
      </w:r>
      <w:r>
        <w:rPr>
          <w:rFonts w:ascii="Times New Roman"/>
          <w:color w:val="5F6369"/>
          <w:spacing w:val="-28"/>
          <w:w w:val="120"/>
        </w:rPr>
        <w:t> </w:t>
      </w:r>
      <w:r>
        <w:rPr>
          <w:rFonts w:ascii="Times New Roman"/>
          <w:color w:val="5F6369"/>
          <w:w w:val="120"/>
        </w:rPr>
        <w:t>encourage</w:t>
      </w:r>
      <w:r>
        <w:rPr>
          <w:rFonts w:ascii="Times New Roman"/>
          <w:color w:val="5F6369"/>
          <w:spacing w:val="-28"/>
          <w:w w:val="120"/>
        </w:rPr>
        <w:t> </w:t>
      </w:r>
      <w:r>
        <w:rPr>
          <w:rFonts w:ascii="Times New Roman"/>
          <w:color w:val="5F6369"/>
          <w:spacing w:val="-4"/>
          <w:w w:val="120"/>
        </w:rPr>
        <w:t>FLWs</w:t>
      </w:r>
      <w:r>
        <w:rPr>
          <w:rFonts w:ascii="Times New Roman"/>
          <w:color w:val="5F6369"/>
          <w:spacing w:val="-28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28"/>
          <w:w w:val="120"/>
        </w:rPr>
        <w:t> </w:t>
      </w:r>
      <w:r>
        <w:rPr>
          <w:rFonts w:ascii="Times New Roman"/>
          <w:color w:val="5F6369"/>
          <w:w w:val="120"/>
        </w:rPr>
        <w:t>try</w:t>
      </w:r>
      <w:r>
        <w:rPr>
          <w:rFonts w:ascii="Times New Roman"/>
          <w:color w:val="5F6369"/>
          <w:spacing w:val="-28"/>
          <w:w w:val="120"/>
        </w:rPr>
        <w:t> </w:t>
      </w:r>
      <w:r>
        <w:rPr>
          <w:rFonts w:ascii="Times New Roman"/>
          <w:color w:val="5F6369"/>
          <w:w w:val="120"/>
        </w:rPr>
        <w:t>strategic</w:t>
      </w:r>
      <w:r>
        <w:rPr>
          <w:rFonts w:ascii="Times New Roman"/>
          <w:color w:val="5F6369"/>
          <w:spacing w:val="21"/>
          <w:w w:val="119"/>
        </w:rPr>
        <w:t> </w:t>
      </w:r>
      <w:r>
        <w:rPr>
          <w:rFonts w:ascii="Times New Roman"/>
          <w:color w:val="5F6369"/>
          <w:w w:val="120"/>
        </w:rPr>
        <w:t>problem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solving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overcome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barriers</w:t>
      </w:r>
      <w:r>
        <w:rPr>
          <w:rFonts w:ascii="Times New Roman"/>
        </w:rPr>
      </w:r>
    </w:p>
    <w:p>
      <w:pPr>
        <w:pStyle w:val="BodyText"/>
        <w:spacing w:line="240" w:lineRule="auto" w:before="72"/>
        <w:ind w:left="1148" w:right="0"/>
        <w:jc w:val="left"/>
        <w:rPr>
          <w:rFonts w:ascii="Times New Roman" w:hAnsi="Times New Roman" w:cs="Times New Roman" w:eastAsia="Times New Roman"/>
        </w:rPr>
      </w:pPr>
      <w:r>
        <w:rPr>
          <w:w w:val="110"/>
        </w:rPr>
        <w:br w:type="column"/>
      </w:r>
      <w:r>
        <w:rPr>
          <w:rFonts w:ascii="Times New Roman" w:hAnsi="Times New Roman"/>
          <w:color w:val="FFFFFF"/>
          <w:w w:val="110"/>
        </w:rPr>
        <w:t>©UNICEF/Knowles-Coursin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0" w:bottom="0" w:left="920" w:right="0"/>
          <w:cols w:num="2" w:equalWidth="0">
            <w:col w:w="5083" w:space="1727"/>
            <w:col w:w="4180"/>
          </w:cols>
        </w:sectPr>
      </w:pPr>
    </w:p>
    <w:p>
      <w:pPr>
        <w:spacing w:before="31"/>
        <w:ind w:left="10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-.05pt;margin-top:-.049685pt;width:595.35pt;height:842pt;mso-position-horizontal-relative:page;mso-position-vertical-relative:page;z-index:-272128" coordorigin="-1,-1" coordsize="11907,16840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</v:group>
            <v:group style="position:absolute;left:0;top:11424;width:11906;height:2112" coordorigin="0,11424" coordsize="11906,2112">
              <v:shape style="position:absolute;left:0;top:11424;width:11906;height:2112" coordorigin="0,11424" coordsize="11906,2112" path="m0,13536l11906,13536,11906,11424,0,11424,0,13536xe" filled="true" fillcolor="#95c93d" stroked="false">
                <v:path arrowok="t"/>
                <v:fill type="solid"/>
              </v:shape>
            </v:group>
            <v:group style="position:absolute;left:0;top:0;width:2;height:16838" coordorigin="0,0" coordsize="2,16838">
              <v:shape style="position:absolute;left:0;top:0;width:2;height:16838" coordorigin="0,0" coordsize="0,16838" path="m0,0l0,16838e" filled="false" stroked="true" strokeweight=".1pt" strokecolor="#95c93d">
                <v:path arrowok="t"/>
              </v:shape>
            </v:group>
            <w10:wrap type="none"/>
          </v:group>
        </w:pict>
      </w:r>
      <w:r>
        <w:rPr>
          <w:rFonts w:ascii="Times New Roman"/>
          <w:b/>
          <w:color w:val="95C93D"/>
          <w:w w:val="110"/>
          <w:sz w:val="36"/>
        </w:rPr>
        <w:t>Session</w:t>
      </w:r>
      <w:r>
        <w:rPr>
          <w:rFonts w:ascii="Times New Roman"/>
          <w:b/>
          <w:color w:val="95C93D"/>
          <w:spacing w:val="15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2.1</w:t>
      </w:r>
      <w:r>
        <w:rPr>
          <w:rFonts w:ascii="Times New Roman"/>
          <w:b/>
          <w:color w:val="95C93D"/>
          <w:spacing w:val="15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Respect</w:t>
      </w:r>
      <w:r>
        <w:rPr>
          <w:rFonts w:ascii="Times New Roman"/>
          <w:b/>
          <w:color w:val="95C93D"/>
          <w:spacing w:val="15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And</w:t>
      </w:r>
      <w:r>
        <w:rPr>
          <w:rFonts w:ascii="Times New Roman"/>
          <w:b/>
          <w:color w:val="95C93D"/>
          <w:spacing w:val="15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Equity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100" w:right="117"/>
        <w:jc w:val="both"/>
      </w:pPr>
      <w:r>
        <w:rPr>
          <w:color w:val="5F6369"/>
          <w:w w:val="110"/>
        </w:rPr>
        <w:t>It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is  the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responsibility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everyone  within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58"/>
          <w:w w:val="110"/>
        </w:rPr>
        <w:t> </w:t>
      </w:r>
      <w:r>
        <w:rPr>
          <w:color w:val="5F6369"/>
          <w:w w:val="110"/>
        </w:rPr>
        <w:t>to  treat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respect,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regardless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aspect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4"/>
          <w:w w:val="110"/>
        </w:rPr>
        <w:t> </w:t>
      </w:r>
      <w:r>
        <w:rPr>
          <w:color w:val="5F6369"/>
          <w:spacing w:val="-3"/>
          <w:w w:val="110"/>
        </w:rPr>
        <w:t>identity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4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demonstrate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28"/>
          <w:w w:val="104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caregivers:</w:t>
      </w:r>
      <w:r>
        <w:rPr>
          <w:color w:val="5F6369"/>
          <w:spacing w:val="31"/>
          <w:w w:val="110"/>
        </w:rPr>
        <w:t> </w:t>
      </w:r>
      <w:r>
        <w:rPr>
          <w:color w:val="5F6369"/>
          <w:spacing w:val="-2"/>
          <w:w w:val="110"/>
        </w:rPr>
        <w:t>empathy,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interest,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tolerance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values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beliefs,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unbiased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attitudes,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patience,</w:t>
      </w:r>
      <w:r>
        <w:rPr>
          <w:color w:val="5F6369"/>
          <w:spacing w:val="23"/>
          <w:w w:val="113"/>
        </w:rPr>
        <w:t> </w:t>
      </w:r>
      <w:r>
        <w:rPr>
          <w:color w:val="5F6369"/>
          <w:w w:val="110"/>
        </w:rPr>
        <w:t>gentleness,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friendliness,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willingness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them.</w:t>
      </w:r>
      <w:r>
        <w:rPr/>
      </w:r>
    </w:p>
    <w:p>
      <w:pPr>
        <w:spacing w:before="96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8"/>
        </w:rPr>
        <w:drawing>
          <wp:inline distT="0" distB="0" distL="0" distR="0">
            <wp:extent cx="420623" cy="404431"/>
            <wp:effectExtent l="0" t="0" r="0" b="0"/>
            <wp:docPr id="1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40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8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on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Experiences</w:t>
      </w:r>
      <w:r>
        <w:rPr>
          <w:rFonts w:ascii="Times New Roman"/>
          <w:sz w:val="28"/>
        </w:rPr>
      </w:r>
    </w:p>
    <w:p>
      <w:pPr>
        <w:pStyle w:val="BodyText"/>
        <w:numPr>
          <w:ilvl w:val="0"/>
          <w:numId w:val="15"/>
        </w:numPr>
        <w:tabs>
          <w:tab w:pos="1278" w:val="left" w:leader="none"/>
        </w:tabs>
        <w:spacing w:line="240" w:lineRule="auto" w:before="131" w:after="0"/>
        <w:ind w:left="1360" w:right="0" w:hanging="328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piece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paper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writing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utensil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(marker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pen).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15"/>
        </w:numPr>
        <w:tabs>
          <w:tab w:pos="1278" w:val="left" w:leader="none"/>
        </w:tabs>
        <w:spacing w:line="240" w:lineRule="auto" w:before="0" w:after="0"/>
        <w:ind w:left="1277" w:right="0" w:hanging="245"/>
        <w:jc w:val="left"/>
      </w:pPr>
      <w:r>
        <w:rPr>
          <w:color w:val="5F6369"/>
          <w:w w:val="110"/>
        </w:rPr>
        <w:t>Instruct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silent.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15"/>
        </w:numPr>
        <w:tabs>
          <w:tab w:pos="1309" w:val="left" w:leader="none"/>
        </w:tabs>
        <w:spacing w:line="250" w:lineRule="auto" w:before="0" w:after="0"/>
        <w:ind w:left="1360" w:right="118" w:hanging="328"/>
        <w:jc w:val="both"/>
      </w:pPr>
      <w:r>
        <w:rPr>
          <w:color w:val="5F6369"/>
          <w:w w:val="110"/>
        </w:rPr>
        <w:t>On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piece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4"/>
          <w:w w:val="110"/>
        </w:rPr>
        <w:t> </w:t>
      </w:r>
      <w:r>
        <w:rPr>
          <w:color w:val="5F6369"/>
          <w:spacing w:val="-3"/>
          <w:w w:val="110"/>
        </w:rPr>
        <w:t>paper,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incident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felt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21"/>
          <w:w w:val="117"/>
        </w:rPr>
        <w:t> </w:t>
      </w:r>
      <w:r>
        <w:rPr>
          <w:color w:val="5F6369"/>
          <w:w w:val="110"/>
        </w:rPr>
        <w:t>treated</w:t>
      </w:r>
      <w:r>
        <w:rPr>
          <w:color w:val="5F6369"/>
          <w:spacing w:val="-18"/>
          <w:w w:val="110"/>
        </w:rPr>
        <w:t> </w:t>
      </w:r>
      <w:r>
        <w:rPr>
          <w:color w:val="5F6369"/>
          <w:spacing w:val="-3"/>
          <w:w w:val="110"/>
        </w:rPr>
        <w:t>unfairly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1"/>
          <w:numId w:val="15"/>
        </w:numPr>
        <w:tabs>
          <w:tab w:pos="1503" w:val="left" w:leader="none"/>
        </w:tabs>
        <w:spacing w:line="240" w:lineRule="auto" w:before="0" w:after="0"/>
        <w:ind w:left="1270" w:right="0" w:firstLine="0"/>
        <w:jc w:val="left"/>
      </w:pPr>
      <w:r>
        <w:rPr>
          <w:color w:val="5F6369"/>
          <w:w w:val="110"/>
        </w:rPr>
        <w:t>They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incident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writing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image.</w:t>
      </w:r>
      <w:r>
        <w:rPr/>
      </w:r>
    </w:p>
    <w:p>
      <w:pPr>
        <w:pStyle w:val="BodyText"/>
        <w:numPr>
          <w:ilvl w:val="1"/>
          <w:numId w:val="15"/>
        </w:numPr>
        <w:tabs>
          <w:tab w:pos="1515" w:val="left" w:leader="none"/>
        </w:tabs>
        <w:spacing w:line="240" w:lineRule="auto" w:before="11" w:after="0"/>
        <w:ind w:left="1514" w:right="0" w:hanging="244"/>
        <w:jc w:val="left"/>
      </w:pPr>
      <w:r>
        <w:rPr>
          <w:color w:val="5F6369"/>
          <w:w w:val="110"/>
        </w:rPr>
        <w:t>Give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memory.</w:t>
      </w:r>
      <w:r>
        <w:rPr/>
      </w:r>
    </w:p>
    <w:p>
      <w:pPr>
        <w:pStyle w:val="BodyText"/>
        <w:numPr>
          <w:ilvl w:val="1"/>
          <w:numId w:val="15"/>
        </w:numPr>
        <w:tabs>
          <w:tab w:pos="1488" w:val="left" w:leader="none"/>
        </w:tabs>
        <w:spacing w:line="250" w:lineRule="auto" w:before="11" w:after="0"/>
        <w:ind w:left="1270" w:right="117" w:firstLine="0"/>
        <w:jc w:val="left"/>
      </w:pPr>
      <w:r>
        <w:rPr>
          <w:color w:val="5F6369"/>
          <w:w w:val="110"/>
        </w:rPr>
        <w:t>Next,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pairs,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memory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3"/>
          <w:w w:val="110"/>
        </w:rPr>
        <w:t>another.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partners</w:t>
      </w:r>
      <w:r>
        <w:rPr>
          <w:color w:val="5F6369"/>
          <w:spacing w:val="27"/>
          <w:w w:val="113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another:</w:t>
      </w:r>
      <w:r>
        <w:rPr/>
      </w:r>
    </w:p>
    <w:p>
      <w:pPr>
        <w:pStyle w:val="BodyText"/>
        <w:numPr>
          <w:ilvl w:val="2"/>
          <w:numId w:val="15"/>
        </w:numPr>
        <w:tabs>
          <w:tab w:pos="1712" w:val="left" w:leader="none"/>
        </w:tabs>
        <w:spacing w:line="240" w:lineRule="auto" w:before="0" w:after="0"/>
        <w:ind w:left="1711" w:right="0" w:hanging="172"/>
        <w:jc w:val="left"/>
      </w:pPr>
      <w:r>
        <w:rPr>
          <w:color w:val="5F6369"/>
          <w:w w:val="110"/>
        </w:rPr>
        <w:t>Why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incident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stands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out?</w:t>
      </w:r>
      <w:r>
        <w:rPr/>
      </w:r>
    </w:p>
    <w:p>
      <w:pPr>
        <w:pStyle w:val="BodyText"/>
        <w:numPr>
          <w:ilvl w:val="2"/>
          <w:numId w:val="15"/>
        </w:numPr>
        <w:tabs>
          <w:tab w:pos="1760" w:val="left" w:leader="none"/>
        </w:tabs>
        <w:spacing w:line="240" w:lineRule="auto" w:before="11" w:after="0"/>
        <w:ind w:left="1759" w:right="0" w:hanging="220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feel?</w:t>
      </w:r>
      <w:r>
        <w:rPr/>
      </w:r>
    </w:p>
    <w:p>
      <w:pPr>
        <w:pStyle w:val="BodyText"/>
        <w:numPr>
          <w:ilvl w:val="2"/>
          <w:numId w:val="15"/>
        </w:numPr>
        <w:tabs>
          <w:tab w:pos="1809" w:val="left" w:leader="none"/>
        </w:tabs>
        <w:spacing w:line="240" w:lineRule="auto" w:before="11" w:after="0"/>
        <w:ind w:left="1808" w:right="0" w:hanging="269"/>
        <w:jc w:val="left"/>
      </w:pPr>
      <w:r>
        <w:rPr>
          <w:color w:val="5F6369"/>
          <w:w w:val="115"/>
        </w:rPr>
        <w:t>Why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do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feel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were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being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treated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unfairly?</w:t>
      </w:r>
      <w:r>
        <w:rPr/>
      </w:r>
    </w:p>
    <w:p>
      <w:pPr>
        <w:pStyle w:val="BodyText"/>
        <w:spacing w:line="250" w:lineRule="auto" w:before="11"/>
        <w:ind w:left="1539" w:right="117"/>
        <w:jc w:val="left"/>
      </w:pP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listen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carefully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partner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relate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story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1"/>
          <w:numId w:val="15"/>
        </w:numPr>
        <w:tabs>
          <w:tab w:pos="1519" w:val="left" w:leader="none"/>
        </w:tabs>
        <w:spacing w:line="250" w:lineRule="auto" w:before="0" w:after="0"/>
        <w:ind w:left="1270" w:right="119" w:firstLine="0"/>
        <w:jc w:val="left"/>
      </w:pPr>
      <w:r>
        <w:rPr>
          <w:color w:val="5F6369"/>
          <w:w w:val="110"/>
        </w:rPr>
        <w:t>Request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volunteers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stories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heard.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olunteers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27"/>
          <w:w w:val="112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3"/>
          <w:w w:val="110"/>
        </w:rPr>
        <w:t>partner’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permission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sharing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story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larger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spacing w:before="78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6"/>
        </w:rPr>
        <w:drawing>
          <wp:inline distT="0" distB="0" distL="0" distR="0">
            <wp:extent cx="420623" cy="404431"/>
            <wp:effectExtent l="0" t="0" r="0" b="0"/>
            <wp:docPr id="21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40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Dimensions</w:t>
      </w:r>
      <w:r>
        <w:rPr>
          <w:rFonts w:ascii="Times New Roman"/>
          <w:b/>
          <w:color w:val="5F6369"/>
          <w:spacing w:val="-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of</w:t>
      </w:r>
      <w:r>
        <w:rPr>
          <w:rFonts w:ascii="Times New Roman"/>
          <w:b/>
          <w:color w:val="5F6369"/>
          <w:spacing w:val="-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Diversity</w:t>
      </w:r>
      <w:r>
        <w:rPr>
          <w:rFonts w:ascii="Times New Roman"/>
          <w:sz w:val="28"/>
        </w:rPr>
      </w:r>
    </w:p>
    <w:p>
      <w:pPr>
        <w:pStyle w:val="BodyText"/>
        <w:numPr>
          <w:ilvl w:val="0"/>
          <w:numId w:val="16"/>
        </w:numPr>
        <w:tabs>
          <w:tab w:pos="1450" w:val="left" w:leader="none"/>
        </w:tabs>
        <w:spacing w:line="250" w:lineRule="auto" w:before="149" w:after="0"/>
        <w:ind w:left="1449" w:right="117" w:hanging="417"/>
        <w:jc w:val="both"/>
      </w:pP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group,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treated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differently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unfairly;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examples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race,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3"/>
          <w:w w:val="110"/>
        </w:rPr>
        <w:t>ethnicity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3"/>
          <w:w w:val="110"/>
        </w:rPr>
        <w:t>nationality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3"/>
          <w:w w:val="110"/>
        </w:rPr>
        <w:t>gender,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3"/>
          <w:w w:val="110"/>
        </w:rPr>
        <w:t>disability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63"/>
          <w:w w:val="111"/>
        </w:rPr>
        <w:t> </w:t>
      </w:r>
      <w:r>
        <w:rPr>
          <w:color w:val="5F6369"/>
          <w:w w:val="110"/>
        </w:rPr>
        <w:t>age,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education,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income,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religion.</w:t>
      </w:r>
      <w:r>
        <w:rPr/>
      </w:r>
    </w:p>
    <w:p>
      <w:pPr>
        <w:pStyle w:val="BodyText"/>
        <w:numPr>
          <w:ilvl w:val="0"/>
          <w:numId w:val="16"/>
        </w:numPr>
        <w:tabs>
          <w:tab w:pos="1450" w:val="left" w:leader="none"/>
        </w:tabs>
        <w:spacing w:line="250" w:lineRule="auto" w:before="90" w:after="0"/>
        <w:ind w:left="1449" w:right="117" w:hanging="4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pairs.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dimension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diversity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positively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negatively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access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Assign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‘dimensions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diversity’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below: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231F20"/>
          <w:w w:val="110"/>
          <w:sz w:val="22"/>
        </w:rPr>
        <w:t>Dimensions</w:t>
      </w:r>
      <w:r>
        <w:rPr>
          <w:rFonts w:ascii="Times New Roman"/>
          <w:b/>
          <w:color w:val="231F20"/>
          <w:spacing w:val="1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of</w:t>
      </w:r>
      <w:r>
        <w:rPr>
          <w:rFonts w:ascii="Times New Roman"/>
          <w:b/>
          <w:color w:val="231F20"/>
          <w:spacing w:val="1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Diversity: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231F20"/>
          <w:w w:val="110"/>
          <w:sz w:val="22"/>
        </w:rPr>
        <w:t>Internal</w:t>
      </w:r>
      <w:r>
        <w:rPr>
          <w:rFonts w:ascii="Times New Roman"/>
          <w:i/>
          <w:color w:val="231F20"/>
          <w:spacing w:val="-9"/>
          <w:w w:val="110"/>
          <w:sz w:val="22"/>
        </w:rPr>
        <w:t> </w:t>
      </w:r>
      <w:r>
        <w:rPr>
          <w:rFonts w:ascii="Times New Roman"/>
          <w:i/>
          <w:color w:val="231F20"/>
          <w:w w:val="110"/>
          <w:sz w:val="22"/>
        </w:rPr>
        <w:t>dimensions:</w:t>
      </w:r>
      <w:r>
        <w:rPr>
          <w:rFonts w:ascii="Times New Roman"/>
          <w:i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age,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spacing w:val="-3"/>
          <w:w w:val="110"/>
          <w:sz w:val="22"/>
        </w:rPr>
        <w:t>gender,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race,</w:t>
      </w:r>
      <w:r>
        <w:rPr>
          <w:rFonts w:ascii="Times New Roman"/>
          <w:color w:val="231F20"/>
          <w:spacing w:val="-9"/>
          <w:w w:val="110"/>
          <w:sz w:val="22"/>
        </w:rPr>
        <w:t> </w:t>
      </w:r>
      <w:r>
        <w:rPr>
          <w:rFonts w:ascii="Times New Roman"/>
          <w:color w:val="231F20"/>
          <w:spacing w:val="-3"/>
          <w:w w:val="110"/>
          <w:sz w:val="22"/>
        </w:rPr>
        <w:t>ethnicity</w:t>
      </w:r>
      <w:r>
        <w:rPr>
          <w:rFonts w:ascii="Times New Roman"/>
          <w:color w:val="231F20"/>
          <w:spacing w:val="-2"/>
          <w:w w:val="110"/>
          <w:sz w:val="22"/>
        </w:rPr>
        <w:t>,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physical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spacing w:val="-3"/>
          <w:w w:val="110"/>
          <w:sz w:val="22"/>
        </w:rPr>
        <w:t>ability</w:t>
      </w:r>
      <w:r>
        <w:rPr>
          <w:rFonts w:ascii="Times New Roman"/>
          <w:color w:val="231F20"/>
          <w:spacing w:val="-2"/>
          <w:w w:val="110"/>
          <w:sz w:val="22"/>
        </w:rPr>
        <w:t>,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and</w:t>
      </w:r>
      <w:r>
        <w:rPr>
          <w:rFonts w:ascii="Times New Roman"/>
          <w:color w:val="231F20"/>
          <w:spacing w:val="-9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sexual</w:t>
      </w:r>
      <w:r>
        <w:rPr>
          <w:rFonts w:ascii="Times New Roman"/>
          <w:color w:val="231F20"/>
          <w:spacing w:val="-8"/>
          <w:w w:val="110"/>
          <w:sz w:val="22"/>
        </w:rPr>
        <w:t> </w:t>
      </w:r>
      <w:r>
        <w:rPr>
          <w:rFonts w:ascii="Times New Roman"/>
          <w:color w:val="231F20"/>
          <w:w w:val="110"/>
          <w:sz w:val="22"/>
        </w:rPr>
        <w:t>orientation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100" w:right="119"/>
        <w:jc w:val="left"/>
      </w:pPr>
      <w:r>
        <w:rPr>
          <w:rFonts w:ascii="Times New Roman"/>
          <w:i/>
          <w:color w:val="231F20"/>
          <w:w w:val="110"/>
        </w:rPr>
        <w:t>External </w:t>
      </w:r>
      <w:r>
        <w:rPr>
          <w:rFonts w:ascii="Times New Roman"/>
          <w:i/>
          <w:color w:val="231F20"/>
          <w:spacing w:val="40"/>
          <w:w w:val="110"/>
        </w:rPr>
        <w:t> </w:t>
      </w:r>
      <w:r>
        <w:rPr>
          <w:rFonts w:ascii="Times New Roman"/>
          <w:i/>
          <w:color w:val="231F20"/>
          <w:w w:val="110"/>
        </w:rPr>
        <w:t>dimensions: </w:t>
      </w:r>
      <w:r>
        <w:rPr>
          <w:rFonts w:ascii="Times New Roman"/>
          <w:i/>
          <w:color w:val="231F20"/>
          <w:spacing w:val="40"/>
          <w:w w:val="110"/>
        </w:rPr>
        <w:t> </w:t>
      </w:r>
      <w:r>
        <w:rPr>
          <w:color w:val="231F20"/>
          <w:w w:val="110"/>
        </w:rPr>
        <w:t>geographic 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location, 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marital 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status, 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parental 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status, 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appearance, </w:t>
      </w:r>
      <w:r>
        <w:rPr>
          <w:color w:val="231F20"/>
          <w:spacing w:val="41"/>
          <w:w w:val="110"/>
        </w:rPr>
        <w:t> </w:t>
      </w:r>
      <w:r>
        <w:rPr>
          <w:color w:val="231F20"/>
          <w:w w:val="110"/>
        </w:rPr>
        <w:t>work</w:t>
      </w:r>
      <w:r>
        <w:rPr>
          <w:color w:val="231F20"/>
          <w:w w:val="108"/>
        </w:rPr>
        <w:t> </w:t>
      </w:r>
      <w:r>
        <w:rPr>
          <w:color w:val="231F20"/>
          <w:w w:val="110"/>
        </w:rPr>
        <w:t>experience,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educational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background,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religion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spacing w:val="-2"/>
          <w:w w:val="110"/>
        </w:rPr>
        <w:t>spirituality</w:t>
      </w:r>
      <w:r>
        <w:rPr>
          <w:color w:val="231F20"/>
          <w:spacing w:val="-1"/>
          <w:w w:val="110"/>
        </w:rPr>
        <w:t>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income,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personal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habits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numPr>
          <w:ilvl w:val="0"/>
          <w:numId w:val="16"/>
        </w:numPr>
        <w:tabs>
          <w:tab w:pos="1397" w:val="left" w:leader="none"/>
        </w:tabs>
        <w:spacing w:line="250" w:lineRule="auto" w:before="0" w:after="0"/>
        <w:ind w:left="1396" w:right="119" w:hanging="360"/>
        <w:jc w:val="both"/>
      </w:pPr>
      <w:r>
        <w:rPr>
          <w:color w:val="5F6369"/>
          <w:w w:val="110"/>
        </w:rPr>
        <w:t>Next,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5"/>
          <w:w w:val="110"/>
        </w:rPr>
        <w:t> </w:t>
      </w:r>
      <w:r>
        <w:rPr>
          <w:color w:val="5F6369"/>
          <w:spacing w:val="-3"/>
          <w:w w:val="110"/>
        </w:rPr>
        <w:t>they,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5"/>
          <w:w w:val="110"/>
        </w:rPr>
        <w:t> </w:t>
      </w:r>
      <w:r>
        <w:rPr>
          <w:color w:val="5F6369"/>
          <w:spacing w:val="-9"/>
          <w:w w:val="110"/>
        </w:rPr>
        <w:t>FL</w:t>
      </w:r>
      <w:r>
        <w:rPr>
          <w:color w:val="5F6369"/>
          <w:spacing w:val="-8"/>
          <w:w w:val="110"/>
        </w:rPr>
        <w:t>W</w:t>
      </w:r>
      <w:r>
        <w:rPr>
          <w:color w:val="5F6369"/>
          <w:spacing w:val="-7"/>
          <w:w w:val="110"/>
        </w:rPr>
        <w:t>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lessen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25"/>
          <w:w w:val="107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rooted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2"/>
          <w:w w:val="110"/>
        </w:rPr>
        <w:t>caregiver/client’</w:t>
      </w:r>
      <w:r>
        <w:rPr>
          <w:color w:val="5F6369"/>
          <w:spacing w:val="-1"/>
          <w:w w:val="110"/>
        </w:rPr>
        <w:t>s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3"/>
          <w:w w:val="110"/>
        </w:rPr>
        <w:t>identity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0"/>
          <w:numId w:val="16"/>
        </w:numPr>
        <w:tabs>
          <w:tab w:pos="1397" w:val="left" w:leader="none"/>
        </w:tabs>
        <w:spacing w:line="250" w:lineRule="auto" w:before="90" w:after="0"/>
        <w:ind w:left="1396" w:right="117" w:hanging="360"/>
        <w:jc w:val="both"/>
      </w:pPr>
      <w:r>
        <w:rPr>
          <w:color w:val="5F6369"/>
          <w:w w:val="115"/>
        </w:rPr>
        <w:t>Depending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50"/>
          <w:w w:val="115"/>
        </w:rPr>
        <w:t> </w:t>
      </w:r>
      <w:r>
        <w:rPr>
          <w:color w:val="5F6369"/>
          <w:w w:val="115"/>
        </w:rPr>
        <w:t>amount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50"/>
          <w:w w:val="115"/>
        </w:rPr>
        <w:t> </w:t>
      </w:r>
      <w:r>
        <w:rPr>
          <w:color w:val="5F6369"/>
          <w:w w:val="115"/>
        </w:rPr>
        <w:t>time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remaining,</w:t>
      </w:r>
      <w:r>
        <w:rPr>
          <w:color w:val="5F6369"/>
          <w:spacing w:val="50"/>
          <w:w w:val="115"/>
        </w:rPr>
        <w:t> </w:t>
      </w:r>
      <w:r>
        <w:rPr>
          <w:color w:val="5F6369"/>
          <w:w w:val="115"/>
        </w:rPr>
        <w:t>select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50"/>
          <w:w w:val="115"/>
        </w:rPr>
        <w:t> </w:t>
      </w:r>
      <w:r>
        <w:rPr>
          <w:color w:val="5F6369"/>
          <w:w w:val="115"/>
        </w:rPr>
        <w:t>few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pairs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50"/>
          <w:w w:val="115"/>
        </w:rPr>
        <w:t> </w:t>
      </w:r>
      <w:r>
        <w:rPr>
          <w:color w:val="5F6369"/>
          <w:w w:val="115"/>
        </w:rPr>
        <w:t>share</w:t>
      </w:r>
      <w:r>
        <w:rPr>
          <w:color w:val="5F6369"/>
          <w:spacing w:val="49"/>
          <w:w w:val="115"/>
        </w:rPr>
        <w:t> </w:t>
      </w:r>
      <w:r>
        <w:rPr>
          <w:color w:val="5F6369"/>
          <w:w w:val="115"/>
        </w:rPr>
        <w:t>what</w:t>
      </w:r>
      <w:r>
        <w:rPr>
          <w:color w:val="5F6369"/>
          <w:w w:val="114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discussed.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618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476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19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23"/>
        <w:ind w:left="2067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88"/>
          <w:footerReference w:type="default" r:id="rId89"/>
          <w:pgSz w:w="11910" w:h="16840"/>
          <w:pgMar w:header="0" w:footer="0" w:top="1340" w:bottom="280" w:left="134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159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35.313354pt;margin-top:-2.744104pt;width:31.124411pt;height:31.124411pt;mso-position-horizontal-relative:page;mso-position-vertical-relative:paragraph;z-index:4816" type="#_x0000_t75" stroked="false">
            <v:imagedata r:id="rId93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numPr>
          <w:ilvl w:val="1"/>
          <w:numId w:val="16"/>
        </w:numPr>
        <w:tabs>
          <w:tab w:pos="2070" w:val="left" w:leader="none"/>
        </w:tabs>
        <w:spacing w:line="240" w:lineRule="auto" w:before="0" w:after="0"/>
        <w:ind w:left="2070" w:right="0" w:hanging="472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might your own biases affect your interactions with caregivers/clients?</w:t>
      </w:r>
      <w:r>
        <w:rPr/>
      </w:r>
    </w:p>
    <w:p>
      <w:pPr>
        <w:pStyle w:val="BodyText"/>
        <w:numPr>
          <w:ilvl w:val="1"/>
          <w:numId w:val="16"/>
        </w:numPr>
        <w:tabs>
          <w:tab w:pos="2070" w:val="left" w:leader="none"/>
        </w:tabs>
        <w:spacing w:line="243" w:lineRule="auto" w:before="180" w:after="0"/>
        <w:ind w:left="2070" w:right="2021" w:hanging="472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treat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caregivers/client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equitably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regardless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7"/>
          <w:w w:val="106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identity?</w:t>
      </w:r>
      <w:r>
        <w:rPr/>
      </w:r>
    </w:p>
    <w:p>
      <w:pPr>
        <w:pStyle w:val="BodyText"/>
        <w:numPr>
          <w:ilvl w:val="1"/>
          <w:numId w:val="16"/>
        </w:numPr>
        <w:tabs>
          <w:tab w:pos="2070" w:val="left" w:leader="none"/>
        </w:tabs>
        <w:spacing w:line="240" w:lineRule="auto" w:before="184" w:after="0"/>
        <w:ind w:left="2070" w:right="0" w:hanging="472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beliefs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become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empathetic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provider?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95C93D"/>
          <w:w w:val="110"/>
          <w:sz w:val="36"/>
        </w:rPr>
        <w:t>Session</w:t>
      </w:r>
      <w:r>
        <w:rPr>
          <w:rFonts w:ascii="Times New Roman"/>
          <w:b/>
          <w:color w:val="95C93D"/>
          <w:spacing w:val="-17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2.2</w:t>
      </w:r>
      <w:r>
        <w:rPr>
          <w:rFonts w:ascii="Times New Roman"/>
          <w:b/>
          <w:color w:val="95C93D"/>
          <w:spacing w:val="-17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Provider</w:t>
      </w:r>
      <w:r>
        <w:rPr>
          <w:rFonts w:ascii="Times New Roman"/>
          <w:b/>
          <w:color w:val="95C93D"/>
          <w:spacing w:val="-17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Barriers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720" w:right="1436"/>
        <w:jc w:val="both"/>
      </w:pPr>
      <w:r>
        <w:rPr>
          <w:color w:val="5F6369"/>
          <w:w w:val="105"/>
        </w:rPr>
        <w:t>Multiple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factors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been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linked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underutilization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services.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One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commonly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noted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factor</w:t>
      </w:r>
      <w:r>
        <w:rPr>
          <w:color w:val="5F6369"/>
          <w:spacing w:val="37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15"/>
          <w:w w:val="105"/>
        </w:rPr>
        <w:t> </w:t>
      </w:r>
      <w:r>
        <w:rPr>
          <w:color w:val="5F6369"/>
          <w:spacing w:val="-2"/>
          <w:w w:val="105"/>
        </w:rPr>
        <w:t>provider’s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barriers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may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translate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access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barriers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clients.</w:t>
      </w:r>
      <w:r>
        <w:rPr>
          <w:color w:val="5F6369"/>
          <w:spacing w:val="14"/>
          <w:w w:val="105"/>
        </w:rPr>
        <w:t> </w:t>
      </w:r>
      <w:r>
        <w:rPr>
          <w:color w:val="5F6369"/>
          <w:w w:val="105"/>
        </w:rPr>
        <w:t>Service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providers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among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most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influential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sources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information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settings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serve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as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crucial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facilitators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</w:rPr>
        <w:t> </w:t>
      </w:r>
      <w:r>
        <w:rPr>
          <w:color w:val="5F6369"/>
          <w:w w:val="105"/>
        </w:rPr>
        <w:t>reducing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client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barriers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services.1</w:t>
      </w:r>
      <w:r>
        <w:rPr>
          <w:color w:val="5F6369"/>
          <w:spacing w:val="39"/>
          <w:w w:val="105"/>
        </w:rPr>
        <w:t> </w:t>
      </w:r>
      <w:r>
        <w:rPr>
          <w:color w:val="5F6369"/>
          <w:spacing w:val="-3"/>
          <w:w w:val="105"/>
        </w:rPr>
        <w:t>However,</w:t>
      </w:r>
      <w:r>
        <w:rPr>
          <w:color w:val="5F6369"/>
          <w:spacing w:val="38"/>
          <w:w w:val="105"/>
        </w:rPr>
        <w:t> </w:t>
      </w:r>
      <w:r>
        <w:rPr>
          <w:color w:val="5F6369"/>
          <w:spacing w:val="-6"/>
          <w:w w:val="105"/>
        </w:rPr>
        <w:t>FL</w:t>
      </w:r>
      <w:r>
        <w:rPr>
          <w:color w:val="5F6369"/>
          <w:spacing w:val="-5"/>
          <w:w w:val="105"/>
        </w:rPr>
        <w:t>Ws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39"/>
          <w:w w:val="105"/>
        </w:rPr>
        <w:t> </w:t>
      </w:r>
      <w:r>
        <w:rPr>
          <w:color w:val="5F6369"/>
          <w:w w:val="105"/>
        </w:rPr>
        <w:t>own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experiences,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perspectives,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05"/>
        </w:rPr>
        <w:t>biases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can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challenge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ability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adequately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deliver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services.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may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be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faced</w:t>
      </w:r>
      <w:r>
        <w:rPr>
          <w:color w:val="5F6369"/>
          <w:w w:val="112"/>
        </w:rPr>
        <w:t> </w:t>
      </w:r>
      <w:r>
        <w:rPr>
          <w:color w:val="5F6369"/>
          <w:w w:val="105"/>
        </w:rPr>
        <w:t>with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number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personal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professional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barriers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contribute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poor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quality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insufficient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service.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32"/>
          <w:w w:val="105"/>
        </w:rPr>
        <w:t> </w:t>
      </w:r>
      <w:r>
        <w:rPr>
          <w:color w:val="5F6369"/>
          <w:spacing w:val="-2"/>
          <w:w w:val="105"/>
        </w:rPr>
        <w:t>provider’s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personal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opinions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biases,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attitudes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behaviours,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capacity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skills,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05"/>
        </w:rPr>
        <w:t>working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conditions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may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all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impact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ability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motivation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deliver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quality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services.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important</w:t>
      </w:r>
      <w:r>
        <w:rPr>
          <w:color w:val="5F6369"/>
          <w:w w:val="110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48"/>
          <w:w w:val="105"/>
        </w:rPr>
        <w:t> </w:t>
      </w:r>
      <w:r>
        <w:rPr>
          <w:color w:val="5F6369"/>
          <w:spacing w:val="-6"/>
          <w:w w:val="105"/>
        </w:rPr>
        <w:t>FL</w:t>
      </w:r>
      <w:r>
        <w:rPr>
          <w:color w:val="5F6369"/>
          <w:spacing w:val="-5"/>
          <w:w w:val="105"/>
        </w:rPr>
        <w:t>Ws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understand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barriers,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so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can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work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with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supervisors,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health</w:t>
      </w:r>
      <w:r>
        <w:rPr>
          <w:color w:val="5F6369"/>
          <w:spacing w:val="49"/>
          <w:w w:val="105"/>
        </w:rPr>
        <w:t> </w:t>
      </w:r>
      <w:r>
        <w:rPr>
          <w:color w:val="5F6369"/>
          <w:w w:val="105"/>
        </w:rPr>
        <w:t>system,</w:t>
      </w:r>
      <w:r>
        <w:rPr>
          <w:color w:val="5F6369"/>
          <w:spacing w:val="23"/>
          <w:w w:val="117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interested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citizens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address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how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those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barriers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perspectives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negatively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impact</w:t>
      </w:r>
      <w:r>
        <w:rPr>
          <w:color w:val="5F6369"/>
          <w:spacing w:val="36"/>
          <w:w w:val="105"/>
        </w:rPr>
        <w:t> </w:t>
      </w:r>
      <w:r>
        <w:rPr>
          <w:color w:val="5F6369"/>
          <w:w w:val="105"/>
        </w:rPr>
        <w:t>interactions</w:t>
      </w:r>
      <w:r>
        <w:rPr>
          <w:color w:val="5F6369"/>
          <w:w w:val="110"/>
        </w:rPr>
        <w:t> </w:t>
      </w:r>
      <w:r>
        <w:rPr>
          <w:color w:val="5F6369"/>
          <w:w w:val="105"/>
        </w:rPr>
        <w:t>with</w:t>
      </w:r>
      <w:r>
        <w:rPr>
          <w:color w:val="5F6369"/>
          <w:spacing w:val="40"/>
          <w:w w:val="105"/>
        </w:rPr>
        <w:t> </w:t>
      </w:r>
      <w:r>
        <w:rPr>
          <w:color w:val="5F6369"/>
          <w:w w:val="105"/>
        </w:rPr>
        <w:t>caregivers</w:t>
      </w:r>
      <w:r>
        <w:rPr>
          <w:color w:val="5F6369"/>
          <w:spacing w:val="40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clients.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Note</w:t>
      </w:r>
      <w:r>
        <w:rPr>
          <w:rFonts w:ascii="Times New Roman"/>
          <w:b/>
          <w:color w:val="5F6369"/>
          <w:spacing w:val="-5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to</w:t>
      </w:r>
      <w:r>
        <w:rPr>
          <w:rFonts w:ascii="Times New Roman"/>
          <w:b/>
          <w:color w:val="5F6369"/>
          <w:spacing w:val="-52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facilitator: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318" w:lineRule="auto"/>
        <w:ind w:left="720" w:right="1439"/>
        <w:jc w:val="both"/>
      </w:pPr>
      <w:r>
        <w:rPr>
          <w:color w:val="5F6369"/>
          <w:w w:val="110"/>
        </w:rPr>
        <w:t>Before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please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conclude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3"/>
          <w:w w:val="110"/>
        </w:rPr>
        <w:t>activity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25"/>
          <w:w w:val="111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giving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agree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disagree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“middle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ground”.</w:t>
      </w:r>
      <w:r>
        <w:rPr/>
      </w:r>
    </w:p>
    <w:p>
      <w:pPr>
        <w:spacing w:before="106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9"/>
        </w:rPr>
        <w:drawing>
          <wp:inline distT="0" distB="0" distL="0" distR="0">
            <wp:extent cx="420623" cy="404442"/>
            <wp:effectExtent l="0" t="0" r="0" b="0"/>
            <wp:docPr id="2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40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2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Agree-Disagree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24"/>
        <w:ind w:left="1652" w:right="1436"/>
        <w:jc w:val="both"/>
      </w:pPr>
      <w:r>
        <w:rPr>
          <w:color w:val="5F6369"/>
          <w:w w:val="110"/>
        </w:rPr>
        <w:t>Place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sign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reads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‘Agree’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room.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sign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reads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‘Disagree’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room.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read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aloud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statements,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stand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‘Agree’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sign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agree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‘Disagree’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sign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w w:val="9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disagree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statement.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comfortably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settled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sign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choice,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example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felt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1"/>
          <w:w w:val="110"/>
        </w:rPr>
        <w:t> </w:t>
      </w:r>
      <w:r>
        <w:rPr>
          <w:color w:val="5F6369"/>
          <w:spacing w:val="-4"/>
          <w:w w:val="110"/>
        </w:rPr>
        <w:t>way.</w:t>
      </w:r>
      <w:r>
        <w:rPr>
          <w:color w:val="5F6369"/>
          <w:spacing w:val="22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add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25"/>
          <w:w w:val="117"/>
        </w:rPr>
        <w:t> </w:t>
      </w:r>
      <w:r>
        <w:rPr>
          <w:color w:val="5F6369"/>
          <w:w w:val="110"/>
        </w:rPr>
        <w:t>treats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statements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start: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9"/>
          <w:szCs w:val="29"/>
        </w:rPr>
        <w:sectPr>
          <w:headerReference w:type="default" r:id="rId91"/>
          <w:footerReference w:type="default" r:id="rId92"/>
          <w:pgSz w:w="11910" w:h="16840"/>
          <w:pgMar w:header="0" w:footer="0" w:top="1120" w:bottom="280" w:left="0" w:right="0"/>
        </w:sectPr>
      </w:pPr>
    </w:p>
    <w:p>
      <w:pPr>
        <w:spacing w:before="78"/>
        <w:ind w:left="1017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i/>
          <w:color w:val="5F6369"/>
          <w:w w:val="110"/>
          <w:sz w:val="22"/>
        </w:rPr>
        <w:t>(Continued</w:t>
      </w:r>
      <w:r>
        <w:rPr>
          <w:rFonts w:ascii="Times New Roman"/>
          <w:i/>
          <w:color w:val="5F6369"/>
          <w:spacing w:val="-9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on</w:t>
      </w:r>
      <w:r>
        <w:rPr>
          <w:rFonts w:ascii="Times New Roman"/>
          <w:i/>
          <w:color w:val="5F6369"/>
          <w:spacing w:val="-8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next</w:t>
      </w:r>
      <w:r>
        <w:rPr>
          <w:rFonts w:ascii="Times New Roman"/>
          <w:i/>
          <w:color w:val="5F6369"/>
          <w:spacing w:val="-9"/>
          <w:w w:val="110"/>
          <w:sz w:val="22"/>
        </w:rPr>
        <w:t> </w:t>
      </w:r>
      <w:r>
        <w:rPr>
          <w:rFonts w:ascii="Times New Roman"/>
          <w:i/>
          <w:color w:val="5F6369"/>
          <w:w w:val="110"/>
          <w:sz w:val="22"/>
        </w:rPr>
        <w:t>page)</w:t>
      </w:r>
      <w:r>
        <w:rPr>
          <w:rFonts w:ascii="Times New Roman"/>
          <w:sz w:val="22"/>
        </w:rPr>
      </w:r>
    </w:p>
    <w:p>
      <w:pPr>
        <w:tabs>
          <w:tab w:pos="3572" w:val="left" w:leader="none"/>
        </w:tabs>
        <w:spacing w:before="274"/>
        <w:ind w:left="1017" w:right="0" w:firstLine="0"/>
        <w:jc w:val="left"/>
        <w:rPr>
          <w:rFonts w:ascii="Times New Roman" w:hAnsi="Times New Roman" w:cs="Times New Roman" w:eastAsia="Times New Roman"/>
          <w:sz w:val="42"/>
          <w:szCs w:val="42"/>
        </w:rPr>
      </w:pPr>
      <w:r>
        <w:rPr/>
        <w:br w:type="column"/>
      </w:r>
      <w:r>
        <w:rPr>
          <w:rFonts w:ascii="Times New Roman"/>
          <w:b/>
          <w:color w:val="95C93D"/>
          <w:spacing w:val="-2"/>
          <w:sz w:val="42"/>
        </w:rPr>
        <w:t>AGREE</w:t>
        <w:tab/>
      </w:r>
      <w:r>
        <w:rPr>
          <w:rFonts w:ascii="Times New Roman"/>
          <w:b/>
          <w:color w:val="95C93D"/>
          <w:spacing w:val="-2"/>
          <w:w w:val="105"/>
          <w:sz w:val="42"/>
        </w:rPr>
        <w:t>DISA</w:t>
      </w:r>
      <w:r>
        <w:rPr>
          <w:rFonts w:ascii="Times New Roman"/>
          <w:b/>
          <w:color w:val="95C93D"/>
          <w:spacing w:val="-3"/>
          <w:w w:val="105"/>
          <w:sz w:val="42"/>
        </w:rPr>
        <w:t>GREE</w:t>
      </w:r>
      <w:r>
        <w:rPr>
          <w:rFonts w:ascii="Times New Roman"/>
          <w:sz w:val="4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42"/>
          <w:szCs w:val="42"/>
        </w:rPr>
        <w:sectPr>
          <w:type w:val="continuous"/>
          <w:pgSz w:w="11910" w:h="16840"/>
          <w:pgMar w:top="0" w:bottom="0" w:left="0" w:right="0"/>
          <w:cols w:num="2" w:equalWidth="0">
            <w:col w:w="3471" w:space="856"/>
            <w:col w:w="7583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2"/>
          <w:szCs w:val="12"/>
        </w:rPr>
      </w:pPr>
    </w:p>
    <w:p>
      <w:pPr>
        <w:spacing w:line="200" w:lineRule="atLeast"/>
        <w:ind w:left="498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72pt;height:76.55pt;mso-position-horizontal-relative:char;mso-position-vertical-relative:line" coordorigin="0,0" coordsize="5440,1531">
            <v:group style="position:absolute;left:443;top:544;width:2;height:961" coordorigin="443,544" coordsize="2,961">
              <v:shape style="position:absolute;left:443;top:544;width:2;height:961" coordorigin="443,544" coordsize="0,961" path="m443,544l443,1504e" filled="false" stroked="true" strokeweight="2.648pt" strokecolor="#95c93d">
                <v:path arrowok="t"/>
              </v:shape>
            </v:group>
            <v:group style="position:absolute;left:315;top:339;width:539;height:628" coordorigin="315,339" coordsize="539,628">
              <v:shape style="position:absolute;left:315;top:339;width:539;height:628" coordorigin="315,339" coordsize="539,628" path="m751,898l783,962,796,967,811,966,852,917,854,560,852,531,832,460,793,408,740,373,678,353,612,344,590,343,548,341,510,340,476,339,446,339,380,346,326,395,316,456,315,548,315,897,318,918,327,935,339,947,354,953,370,955,386,952,400,943,411,929,417,910e" filled="false" stroked="true" strokeweight="2.648pt" strokecolor="#95c93d">
                <v:path arrowok="t"/>
              </v:shape>
            </v:group>
            <v:group style="position:absolute;left:725;top:544;width:2;height:961" coordorigin="725,544" coordsize="2,961">
              <v:shape style="position:absolute;left:725;top:544;width:2;height:961" coordorigin="725,544" coordsize="0,961" path="m725,1504l725,544e" filled="false" stroked="true" strokeweight="2.648pt" strokecolor="#95c93d">
                <v:path arrowok="t"/>
              </v:shape>
            </v:group>
            <v:group style="position:absolute;left:444;top:26;width:282;height:280" coordorigin="444,26" coordsize="282,280">
              <v:shape style="position:absolute;left:444;top:26;width:282;height:280" coordorigin="444,26" coordsize="282,280" path="m725,167l710,232,667,281,607,306,580,305,512,284,466,242,444,185,446,159,467,92,511,47,570,26,595,28,660,51,705,95,725,155,725,167xe" filled="false" stroked="true" strokeweight="2.648pt" strokecolor="#95c93d">
                <v:path arrowok="t"/>
              </v:shape>
            </v:group>
            <v:group style="position:absolute;left:584;top:953;width:2;height:552" coordorigin="584,953" coordsize="2,552">
              <v:shape style="position:absolute;left:584;top:953;width:2;height:552" coordorigin="584,953" coordsize="0,552" path="m584,953l584,1504e" filled="false" stroked="true" strokeweight="2.648pt" strokecolor="#95c93d">
                <v:path arrowok="t"/>
              </v:shape>
            </v:group>
            <v:group style="position:absolute;left:982;top:544;width:2;height:961" coordorigin="982,544" coordsize="2,961">
              <v:shape style="position:absolute;left:982;top:544;width:2;height:961" coordorigin="982,544" coordsize="0,961" path="m982,544l982,1504e" filled="false" stroked="true" strokeweight="2.648pt" strokecolor="#95c93d">
                <v:path arrowok="t"/>
              </v:shape>
            </v:group>
            <v:group style="position:absolute;left:854;top:339;width:539;height:628" coordorigin="854,339" coordsize="539,628">
              <v:shape style="position:absolute;left:854;top:339;width:539;height:628" coordorigin="854,339" coordsize="539,628" path="m1290,898l1322,962,1335,967,1349,966,1391,917,1393,560,1391,531,1371,460,1332,408,1279,373,1217,353,1151,344,1129,343,1086,341,1048,340,1015,339,985,339,918,346,865,395,855,456,854,548,854,897,857,918,865,935,878,947,893,953,909,955,925,952,939,943,950,929,956,910e" filled="false" stroked="true" strokeweight="2.648pt" strokecolor="#95c93d">
                <v:path arrowok="t"/>
              </v:shape>
            </v:group>
            <v:group style="position:absolute;left:1264;top:544;width:2;height:961" coordorigin="1264,544" coordsize="2,961">
              <v:shape style="position:absolute;left:1264;top:544;width:2;height:961" coordorigin="1264,544" coordsize="0,961" path="m1264,1504l1264,544e" filled="false" stroked="true" strokeweight="2.648pt" strokecolor="#95c93d">
                <v:path arrowok="t"/>
              </v:shape>
            </v:group>
            <v:group style="position:absolute;left:983;top:26;width:282;height:280" coordorigin="983,26" coordsize="282,280">
              <v:shape style="position:absolute;left:983;top:26;width:282;height:280" coordorigin="983,26" coordsize="282,280" path="m1264,167l1248,232,1206,281,1146,306,1119,305,1051,284,1005,242,983,185,984,159,1006,92,1050,47,1108,26,1134,28,1199,51,1244,95,1264,155,1264,167xe" filled="false" stroked="true" strokeweight="2.648pt" strokecolor="#95c93d">
                <v:path arrowok="t"/>
              </v:shape>
            </v:group>
            <v:group style="position:absolute;left:1123;top:953;width:2;height:552" coordorigin="1123,953" coordsize="2,552">
              <v:shape style="position:absolute;left:1123;top:953;width:2;height:552" coordorigin="1123,953" coordsize="0,552" path="m1123,953l1123,1504e" filled="false" stroked="true" strokeweight="2.648pt" strokecolor="#95c93d">
                <v:path arrowok="t"/>
              </v:shape>
            </v:group>
            <v:group style="position:absolute;left:1521;top:544;width:2;height:961" coordorigin="1521,544" coordsize="2,961">
              <v:shape style="position:absolute;left:1521;top:544;width:2;height:961" coordorigin="1521,544" coordsize="0,961" path="m1521,544l1521,1504e" filled="false" stroked="true" strokeweight="2.648pt" strokecolor="#95c93d">
                <v:path arrowok="t"/>
              </v:shape>
            </v:group>
            <v:group style="position:absolute;left:1393;top:339;width:539;height:628" coordorigin="1393,339" coordsize="539,628">
              <v:shape style="position:absolute;left:1393;top:339;width:539;height:628" coordorigin="1393,339" coordsize="539,628" path="m1829,898l1860,962,1874,967,1888,966,1930,917,1931,560,1930,531,1910,460,1871,408,1818,373,1756,353,1690,344,1668,343,1625,341,1587,340,1553,339,1524,339,1457,346,1404,395,1394,456,1393,548,1393,897,1396,918,1404,935,1417,947,1432,953,1448,955,1464,952,1478,943,1488,929,1494,910e" filled="false" stroked="true" strokeweight="2.648pt" strokecolor="#95c93d">
                <v:path arrowok="t"/>
              </v:shape>
            </v:group>
            <v:group style="position:absolute;left:1803;top:544;width:2;height:961" coordorigin="1803,544" coordsize="2,961">
              <v:shape style="position:absolute;left:1803;top:544;width:2;height:961" coordorigin="1803,544" coordsize="0,961" path="m1803,1504l1803,544e" filled="false" stroked="true" strokeweight="2.648pt" strokecolor="#95c93d">
                <v:path arrowok="t"/>
              </v:shape>
            </v:group>
            <v:group style="position:absolute;left:1522;top:26;width:282;height:280" coordorigin="1522,26" coordsize="282,280">
              <v:shape style="position:absolute;left:1522;top:26;width:282;height:280" coordorigin="1522,26" coordsize="282,280" path="m1803,167l1787,232,1745,281,1684,306,1658,305,1590,284,1544,242,1522,185,1523,159,1545,92,1589,47,1647,26,1673,28,1738,51,1783,95,1803,155,1803,167xe" filled="false" stroked="true" strokeweight="2.648pt" strokecolor="#95c93d">
                <v:path arrowok="t"/>
              </v:shape>
            </v:group>
            <v:group style="position:absolute;left:1662;top:953;width:2;height:552" coordorigin="1662,953" coordsize="2,552">
              <v:shape style="position:absolute;left:1662;top:953;width:2;height:552" coordorigin="1662,953" coordsize="0,552" path="m1662,953l1662,1504e" filled="false" stroked="true" strokeweight="2.648pt" strokecolor="#95c93d">
                <v:path arrowok="t"/>
              </v:shape>
            </v:group>
            <v:group style="position:absolute;left:3639;top:544;width:2;height:961" coordorigin="3639,544" coordsize="2,961">
              <v:shape style="position:absolute;left:3639;top:544;width:2;height:961" coordorigin="3639,544" coordsize="0,961" path="m3639,544l3639,1504e" filled="false" stroked="true" strokeweight="2.648pt" strokecolor="#95c93d">
                <v:path arrowok="t"/>
              </v:shape>
            </v:group>
            <v:group style="position:absolute;left:3510;top:339;width:539;height:628" coordorigin="3510,339" coordsize="539,628">
              <v:shape style="position:absolute;left:3510;top:339;width:539;height:628" coordorigin="3510,339" coordsize="539,628" path="m3947,898l3978,962,3992,967,4006,966,4048,917,4049,560,4048,531,4028,460,3989,408,3936,373,3874,353,3808,344,3786,343,3743,341,3705,340,3671,339,3642,339,3575,346,3522,395,3512,456,3510,548,3510,897,3514,918,3522,935,3535,947,3550,953,3566,955,3582,952,3596,943,3606,929,3612,910e" filled="false" stroked="true" strokeweight="2.648pt" strokecolor="#95c93d">
                <v:path arrowok="t"/>
              </v:shape>
            </v:group>
            <v:group style="position:absolute;left:3921;top:544;width:2;height:961" coordorigin="3921,544" coordsize="2,961">
              <v:shape style="position:absolute;left:3921;top:544;width:2;height:961" coordorigin="3921,544" coordsize="0,961" path="m3921,1504l3921,544e" filled="false" stroked="true" strokeweight="2.648pt" strokecolor="#95c93d">
                <v:path arrowok="t"/>
              </v:shape>
            </v:group>
            <v:group style="position:absolute;left:3640;top:26;width:282;height:280" coordorigin="3640,26" coordsize="282,280">
              <v:shape style="position:absolute;left:3640;top:26;width:282;height:280" coordorigin="3640,26" coordsize="282,280" path="m3921,167l3905,232,3863,281,3802,306,3776,305,3708,284,3662,242,3640,185,3641,159,3663,92,3707,47,3765,26,3791,28,3856,51,3901,95,3920,155,3921,167xe" filled="false" stroked="true" strokeweight="2.648pt" strokecolor="#95c93d">
                <v:path arrowok="t"/>
              </v:shape>
            </v:group>
            <v:group style="position:absolute;left:3780;top:953;width:2;height:552" coordorigin="3780,953" coordsize="2,552">
              <v:shape style="position:absolute;left:3780;top:953;width:2;height:552" coordorigin="3780,953" coordsize="0,552" path="m3780,953l3780,1504e" filled="false" stroked="true" strokeweight="2.648pt" strokecolor="#95c93d">
                <v:path arrowok="t"/>
              </v:shape>
            </v:group>
            <v:group style="position:absolute;left:4178;top:544;width:2;height:961" coordorigin="4178,544" coordsize="2,961">
              <v:shape style="position:absolute;left:4178;top:544;width:2;height:961" coordorigin="4178,544" coordsize="0,961" path="m4178,544l4178,1504e" filled="false" stroked="true" strokeweight="2.648pt" strokecolor="#95c93d">
                <v:path arrowok="t"/>
              </v:shape>
            </v:group>
            <v:group style="position:absolute;left:4049;top:339;width:539;height:628" coordorigin="4049,339" coordsize="539,628">
              <v:shape style="position:absolute;left:4049;top:339;width:539;height:628" coordorigin="4049,339" coordsize="539,628" path="m4485,898l4517,962,4531,967,4545,966,4586,917,4588,560,4587,531,4567,460,4528,408,4475,373,4413,353,4347,344,4325,343,4282,341,4244,340,4210,339,4181,339,4114,346,4060,395,4051,456,4049,548,4049,897,4052,918,4061,935,4074,947,4089,953,4105,955,4120,952,4134,943,4145,929,4151,910e" filled="false" stroked="true" strokeweight="2.648pt" strokecolor="#95c93d">
                <v:path arrowok="t"/>
              </v:shape>
            </v:group>
            <v:group style="position:absolute;left:4460;top:544;width:2;height:961" coordorigin="4460,544" coordsize="2,961">
              <v:shape style="position:absolute;left:4460;top:544;width:2;height:961" coordorigin="4460,544" coordsize="0,961" path="m4460,1504l4460,544e" filled="false" stroked="true" strokeweight="2.648pt" strokecolor="#95c93d">
                <v:path arrowok="t"/>
              </v:shape>
            </v:group>
            <v:group style="position:absolute;left:4179;top:26;width:282;height:280" coordorigin="4179,26" coordsize="282,280">
              <v:shape style="position:absolute;left:4179;top:26;width:282;height:280" coordorigin="4179,26" coordsize="282,280" path="m4460,167l4444,232,4402,281,4341,306,4314,305,4247,284,4200,242,4179,185,4180,159,4202,92,4245,47,4304,26,4330,28,4395,51,4440,95,4459,155,4460,167xe" filled="false" stroked="true" strokeweight="2.648pt" strokecolor="#95c93d">
                <v:path arrowok="t"/>
              </v:shape>
            </v:group>
            <v:group style="position:absolute;left:4319;top:953;width:2;height:552" coordorigin="4319,953" coordsize="2,552">
              <v:shape style="position:absolute;left:4319;top:953;width:2;height:552" coordorigin="4319,953" coordsize="0,552" path="m4319,953l4319,1504e" filled="false" stroked="true" strokeweight="2.648pt" strokecolor="#95c93d">
                <v:path arrowok="t"/>
              </v:shape>
            </v:group>
            <v:group style="position:absolute;left:26;top:1504;width:5388;height:2" coordorigin="26,1504" coordsize="5388,2">
              <v:shape style="position:absolute;left:26;top:1504;width:5388;height:2" coordorigin="26,1504" coordsize="5388,0" path="m26,1504l5414,1504e" filled="false" stroked="true" strokeweight="2.648pt" strokecolor="#95c93d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484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74" w:after="0"/>
        <w:ind w:left="1799" w:right="0" w:hanging="359"/>
        <w:jc w:val="left"/>
      </w:pPr>
      <w:r>
        <w:rPr>
          <w:color w:val="5F6369"/>
          <w:w w:val="105"/>
        </w:rPr>
        <w:t>On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most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days,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enjoy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my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job.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05"/>
        </w:rPr>
        <w:t>I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feel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motivated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do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whatever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takes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protect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health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serve.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05"/>
        </w:rPr>
        <w:t>I</w:t>
      </w:r>
      <w:r>
        <w:rPr>
          <w:color w:val="5F6369"/>
          <w:spacing w:val="52"/>
          <w:w w:val="105"/>
        </w:rPr>
        <w:t> </w:t>
      </w:r>
      <w:r>
        <w:rPr>
          <w:color w:val="5F6369"/>
          <w:w w:val="105"/>
        </w:rPr>
        <w:t>feel</w:t>
      </w:r>
      <w:r>
        <w:rPr>
          <w:color w:val="5F6369"/>
          <w:spacing w:val="52"/>
          <w:w w:val="105"/>
        </w:rPr>
        <w:t> </w:t>
      </w:r>
      <w:r>
        <w:rPr>
          <w:color w:val="5F6369"/>
          <w:w w:val="105"/>
        </w:rPr>
        <w:t>respected</w:t>
      </w:r>
      <w:r>
        <w:rPr>
          <w:color w:val="5F6369"/>
          <w:spacing w:val="52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53"/>
          <w:w w:val="105"/>
        </w:rPr>
        <w:t> </w:t>
      </w:r>
      <w:r>
        <w:rPr>
          <w:color w:val="5F6369"/>
          <w:w w:val="105"/>
        </w:rPr>
        <w:t>supported.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Seeing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complete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schedule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gives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satisfaction.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I am always patient, respectful, and kind when dealing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 caregivers.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Sometimes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facility runs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out 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 I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have 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turn caregivers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3"/>
          <w:w w:val="110"/>
        </w:rPr>
        <w:t>away.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737" w:hanging="359"/>
        <w:jc w:val="left"/>
      </w:pPr>
      <w:r>
        <w:rPr>
          <w:color w:val="5F6369"/>
          <w:w w:val="105"/>
        </w:rPr>
        <w:t>I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often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find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difficult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provide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good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IPC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because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need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rush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due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so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many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caregivers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waiting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vaccination.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5"/>
        </w:rPr>
        <w:t>Some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caregivers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do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deserve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be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treated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kindness.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840" w:hanging="359"/>
        <w:jc w:val="left"/>
      </w:pPr>
      <w:r>
        <w:rPr>
          <w:color w:val="5F6369"/>
          <w:w w:val="110"/>
        </w:rPr>
        <w:t>I sometimes get angry at caregivers who forget their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w w:val="110"/>
        </w:rPr>
        <w:t> immunization card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 come late for</w:t>
      </w:r>
      <w:r>
        <w:rPr>
          <w:color w:val="5F6369"/>
          <w:spacing w:val="24"/>
          <w:w w:val="104"/>
        </w:rPr>
        <w:t> </w:t>
      </w:r>
      <w:r>
        <w:rPr>
          <w:color w:val="5F6369"/>
          <w:w w:val="110"/>
        </w:rPr>
        <w:t>vaccinations.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I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confident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confronting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coworker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treating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caregivers/clients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3"/>
          <w:w w:val="110"/>
        </w:rPr>
        <w:t>poorly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337" w:hanging="359"/>
        <w:jc w:val="left"/>
      </w:pPr>
      <w:r>
        <w:rPr>
          <w:color w:val="5F6369"/>
          <w:w w:val="110"/>
        </w:rPr>
        <w:t>I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caregivers’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vaccines,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diseases.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I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receive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enables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performance.</w:t>
      </w:r>
      <w:r>
        <w:rPr/>
      </w:r>
    </w:p>
    <w:p>
      <w:pPr>
        <w:pStyle w:val="BodyText"/>
        <w:numPr>
          <w:ilvl w:val="0"/>
          <w:numId w:val="17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737" w:hanging="359"/>
        <w:jc w:val="left"/>
      </w:pPr>
      <w:r>
        <w:rPr>
          <w:color w:val="5F6369"/>
          <w:w w:val="110"/>
        </w:rPr>
        <w:t>I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opportunities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expand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move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responsible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compensated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positions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system.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95C93D"/>
          <w:w w:val="115"/>
          <w:sz w:val="36"/>
        </w:rPr>
        <w:t>Session</w:t>
      </w:r>
      <w:r>
        <w:rPr>
          <w:rFonts w:ascii="Times New Roman"/>
          <w:b/>
          <w:color w:val="95C93D"/>
          <w:spacing w:val="-25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2.3</w:t>
      </w:r>
      <w:r>
        <w:rPr>
          <w:rFonts w:ascii="Times New Roman"/>
          <w:b/>
          <w:color w:val="95C93D"/>
          <w:spacing w:val="-25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Problem</w:t>
      </w:r>
      <w:r>
        <w:rPr>
          <w:rFonts w:ascii="Times New Roman"/>
          <w:b/>
          <w:color w:val="95C93D"/>
          <w:spacing w:val="-25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Solving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1440" w:right="840"/>
        <w:jc w:val="left"/>
      </w:pP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cannot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solve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problems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alone.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overcrowded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addressed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6"/>
          <w:w w:val="110"/>
        </w:rPr>
        <w:t>by</w:t>
      </w:r>
      <w:r>
        <w:rPr>
          <w:color w:val="5F6369"/>
          <w:spacing w:val="-5"/>
          <w:w w:val="110"/>
        </w:rPr>
        <w:t>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expanding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hours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days,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working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less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crowded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times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(usually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afternoons),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setting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table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exit.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essential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talks,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less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w w:val="101"/>
        </w:rPr>
        <w:t> </w:t>
      </w:r>
      <w:r>
        <w:rPr>
          <w:color w:val="5F6369"/>
          <w:w w:val="110"/>
        </w:rPr>
        <w:t>sessions.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98"/>
        <w:jc w:val="left"/>
      </w:pPr>
      <w:r>
        <w:rPr>
          <w:color w:val="5F6369"/>
          <w:w w:val="110"/>
        </w:rPr>
        <w:t>Open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currently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receive.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432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98.55pt;height:187.55pt;mso-position-horizontal-relative:char;mso-position-vertical-relative:line" coordorigin="0,0" coordsize="3971,3751">
            <v:group style="position:absolute;left:35;top:2980;width:3901;height:737" coordorigin="35,2980" coordsize="3901,737">
              <v:shape style="position:absolute;left:35;top:2980;width:3901;height:737" coordorigin="35,2980" coordsize="3901,737" path="m3936,3716l35,3716,35,2980,3936,2980,3936,3716xe" filled="false" stroked="true" strokeweight="3.483pt" strokecolor="#95c93d">
                <v:path arrowok="t"/>
              </v:shape>
            </v:group>
            <v:group style="position:absolute;left:1756;top:1730;width:2;height:1251" coordorigin="1756,1730" coordsize="2,1251">
              <v:shape style="position:absolute;left:1756;top:1730;width:2;height:1251" coordorigin="1756,1730" coordsize="0,1251" path="m1756,1730l1756,2980e" filled="false" stroked="true" strokeweight="3.483pt" strokecolor="#95c93d">
                <v:path arrowok="t"/>
              </v:shape>
            </v:group>
            <v:group style="position:absolute;left:1589;top:1463;width:702;height:818" coordorigin="1589,1463" coordsize="702,818">
              <v:shape style="position:absolute;left:1589;top:1463;width:702;height:818" coordorigin="1589,1463" coordsize="702,818" path="m2156,2191l2172,2250,2222,2281,2236,2279,2282,2236,2290,1751,2288,1718,2269,1636,2230,1572,2175,1526,2110,1495,2038,1477,1964,1469,1939,1469,1889,1466,1844,1465,1804,1463,1768,1463,1737,1464,1664,1475,1611,1517,1594,1577,1589,1668,1589,1748,1589,2189,1622,2255,1653,2265,1669,2264,1718,2221,1722,2199e" filled="false" stroked="true" strokeweight="3.483pt" strokecolor="#95c93d">
                <v:path arrowok="t"/>
              </v:shape>
            </v:group>
            <v:group style="position:absolute;left:2123;top:1730;width:2;height:1251" coordorigin="2123,1730" coordsize="2,1251">
              <v:shape style="position:absolute;left:2123;top:1730;width:2;height:1251" coordorigin="2123,1730" coordsize="0,1251" path="m2123,2980l2123,1730e" filled="false" stroked="true" strokeweight="3.483pt" strokecolor="#95c93d">
                <v:path arrowok="t"/>
              </v:shape>
            </v:group>
            <v:group style="position:absolute;left:1757;top:1056;width:367;height:366" coordorigin="1757,1056" coordsize="367,366">
              <v:shape style="position:absolute;left:1757;top:1056;width:367;height:366" coordorigin="1757,1056" coordsize="367,366" path="m2123,1239l2110,1306,2076,1361,2025,1401,1962,1421,1936,1421,1866,1403,1811,1368,1774,1318,1757,1258,1758,1232,1775,1163,1812,1109,1863,1073,1924,1056,1949,1057,2017,1076,2071,1113,2107,1165,2122,1227,2123,1239xe" filled="false" stroked="true" strokeweight="3.483pt" strokecolor="#95c93d">
                <v:path arrowok="t"/>
              </v:shape>
            </v:group>
            <v:group style="position:absolute;left:1939;top:2262;width:2;height:718" coordorigin="1939,2262" coordsize="2,718">
              <v:shape style="position:absolute;left:1939;top:2262;width:2;height:718" coordorigin="1939,2262" coordsize="0,718" path="m1939,2262l1939,2980e" filled="false" stroked="true" strokeweight="3.483pt" strokecolor="#95c93d">
                <v:path arrowok="t"/>
              </v:shape>
            </v:group>
            <v:group style="position:absolute;left:35;top:35;width:3901;height:2945" coordorigin="35,35" coordsize="3901,2945">
              <v:shape style="position:absolute;left:35;top:35;width:3901;height:2945" coordorigin="35,35" coordsize="3901,2945" path="m35,2980l35,35,3936,35,3936,2980e" filled="false" stroked="true" strokeweight="3.483pt" strokecolor="#95c93d">
                <v:path arrowok="t"/>
              </v:shape>
            </v:group>
            <v:group style="position:absolute;left:35;top:35;width:3901;height:511" coordorigin="35,35" coordsize="3901,511">
              <v:shape style="position:absolute;left:35;top:35;width:3901;height:511" coordorigin="35,35" coordsize="3901,511" path="m2777,35l2352,35,1618,35,1194,35,35,35,69,108,100,173,129,232,182,330,232,405,285,460,344,499,416,523,503,537,613,543,677,545,748,545,827,545,865,544,939,538,1009,526,1074,508,1136,486,1194,460,1248,431,1321,383,1386,330,1406,313,1426,330,1491,383,1564,431,1618,460,1676,486,1738,508,1803,526,1873,538,1947,544,1985,545,2024,544,2098,538,2167,526,2233,508,2295,486,2352,460,2406,431,2480,383,2545,330,2565,313,2584,330,2649,383,2723,431,2777,460,2835,486,2896,508,2962,526,3032,538,3106,544,3144,545,3225,541,3300,531,3372,514,3439,492,3501,465,3559,435,3612,401,3661,366,3747,290,3816,214,3869,145,3906,88,3936,35,2777,35xe" filled="false" stroked="true" strokeweight="3.483pt" strokecolor="#95c93d">
                <v:path arrowok="t"/>
              </v:shape>
            </v:group>
            <v:group style="position:absolute;left:35;top:516;width:1012;height:2384" coordorigin="35,516" coordsize="1012,2384">
              <v:shape style="position:absolute;left:35;top:516;width:1012;height:2384" coordorigin="35,516" coordsize="1012,2384" path="m1046,516l1020,617,996,708,974,790,954,864,934,930,914,989,873,1089,828,1171,775,1240,708,1302,626,1363,523,1430,463,1467,396,1507,425,1588,452,1662,475,1729,496,1790,529,1899,551,1995,564,2086,568,2180,567,2230,559,2342,552,2405,544,2474,533,2550,521,2634,508,2727,458,2794,415,2841,354,2878,291,2893,205,2899,129,2900,84,2900,35,2900e" filled="false" stroked="true" strokeweight="3.483pt" strokecolor="#95c93d">
                <v:path arrowok="t"/>
              </v:shape>
            </v:group>
            <v:group style="position:absolute;left:2924;top:516;width:1012;height:2384" coordorigin="2924,516" coordsize="1012,2384">
              <v:shape style="position:absolute;left:2924;top:516;width:1012;height:2384" coordorigin="2924,516" coordsize="1012,2384" path="m2924,516l2950,617,2974,708,2996,790,3017,864,3037,930,3057,989,3097,1089,3142,1171,3196,1240,3262,1302,3345,1363,3448,1430,3508,1467,3575,1507,3545,1588,3519,1662,3496,1729,3475,1790,3442,1899,3419,1995,3406,2086,3402,2180,3403,2230,3411,2342,3418,2405,3427,2474,3437,2550,3449,2634,3462,2727,3513,2794,3555,2841,3617,2878,3679,2893,3766,2899,3842,2900,3886,2900,3936,2900e" filled="false" stroked="true" strokeweight="3.483pt" strokecolor="#95c93d">
                <v:path arrowok="t"/>
              </v:shape>
            </v:group>
            <v:group style="position:absolute;left:35;top:1529;width:443;height:34" coordorigin="35,1529" coordsize="443,34">
              <v:shape style="position:absolute;left:35;top:1529;width:443;height:34" coordorigin="35,1529" coordsize="443,34" path="m477,1529l412,1540,334,1553,258,1561,224,1563,208,1563,135,1558,64,1550,35,1547e" filled="false" stroked="true" strokeweight="3.483pt" strokecolor="#95c93d">
                <v:path arrowok="t"/>
              </v:shape>
            </v:group>
            <v:group style="position:absolute;left:3492;top:1529;width:443;height:34" coordorigin="3492,1529" coordsize="443,34">
              <v:shape style="position:absolute;left:3492;top:1529;width:443;height:34" coordorigin="3492,1529" coordsize="443,34" path="m3492,1529l3557,1540,3634,1553,3711,1561,3745,1563,3761,1563,3834,1558,3905,1550,3934,1547e" filled="false" stroked="true" strokeweight="3.483pt" strokecolor="#95c93d">
                <v:path arrowok="t"/>
              </v:shape>
            </v:group>
            <v:group style="position:absolute;left:1406;top:35;width:2;height:363" coordorigin="1406,35" coordsize="2,363">
              <v:shape style="position:absolute;left:1406;top:35;width:2;height:363" coordorigin="1406,35" coordsize="0,363" path="m1406,397l1406,35e" filled="false" stroked="true" strokeweight="3.483pt" strokecolor="#95c93d">
                <v:path arrowok="t"/>
              </v:shape>
            </v:group>
            <v:group style="position:absolute;left:2563;top:35;width:2;height:363" coordorigin="2563,35" coordsize="2,363">
              <v:shape style="position:absolute;left:2563;top:35;width:2;height:363" coordorigin="2563,35" coordsize="0,363" path="m2563,397l2563,35e" filled="false" stroked="true" strokeweight="3.483pt" strokecolor="#95c93d">
                <v:path arrowok="t"/>
              </v:shape>
            </v:group>
            <v:group style="position:absolute;left:203;top:676;width:221;height:609" coordorigin="203,676" coordsize="221,609">
              <v:shape style="position:absolute;left:203;top:676;width:221;height:609" coordorigin="203,676" coordsize="221,609" path="m423,676l411,769,401,845,390,907,372,984,345,1053,306,1124,272,1180,228,1247,203,1285e" filled="false" stroked="true" strokeweight="3.483pt" strokecolor="#95c93d">
                <v:path arrowok="t"/>
              </v:shape>
            </v:group>
            <v:group style="position:absolute;left:291;top:653;width:373;height:721" coordorigin="291,653" coordsize="373,721">
              <v:shape style="position:absolute;left:291;top:653;width:373;height:721" coordorigin="291,653" coordsize="373,721" path="m663,653l652,714,632,819,613,905,594,976,571,1036,543,1090,507,1143,462,1198,405,1259,333,1332,291,1374e" filled="false" stroked="true" strokeweight="3.483pt" strokecolor="#95c93d">
                <v:path arrowok="t"/>
              </v:shape>
            </v:group>
            <v:group style="position:absolute;left:3510;top:676;width:221;height:609" coordorigin="3510,676" coordsize="221,609">
              <v:shape style="position:absolute;left:3510;top:676;width:221;height:609" coordorigin="3510,676" coordsize="221,609" path="m3510,676l3522,769,3532,845,3542,907,3561,984,3588,1053,3626,1124,3661,1180,3705,1247,3730,1285e" filled="false" stroked="true" strokeweight="3.483pt" strokecolor="#95c93d">
                <v:path arrowok="t"/>
              </v:shape>
            </v:group>
            <v:group style="position:absolute;left:3269;top:653;width:373;height:721" coordorigin="3269,653" coordsize="373,721">
              <v:shape style="position:absolute;left:3269;top:653;width:373;height:721" coordorigin="3269,653" coordsize="373,721" path="m3269,653l3281,714,3301,819,3320,905,3339,976,3362,1036,3390,1090,3425,1143,3471,1198,3528,1259,3600,1332,3642,1374e" filled="false" stroked="true" strokeweight="3.483pt" strokecolor="#95c93d">
                <v:path arrowok="t"/>
              </v:shape>
            </v:group>
            <v:group style="position:absolute;left:541;top:180;width:675;height:109" coordorigin="541,180" coordsize="675,109">
              <v:shape style="position:absolute;left:541;top:180;width:675;height:109" coordorigin="541,180" coordsize="675,109" path="m541,180l620,217,685,246,742,268,818,286,869,288,896,287,955,279,1025,265,1111,243,1160,231,1215,216e" filled="false" stroked="true" strokeweight="3.483pt" strokecolor="#95c93d">
                <v:path arrowok="t"/>
              </v:shape>
            </v:group>
            <v:group style="position:absolute;left:2740;top:180;width:675;height:109" coordorigin="2740,180" coordsize="675,109">
              <v:shape style="position:absolute;left:2740;top:180;width:675;height:109" coordorigin="2740,180" coordsize="675,109" path="m3414,180l3335,217,3269,246,3213,268,3137,286,3086,288,3059,287,3000,279,2929,265,2844,243,2795,231,2740,216e" filled="false" stroked="true" strokeweight="3.483pt" strokecolor="#95c93d">
                <v:path arrowok="t"/>
              </v:shape>
            </v:group>
            <v:group style="position:absolute;left:1741;top:224;width:487;height:101" coordorigin="1741,224" coordsize="487,101">
              <v:shape style="position:absolute;left:1741;top:224;width:487;height:101" coordorigin="1741,224" coordsize="487,101" path="m1741,224l1802,260,1875,299,1934,320,1971,324,1989,323,2050,308,2126,275,2191,243,2228,224e" filled="false" stroked="true" strokeweight="3.483pt" strokecolor="#95c93d">
                <v:path arrowok="t"/>
              </v:shape>
            </v:group>
            <v:group style="position:absolute;left:256;top:1851;width:64;height:770" coordorigin="256,1851" coordsize="64,770">
              <v:shape style="position:absolute;left:256;top:1851;width:64;height:770" coordorigin="256,1851" coordsize="64,770" path="m256,1851l279,1963,297,2055,310,2131,317,2196,320,2255,319,2284,310,2374,297,2442,279,2523,268,2570,256,2621e" filled="false" stroked="true" strokeweight="3.483pt" strokecolor="#95c93d">
                <v:path arrowok="t"/>
              </v:shape>
            </v:group>
            <v:group style="position:absolute;left:3625;top:1866;width:64;height:770" coordorigin="3625,1866" coordsize="64,770">
              <v:shape style="position:absolute;left:3625;top:1866;width:64;height:770" coordorigin="3625,1866" coordsize="64,770" path="m3689,1866l3666,1977,3648,2069,3636,2145,3628,2210,3625,2270,3626,2298,3636,2388,3648,2457,3666,2537,3677,2584,3689,2635e" filled="false" stroked="true" strokeweight="3.483pt" strokecolor="#95c93d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488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"/>
        <w:ind w:left="338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94"/>
          <w:footerReference w:type="default" r:id="rId95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250" w:lineRule="auto" w:before="78"/>
        <w:ind w:left="721" w:right="1513"/>
        <w:jc w:val="left"/>
      </w:pPr>
      <w:r>
        <w:rPr>
          <w:color w:val="5F6369"/>
          <w:w w:val="110"/>
        </w:rPr>
        <w:t>Problem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solving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constructive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focused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adapt,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flexible,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deal</w:t>
      </w:r>
      <w:r>
        <w:rPr>
          <w:color w:val="5F6369"/>
          <w:w w:val="110"/>
        </w:rPr>
        <w:t> 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immediate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long-term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obstacle.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follows: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line="200" w:lineRule="atLeast"/>
        <w:ind w:left="7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9.4pt;mso-position-horizontal-relative:char;mso-position-vertical-relative:line" coordorigin="0,0" coordsize="9746,988">
            <v:group style="position:absolute;left:3675;top:0;width:6071;height:988" coordorigin="3675,0" coordsize="6071,988">
              <v:shape style="position:absolute;left:3675;top:0;width:6071;height:988" coordorigin="3675,0" coordsize="6071,988" path="m3675,0l3675,988,9746,988,9746,0,3675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5;top:363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1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1;top:399;width:204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Identify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problem.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25pt;height:49.4pt;mso-position-horizontal-relative:char;mso-position-vertical-relative:line" coordorigin="0,0" coordsize="9745,988">
            <v:group style="position:absolute;left:3674;top:0;width:6071;height:988" coordorigin="3674,0" coordsize="6071,988">
              <v:shape style="position:absolute;left:3674;top:0;width:6071;height:988" coordorigin="3674,0" coordsize="6071,988" path="m3674,0l3674,988,9744,988,9744,0,3674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4;top:362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2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0;top:399;width:4242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Brainstorm</w:t>
                      </w:r>
                      <w:r>
                        <w:rPr>
                          <w:rFonts w:ascii="Times New Roman"/>
                          <w:color w:val="5F6369"/>
                          <w:spacing w:val="-24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possible</w:t>
                      </w:r>
                      <w:r>
                        <w:rPr>
                          <w:rFonts w:ascii="Times New Roman"/>
                          <w:color w:val="5F6369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strategies</w:t>
                      </w:r>
                      <w:r>
                        <w:rPr>
                          <w:rFonts w:ascii="Times New Roman"/>
                          <w:color w:val="5F6369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address</w:t>
                      </w:r>
                      <w:r>
                        <w:rPr>
                          <w:rFonts w:ascii="Times New Roman"/>
                          <w:color w:val="5F6369"/>
                          <w:spacing w:val="-23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it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9.4pt;mso-position-horizontal-relative:char;mso-position-vertical-relative:line" coordorigin="0,0" coordsize="9746,988"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</v:group>
            <v:group style="position:absolute;left:3675;top:0;width:6071;height:988" coordorigin="3675,0" coordsize="6071,988">
              <v:shape style="position:absolute;left:3675;top:0;width:6071;height:988" coordorigin="3675,0" coordsize="6071,988" path="m3675,0l3675,988,9746,988,9746,0,3675,0xe" filled="true" fillcolor="#f1f7e8" stroked="false">
                <v:path arrowok="t"/>
                <v:fill type="solid"/>
              </v:shape>
              <v:shape style="position:absolute;left:1335;top:362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3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1;top:399;width:4414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Engage</w:t>
                      </w:r>
                      <w:r>
                        <w:rPr>
                          <w:rFonts w:ascii="Times New Roman"/>
                          <w:color w:val="5F6369"/>
                          <w:spacing w:val="-21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others</w:t>
                      </w:r>
                      <w:r>
                        <w:rPr>
                          <w:rFonts w:ascii="Times New Roman"/>
                          <w:color w:val="5F6369"/>
                          <w:spacing w:val="-20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-20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generate</w:t>
                      </w:r>
                      <w:r>
                        <w:rPr>
                          <w:rFonts w:ascii="Times New Roman"/>
                          <w:color w:val="5F6369"/>
                          <w:spacing w:val="-20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possible</w:t>
                      </w:r>
                      <w:r>
                        <w:rPr>
                          <w:rFonts w:ascii="Times New Roman"/>
                          <w:color w:val="5F6369"/>
                          <w:spacing w:val="-20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solutions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25pt;height:49.4pt;mso-position-horizontal-relative:char;mso-position-vertical-relative:line" coordorigin="0,0" coordsize="9745,988">
            <v:group style="position:absolute;left:3674;top:0;width:6071;height:988" coordorigin="3674,0" coordsize="6071,988">
              <v:shape style="position:absolute;left:3674;top:0;width:6071;height:988" coordorigin="3674,0" coordsize="6071,988" path="m3674,0l3674,988,9744,988,9744,0,3674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4;top:362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4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0;top:399;width:5050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Examine</w:t>
                      </w:r>
                      <w:r>
                        <w:rPr>
                          <w:rFonts w:ascii="Times New Roman"/>
                          <w:color w:val="5F6369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advantages</w:t>
                      </w:r>
                      <w:r>
                        <w:rPr>
                          <w:rFonts w:ascii="Times New Roman"/>
                          <w:color w:val="5F6369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disadvantages</w:t>
                      </w:r>
                      <w:r>
                        <w:rPr>
                          <w:rFonts w:ascii="Times New Roman"/>
                          <w:color w:val="5F6369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each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3pt;height:49.4pt;mso-position-horizontal-relative:char;mso-position-vertical-relative:line" coordorigin="0,0" coordsize="9746,988"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</v:group>
            <v:group style="position:absolute;left:3675;top:0;width:6071;height:988" coordorigin="3675,0" coordsize="6071,988">
              <v:shape style="position:absolute;left:3675;top:0;width:6071;height:988" coordorigin="3675,0" coordsize="6071,988" path="m3675,0l3675,988,9746,988,9746,0,3675,0xe" filled="true" fillcolor="#f1f7e8" stroked="false">
                <v:path arrowok="t"/>
                <v:fill type="solid"/>
              </v:shape>
              <v:shape style="position:absolute;left:1335;top:361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5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1;top:267;width:5330;height:484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Determine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which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strategy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might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color w:val="5F6369"/>
                          <w:spacing w:val="-1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effective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2" w:lineRule="exact"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select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best</w:t>
                      </w:r>
                      <w:r>
                        <w:rPr>
                          <w:rFonts w:ascii="Times New Roman"/>
                          <w:color w:val="5F6369"/>
                          <w:spacing w:val="-9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solution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25pt;height:49.4pt;mso-position-horizontal-relative:char;mso-position-vertical-relative:line" coordorigin="0,0" coordsize="9745,988">
            <v:group style="position:absolute;left:3674;top:0;width:6071;height:988" coordorigin="3674,0" coordsize="6071,988">
              <v:shape style="position:absolute;left:3674;top:0;width:6071;height:988" coordorigin="3674,0" coordsize="6071,988" path="m3674,0l3674,988,9744,988,9744,0,3674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4;top:361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6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0;top:399;width:457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Develop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plan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carry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out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solution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25pt;height:49.4pt;mso-position-horizontal-relative:char;mso-position-vertical-relative:line" coordorigin="0,0" coordsize="9745,988">
            <v:group style="position:absolute;left:3674;top:0;width:6071;height:988" coordorigin="3674,0" coordsize="6071,988">
              <v:shape style="position:absolute;left:3674;top:0;width:6071;height:988" coordorigin="3674,0" coordsize="6071,988" path="m3674,0l3674,988,9744,988,9744,0,3674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4;top:430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7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0;top:469;width:2523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spacing w:val="-8"/>
                          <w:w w:val="110"/>
                          <w:sz w:val="22"/>
                        </w:rPr>
                        <w:t>T</w:t>
                      </w:r>
                      <w:r>
                        <w:rPr>
                          <w:rFonts w:ascii="Times New Roman"/>
                          <w:color w:val="5F6369"/>
                          <w:spacing w:val="-6"/>
                          <w:w w:val="110"/>
                          <w:sz w:val="22"/>
                        </w:rPr>
                        <w:t>ake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action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using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plan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7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25pt;height:49.4pt;mso-position-horizontal-relative:char;mso-position-vertical-relative:line" coordorigin="0,0" coordsize="9745,988">
            <v:group style="position:absolute;left:3674;top:0;width:6071;height:988" coordorigin="3674,0" coordsize="6071,988">
              <v:shape style="position:absolute;left:3674;top:0;width:6071;height:988" coordorigin="3674,0" coordsize="6071,988" path="m3674,0l3674,988,9744,988,9744,0,3674,0xe" filled="true" fillcolor="#f1f7e8" stroked="false">
                <v:path arrowok="t"/>
                <v:fill type="solid"/>
              </v:shape>
            </v:group>
            <v:group style="position:absolute;left:0;top:0;width:3675;height:988" coordorigin="0,0" coordsize="3675,988">
              <v:shape style="position:absolute;left:0;top:0;width:3675;height:988" coordorigin="0,0" coordsize="3675,988" path="m0,0l0,988,3674,988,3674,0,0,0xe" filled="true" fillcolor="#95c93d" stroked="false">
                <v:path arrowok="t"/>
                <v:fill type="solid"/>
              </v:shape>
              <v:shape style="position:absolute;left:1334;top:430;width:979;height:32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Step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6"/>
                          <w:w w:val="120"/>
                          <w:sz w:val="3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20"/>
                          <w:sz w:val="32"/>
                        </w:rPr>
                        <w:t>8</w:t>
                      </w:r>
                      <w:r>
                        <w:rPr>
                          <w:rFonts w:ascii="Times New Roman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3790;top:469;width:5319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Evaluate</w:t>
                      </w:r>
                      <w:r>
                        <w:rPr>
                          <w:rFonts w:ascii="Times New Roman"/>
                          <w:color w:val="5F6369"/>
                          <w:spacing w:val="-2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5F6369"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well</w:t>
                      </w:r>
                      <w:r>
                        <w:rPr>
                          <w:rFonts w:ascii="Times New Roman"/>
                          <w:color w:val="5F6369"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2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solution</w:t>
                      </w:r>
                      <w:r>
                        <w:rPr>
                          <w:rFonts w:ascii="Times New Roman"/>
                          <w:color w:val="5F6369"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addressed</w:t>
                      </w:r>
                      <w:r>
                        <w:rPr>
                          <w:rFonts w:ascii="Times New Roman"/>
                          <w:color w:val="5F6369"/>
                          <w:spacing w:val="-26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27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5"/>
                          <w:sz w:val="22"/>
                        </w:rPr>
                        <w:t>problem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68"/>
        <w:ind w:left="165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36.112999pt;margin-top:-5.257285pt;width:33.119549pt;height:31.845pt;mso-position-horizontal-relative:page;mso-position-vertical-relative:paragraph;z-index:5488" type="#_x0000_t75" stroked="false">
            <v:imagedata r:id="rId90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Problem</w:t>
      </w:r>
      <w:r>
        <w:rPr>
          <w:rFonts w:ascii="Times New Roman"/>
          <w:b/>
          <w:color w:val="5F6369"/>
          <w:spacing w:val="-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Solving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802" w:right="1435"/>
        <w:jc w:val="both"/>
      </w:pPr>
      <w:r>
        <w:rPr>
          <w:color w:val="5F6369"/>
          <w:w w:val="110"/>
        </w:rPr>
        <w:t>Now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shared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work,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solutions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dealing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barriers.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Divide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each.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select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mentioned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agree–disagree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exercise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constraints,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low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motivation,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w w:val="110"/>
        </w:rPr>
        <w:t> lack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support,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technical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knowledge).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15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20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skit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(short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play)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demonstrates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challenge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communication-based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solution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addressing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55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96"/>
          <w:footerReference w:type="default" r:id="rId97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232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71.511185pt;margin-top:-3.89834pt;width:31.124411pt;height:31.124411pt;mso-position-horizontal-relative:page;mso-position-vertical-relative:paragraph;z-index:5560" type="#_x0000_t75" stroked="false">
            <v:imagedata r:id="rId93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17"/>
        </w:numPr>
        <w:tabs>
          <w:tab w:pos="2790" w:val="left" w:leader="none"/>
        </w:tabs>
        <w:spacing w:line="243" w:lineRule="auto" w:before="174" w:after="0"/>
        <w:ind w:left="2790" w:right="1442" w:hanging="46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similarities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differences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solutions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proposed?</w:t>
      </w:r>
      <w:r>
        <w:rPr/>
      </w:r>
    </w:p>
    <w:p>
      <w:pPr>
        <w:pStyle w:val="BodyText"/>
        <w:numPr>
          <w:ilvl w:val="1"/>
          <w:numId w:val="17"/>
        </w:numPr>
        <w:tabs>
          <w:tab w:pos="2790" w:val="left" w:leader="none"/>
        </w:tabs>
        <w:spacing w:line="243" w:lineRule="auto" w:before="184" w:after="0"/>
        <w:ind w:left="2790" w:right="1228" w:hanging="468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eight-step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differ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normally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solving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problems?</w:t>
      </w:r>
      <w:r>
        <w:rPr/>
      </w:r>
    </w:p>
    <w:p>
      <w:pPr>
        <w:pStyle w:val="BodyText"/>
        <w:numPr>
          <w:ilvl w:val="1"/>
          <w:numId w:val="17"/>
        </w:numPr>
        <w:tabs>
          <w:tab w:pos="2790" w:val="left" w:leader="none"/>
        </w:tabs>
        <w:spacing w:line="243" w:lineRule="auto" w:before="184" w:after="0"/>
        <w:ind w:left="2790" w:right="872" w:hanging="468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problem-solving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workplace?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10"/>
          <w:w w:val="110"/>
        </w:rPr>
        <w:t>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23"/>
          <w:w w:val="108"/>
        </w:rPr>
        <w:t> </w:t>
      </w:r>
      <w:r>
        <w:rPr>
          <w:color w:val="5F6369"/>
          <w:w w:val="110"/>
        </w:rPr>
        <w:t>community?</w:t>
      </w:r>
      <w:r>
        <w:rPr>
          <w:color w:val="5F6369"/>
          <w:spacing w:val="-11"/>
          <w:w w:val="110"/>
        </w:rPr>
        <w:t> </w:t>
      </w:r>
      <w:r>
        <w:rPr>
          <w:color w:val="5F6369"/>
          <w:spacing w:val="-10"/>
          <w:w w:val="110"/>
        </w:rPr>
        <w:t>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household?</w:t>
      </w:r>
      <w:r>
        <w:rPr/>
      </w:r>
    </w:p>
    <w:p>
      <w:pPr>
        <w:pStyle w:val="BodyText"/>
        <w:numPr>
          <w:ilvl w:val="0"/>
          <w:numId w:val="18"/>
        </w:numPr>
        <w:tabs>
          <w:tab w:pos="2790" w:val="left" w:leader="none"/>
        </w:tabs>
        <w:spacing w:line="240" w:lineRule="auto" w:before="184" w:after="0"/>
        <w:ind w:left="2790" w:right="0" w:hanging="541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applied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resolving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0pt;margin-top:-12.401999pt;width:595.3pt;height:299.55pt;mso-position-horizontal-relative:page;mso-position-vertical-relative:paragraph;z-index:-271336" coordorigin="0,-248" coordsize="11906,5991">
            <v:group style="position:absolute;left:0;top:-248;width:11906;height:5991" coordorigin="0,-248" coordsize="11906,5991">
              <v:shape style="position:absolute;left:0;top:-248;width:11906;height:5991" coordorigin="0,-248" coordsize="11906,5991" path="m0,5742l11906,5742,11906,-248,0,-248,0,5742xe" filled="true" fillcolor="#95c93d" stroked="false">
                <v:path arrowok="t"/>
                <v:fill type="solid"/>
              </v:shape>
            </v:group>
            <v:group style="position:absolute;left:1582;top:3381;width:370;height:427" coordorigin="1582,3381" coordsize="370,427">
              <v:shape style="position:absolute;left:1582;top:3381;width:370;height:427" coordorigin="1582,3381" coordsize="370,427" path="m1824,3750l1709,3750,1766,3807,1824,3750xe" filled="true" fillcolor="#231f20" stroked="false">
                <v:path arrowok="t"/>
                <v:fill type="solid"/>
              </v:shape>
              <v:shape style="position:absolute;left:1582;top:3381;width:370;height:427" coordorigin="1582,3381" coordsize="370,427" path="m1951,3381l1582,3381,1582,3750,1951,3750,1951,3724,1740,3724,1740,3671,1951,3671,1951,3644,1740,3644,1743,3617,1752,3596,1764,3580,1778,3568,1792,3557,1805,3546,1814,3533,1819,3517,1818,3513,1661,3513,1663,3490,1696,3434,1756,3408,1766,3407,1951,3407,1951,3381xe" filled="true" fillcolor="#231f20" stroked="false">
                <v:path arrowok="t"/>
                <v:fill type="solid"/>
              </v:shape>
              <v:shape style="position:absolute;left:1582;top:3381;width:370;height:427" coordorigin="1582,3381" coordsize="370,427" path="m1951,3671l1793,3671,1793,3724,1951,3724,1951,3671xe" filled="true" fillcolor="#231f20" stroked="false">
                <v:path arrowok="t"/>
                <v:fill type="solid"/>
              </v:shape>
              <v:shape style="position:absolute;left:1582;top:3381;width:370;height:427" coordorigin="1582,3381" coordsize="370,427" path="m1951,3407l1766,3407,1789,3409,1810,3416,1858,3460,1871,3502,1868,3527,1860,3547,1848,3564,1833,3578,1819,3592,1807,3606,1797,3622,1793,3641,1740,3644,1951,3644,1951,3407xe" filled="true" fillcolor="#231f20" stroked="false">
                <v:path arrowok="t"/>
                <v:fill type="solid"/>
              </v:shape>
              <v:shape style="position:absolute;left:1582;top:3381;width:370;height:427" coordorigin="1582,3381" coordsize="370,427" path="m1786,3464l1758,3465,1736,3473,1722,3485,1715,3502,1661,3513,1818,3513,1815,3494,1803,3475,1786,3464xe" filled="true" fillcolor="#231f20" stroked="false">
                <v:path arrowok="t"/>
                <v:fill type="solid"/>
              </v:shape>
            </v:group>
            <v:group style="position:absolute;left:1529;top:3328;width:475;height:555" coordorigin="1529,3328" coordsize="475,555">
              <v:shape style="position:absolute;left:1529;top:3328;width:475;height:555" coordorigin="1529,3328" coordsize="475,555" path="m1582,3328l1560,3333,1542,3345,1531,3364,1529,3750,1534,3772,1546,3789,1565,3800,1687,3803,1766,3882,1841,3807,1766,3807,1709,3750,1582,3750,1582,3381,2004,3381,1999,3359,1986,3341,1967,3330,1582,3328xe" filled="true" fillcolor="#231f20" stroked="false">
                <v:path arrowok="t"/>
                <v:fill type="solid"/>
              </v:shape>
              <v:shape style="position:absolute;left:1529;top:3328;width:475;height:555" coordorigin="1529,3328" coordsize="475,555" path="m2004,3381l1951,3381,1951,3750,1824,3750,1766,3807,1841,3807,1846,3803,1951,3803,1973,3798,1990,3785,2001,3766,2004,3381xe" filled="true" fillcolor="#231f20" stroked="false">
                <v:path arrowok="t"/>
                <v:fill type="solid"/>
              </v:shape>
            </v:group>
            <v:group style="position:absolute;left:1740;top:3671;width:53;height:53" coordorigin="1740,3671" coordsize="53,53">
              <v:shape style="position:absolute;left:1740;top:3671;width:53;height:53" coordorigin="1740,3671" coordsize="53,53" path="m1740,3697l1793,3697e" filled="false" stroked="true" strokeweight="2.739pt" strokecolor="#231f20">
                <v:path arrowok="t"/>
              </v:shape>
            </v:group>
            <v:group style="position:absolute;left:1662;top:3407;width:209;height:238" coordorigin="1662,3407" coordsize="209,238">
              <v:shape style="position:absolute;left:1662;top:3407;width:209;height:238" coordorigin="1662,3407" coordsize="209,238" path="m1855,3460l1766,3460,1788,3465,1806,3477,1817,3496,1815,3517,1808,3533,1798,3546,1786,3558,1773,3570,1761,3583,1750,3598,1743,3618,1740,3643,1793,3644,1796,3624,1806,3607,1819,3592,1835,3579,1850,3565,1862,3549,1870,3529,1869,3503,1863,3479,1855,3460xe" filled="true" fillcolor="#231f20" stroked="false">
                <v:path arrowok="t"/>
                <v:fill type="solid"/>
              </v:shape>
              <v:shape style="position:absolute;left:1662;top:3407;width:209;height:238" coordorigin="1662,3407" coordsize="209,238" path="m1769,3407l1705,3427,1667,3478,1662,3500,1714,3513,1718,3491,1731,3473,1750,3462,1766,3460,1855,3460,1854,3458,1842,3441,1827,3427,1809,3416,1790,3410,1769,3407xe" filled="true" fillcolor="#231f2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w w:val="110"/>
          <w:sz w:val="22"/>
        </w:rPr>
        <w:t>IPC/I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spacing w:val="-2"/>
          <w:w w:val="110"/>
          <w:sz w:val="22"/>
        </w:rPr>
        <w:t>V</w:t>
      </w:r>
      <w:r>
        <w:rPr>
          <w:rFonts w:ascii="Times New Roman"/>
          <w:b/>
          <w:color w:val="231F20"/>
          <w:spacing w:val="-1"/>
          <w:w w:val="110"/>
          <w:sz w:val="22"/>
        </w:rPr>
        <w:t>ideo: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Supportive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supervision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and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problem</w:t>
      </w:r>
      <w:r>
        <w:rPr>
          <w:rFonts w:ascii="Times New Roman"/>
          <w:b/>
          <w:color w:val="231F20"/>
          <w:spacing w:val="-4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solving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6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problem-solving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process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does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not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need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independent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exercise.</w:t>
      </w:r>
      <w:r>
        <w:rPr>
          <w:color w:val="231F20"/>
          <w:spacing w:val="39"/>
          <w:w w:val="110"/>
        </w:rPr>
        <w:t> </w:t>
      </w:r>
      <w:r>
        <w:rPr>
          <w:color w:val="231F20"/>
          <w:w w:val="110"/>
        </w:rPr>
        <w:t>Look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40"/>
          <w:w w:val="110"/>
        </w:rPr>
        <w:t> </w:t>
      </w:r>
      <w:r>
        <w:rPr>
          <w:color w:val="231F20"/>
          <w:w w:val="110"/>
        </w:rPr>
        <w:t>supervisors</w:t>
      </w:r>
      <w:r>
        <w:rPr>
          <w:color w:val="231F20"/>
          <w:w w:val="112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other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6"/>
          <w:w w:val="110"/>
        </w:rPr>
        <w:t>FL</w:t>
      </w:r>
      <w:r>
        <w:rPr>
          <w:color w:val="231F20"/>
          <w:spacing w:val="-5"/>
          <w:w w:val="110"/>
        </w:rPr>
        <w:t>Ws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additional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support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address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challenges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your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clients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face.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See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3"/>
          <w:w w:val="118"/>
        </w:rPr>
        <w:t> </w:t>
      </w:r>
      <w:r>
        <w:rPr>
          <w:color w:val="231F20"/>
          <w:w w:val="110"/>
        </w:rPr>
        <w:t>video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‘Supportive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Supervision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Problem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Solving’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an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illustration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how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supervisors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w w:val="114"/>
        </w:rPr>
        <w:t> </w:t>
      </w:r>
      <w:r>
        <w:rPr>
          <w:color w:val="231F20"/>
          <w:w w:val="110"/>
        </w:rPr>
        <w:t>support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problem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solving.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231F20"/>
          <w:w w:val="110"/>
        </w:rPr>
        <w:t>This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video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illustrates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process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guiding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coaching</w:t>
      </w:r>
      <w:r>
        <w:rPr>
          <w:color w:val="231F20"/>
          <w:spacing w:val="53"/>
          <w:w w:val="110"/>
        </w:rPr>
        <w:t> </w:t>
      </w:r>
      <w:r>
        <w:rPr>
          <w:color w:val="231F20"/>
          <w:spacing w:val="-6"/>
          <w:w w:val="110"/>
        </w:rPr>
        <w:t>FL</w:t>
      </w:r>
      <w:r>
        <w:rPr>
          <w:color w:val="231F20"/>
          <w:spacing w:val="-5"/>
          <w:w w:val="110"/>
        </w:rPr>
        <w:t>Ws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52"/>
          <w:w w:val="110"/>
        </w:rPr>
        <w:t> </w:t>
      </w:r>
      <w:r>
        <w:rPr>
          <w:color w:val="231F20"/>
          <w:w w:val="110"/>
        </w:rPr>
        <w:t>promote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compliance</w:t>
      </w:r>
      <w:r>
        <w:rPr>
          <w:color w:val="231F20"/>
          <w:spacing w:val="53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23"/>
          <w:w w:val="109"/>
        </w:rPr>
        <w:t> </w:t>
      </w:r>
      <w:r>
        <w:rPr>
          <w:color w:val="231F20"/>
          <w:w w:val="110"/>
        </w:rPr>
        <w:t>standards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practice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assure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delivery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quality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health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services.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focuses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strengthening</w:t>
      </w:r>
      <w:r>
        <w:rPr>
          <w:color w:val="231F20"/>
          <w:w w:val="113"/>
        </w:rPr>
        <w:t> </w:t>
      </w:r>
      <w:r>
        <w:rPr>
          <w:color w:val="231F20"/>
          <w:w w:val="110"/>
        </w:rPr>
        <w:t>communication,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identifying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solving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problems,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facilitating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teamwork,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providing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leadership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w w:val="111"/>
        </w:rPr>
        <w:t> </w:t>
      </w:r>
      <w:r>
        <w:rPr>
          <w:color w:val="231F20"/>
          <w:w w:val="110"/>
        </w:rPr>
        <w:t>support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empower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healthcare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providers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monitor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improve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own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performance.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234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231F20"/>
          <w:w w:val="110"/>
          <w:sz w:val="28"/>
        </w:rPr>
        <w:t>Reflection</w:t>
      </w:r>
      <w:r>
        <w:rPr>
          <w:rFonts w:ascii="Times New Roman"/>
          <w:b/>
          <w:color w:val="231F20"/>
          <w:spacing w:val="47"/>
          <w:w w:val="110"/>
          <w:sz w:val="28"/>
        </w:rPr>
        <w:t> </w:t>
      </w:r>
      <w:r>
        <w:rPr>
          <w:rFonts w:ascii="Times New Roman"/>
          <w:b/>
          <w:color w:val="231F20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numPr>
          <w:ilvl w:val="1"/>
          <w:numId w:val="18"/>
        </w:numPr>
        <w:tabs>
          <w:tab w:pos="2880" w:val="left" w:leader="none"/>
        </w:tabs>
        <w:spacing w:line="240" w:lineRule="auto" w:before="0" w:after="0"/>
        <w:ind w:left="2880" w:right="0" w:hanging="532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kinds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issues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supervisor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address?</w:t>
      </w:r>
      <w:r>
        <w:rPr/>
      </w:r>
    </w:p>
    <w:p>
      <w:pPr>
        <w:pStyle w:val="BodyText"/>
        <w:numPr>
          <w:ilvl w:val="1"/>
          <w:numId w:val="18"/>
        </w:numPr>
        <w:tabs>
          <w:tab w:pos="2880" w:val="left" w:leader="none"/>
        </w:tabs>
        <w:spacing w:line="240" w:lineRule="auto" w:before="180" w:after="0"/>
        <w:ind w:left="2880" w:right="0" w:hanging="532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kind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issues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fellow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coworker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address?</w:t>
      </w:r>
      <w:r>
        <w:rPr/>
      </w:r>
    </w:p>
    <w:p>
      <w:pPr>
        <w:pStyle w:val="BodyText"/>
        <w:numPr>
          <w:ilvl w:val="1"/>
          <w:numId w:val="18"/>
        </w:numPr>
        <w:tabs>
          <w:tab w:pos="2880" w:val="left" w:leader="none"/>
        </w:tabs>
        <w:spacing w:line="240" w:lineRule="auto" w:before="180" w:after="0"/>
        <w:ind w:left="2880" w:right="0" w:hanging="532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do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strengthen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relationship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with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your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supervisor?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558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3388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98"/>
          <w:footerReference w:type="default" r:id="rId99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  <w:r>
        <w:rPr/>
        <w:pict>
          <v:group style="position:absolute;margin-left:0pt;margin-top:-.049985pt;width:595.35pt;height:842pt;mso-position-horizontal-relative:page;mso-position-vertical-relative:page;z-index:-271240" coordorigin="0,-1" coordsize="11907,16840">
            <v:group style="position:absolute;left:11906;top:0;width:2;height:16838" coordorigin="11906,0" coordsize="2,16838">
              <v:shape style="position:absolute;left:11906;top:0;width:2;height:16838" coordorigin="11906,0" coordsize="0,16838" path="m11906,0l11906,16838e" filled="false" stroked="true" strokeweight=".1pt" strokecolor="#40b4e2">
                <v:path arrowok="t"/>
              </v:shape>
            </v:group>
            <v:group style="position:absolute;left:11243;top:1089;width:546;height:657" coordorigin="11243,1089" coordsize="546,657">
              <v:shape style="position:absolute;left:11243;top:1089;width:546;height:657" coordorigin="11243,1089" coordsize="546,657" path="m11243,1746l11789,1746,11789,1089,11243,1089,11243,1746xe" filled="true" fillcolor="#231f20" stroked="false">
                <v:path arrowok="t"/>
                <v:fill type="solid"/>
              </v:shape>
            </v:group>
            <v:group style="position:absolute;left:11243;top:0;width:663;height:1747" coordorigin="11243,0" coordsize="663,1747">
              <v:shape style="position:absolute;left:11243;top:0;width:663;height:1747" coordorigin="11243,0" coordsize="663,1747" path="m11243,1746l11906,1746,11906,0,11243,0,11243,1746xe" filled="true" fillcolor="#ffffff" stroked="false">
                <v:path arrowok="t"/>
                <v:fill type="solid"/>
              </v:shape>
            </v:group>
            <v:group style="position:absolute;left:11243;top:3073;width:546;height:9436" coordorigin="11243,3073" coordsize="546,9436">
              <v:shape style="position:absolute;left:11243;top:3073;width:546;height:9436" coordorigin="11243,3073" coordsize="546,9436" path="m11243,12508l11789,12508,11789,3073,11243,3073,11243,12508xe" filled="true" fillcolor="#231f20" stroked="false">
                <v:path arrowok="t"/>
                <v:fill type="solid"/>
              </v:shape>
            </v:group>
            <v:group style="position:absolute;left:11243;top:3073;width:663;height:13766" coordorigin="11243,3073" coordsize="663,13766">
              <v:shape style="position:absolute;left:11243;top:3073;width:663;height:13766" coordorigin="11243,3073" coordsize="663,13766" path="m11243,16838l11906,16838,11906,3073,11243,3073,11243,16838xe" filled="true" fillcolor="#ffffff" stroked="false">
                <v:path arrowok="t"/>
                <v:fill type="solid"/>
              </v:shape>
            </v:group>
            <v:group style="position:absolute;left:0;top:1746;width:11906;height:1327" coordorigin="0,1746" coordsize="11906,1327">
              <v:shape style="position:absolute;left:0;top:1746;width:11906;height:1327" coordorigin="0,1746" coordsize="11906,1327" path="m0,3073l11906,3073,11906,1746,0,1746,0,3073xe" filled="true" fillcolor="#95c93d" stroked="false">
                <v:path arrowok="t"/>
                <v:fill type="solid"/>
              </v:shape>
              <v:shape style="position:absolute;left:720;top:2049;width:634;height:720" type="#_x0000_t75" stroked="false">
                <v:imagedata r:id="rId102" o:title=""/>
              </v:shape>
            </v:group>
            <w10:wrap type="none"/>
          </v:group>
        </w:pict>
      </w:r>
      <w:r>
        <w:rPr/>
        <w:pict>
          <v:group style="position:absolute;margin-left:307.859894pt;margin-top:434.265625pt;width:19.25pt;height:81.1pt;mso-position-horizontal-relative:page;mso-position-vertical-relative:page;z-index:5656" coordorigin="6157,8685" coordsize="385,1622">
            <v:shape style="position:absolute;left:6157;top:8685;width:385;height:1622" coordorigin="6157,8685" coordsize="385,1622" path="m6388,8685l6366,8753,6345,8822,6326,8890,6307,8959,6290,9028,6274,9098,6258,9167,6244,9237,6231,9307,6219,9377,6208,9448,6198,9518,6189,9589,6181,9660,6175,9731,6169,9802,6164,9873,6161,9944,6158,10015,6157,10087,6157,10307,6318,10307,6318,10087,6320,10018,6322,9949,6325,9880,6330,9811,6335,9743,6342,9674,6349,9606,6358,9538,6368,9469,6378,9402,6390,9334,6403,9266,6416,9199,6431,9132,6447,9065,6464,8998,6482,8931,6501,8865,6520,8799,6541,8733,6388,8685xe" filled="true" fillcolor="#95c93d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spacing w:before="38"/>
        <w:ind w:left="101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FFFFFF"/>
          <w:w w:val="120"/>
          <w:sz w:val="54"/>
        </w:rPr>
        <w:t>Key</w:t>
      </w:r>
      <w:r>
        <w:rPr>
          <w:rFonts w:ascii="Times New Roman"/>
          <w:b/>
          <w:color w:val="FFFFFF"/>
          <w:spacing w:val="73"/>
          <w:w w:val="120"/>
          <w:sz w:val="54"/>
        </w:rPr>
        <w:t> </w:t>
      </w:r>
      <w:r>
        <w:rPr>
          <w:rFonts w:ascii="Times New Roman"/>
          <w:b/>
          <w:color w:val="FFFFFF"/>
          <w:spacing w:val="-60"/>
          <w:w w:val="120"/>
          <w:sz w:val="54"/>
        </w:rPr>
        <w:t>T</w:t>
      </w:r>
      <w:r>
        <w:rPr>
          <w:rFonts w:ascii="Times New Roman"/>
          <w:b/>
          <w:color w:val="FFFFFF"/>
          <w:w w:val="120"/>
          <w:sz w:val="54"/>
        </w:rPr>
        <w:t>akeaways</w:t>
      </w:r>
      <w:r>
        <w:rPr>
          <w:rFonts w:ascii="Times New Roman"/>
          <w:sz w:val="5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74" w:after="0"/>
        <w:ind w:left="459" w:right="221" w:hanging="359"/>
        <w:jc w:val="left"/>
      </w:pPr>
      <w:r>
        <w:rPr>
          <w:color w:val="5F6369"/>
          <w:w w:val="110"/>
        </w:rPr>
        <w:t>Problem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solving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practical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helpful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focuses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brainstorming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evaluating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solutions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taking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action.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184" w:after="0"/>
        <w:ind w:left="459" w:right="110" w:hanging="359"/>
        <w:jc w:val="left"/>
      </w:pPr>
      <w:r>
        <w:rPr>
          <w:color w:val="5F6369"/>
          <w:w w:val="110"/>
        </w:rPr>
        <w:t>Learn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seek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supervisors,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coworkers,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problems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ultimately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impact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uptake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immunization.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4" w:after="0"/>
        <w:ind w:left="459" w:right="0" w:hanging="359"/>
        <w:jc w:val="left"/>
      </w:pPr>
      <w:r>
        <w:rPr/>
        <w:pict>
          <v:group style="position:absolute;margin-left:255.514969pt;margin-top:49.320663pt;width:145pt;height:151pt;mso-position-horizontal-relative:page;mso-position-vertical-relative:paragraph;z-index:5680" coordorigin="5110,986" coordsize="2900,3020">
            <v:group style="position:absolute;left:5110;top:986;width:2900;height:3020" coordorigin="5110,986" coordsize="2900,3020">
              <v:shape style="position:absolute;left:5110;top:986;width:2900;height:3020" coordorigin="5110,986" coordsize="2900,3020" path="m5885,1426l5633,1426,5552,1466,5514,1466,5439,1506,5369,1546,5336,1586,5305,1606,5276,1646,5248,1666,5222,1706,5198,1746,5178,1766,5160,1806,5133,1886,5116,1966,5110,2046,5111,2086,5121,2166,5141,2246,5172,2326,5212,2406,5236,2426,5262,2466,5291,2506,5262,2526,5236,2566,5212,2606,5191,2626,5172,2666,5141,2746,5121,2826,5111,2906,5110,2946,5112,2986,5123,3066,5145,3146,5178,3226,5222,3286,5248,3326,5276,3366,5305,3386,5336,3426,5403,3466,5475,3506,5552,3546,5592,3546,5632,3566,5927,3566,5945,3606,5968,3666,5994,3706,6055,3786,6128,3866,6169,3886,6211,3926,6255,3946,6302,3966,6349,3986,6399,4006,6710,4006,6763,3986,6793,3966,6823,3966,6851,3946,6880,3926,6907,3926,6933,3906,6959,3886,6984,3866,7007,3846,6443,3846,6413,3826,6383,3826,6355,3806,6327,3806,6275,3766,6227,3726,6165,3666,6131,3606,6116,3586,6102,3566,6091,3526,6081,3506,6072,3466,6066,3446,6060,3426,5781,3426,5746,3406,5643,3406,5609,3386,5577,3386,5545,3366,5485,3326,5429,3286,5380,3226,5357,3206,5337,3186,5320,3146,5306,3106,5294,3086,5285,3046,5278,3006,5274,2986,5272,2946,5273,2906,5276,2886,5281,2846,5289,2806,5299,2786,5312,2746,5327,2726,5344,2686,5363,2666,5384,2626,5408,2606,5433,2586,5461,2566,5461,2566,5475,2546,5485,2526,5491,2506,5493,2486,5490,2486,5483,2466,5472,2446,5467,2446,5461,2426,5433,2406,5407,2386,5384,2366,5362,2326,5343,2306,5326,2286,5311,2246,5299,2206,5289,2186,5281,2146,5275,2126,5272,2086,5273,2026,5284,1946,5294,1926,5305,1886,5320,1846,5337,1826,5357,1786,5379,1766,5403,1726,5429,1706,5456,1686,5484,1666,5514,1646,5545,1626,5576,1626,5609,1606,5642,1606,5677,1586,6057,1586,6063,1566,6065,1566,6066,1546,6074,1506,6086,1466,6101,1446,5927,1446,5885,142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7784,1586l7443,1586,7477,1606,7511,1606,7543,1626,7575,1626,7606,1646,7664,1686,7716,1726,7740,1766,7763,1786,7783,1826,7800,1846,7814,1886,7826,1926,7835,1946,7842,1986,7846,2026,7848,2046,7847,2086,7844,2126,7839,2146,7831,2186,7821,2206,7808,2246,7794,2286,7777,2306,7758,2326,7736,2366,7713,2386,7687,2406,7659,2426,7645,2446,7635,2466,7629,2486,7627,2506,7630,2526,7637,2546,7648,2546,7653,2566,7659,2566,7687,2586,7713,2606,7736,2626,7758,2666,7777,2686,7794,2726,7809,2746,7821,2786,7831,2806,7839,2846,7845,2886,7848,2906,7848,2946,7847,2986,7842,3006,7836,3046,7826,3086,7815,3106,7800,3146,7783,3186,7763,3206,7741,3226,7717,3266,7664,3306,7606,3346,7544,3386,7511,3386,7477,3406,7374,3406,7339,3426,7057,3426,7055,3446,7054,3446,7046,3486,7034,3526,7019,3566,7002,3586,6982,3626,6959,3666,6935,3686,6908,3726,6848,3766,6782,3806,6747,3826,6710,3826,6673,3846,7007,3846,7030,3826,7052,3806,7072,3786,7092,3746,7110,3726,7127,3706,7143,3666,7157,3646,7171,3626,7182,3586,7193,3566,7488,3566,7528,3546,7568,3546,7645,3506,7717,3466,7784,3426,7815,3386,7845,3366,7872,3326,7898,3286,7922,3266,7960,3186,7988,3106,8004,3026,8010,2946,8009,2906,7999,2826,7979,2746,7949,2666,7908,2606,7884,2566,7858,2526,7829,2506,7858,2466,7884,2426,7908,2406,7930,2366,7965,2286,7990,2206,8005,2126,8010,2046,8008,2006,7997,1926,7975,1846,7943,1766,7922,1746,7898,1706,7872,1666,7845,1646,7815,1606,7784,158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7405,3566l7321,3566,7363,3586,7405,356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035,3386l5922,3386,5887,3406,5817,3406,5781,3426,6060,3426,6050,3406,6035,338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7198,3386l7089,3386,7075,3406,7063,3426,7339,3426,7304,3406,7233,3406,7198,338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014,1606l5957,1606,5976,1626,5995,1626,6014,160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7163,1606l7103,1606,7122,1626,7157,1626,7163,160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045,1586l5887,1586,5922,1606,6031,1606,6045,158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992,1146l6677,1146,6707,1166,6737,1166,6765,1186,6793,1206,6819,1206,6845,1226,6893,1266,6955,1326,6989,1386,7004,1406,7018,1426,7029,1466,7039,1486,7048,1526,7054,1546,7060,1566,7070,1586,7085,1606,7198,1606,7233,1586,7784,1586,7717,1526,7645,1486,7607,1466,7568,1466,7528,1446,7194,1446,7175,1386,7152,1346,7127,1286,7097,1246,7065,1206,7030,1166,6992,114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771,1006l6358,1006,6327,1026,6298,1026,6269,1046,6241,1066,6213,1086,6187,1086,6137,1126,6090,1166,6069,1206,6048,1226,6029,1246,6010,1266,5993,1286,5978,1326,5963,1346,5950,1386,5938,1406,5927,1446,6101,1446,6118,1406,6138,1366,6161,1346,6185,1306,6212,1286,6241,1246,6271,1226,6304,1206,6338,1186,6373,1186,6409,1166,6447,1146,6992,1146,6952,1106,6909,1086,6865,1046,6819,1026,6771,100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7488,1426l7236,1426,7194,1446,7528,1446,7488,1426xe" filled="true" fillcolor="#95c93d" stroked="false">
                <v:path arrowok="t"/>
                <v:fill type="solid"/>
              </v:shape>
              <v:shape style="position:absolute;left:5110;top:986;width:2900;height:3020" coordorigin="5110,986" coordsize="2900,3020" path="m6671,986l6463,986,6410,1006,6722,1006,6671,986xe" filled="true" fillcolor="#95c93d" stroked="false">
                <v:path arrowok="t"/>
                <v:fill type="solid"/>
              </v:shape>
            </v:group>
            <v:group style="position:absolute;left:6157;top:1770;width:806;height:1199" coordorigin="6157,1770" coordsize="806,1199">
              <v:shape style="position:absolute;left:6157;top:1770;width:806;height:1199" coordorigin="6157,1770" coordsize="806,1199" path="m6879,1930l6560,1930,6583,1931,6606,1934,6669,1955,6723,1992,6765,2042,6792,2101,6802,2168,6801,2189,6791,2250,6769,2307,6736,2358,6664,2432,6647,2450,6600,2507,6560,2569,6528,2635,6504,2704,6488,2776,6480,2850,6480,2874,6480,2968,6641,2968,6641,2874,6641,2854,6648,2792,6663,2733,6686,2676,6716,2623,6752,2573,6826,2498,6840,2483,6879,2435,6910,2383,6935,2327,6952,2268,6961,2207,6963,2187,6961,2151,6951,2084,6931,2021,6903,1964,6885,1937,6879,1930xe" filled="true" fillcolor="#95c93d" stroked="false">
                <v:path arrowok="t"/>
                <v:fill type="solid"/>
              </v:shape>
              <v:shape style="position:absolute;left:6157;top:1770;width:806;height:1199" coordorigin="6157,1770" coordsize="806,1199" path="m6560,1770l6495,1775,6433,1790,6375,1814,6322,1847,6275,1887,6235,1933,6202,1986,6178,2043,6162,2104,6157,2168,6157,2249,6318,2249,6318,2168,6319,2146,6335,2081,6368,2024,6414,1978,6471,1946,6536,1931,6560,1930,6879,1930,6866,1912,6822,1867,6772,1830,6717,1801,6657,1781,6593,1771,6560,1770xe" filled="true" fillcolor="#95c93d" stroked="false">
                <v:path arrowok="t"/>
                <v:fill type="solid"/>
              </v:shape>
            </v:group>
            <v:group style="position:absolute;left:6480;top:3128;width:162;height:160" coordorigin="6480,3128" coordsize="162,160">
              <v:shape style="position:absolute;left:6480;top:3128;width:162;height:160" coordorigin="6480,3128" coordsize="162,160" path="m6480,3128l6641,3128,6641,3287,6480,3287,6480,3128xe" filled="true" fillcolor="#95c93d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Realize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biases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crucial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experience.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255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89.2pt;height:195pt;mso-position-horizontal-relative:char;mso-position-vertical-relative:line" coordorigin="0,0" coordsize="1784,3900">
            <v:group style="position:absolute;left:0;top:0;width:1784;height:3900" coordorigin="0,0" coordsize="1784,3900">
              <v:shape style="position:absolute;left:0;top:0;width:1784;height:3900" coordorigin="0,0" coordsize="1784,3900" path="m1762,0l1647,20,1536,48,1429,83,1325,126,1225,175,1129,231,1038,293,952,362,871,435,796,515,726,599,662,688,605,781,554,878,510,979,473,1084,444,1191,422,1302,408,1414,403,1529,396,1545,363,1623,311,1741,223,1941,7,2430,1,2449,23,2519,403,2542,403,3102,408,3166,423,3227,448,3285,480,3337,521,3383,568,3423,620,3456,678,3480,740,3495,806,3501,1208,3501,1208,3900,1370,3900,1370,3421,1343,3362,806,3341,782,3340,717,3324,659,3292,613,3246,581,3190,565,3125,564,2862,886,2862,886,2702,564,2702,564,2462,561,2440,520,2391,204,2382,380,1986,440,1848,465,1792,504,1702,531,1638,554,1581,564,1544,568,1440,579,1338,598,1238,624,1140,657,1046,696,954,741,866,793,782,850,701,912,625,980,553,1053,486,1131,424,1212,368,1299,317,1389,272,1482,234,1580,202,1680,176,1783,158,1762,0xe" filled="true" fillcolor="#95c93d" stroked="false">
                <v:path arrowok="t"/>
                <v:fill type="solid"/>
              </v:shape>
            </v:group>
            <v:group style="position:absolute;left:967;top:1344;width:645;height:640" coordorigin="967,1344" coordsize="645,640">
              <v:shape style="position:absolute;left:967;top:1344;width:645;height:640" coordorigin="967,1344" coordsize="645,640" path="m1289,1344l1212,1353,1141,1379,1079,1421,1029,1475,992,1539,971,1611,967,1663,968,1690,983,1764,1015,1832,1061,1889,1119,1935,1187,1967,1263,1982,1289,1983,1316,1982,1391,1967,1459,1935,1517,1889,1563,1832,1568,1823,1289,1823,1266,1821,1204,1799,1157,1754,1131,1694,1128,1671,1130,1647,1151,1583,1194,1535,1253,1508,1275,1504,1568,1504,1563,1495,1517,1437,1459,1392,1391,1360,1316,1345,1289,1344xe" filled="true" fillcolor="#95c93d" stroked="false">
                <v:path arrowok="t"/>
                <v:fill type="solid"/>
              </v:shape>
              <v:shape style="position:absolute;left:967;top:1344;width:645;height:640" coordorigin="967,1344" coordsize="645,640" path="m1568,1504l1275,1504,1300,1506,1324,1510,1385,1538,1428,1584,1449,1644,1448,1670,1428,1737,1388,1788,1334,1817,1289,1823,1568,1823,1595,1764,1610,1690,1611,1663,1610,1637,1595,1562,1575,1516,1568,1504xe" filled="true" fillcolor="#95c93d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570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2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EXPLORING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PROVIDER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PERSPECTIVES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PROBLEM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SOL</w:t>
      </w:r>
      <w:r>
        <w:rPr>
          <w:rFonts w:ascii="Times New Roman"/>
          <w:b/>
          <w:color w:val="5F6369"/>
          <w:spacing w:val="-4"/>
          <w:sz w:val="16"/>
        </w:rPr>
        <w:t>VING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00"/>
          <w:footerReference w:type="default" r:id="rId101"/>
          <w:pgSz w:w="11910" w:h="16840"/>
          <w:pgMar w:header="0" w:footer="0" w:top="1580" w:bottom="280" w:left="620" w:right="1360"/>
        </w:sectPr>
      </w:pPr>
    </w:p>
    <w:p>
      <w:pPr>
        <w:spacing w:line="940" w:lineRule="exact" w:before="47"/>
        <w:ind w:left="807" w:right="3831" w:firstLine="0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/>
        <w:pict>
          <v:group style="position:absolute;margin-left:.0pt;margin-top:53.514015pt;width:595.3pt;height:788.4pt;mso-position-horizontal-relative:page;mso-position-vertical-relative:page;z-index:-271144" coordorigin="0,1070" coordsize="11906,15768">
            <v:shape style="position:absolute;left:0;top:8032;width:11906;height:8806" type="#_x0000_t75" stroked="false">
              <v:imagedata r:id="rId105" o:title=""/>
            </v:shape>
            <v:group style="position:absolute;left:0;top:1089;width:1489;height:11420" coordorigin="0,1089" coordsize="1489,11420">
              <v:shape style="position:absolute;left:0;top:1089;width:1489;height:11420" coordorigin="0,1089" coordsize="1489,11420" path="m0,12508l0,1089,1489,1089,1489,12508,0,12508e" filled="true" fillcolor="#231f20" stroked="false">
                <v:path arrowok="t"/>
                <v:fill type="solid"/>
              </v:shape>
            </v:group>
            <v:group style="position:absolute;left:1650;top:3457;width:4349;height:5552" coordorigin="1650,3457" coordsize="4349,5552">
              <v:shape style="position:absolute;left:1650;top:3457;width:4349;height:5552" coordorigin="1650,3457" coordsize="4349,5552" path="m1650,3457l5999,3457,5999,9008,1650,9008,1650,3457xe" filled="true" fillcolor="#231f20" stroked="false">
                <v:path arrowok="t"/>
                <v:fill type="solid"/>
              </v:shape>
            </v:group>
            <v:group style="position:absolute;left:1695;top:3458;width:4259;height:5458" coordorigin="1695,3458" coordsize="4259,5458">
              <v:shape style="position:absolute;left:1695;top:3458;width:4259;height:5458" coordorigin="1695,3458" coordsize="4259,5458" path="m1695,8915l5953,8915,5953,3458,1695,3458,1695,8915xe" filled="true" fillcolor="#ffffff" stroked="false">
                <v:path arrowok="t"/>
                <v:fill type="solid"/>
              </v:shape>
            </v:group>
            <v:group style="position:absolute;left:1650;top:1070;width:6430;height:1678" coordorigin="1650,1070" coordsize="6430,1678">
              <v:shape style="position:absolute;left:1650;top:1070;width:6430;height:1678" coordorigin="1650,1070" coordsize="6430,1678" path="m1650,1070l8079,1070,8079,2748,1650,2748,1650,1070xe" filled="true" fillcolor="#231f20" stroked="false">
                <v:path arrowok="t"/>
                <v:fill type="solid"/>
              </v:shape>
            </v:group>
            <v:group style="position:absolute;left:7275;top:5411;width:3313;height:2046" coordorigin="7275,5411" coordsize="3313,2046">
              <v:shape style="position:absolute;left:7275;top:5411;width:3313;height:2046" coordorigin="7275,5411" coordsize="3313,2046" path="m8140,5411l7275,7230,7937,6863,8266,7456,8932,5856,9597,7456,9926,6863,10588,7230,9784,5538e" filled="false" stroked="true" strokeweight="5.008pt" strokecolor="#ffffff">
                <v:path arrowok="t"/>
              </v:shape>
            </v:group>
            <v:group style="position:absolute;left:7791;top:3767;width:2412;height:2089" coordorigin="7791,3767" coordsize="2412,2089">
              <v:shape style="position:absolute;left:7791;top:3767;width:2412;height:2089" coordorigin="7791,3767" coordsize="2412,2089" path="m9600,3767l8394,3767,7791,4812,8394,5856,9600,5856,10203,4812,9600,3767xe" filled="false" stroked="true" strokeweight="5.008pt" strokecolor="#ffffff">
                <v:path arrowok="t"/>
              </v:shape>
            </v:group>
            <v:group style="position:absolute;left:8627;top:4442;width:741;height:741" coordorigin="8627,4442" coordsize="741,741">
              <v:shape style="position:absolute;left:8627;top:4442;width:741;height:741" coordorigin="8627,4442" coordsize="741,741" path="m9211,4442l8627,5026,8784,5182,8844,5121,8784,5121,8688,5026,9211,4502,9272,4502,9211,4442xe" filled="true" fillcolor="#ffffff" stroked="false">
                <v:path arrowok="t"/>
                <v:fill type="solid"/>
              </v:shape>
              <v:shape style="position:absolute;left:8627;top:4442;width:741;height:741" coordorigin="8627,4442" coordsize="741,741" path="m9272,4502l9211,4502,9307,4598,8784,5121,8844,5121,9367,4598,9272,4502xe" filled="true" fillcolor="#ffffff" stroked="false">
                <v:path arrowok="t"/>
                <v:fill type="solid"/>
              </v:shape>
            </v:group>
            <v:group style="position:absolute;left:8618;top:4432;width:759;height:760" coordorigin="8618,4432" coordsize="759,760">
              <v:shape style="position:absolute;left:8618;top:4432;width:759;height:760" coordorigin="8618,4432" coordsize="759,760" path="m9218,4432l9199,4434,9183,4444,8626,5001,8618,5019,8619,5037,8629,5054,8763,5188,8773,5192,8794,5192,8805,5188,8898,5094,8784,5094,8715,5026,9211,4529,9325,4529,9236,4440,9218,4432xe" filled="true" fillcolor="#ffffff" stroked="false">
                <v:path arrowok="t"/>
                <v:fill type="solid"/>
              </v:shape>
              <v:shape style="position:absolute;left:8618;top:4432;width:759;height:760" coordorigin="8618,4432" coordsize="759,760" path="m9325,4529l9211,4529,9280,4598,8784,5094,8898,5094,9369,4623,9377,4605,9376,4586,9366,4569,9325,4529xe" filled="true" fillcolor="#ffffff" stroked="false">
                <v:path arrowok="t"/>
                <v:fill type="solid"/>
              </v:shape>
            </v:group>
            <v:group style="position:absolute;left:8521;top:5072;width:216;height:216" coordorigin="8521,5072" coordsize="216,216">
              <v:shape style="position:absolute;left:8521;top:5072;width:216;height:216" coordorigin="8521,5072" coordsize="216,216" path="m8704,5072l8521,5254,8555,5288,8737,5105,8704,5072xe" filled="true" fillcolor="#ffffff" stroked="false">
                <v:path arrowok="t"/>
                <v:fill type="solid"/>
              </v:shape>
            </v:group>
            <v:group style="position:absolute;left:8491;top:5041;width:277;height:277" coordorigin="8491,5041" coordsize="277,277">
              <v:shape style="position:absolute;left:8491;top:5041;width:277;height:277" coordorigin="8491,5041" coordsize="277,277" path="m8704,5041l8491,5254,8555,5318,8616,5257,8555,5257,8552,5254,8704,5102,8765,5102,8704,5041xe" filled="true" fillcolor="#ffffff" stroked="false">
                <v:path arrowok="t"/>
                <v:fill type="solid"/>
              </v:shape>
              <v:shape style="position:absolute;left:8491;top:5041;width:277;height:277" coordorigin="8491,5041" coordsize="277,277" path="m8765,5102l8704,5102,8707,5105,8555,5257,8616,5257,8768,5105,8765,5102xe" filled="true" fillcolor="#ffffff" stroked="false">
                <v:path arrowok="t"/>
                <v:fill type="solid"/>
              </v:shape>
            </v:group>
            <v:group style="position:absolute;left:8501;top:5051;width:258;height:256" coordorigin="8501,5051" coordsize="258,256">
              <v:shape style="position:absolute;left:8501;top:5051;width:258;height:256" coordorigin="8501,5051" coordsize="258,256" path="m8710,5051l8698,5051,8501,5248,8501,5260,8545,5305,8550,5307,8560,5307,8565,5305,8608,5261,8555,5261,8548,5254,8704,5098,8757,5098,8710,5051xe" filled="true" fillcolor="#ffffff" stroked="false">
                <v:path arrowok="t"/>
                <v:fill type="solid"/>
              </v:shape>
              <v:shape style="position:absolute;left:8501;top:5051;width:258;height:256" coordorigin="8501,5051" coordsize="258,256" path="m8757,5098l8704,5098,8711,5105,8555,5261,8608,5261,8758,5111,8758,5099,8757,5098xe" filled="true" fillcolor="#ffffff" stroked="false">
                <v:path arrowok="t"/>
                <v:fill type="solid"/>
              </v:shape>
            </v:group>
            <v:group style="position:absolute;left:8481;top:5032;width:297;height:296" coordorigin="8481,5032" coordsize="297,296">
              <v:shape style="position:absolute;left:8481;top:5032;width:297;height:296" coordorigin="8481,5032" coordsize="297,296" path="m8711,5032l8692,5033,8675,5043,8485,5233,8481,5243,8481,5265,8485,5275,8534,5324,8544,5328,8566,5328,8576,5324,8769,5130,8777,5112,8776,5093,8766,5077,8729,5040,8711,5032xe" filled="true" fillcolor="#ffffff" stroked="false">
                <v:path arrowok="t"/>
                <v:fill type="solid"/>
              </v:shape>
            </v:group>
            <v:group style="position:absolute;left:8417;top:5198;width:194;height:194" coordorigin="8417,5198" coordsize="194,194">
              <v:shape style="position:absolute;left:8417;top:5198;width:194;height:194" coordorigin="8417,5198" coordsize="194,194" path="m8465,5198l8417,5246,8563,5392,8611,5344,8465,5198xe" filled="true" fillcolor="#ffffff" stroked="false">
                <v:path arrowok="t"/>
                <v:fill type="solid"/>
              </v:shape>
            </v:group>
            <v:group style="position:absolute;left:8387;top:5168;width:255;height:255" coordorigin="8387,5168" coordsize="255,255">
              <v:shape style="position:absolute;left:8387;top:5168;width:255;height:255" coordorigin="8387,5168" coordsize="255,255" path="m8465,5168l8387,5246,8563,5422,8624,5361,8563,5361,8448,5246,8465,5229,8526,5229,8465,5168xe" filled="true" fillcolor="#ffffff" stroked="false">
                <v:path arrowok="t"/>
                <v:fill type="solid"/>
              </v:shape>
              <v:shape style="position:absolute;left:8387;top:5168;width:255;height:255" coordorigin="8387,5168" coordsize="255,255" path="m8526,5229l8465,5229,8581,5344,8563,5361,8624,5361,8641,5344,8526,5229xe" filled="true" fillcolor="#ffffff" stroked="false">
                <v:path arrowok="t"/>
                <v:fill type="solid"/>
              </v:shape>
            </v:group>
            <v:group style="position:absolute;left:8397;top:5178;width:234;height:233" coordorigin="8397,5178" coordsize="234,233">
              <v:shape style="position:absolute;left:8397;top:5178;width:234;height:233" coordorigin="8397,5178" coordsize="234,233" path="m8472,5178l8459,5178,8397,5240,8397,5252,8553,5409,8558,5411,8568,5411,8573,5409,8616,5365,8563,5365,8444,5246,8465,5225,8519,5225,8472,5178xe" filled="true" fillcolor="#ffffff" stroked="false">
                <v:path arrowok="t"/>
                <v:fill type="solid"/>
              </v:shape>
              <v:shape style="position:absolute;left:8397;top:5178;width:234;height:233" coordorigin="8397,5178" coordsize="234,233" path="m8519,5225l8465,5225,8584,5344,8563,5365,8616,5365,8628,5354,8630,5349,8630,5339,8628,5334,8519,5225xe" filled="true" fillcolor="#ffffff" stroked="false">
                <v:path arrowok="t"/>
                <v:fill type="solid"/>
              </v:shape>
            </v:group>
            <v:group style="position:absolute;left:8377;top:5159;width:275;height:274" coordorigin="8377,5159" coordsize="275,274">
              <v:shape style="position:absolute;left:8377;top:5159;width:275;height:274" coordorigin="8377,5159" coordsize="275,274" path="m8473,5159l8454,5160,8437,5170,8381,5225,8377,5235,8377,5257,8381,5267,8542,5428,8552,5432,8574,5432,8584,5428,8647,5365,8651,5354,8651,5333,8647,5323,8490,5166,8473,5159xe" filled="true" fillcolor="#ffffff" stroked="false">
                <v:path arrowok="t"/>
                <v:fill type="solid"/>
              </v:shape>
            </v:group>
            <v:group style="position:absolute;left:9259;top:4348;width:203;height:203" coordorigin="9259,4348" coordsize="203,203">
              <v:shape style="position:absolute;left:9259;top:4348;width:203;height:203" coordorigin="9259,4348" coordsize="203,203" path="m9431,4348l9259,4520,9289,4550,9461,4378,9431,4348xe" filled="true" fillcolor="#ffffff" stroked="false">
                <v:path arrowok="t"/>
                <v:fill type="solid"/>
              </v:shape>
            </v:group>
            <v:group style="position:absolute;left:9253;top:4342;width:214;height:212" coordorigin="9253,4342" coordsize="214,212">
              <v:shape style="position:absolute;left:9253;top:4342;width:214;height:212" coordorigin="9253,4342" coordsize="214,212" path="m9452,4342l9440,4342,9253,4529,9253,4541,9264,4552,9269,4554,9279,4554,9284,4552,9467,4369,9467,4357,9452,4342xe" filled="true" fillcolor="#ffffff" stroked="false">
                <v:path arrowok="t"/>
                <v:fill type="solid"/>
              </v:shape>
            </v:group>
            <v:group style="position:absolute;left:9234;top:4324;width:253;height:252" coordorigin="9234,4324" coordsize="253,252">
              <v:shape style="position:absolute;left:9234;top:4324;width:253;height:252" coordorigin="9234,4324" coordsize="253,252" path="m9453,4324l9434,4325,9417,4335,9238,4514,9234,4524,9234,4546,9238,4556,9253,4571,9263,4575,9285,4575,9295,4571,9482,4384,9486,4374,9486,4352,9482,4342,9471,4331,9453,4324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shape style="position:absolute;margin-left:-21.650812pt;margin-top:48.320213pt;width:102pt;height:579.7pt;mso-position-horizontal-relative:page;mso-position-vertical-relative:page;z-index:5752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3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FFFFFF"/>
          <w:w w:val="120"/>
          <w:sz w:val="88"/>
        </w:rPr>
        <w:t>Immunization And</w:t>
      </w:r>
      <w:r>
        <w:rPr>
          <w:rFonts w:ascii="Times New Roman"/>
          <w:b/>
          <w:color w:val="FFFFFF"/>
          <w:spacing w:val="188"/>
          <w:w w:val="120"/>
          <w:sz w:val="88"/>
        </w:rPr>
        <w:t> </w:t>
      </w:r>
      <w:r>
        <w:rPr>
          <w:rFonts w:ascii="Times New Roman"/>
          <w:b/>
          <w:color w:val="FFFFFF"/>
          <w:spacing w:val="-55"/>
          <w:w w:val="120"/>
          <w:sz w:val="88"/>
        </w:rPr>
        <w:t>V</w:t>
      </w:r>
      <w:r>
        <w:rPr>
          <w:rFonts w:ascii="Times New Roman"/>
          <w:b/>
          <w:color w:val="FFFFFF"/>
          <w:w w:val="120"/>
          <w:sz w:val="88"/>
        </w:rPr>
        <w:t>accines</w:t>
      </w:r>
      <w:r>
        <w:rPr>
          <w:rFonts w:ascii="Times New Roman"/>
          <w:sz w:val="8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74"/>
          <w:szCs w:val="74"/>
        </w:rPr>
      </w:pPr>
    </w:p>
    <w:p>
      <w:pPr>
        <w:spacing w:before="0"/>
        <w:ind w:left="1014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spacing w:line="379" w:lineRule="auto" w:before="212"/>
        <w:ind w:left="1014" w:right="6947"/>
        <w:jc w:val="both"/>
      </w:pPr>
      <w:r>
        <w:rPr>
          <w:color w:val="5F6369"/>
          <w:w w:val="110"/>
        </w:rPr>
        <w:t>Understand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mechanisms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schedule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52"/>
        <w:ind w:left="1014" w:right="0"/>
        <w:jc w:val="both"/>
      </w:pPr>
      <w:r>
        <w:rPr>
          <w:color w:val="5F6369"/>
          <w:w w:val="110"/>
        </w:rPr>
        <w:t>Describe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cause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infections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379" w:lineRule="auto"/>
        <w:ind w:left="1014" w:right="6984"/>
        <w:jc w:val="both"/>
      </w:pPr>
      <w:r>
        <w:rPr>
          <w:color w:val="5F6369"/>
          <w:w w:val="110"/>
        </w:rPr>
        <w:t>Explain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develops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immunity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828" w:val="left" w:leader="none"/>
        </w:tabs>
        <w:spacing w:line="240" w:lineRule="auto" w:before="152"/>
        <w:ind w:left="1014" w:right="0"/>
        <w:jc w:val="both"/>
        <w:rPr>
          <w:rFonts w:ascii="Times New Roman" w:hAnsi="Times New Roman" w:cs="Times New Roman" w:eastAsia="Times New Roman"/>
        </w:rPr>
      </w:pPr>
      <w:r>
        <w:rPr>
          <w:color w:val="5F6369"/>
          <w:w w:val="110"/>
        </w:rPr>
        <w:t>Know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vaccines</w:t>
        <w:tab/>
      </w:r>
      <w:r>
        <w:rPr>
          <w:rFonts w:ascii="Times New Roman" w:hAnsi="Times New Roman"/>
          <w:color w:val="FFFFFF"/>
          <w:w w:val="110"/>
          <w:position w:val="-3"/>
        </w:rPr>
        <w:t>©UNICEF/Sewunet</w:t>
      </w:r>
      <w:r>
        <w:rPr>
          <w:rFonts w:ascii="Times New Roman" w:hAnsi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headerReference w:type="default" r:id="rId103"/>
          <w:footerReference w:type="default" r:id="rId104"/>
          <w:pgSz w:w="11910" w:h="16840"/>
          <w:pgMar w:header="0" w:footer="0" w:top="920" w:bottom="0" w:left="86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75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Before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conducting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probe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already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known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known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well-understood.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40B4E2"/>
          <w:w w:val="110"/>
          <w:sz w:val="36"/>
        </w:rPr>
        <w:t>Session</w:t>
      </w:r>
      <w:r>
        <w:rPr>
          <w:rFonts w:ascii="Times New Roman"/>
          <w:b/>
          <w:color w:val="40B4E2"/>
          <w:spacing w:val="30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3.1</w:t>
      </w:r>
      <w:r>
        <w:rPr>
          <w:rFonts w:ascii="Times New Roman"/>
          <w:b/>
          <w:color w:val="40B4E2"/>
          <w:spacing w:val="31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Immunity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720" w:right="1437"/>
        <w:jc w:val="both"/>
      </w:pPr>
      <w:r>
        <w:rPr>
          <w:color w:val="5F6369"/>
          <w:w w:val="105"/>
        </w:rPr>
        <w:t>Immunity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ability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human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body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tolerate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presence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materials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indigenous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body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resist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materials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foreign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3"/>
          <w:w w:val="105"/>
        </w:rPr>
        <w:t> </w:t>
      </w:r>
      <w:r>
        <w:rPr>
          <w:color w:val="5F6369"/>
          <w:spacing w:val="-3"/>
          <w:w w:val="105"/>
        </w:rPr>
        <w:t>body.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This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discriminatory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ability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provides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protection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infectious</w:t>
      </w:r>
      <w:r>
        <w:rPr>
          <w:color w:val="5F6369"/>
          <w:spacing w:val="22"/>
          <w:w w:val="109"/>
        </w:rPr>
        <w:t> </w:t>
      </w:r>
      <w:r>
        <w:rPr>
          <w:color w:val="5F6369"/>
          <w:w w:val="105"/>
        </w:rPr>
        <w:t>disease,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since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most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microbes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identified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as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foreign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by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immune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system.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Immunity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generally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specific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particular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organism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group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closely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related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organisms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usually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indicated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by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05"/>
        </w:rPr>
        <w:t>presence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an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antibody</w:t>
      </w:r>
      <w:r>
        <w:rPr>
          <w:color w:val="5F6369"/>
          <w:spacing w:val="55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organism.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There</w:t>
      </w:r>
      <w:r>
        <w:rPr>
          <w:color w:val="5F6369"/>
          <w:spacing w:val="55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two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basic</w:t>
      </w:r>
      <w:r>
        <w:rPr>
          <w:color w:val="5F6369"/>
          <w:spacing w:val="55"/>
          <w:w w:val="105"/>
        </w:rPr>
        <w:t> </w:t>
      </w:r>
      <w:r>
        <w:rPr>
          <w:color w:val="5F6369"/>
          <w:w w:val="105"/>
        </w:rPr>
        <w:t>ways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acquire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immunity</w:t>
      </w:r>
      <w:r>
        <w:rPr>
          <w:color w:val="5F6369"/>
          <w:spacing w:val="55"/>
          <w:w w:val="105"/>
        </w:rPr>
        <w:t> </w:t>
      </w:r>
      <w:r>
        <w:rPr>
          <w:color w:val="5F6369"/>
          <w:w w:val="105"/>
        </w:rPr>
        <w:t>against</w:t>
      </w:r>
      <w:r>
        <w:rPr>
          <w:color w:val="5F6369"/>
          <w:w w:val="111"/>
        </w:rPr>
        <w:t> </w:t>
      </w:r>
      <w:r>
        <w:rPr>
          <w:color w:val="5F6369"/>
          <w:w w:val="105"/>
        </w:rPr>
        <w:t>infections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–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active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immunity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passive</w:t>
      </w:r>
      <w:r>
        <w:rPr>
          <w:color w:val="5F6369"/>
          <w:spacing w:val="30"/>
          <w:w w:val="105"/>
        </w:rPr>
        <w:t> </w:t>
      </w:r>
      <w:r>
        <w:rPr>
          <w:color w:val="5F6369"/>
          <w:spacing w:val="-2"/>
          <w:w w:val="105"/>
        </w:rPr>
        <w:t>immunity.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Active</w:t>
      </w:r>
      <w:r>
        <w:rPr>
          <w:rFonts w:ascii="Times New Roman"/>
          <w:b/>
          <w:color w:val="5F6369"/>
          <w:spacing w:val="-3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Immunity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Active immunity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 acquired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when a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3"/>
          <w:w w:val="110"/>
        </w:rPr>
        <w:t>person’s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own immune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system 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stimulated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produce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antigen-</w:t>
      </w:r>
      <w:r>
        <w:rPr>
          <w:color w:val="5F6369"/>
          <w:spacing w:val="27"/>
          <w:w w:val="108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cells.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often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lasts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years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cases,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lifelong.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divided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natural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artificial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3"/>
          <w:w w:val="110"/>
        </w:rPr>
        <w:t>immunity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8"/>
        <w:jc w:val="both"/>
      </w:pPr>
      <w:r>
        <w:rPr>
          <w:color w:val="5F6369"/>
          <w:w w:val="110"/>
        </w:rPr>
        <w:t>Natural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immunity: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acquired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survived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infection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disease-causing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form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organism.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both"/>
      </w:pPr>
      <w:r>
        <w:rPr>
          <w:color w:val="5F6369"/>
          <w:w w:val="110"/>
        </w:rPr>
        <w:t>Artificial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immunity: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acquired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administration.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Passive</w:t>
      </w:r>
      <w:r>
        <w:rPr>
          <w:rFonts w:ascii="Times New Roman"/>
          <w:b/>
          <w:color w:val="5F6369"/>
          <w:spacing w:val="-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Immunity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Passive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occurs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transferred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and/or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animal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another.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Passive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disappears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over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time,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usually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weeks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months.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divided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natural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passive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artificial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passive</w:t>
      </w:r>
      <w:r>
        <w:rPr>
          <w:color w:val="5F6369"/>
          <w:spacing w:val="-16"/>
          <w:w w:val="110"/>
        </w:rPr>
        <w:t> </w:t>
      </w:r>
      <w:r>
        <w:rPr>
          <w:color w:val="5F6369"/>
          <w:spacing w:val="-3"/>
          <w:w w:val="110"/>
        </w:rPr>
        <w:t>immunity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Natural passive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immunity: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Passively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acquired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responsible 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protection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newborns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infants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certain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diseases.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transfer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fetus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across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placenta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last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months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pregnancy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provides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newborn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portion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3"/>
          <w:w w:val="110"/>
        </w:rPr>
        <w:t>mother’s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immunological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experience.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rFonts w:ascii="Times New Roman" w:hAnsi="Times New Roman" w:cs="Times New Roman" w:eastAsia="Times New Roman"/>
          <w:i/>
          <w:color w:val="5F6369"/>
          <w:w w:val="110"/>
        </w:rPr>
        <w:t>Artificial</w:t>
      </w:r>
      <w:r>
        <w:rPr>
          <w:rFonts w:ascii="Times New Roman" w:hAnsi="Times New Roman" w:cs="Times New Roman" w:eastAsia="Times New Roman"/>
          <w:i/>
          <w:color w:val="5F6369"/>
          <w:spacing w:val="-7"/>
          <w:w w:val="110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</w:rPr>
        <w:t>passive</w:t>
      </w:r>
      <w:r>
        <w:rPr>
          <w:rFonts w:ascii="Times New Roman" w:hAnsi="Times New Roman" w:cs="Times New Roman" w:eastAsia="Times New Roman"/>
          <w:i/>
          <w:color w:val="5F6369"/>
          <w:spacing w:val="-7"/>
          <w:w w:val="110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</w:rPr>
        <w:t>immunity:</w:t>
      </w:r>
      <w:r>
        <w:rPr>
          <w:rFonts w:ascii="Times New Roman" w:hAnsi="Times New Roman" w:cs="Times New Roman" w:eastAsia="Times New Roman"/>
          <w:i/>
          <w:color w:val="5F6369"/>
          <w:spacing w:val="-6"/>
          <w:w w:val="110"/>
        </w:rPr>
        <w:t> </w:t>
      </w:r>
      <w:r>
        <w:rPr>
          <w:color w:val="5F6369"/>
          <w:w w:val="110"/>
        </w:rPr>
        <w:t>‘Borrowed’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3"/>
          <w:w w:val="110"/>
        </w:rPr>
        <w:t>temporarily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borrowed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and prepared antibodies are from the serum (antiserum) of a person or animal that has been exposed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antigen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produced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antibodies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purified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directly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injected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site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infection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immediately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counteract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offending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antigen.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Sources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passive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artificial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blood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blood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products,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*hyperimmune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globulin,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animal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antitoxins.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20"/>
        </w:numPr>
        <w:tabs>
          <w:tab w:pos="898" w:val="left" w:leader="none"/>
        </w:tabs>
        <w:spacing w:line="250" w:lineRule="auto" w:before="0" w:after="0"/>
        <w:ind w:left="720" w:right="1437" w:firstLine="0"/>
        <w:jc w:val="both"/>
      </w:pPr>
      <w:r>
        <w:rPr>
          <w:rFonts w:ascii="Times New Roman"/>
          <w:b/>
          <w:color w:val="5F6369"/>
          <w:w w:val="110"/>
        </w:rPr>
        <w:t>Hyperimmune</w:t>
      </w:r>
      <w:r>
        <w:rPr>
          <w:rFonts w:ascii="Times New Roman"/>
          <w:b/>
          <w:color w:val="5F6369"/>
          <w:spacing w:val="-7"/>
          <w:w w:val="110"/>
        </w:rPr>
        <w:t> </w:t>
      </w:r>
      <w:r>
        <w:rPr>
          <w:rFonts w:ascii="Times New Roman"/>
          <w:b/>
          <w:color w:val="5F6369"/>
          <w:w w:val="110"/>
        </w:rPr>
        <w:t>globulin</w:t>
      </w:r>
      <w:r>
        <w:rPr>
          <w:rFonts w:ascii="Times New Roman"/>
          <w:b/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prepared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plasma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donors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titers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antibody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antigen.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agents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hyperimmune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globulins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available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hepatitis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B,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rabies,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tetanus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toxin,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2"/>
          <w:w w:val="110"/>
        </w:rPr>
        <w:t>varicella-zoster</w:t>
      </w:r>
      <w:r>
        <w:rPr>
          <w:color w:val="5F6369"/>
          <w:spacing w:val="-1"/>
          <w:w w:val="110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577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06"/>
          <w:footerReference w:type="default" r:id="rId107"/>
          <w:pgSz w:w="11910" w:h="16840"/>
          <w:pgMar w:header="0" w:footer="0" w:top="1120" w:bottom="280" w:left="0" w:right="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spacing w:before="68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Herd</w:t>
      </w:r>
      <w:r>
        <w:rPr>
          <w:rFonts w:ascii="Times New Roman"/>
          <w:b/>
          <w:color w:val="5F6369"/>
          <w:spacing w:val="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Immunity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protective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effect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unimmunized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individuals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proportion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population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immunized.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Herd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usually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strongest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percentage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individuals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immunized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evenly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distributed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area.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becomes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susceptible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disease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nonimmune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either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birth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immigration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enter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area.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developing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herd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immunity: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20"/>
        </w:numPr>
        <w:tabs>
          <w:tab w:pos="1800" w:val="left" w:leader="none"/>
        </w:tabs>
        <w:spacing w:line="240" w:lineRule="auto" w:before="174" w:after="0"/>
        <w:ind w:left="1800" w:right="0" w:hanging="360"/>
        <w:jc w:val="both"/>
      </w:pPr>
      <w:r>
        <w:rPr>
          <w:color w:val="5F6369"/>
          <w:w w:val="110"/>
        </w:rPr>
        <w:t>High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natural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infection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rate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community</w:t>
      </w:r>
      <w:r>
        <w:rPr/>
      </w:r>
    </w:p>
    <w:p>
      <w:pPr>
        <w:pStyle w:val="BodyText"/>
        <w:numPr>
          <w:ilvl w:val="1"/>
          <w:numId w:val="20"/>
        </w:numPr>
        <w:tabs>
          <w:tab w:pos="1800" w:val="left" w:leader="none"/>
        </w:tabs>
        <w:spacing w:line="240" w:lineRule="auto" w:before="156" w:after="0"/>
        <w:ind w:left="1800" w:right="0" w:hanging="360"/>
        <w:jc w:val="both"/>
      </w:pPr>
      <w:r>
        <w:rPr>
          <w:color w:val="5F6369"/>
        </w:rPr>
        <w:t>Artificial </w:t>
      </w:r>
      <w:r>
        <w:rPr>
          <w:color w:val="5F6369"/>
          <w:spacing w:val="4"/>
        </w:rPr>
        <w:t> </w:t>
      </w:r>
      <w:r>
        <w:rPr>
          <w:color w:val="5F6369"/>
        </w:rPr>
        <w:t>immunization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6"/>
        </w:rPr>
        <w:drawing>
          <wp:inline distT="0" distB="0" distL="0" distR="0">
            <wp:extent cx="420623" cy="395841"/>
            <wp:effectExtent l="0" t="0" r="0" b="0"/>
            <wp:docPr id="25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2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How</w:t>
      </w:r>
      <w:r>
        <w:rPr>
          <w:rFonts w:ascii="Times New Roman"/>
          <w:b/>
          <w:color w:val="5F6369"/>
          <w:spacing w:val="21"/>
          <w:w w:val="105"/>
          <w:sz w:val="28"/>
        </w:rPr>
        <w:t> </w:t>
      </w:r>
      <w:r>
        <w:rPr>
          <w:rFonts w:ascii="Times New Roman"/>
          <w:b/>
          <w:color w:val="5F6369"/>
          <w:spacing w:val="-4"/>
          <w:w w:val="105"/>
          <w:sz w:val="28"/>
        </w:rPr>
        <w:t>V</w:t>
      </w:r>
      <w:r>
        <w:rPr>
          <w:rFonts w:ascii="Times New Roman"/>
          <w:b/>
          <w:color w:val="5F6369"/>
          <w:spacing w:val="-3"/>
          <w:w w:val="105"/>
          <w:sz w:val="28"/>
        </w:rPr>
        <w:t>accines</w:t>
      </w:r>
      <w:r>
        <w:rPr>
          <w:rFonts w:ascii="Times New Roman"/>
          <w:b/>
          <w:color w:val="5F6369"/>
          <w:spacing w:val="22"/>
          <w:w w:val="105"/>
          <w:sz w:val="28"/>
        </w:rPr>
        <w:t> </w:t>
      </w:r>
      <w:r>
        <w:rPr>
          <w:rFonts w:ascii="Times New Roman"/>
          <w:b/>
          <w:color w:val="5F6369"/>
          <w:spacing w:val="-3"/>
          <w:w w:val="105"/>
          <w:sz w:val="28"/>
        </w:rPr>
        <w:t>Work</w:t>
      </w:r>
      <w:r>
        <w:rPr>
          <w:rFonts w:ascii="Times New Roman"/>
          <w:b/>
          <w:color w:val="5F6369"/>
          <w:spacing w:val="2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-</w:t>
      </w:r>
      <w:r>
        <w:rPr>
          <w:rFonts w:ascii="Times New Roman"/>
          <w:b/>
          <w:color w:val="5F6369"/>
          <w:spacing w:val="2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Pop</w:t>
      </w:r>
      <w:r>
        <w:rPr>
          <w:rFonts w:ascii="Times New Roman"/>
          <w:b/>
          <w:color w:val="5F6369"/>
          <w:spacing w:val="21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Quiz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51"/>
        <w:ind w:left="2372" w:right="716"/>
        <w:jc w:val="both"/>
      </w:pPr>
      <w:r>
        <w:rPr>
          <w:color w:val="5F6369"/>
          <w:w w:val="110"/>
        </w:rPr>
        <w:t>Ask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aloud.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Read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choice.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raise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hand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choice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correct.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Whoever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raised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hand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provided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treat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(such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piece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chocolate).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(highlighted)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true.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Question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1.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is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true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about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immune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system?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numPr>
          <w:ilvl w:val="0"/>
          <w:numId w:val="21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infection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harms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4"/>
          <w:w w:val="110"/>
        </w:rPr>
        <w:t>body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1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5"/>
        </w:rPr>
        <w:t>Skin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mucous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membranes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part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immune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system.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1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fight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disease.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21"/>
        </w:numPr>
        <w:tabs>
          <w:tab w:pos="2082" w:val="left" w:leader="none"/>
        </w:tabs>
        <w:spacing w:line="240" w:lineRule="auto" w:before="0" w:after="0"/>
        <w:ind w:left="2081" w:right="0" w:hanging="282"/>
        <w:jc w:val="left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fight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disease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Question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2.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true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about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vaccines?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numPr>
          <w:ilvl w:val="0"/>
          <w:numId w:val="22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0"/>
        </w:rPr>
        <w:t>Giving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infant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multiple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overwhelm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system.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2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 made from adjuvant,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stabilizers, and preservatives.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2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0"/>
        </w:rPr>
        <w:t>Natural immunity works better than vaccines.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22"/>
        </w:numPr>
        <w:tabs>
          <w:tab w:pos="2082" w:val="left" w:leader="none"/>
        </w:tabs>
        <w:spacing w:line="240" w:lineRule="auto" w:before="0" w:after="0"/>
        <w:ind w:left="2081" w:right="0" w:hanging="282"/>
        <w:jc w:val="left"/>
      </w:pPr>
      <w:r>
        <w:rPr>
          <w:color w:val="5F6369"/>
          <w:w w:val="110"/>
        </w:rPr>
        <w:t>Ingredients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harmful.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50" w:lineRule="auto" w:before="0"/>
        <w:ind w:left="1440" w:right="718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Question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3.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diseases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mainly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affects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children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under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five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years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age</w:t>
      </w:r>
      <w:r>
        <w:rPr>
          <w:rFonts w:ascii="Times New Roman"/>
          <w:b/>
          <w:color w:val="5F6369"/>
          <w:spacing w:val="-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w w:val="110"/>
          <w:sz w:val="22"/>
        </w:rPr>
        <w:t> remains</w:t>
      </w:r>
      <w:r>
        <w:rPr>
          <w:rFonts w:ascii="Times New Roman"/>
          <w:b/>
          <w:color w:val="5F6369"/>
          <w:spacing w:val="1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endemic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only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two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countries?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numPr>
          <w:ilvl w:val="0"/>
          <w:numId w:val="23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05"/>
        </w:rPr>
        <w:t>Rubella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3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</w:rPr>
        <w:t>Polio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3"/>
        </w:numPr>
        <w:tabs>
          <w:tab w:pos="2070" w:val="left" w:leader="none"/>
        </w:tabs>
        <w:spacing w:line="240" w:lineRule="auto" w:before="0" w:after="0"/>
        <w:ind w:left="2069" w:right="0" w:hanging="270"/>
        <w:jc w:val="left"/>
      </w:pPr>
      <w:r>
        <w:rPr>
          <w:color w:val="5F6369"/>
          <w:w w:val="115"/>
        </w:rPr>
        <w:t>Measles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3"/>
        </w:numPr>
        <w:tabs>
          <w:tab w:pos="2082" w:val="left" w:leader="none"/>
        </w:tabs>
        <w:spacing w:line="240" w:lineRule="auto" w:before="0" w:after="0"/>
        <w:ind w:left="2081" w:right="0" w:hanging="282"/>
        <w:jc w:val="left"/>
      </w:pP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etanus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580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710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08"/>
          <w:footerReference w:type="default" r:id="rId109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Question</w:t>
      </w:r>
      <w:r>
        <w:rPr>
          <w:rFonts w:ascii="Times New Roman"/>
          <w:b/>
          <w:color w:val="5F6369"/>
          <w:spacing w:val="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4.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NOT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vaccine-preventable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disease?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numPr>
          <w:ilvl w:val="0"/>
          <w:numId w:val="24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  <w:w w:val="105"/>
        </w:rPr>
        <w:t>Cervical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cancer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4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</w:rPr>
        <w:t>Polio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4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  <w:w w:val="105"/>
        </w:rPr>
        <w:t>Hepatitis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B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24"/>
        </w:numPr>
        <w:tabs>
          <w:tab w:pos="1362" w:val="left" w:leader="none"/>
        </w:tabs>
        <w:spacing w:line="240" w:lineRule="auto" w:before="0" w:after="0"/>
        <w:ind w:left="1361" w:right="0" w:hanging="282"/>
        <w:jc w:val="left"/>
      </w:pPr>
      <w:r>
        <w:rPr>
          <w:color w:val="5F6369"/>
          <w:w w:val="110"/>
        </w:rPr>
        <w:t>Asthma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Question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5.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How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many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infants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worldwide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are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still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missing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out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on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basic</w:t>
      </w:r>
      <w:r>
        <w:rPr>
          <w:rFonts w:ascii="Times New Roman"/>
          <w:b/>
          <w:color w:val="5F6369"/>
          <w:spacing w:val="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vaccines?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numPr>
          <w:ilvl w:val="0"/>
          <w:numId w:val="25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  <w:w w:val="105"/>
        </w:rPr>
        <w:t>1.4</w:t>
      </w:r>
      <w:r>
        <w:rPr>
          <w:color w:val="5F6369"/>
          <w:spacing w:val="-19"/>
          <w:w w:val="105"/>
        </w:rPr>
        <w:t> </w:t>
      </w:r>
      <w:r>
        <w:rPr>
          <w:color w:val="5F6369"/>
          <w:w w:val="105"/>
        </w:rPr>
        <w:t>million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5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  <w:w w:val="105"/>
        </w:rPr>
        <w:t>5.9</w:t>
      </w:r>
      <w:r>
        <w:rPr>
          <w:color w:val="5F6369"/>
          <w:spacing w:val="-19"/>
          <w:w w:val="105"/>
        </w:rPr>
        <w:t> </w:t>
      </w:r>
      <w:r>
        <w:rPr>
          <w:color w:val="5F6369"/>
          <w:w w:val="105"/>
        </w:rPr>
        <w:t>million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5"/>
        </w:numPr>
        <w:tabs>
          <w:tab w:pos="1349" w:val="left" w:leader="none"/>
        </w:tabs>
        <w:spacing w:line="240" w:lineRule="auto" w:before="0" w:after="0"/>
        <w:ind w:left="1349" w:right="0" w:hanging="270"/>
        <w:jc w:val="left"/>
      </w:pPr>
      <w:r>
        <w:rPr>
          <w:color w:val="5F6369"/>
          <w:w w:val="105"/>
        </w:rPr>
        <w:t>6.8</w:t>
      </w:r>
      <w:r>
        <w:rPr>
          <w:color w:val="5F6369"/>
          <w:spacing w:val="-19"/>
          <w:w w:val="105"/>
        </w:rPr>
        <w:t> </w:t>
      </w:r>
      <w:r>
        <w:rPr>
          <w:color w:val="5F6369"/>
          <w:w w:val="105"/>
        </w:rPr>
        <w:t>million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25"/>
        </w:numPr>
        <w:tabs>
          <w:tab w:pos="1362" w:val="left" w:leader="none"/>
        </w:tabs>
        <w:spacing w:line="240" w:lineRule="auto" w:before="0" w:after="0"/>
        <w:ind w:left="1361" w:right="0" w:hanging="282"/>
        <w:jc w:val="left"/>
      </w:pPr>
      <w:r>
        <w:rPr/>
        <w:pict>
          <v:group style="position:absolute;margin-left:.005pt;margin-top:26.670349pt;width:595.3pt;height:180.55pt;mso-position-horizontal-relative:page;mso-position-vertical-relative:paragraph;z-index:5848" coordorigin="0,533" coordsize="11906,3611">
            <v:group style="position:absolute;left:0;top:533;width:11906;height:3611" coordorigin="0,533" coordsize="11906,3611">
              <v:shape style="position:absolute;left:0;top:533;width:11906;height:3611" coordorigin="0,533" coordsize="11906,3611" path="m0,4144l11906,4144,11906,533,0,533,0,4144xe" filled="true" fillcolor="#40b4e2" stroked="false">
                <v:path arrowok="t"/>
                <v:fill type="solid"/>
              </v:shape>
              <v:shape style="position:absolute;left:0;top:533;width:11906;height:3611" type="#_x0000_t202" filled="false" stroked="false">
                <v:textbox inset="0,0,0,0">
                  <w:txbxContent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719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Aid: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vaccines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help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eradicate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eliminate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certain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diseases?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250" w:lineRule="auto" w:before="0"/>
                        <w:ind w:left="719" w:right="1437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provides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overview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disease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eradicated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role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vaccines</w:t>
                      </w:r>
                      <w:r>
                        <w:rPr>
                          <w:rFonts w:ascii="Times New Roman"/>
                          <w:color w:val="231F20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play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increasing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immunity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,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aim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4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ultimately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eradicating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diseases.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4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25"/>
                          <w:w w:val="10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also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explains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some</w:t>
                      </w:r>
                      <w:r>
                        <w:rPr>
                          <w:rFonts w:ascii="Times New Roman"/>
                          <w:color w:val="231F20"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diseases,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particularly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those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color w:val="231F20"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reservoirs,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may</w:t>
                      </w:r>
                      <w:r>
                        <w:rPr>
                          <w:rFonts w:ascii="Times New Roman"/>
                          <w:color w:val="231F20"/>
                          <w:spacing w:val="2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never</w:t>
                      </w:r>
                      <w:r>
                        <w:rPr>
                          <w:rFonts w:ascii="Times New Roman"/>
                          <w:color w:val="231F20"/>
                          <w:spacing w:val="2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w w:val="11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eradicated,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pointing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importance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widespread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vaccination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against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those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diseases.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50" w:lineRule="exact" w:before="0"/>
                        <w:ind w:left="719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Questions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26"/>
                        </w:numPr>
                        <w:tabs>
                          <w:tab w:pos="1440" w:val="left" w:leader="none"/>
                        </w:tabs>
                        <w:spacing w:line="264" w:lineRule="exact" w:before="8"/>
                        <w:ind w:left="1439" w:right="1437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What 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are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some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of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the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challenges 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in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achieving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high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levels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of 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population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immunity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for 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all</w:t>
                      </w:r>
                      <w:r>
                        <w:rPr>
                          <w:rFonts w:ascii="Times New Roman"/>
                          <w:color w:val="231F20"/>
                          <w:w w:val="9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diseases?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26"/>
                        </w:numPr>
                        <w:tabs>
                          <w:tab w:pos="1440" w:val="left" w:leader="none"/>
                        </w:tabs>
                        <w:spacing w:line="265" w:lineRule="exact" w:before="0"/>
                        <w:ind w:left="1439" w:right="0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would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simply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explain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importance</w:t>
                      </w:r>
                      <w:r>
                        <w:rPr>
                          <w:rFonts w:ascii="Times New Roman"/>
                          <w:color w:val="231F20"/>
                          <w:spacing w:val="-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population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immunity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26"/>
                        </w:numPr>
                        <w:tabs>
                          <w:tab w:pos="1440" w:val="left" w:leader="none"/>
                        </w:tabs>
                        <w:spacing w:line="276" w:lineRule="exact" w:before="0"/>
                        <w:ind w:left="1439" w:right="0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IPC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skills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were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used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05"/>
        </w:rPr>
        <w:t>18.7</w:t>
      </w:r>
      <w:r>
        <w:rPr>
          <w:color w:val="5F6369"/>
          <w:spacing w:val="-12"/>
          <w:w w:val="105"/>
        </w:rPr>
        <w:t> </w:t>
      </w:r>
      <w:r>
        <w:rPr>
          <w:color w:val="5F6369"/>
          <w:w w:val="105"/>
        </w:rPr>
        <w:t>million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59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40B4E2"/>
          <w:w w:val="115"/>
          <w:sz w:val="36"/>
        </w:rPr>
        <w:t>Session</w:t>
      </w:r>
      <w:r>
        <w:rPr>
          <w:rFonts w:ascii="Times New Roman"/>
          <w:b/>
          <w:color w:val="40B4E2"/>
          <w:spacing w:val="-13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3.2</w:t>
      </w:r>
      <w:r>
        <w:rPr>
          <w:rFonts w:ascii="Times New Roman"/>
          <w:b/>
          <w:color w:val="40B4E2"/>
          <w:spacing w:val="-13"/>
          <w:w w:val="115"/>
          <w:sz w:val="36"/>
        </w:rPr>
        <w:t> </w:t>
      </w:r>
      <w:r>
        <w:rPr>
          <w:rFonts w:ascii="Times New Roman"/>
          <w:b/>
          <w:color w:val="40B4E2"/>
          <w:spacing w:val="-32"/>
          <w:w w:val="115"/>
          <w:sz w:val="36"/>
        </w:rPr>
        <w:t>V</w:t>
      </w:r>
      <w:r>
        <w:rPr>
          <w:rFonts w:ascii="Times New Roman"/>
          <w:b/>
          <w:color w:val="40B4E2"/>
          <w:w w:val="115"/>
          <w:sz w:val="36"/>
        </w:rPr>
        <w:t>accines</w:t>
      </w:r>
      <w:r>
        <w:rPr>
          <w:rFonts w:ascii="Times New Roman"/>
          <w:sz w:val="36"/>
        </w:rPr>
      </w:r>
    </w:p>
    <w:p>
      <w:pPr>
        <w:spacing w:line="250" w:lineRule="auto" w:before="244"/>
        <w:ind w:left="720" w:right="1437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accines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are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produced</w:t>
      </w:r>
      <w:r>
        <w:rPr>
          <w:rFonts w:ascii="Times New Roman"/>
          <w:b/>
          <w:color w:val="5F6369"/>
          <w:spacing w:val="2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distributed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with</w:t>
      </w:r>
      <w:r>
        <w:rPr>
          <w:rFonts w:ascii="Times New Roman"/>
          <w:b/>
          <w:color w:val="5F6369"/>
          <w:spacing w:val="2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principal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goal</w:t>
      </w:r>
      <w:r>
        <w:rPr>
          <w:rFonts w:ascii="Times New Roman"/>
          <w:b/>
          <w:color w:val="5F6369"/>
          <w:spacing w:val="2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preventing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2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protecting</w:t>
      </w:r>
      <w:r>
        <w:rPr>
          <w:rFonts w:ascii="Times New Roman"/>
          <w:b/>
          <w:color w:val="5F6369"/>
          <w:spacing w:val="27"/>
          <w:w w:val="112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against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serious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diseases.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efficacy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vaccines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has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been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shown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all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over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3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world.</w:t>
      </w:r>
      <w:r>
        <w:rPr>
          <w:rFonts w:ascii="Times New Roman"/>
          <w:b/>
          <w:color w:val="5F6369"/>
          <w:spacing w:val="3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Many</w:t>
      </w:r>
      <w:r>
        <w:rPr>
          <w:rFonts w:ascii="Times New Roman"/>
          <w:b/>
          <w:color w:val="5F6369"/>
          <w:w w:val="106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diseases</w:t>
      </w:r>
      <w:r>
        <w:rPr>
          <w:rFonts w:ascii="Times New Roman"/>
          <w:b/>
          <w:color w:val="5F6369"/>
          <w:spacing w:val="2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that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were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once</w:t>
      </w:r>
      <w:r>
        <w:rPr>
          <w:rFonts w:ascii="Times New Roman"/>
          <w:b/>
          <w:color w:val="5F6369"/>
          <w:spacing w:val="2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common,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such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as</w:t>
      </w:r>
      <w:r>
        <w:rPr>
          <w:rFonts w:ascii="Times New Roman"/>
          <w:b/>
          <w:color w:val="5F6369"/>
          <w:spacing w:val="2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polio,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measles,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mumps,</w:t>
      </w:r>
      <w:r>
        <w:rPr>
          <w:rFonts w:ascii="Times New Roman"/>
          <w:b/>
          <w:color w:val="5F6369"/>
          <w:spacing w:val="2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tetanus,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are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now</w:t>
      </w:r>
      <w:r>
        <w:rPr>
          <w:rFonts w:ascii="Times New Roman"/>
          <w:b/>
          <w:color w:val="5F6369"/>
          <w:spacing w:val="2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rare</w:t>
      </w:r>
      <w:r>
        <w:rPr>
          <w:rFonts w:ascii="Times New Roman"/>
          <w:b/>
          <w:color w:val="5F6369"/>
          <w:w w:val="103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under</w:t>
      </w:r>
      <w:r>
        <w:rPr>
          <w:rFonts w:ascii="Times New Roman"/>
          <w:b/>
          <w:color w:val="5F6369"/>
          <w:spacing w:val="-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control.</w:t>
      </w:r>
      <w:r>
        <w:rPr>
          <w:rFonts w:ascii="Times New Roman"/>
          <w:sz w:val="22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proven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effective.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held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standards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carefully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monitored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start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development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child.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assurance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closely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monitored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immunization production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 delivery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system.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vaccine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safety system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starts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from quality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control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manufacturer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continues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supply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chain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cold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chain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delivery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point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administered.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Manufacturers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maintain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control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manufacturing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transportation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facilities.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[country],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assurance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safe</w:t>
      </w:r>
      <w:r>
        <w:rPr/>
      </w:r>
    </w:p>
    <w:p>
      <w:pPr>
        <w:pStyle w:val="BodyText"/>
        <w:spacing w:line="240" w:lineRule="auto" w:before="72"/>
        <w:ind w:left="720" w:right="0"/>
        <w:jc w:val="both"/>
      </w:pP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closely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monitored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delivery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system.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58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11"/>
          <w:footerReference w:type="default" r:id="rId112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Quality</w:t>
      </w:r>
      <w:r>
        <w:rPr>
          <w:rFonts w:ascii="Times New Roman"/>
          <w:b/>
          <w:color w:val="5F6369"/>
          <w:spacing w:val="-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and</w:t>
      </w:r>
      <w:r>
        <w:rPr>
          <w:rFonts w:ascii="Times New Roman"/>
          <w:b/>
          <w:color w:val="5F6369"/>
          <w:spacing w:val="-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Safety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23"/>
          <w:w w:val="110"/>
        </w:rPr>
        <w:t> </w:t>
      </w:r>
      <w:r>
        <w:rPr>
          <w:color w:val="5F6369"/>
          <w:spacing w:val="-2"/>
          <w:w w:val="110"/>
        </w:rPr>
        <w:t>World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Organization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works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closely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national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experts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authorities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3"/>
          <w:w w:val="110"/>
        </w:rPr>
        <w:t>quality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2"/>
          <w:w w:val="110"/>
        </w:rPr>
        <w:t>safety,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effectiveness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vaccines.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They</w:t>
      </w:r>
      <w:r>
        <w:rPr>
          <w:color w:val="5F6369"/>
          <w:spacing w:val="-3"/>
          <w:w w:val="110"/>
        </w:rPr>
        <w:t>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along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partner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countries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coordinating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bodies,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establish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standards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2"/>
          <w:w w:val="110"/>
        </w:rPr>
        <w:t>safety,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including:</w:t>
      </w:r>
      <w:r>
        <w:rPr/>
      </w:r>
    </w:p>
    <w:p>
      <w:pPr>
        <w:pStyle w:val="BodyText"/>
        <w:numPr>
          <w:ilvl w:val="1"/>
          <w:numId w:val="25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10"/>
        </w:rPr>
        <w:t>Conducting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thorough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review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evidence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efficacy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vaccine</w:t>
      </w:r>
      <w:r>
        <w:rPr/>
      </w:r>
    </w:p>
    <w:p>
      <w:pPr>
        <w:pStyle w:val="BodyText"/>
        <w:numPr>
          <w:ilvl w:val="1"/>
          <w:numId w:val="25"/>
        </w:numPr>
        <w:tabs>
          <w:tab w:pos="1800" w:val="left" w:leader="none"/>
        </w:tabs>
        <w:spacing w:line="240" w:lineRule="auto" w:before="191" w:after="0"/>
        <w:ind w:left="1799" w:right="0" w:hanging="359"/>
        <w:jc w:val="both"/>
      </w:pPr>
      <w:r>
        <w:rPr>
          <w:color w:val="5F6369"/>
          <w:w w:val="105"/>
        </w:rPr>
        <w:t>Establishing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quality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standards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specific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vaccines</w:t>
      </w:r>
      <w:r>
        <w:rPr/>
      </w:r>
    </w:p>
    <w:p>
      <w:pPr>
        <w:pStyle w:val="BodyText"/>
        <w:numPr>
          <w:ilvl w:val="1"/>
          <w:numId w:val="25"/>
        </w:numPr>
        <w:tabs>
          <w:tab w:pos="1800" w:val="left" w:leader="none"/>
        </w:tabs>
        <w:spacing w:line="250" w:lineRule="auto" w:before="191" w:after="0"/>
        <w:ind w:left="1799" w:right="716" w:hanging="359"/>
        <w:jc w:val="both"/>
      </w:pP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esting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every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batch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potency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(to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works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20"/>
          <w:w w:val="108"/>
        </w:rPr>
        <w:t> </w:t>
      </w:r>
      <w:r>
        <w:rPr>
          <w:color w:val="5F6369"/>
          <w:w w:val="110"/>
        </w:rPr>
        <w:t>disease),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purity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(to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certain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ingredients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production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removed),</w:t>
      </w:r>
      <w:r>
        <w:rPr>
          <w:color w:val="5F6369"/>
          <w:w w:val="110"/>
        </w:rPr>
        <w:t> 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sterility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(to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contain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outside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germs).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1"/>
          <w:numId w:val="25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w w:val="110"/>
        </w:rPr>
        <w:t>Establishing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monitoring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detecting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investigating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AEFIs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403.672913pt;margin-top:17.143831pt;width:153.7pt;height:94.2pt;mso-position-horizontal-relative:page;mso-position-vertical-relative:paragraph;z-index:5896" coordorigin="8073,343" coordsize="3074,1884">
            <v:shape style="position:absolute;left:8073;top:343;width:3074;height:1884" coordorigin="8073,343" coordsize="3074,1884" path="m10484,502l10465,508,9107,1230,9100,1236,8754,1794,8091,2147,8079,2159,8073,2175,8074,2194,8083,2215,8099,2224,8118,2226,8137,2221,8795,1871,9502,1871,9623,1806,9438,1806,8864,1785,9167,1297,10465,607,10571,607,10527,525,10519,514,10503,505,10484,502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9502,1871l8795,1871,9451,1896,9460,1894,9502,1871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9611,1351l9592,1353,9569,1363,9559,1379,9555,1397,9560,1415,9696,1670,9438,1806,9623,1806,9962,1626,9778,1626,9639,1365,9627,1355,9611,1351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9858,1220l9839,1222,9816,1232,9806,1247,9802,1265,9807,1283,9943,1538,9778,1626,9962,1626,10208,1494,10025,1494,9886,1234,9874,1224,9858,1220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10105,1088l10085,1090,10063,1100,10053,1116,10049,1134,10054,1152,10190,1407,10025,1494,10208,1494,10454,1363,10272,1363,10133,1103,10121,1093,10105,1088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10352,957l10332,959,10310,969,10299,985,10296,1003,10301,1021,10436,1276,10272,1363,10454,1363,10700,1232,10519,1232,10380,972,10368,961,10352,957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10571,607l10465,607,10736,1116,10519,1232,10700,1232,10830,1163,10840,1147,10844,1129,10839,1111,10703,856,10848,779,10662,779,10571,607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11030,738l10925,738,11064,999,11076,1009,11092,1013,11111,1011,11133,1001,11144,986,11147,968,11143,950,11030,738xe" filled="true" fillcolor="#40b4e2" stroked="false">
              <v:path arrowok="t"/>
              <v:fill type="solid"/>
            </v:shape>
            <v:shape style="position:absolute;left:8073;top:343;width:3074;height:1884" coordorigin="8073,343" coordsize="3074,1884" path="m10799,343l10780,345,10758,355,10747,371,10744,389,10748,407,10884,662,10662,779,10848,779,10925,738,11030,738,10827,357,10815,347,10799,343xe" filled="true" fillcolor="#40b4e2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5F6369"/>
          <w:spacing w:val="-7"/>
          <w:w w:val="110"/>
          <w:sz w:val="28"/>
        </w:rPr>
        <w:t>T</w:t>
      </w:r>
      <w:r>
        <w:rPr>
          <w:rFonts w:ascii="Times New Roman"/>
          <w:b/>
          <w:color w:val="5F6369"/>
          <w:spacing w:val="-5"/>
          <w:w w:val="110"/>
          <w:sz w:val="28"/>
        </w:rPr>
        <w:t>ypes</w:t>
      </w:r>
      <w:r>
        <w:rPr>
          <w:rFonts w:ascii="Times New Roman"/>
          <w:b/>
          <w:color w:val="5F6369"/>
          <w:spacing w:val="1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of</w:t>
      </w:r>
      <w:r>
        <w:rPr>
          <w:rFonts w:ascii="Times New Roman"/>
          <w:b/>
          <w:color w:val="5F6369"/>
          <w:spacing w:val="13"/>
          <w:w w:val="110"/>
          <w:sz w:val="28"/>
        </w:rPr>
        <w:t> </w:t>
      </w:r>
      <w:r>
        <w:rPr>
          <w:rFonts w:ascii="Times New Roman"/>
          <w:b/>
          <w:color w:val="5F6369"/>
          <w:spacing w:val="-4"/>
          <w:w w:val="110"/>
          <w:sz w:val="28"/>
        </w:rPr>
        <w:t>V</w:t>
      </w:r>
      <w:r>
        <w:rPr>
          <w:rFonts w:ascii="Times New Roman"/>
          <w:b/>
          <w:color w:val="5F6369"/>
          <w:spacing w:val="-3"/>
          <w:w w:val="110"/>
          <w:sz w:val="28"/>
        </w:rPr>
        <w:t>accines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3896"/>
        <w:jc w:val="both"/>
      </w:pPr>
      <w:r>
        <w:rPr/>
        <w:pict>
          <v:group style="position:absolute;margin-left:0pt;margin-top:7.668341pt;width:.1pt;height:180.55pt;mso-position-horizontal-relative:page;mso-position-vertical-relative:paragraph;z-index:5920" coordorigin="0,153" coordsize="2,3611">
            <v:shape style="position:absolute;left:0;top:153;width:2;height:3611" coordorigin="0,153" coordsize="0,3611" path="m0,153l0,3764e" filled="false" stroked="true" strokeweight=".1pt" strokecolor="#40b4e2">
              <v:path arrowok="t"/>
            </v:shape>
            <w10:wrap type="none"/>
          </v:group>
        </w:pict>
      </w:r>
      <w:r>
        <w:rPr>
          <w:color w:val="5F6369"/>
          <w:w w:val="110"/>
        </w:rPr>
        <w:t>There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vaccine: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attenuated,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inactivated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(either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whole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cell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cell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fractions),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recombinant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(genetically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engineered)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vaccines.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sceptical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make-up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vaccines,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providing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assurances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effects.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Live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Attenuated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840"/>
        <w:jc w:val="left"/>
      </w:pPr>
      <w:r>
        <w:rPr>
          <w:color w:val="5F6369"/>
          <w:w w:val="110"/>
        </w:rPr>
        <w:t>Live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attenuated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derived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disease-causing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viruses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bacteria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weakened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under laboratory conditions.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Examples of live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attenuated vaccines include: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27"/>
        </w:numPr>
        <w:tabs>
          <w:tab w:pos="1800" w:val="left" w:leader="none"/>
        </w:tabs>
        <w:spacing w:line="240" w:lineRule="auto" w:before="187" w:after="0"/>
        <w:ind w:left="1799" w:right="0" w:hanging="359"/>
        <w:jc w:val="both"/>
      </w:pPr>
      <w:r>
        <w:rPr>
          <w:color w:val="5F6369"/>
          <w:spacing w:val="-2"/>
          <w:w w:val="105"/>
        </w:rPr>
        <w:t>Viral: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Oral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polio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vaccine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(OPV),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measles,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yellow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fever</w:t>
      </w:r>
      <w:r>
        <w:rPr/>
      </w:r>
    </w:p>
    <w:p>
      <w:pPr>
        <w:pStyle w:val="BodyText"/>
        <w:numPr>
          <w:ilvl w:val="0"/>
          <w:numId w:val="27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05"/>
        </w:rPr>
        <w:t>Bacteria: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Bacillus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Calmette-Guerin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(BCG),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oral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typhoid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(Salmonella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typhi),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oral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cholera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Inactivated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840"/>
        <w:jc w:val="left"/>
      </w:pPr>
      <w:r>
        <w:rPr>
          <w:color w:val="5F6369"/>
          <w:w w:val="110"/>
        </w:rPr>
        <w:t>Inactivated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produced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growing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viruses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 bacteria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inactivating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heat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chemicals.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alive,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cannot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grow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individual and,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therefore,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cannot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cause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disease.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Multiple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doses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required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full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protection.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Booster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doses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maintain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immunity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protection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diminishes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over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time.</w:t>
      </w:r>
      <w:r>
        <w:rPr/>
      </w:r>
    </w:p>
    <w:p>
      <w:pPr>
        <w:pStyle w:val="BodyText"/>
        <w:spacing w:line="240" w:lineRule="auto"/>
        <w:ind w:left="1440" w:right="0"/>
        <w:jc w:val="both"/>
      </w:pPr>
      <w:r>
        <w:rPr>
          <w:color w:val="5F6369"/>
          <w:w w:val="110"/>
        </w:rPr>
        <w:t>Examples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inactivated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include: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27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spacing w:val="-2"/>
          <w:w w:val="105"/>
        </w:rPr>
        <w:t>Viral: </w:t>
      </w:r>
      <w:r>
        <w:rPr>
          <w:color w:val="5F6369"/>
          <w:w w:val="105"/>
        </w:rPr>
        <w:t>Injectable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polio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vaccine</w:t>
      </w:r>
      <w:r>
        <w:rPr>
          <w:color w:val="5F6369"/>
          <w:spacing w:val="-1"/>
          <w:w w:val="105"/>
        </w:rPr>
        <w:t> </w:t>
      </w:r>
      <w:r>
        <w:rPr>
          <w:color w:val="5F6369"/>
          <w:w w:val="105"/>
        </w:rPr>
        <w:t>(IPV)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(Salk),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hepatitis</w:t>
      </w:r>
      <w:r>
        <w:rPr>
          <w:color w:val="5F6369"/>
          <w:spacing w:val="-1"/>
          <w:w w:val="105"/>
        </w:rPr>
        <w:t> </w:t>
      </w:r>
      <w:r>
        <w:rPr>
          <w:color w:val="5F6369"/>
          <w:w w:val="105"/>
        </w:rPr>
        <w:t>A,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influenza,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-2"/>
          <w:w w:val="105"/>
        </w:rPr>
        <w:t> </w:t>
      </w:r>
      <w:r>
        <w:rPr>
          <w:color w:val="5F6369"/>
          <w:w w:val="105"/>
        </w:rPr>
        <w:t>rabies</w:t>
      </w:r>
      <w:r>
        <w:rPr/>
      </w:r>
    </w:p>
    <w:p>
      <w:pPr>
        <w:pStyle w:val="BodyText"/>
        <w:numPr>
          <w:ilvl w:val="0"/>
          <w:numId w:val="27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10"/>
        </w:rPr>
        <w:t>Bacterial: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Whole-cell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pertussis,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inactivated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cholera,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anthrax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Recombinant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8"/>
        <w:jc w:val="left"/>
      </w:pPr>
      <w:r>
        <w:rPr>
          <w:color w:val="5F6369"/>
          <w:w w:val="110"/>
        </w:rPr>
        <w:t>Recombinant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produced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inserting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genetic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material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disease-causing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organism</w:t>
      </w:r>
      <w:r>
        <w:rPr>
          <w:color w:val="5F6369"/>
          <w:w w:val="110"/>
        </w:rPr>
        <w:t> into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cell,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replicates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proteins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disease-causing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organism.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proteins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594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29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710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13"/>
          <w:footerReference w:type="default" r:id="rId114"/>
          <w:pgSz w:w="11910" w:h="16840"/>
          <w:pgMar w:header="0" w:footer="0" w:top="1120" w:bottom="280" w:left="0" w:right="0"/>
        </w:sectPr>
      </w:pPr>
    </w:p>
    <w:p>
      <w:pPr>
        <w:pStyle w:val="BodyText"/>
        <w:spacing w:line="240" w:lineRule="auto" w:before="54"/>
        <w:ind w:left="720" w:right="0"/>
        <w:jc w:val="left"/>
      </w:pPr>
      <w:r>
        <w:rPr>
          <w:color w:val="5F6369"/>
          <w:w w:val="110"/>
        </w:rPr>
        <w:t>purified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vaccine.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Examples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inactivated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include: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80" w:right="0" w:hanging="360"/>
        <w:jc w:val="left"/>
      </w:pPr>
      <w:r>
        <w:rPr>
          <w:color w:val="5F6369"/>
          <w:w w:val="105"/>
        </w:rPr>
        <w:t>Hepatitis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B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human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papillomavirus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(HPV)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48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0pt;margin-top:-205.272339pt;width:595.3pt;height:185.5pt;mso-position-horizontal-relative:page;mso-position-vertical-relative:paragraph;z-index:5992" coordorigin="0,-4105" coordsize="11906,3710">
            <v:group style="position:absolute;left:0;top:-4105;width:11906;height:3710" coordorigin="0,-4105" coordsize="11906,3710">
              <v:shape style="position:absolute;left:0;top:-4105;width:11906;height:3710" coordorigin="0,-4105" coordsize="11906,3710" path="m0,-396l11906,-396,11906,-4105,0,-4105,0,-396xe" filled="true" fillcolor="#40b4e2" stroked="false">
                <v:path arrowok="t"/>
                <v:fill type="solid"/>
              </v:shape>
              <v:shape style="position:absolute;left:0;top:-4105;width:11906;height:3710" type="#_x0000_t202" filled="false" stroked="false">
                <v:textbox inset="0,0,0,0">
                  <w:txbxContent>
                    <w:p>
                      <w:pPr>
                        <w:spacing w:line="240" w:lineRule="auto" w:before="2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0"/>
                          <w:szCs w:val="20"/>
                        </w:rPr>
                      </w:pPr>
                    </w:p>
                    <w:p>
                      <w:pPr>
                        <w:spacing w:before="0"/>
                        <w:ind w:left="72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Aid: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importance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immunizations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new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vaccines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1"/>
                        <w:ind w:left="720" w:right="1437" w:firstLine="91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reviews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key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reasons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it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important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all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children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fully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vaccinated,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 including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benefits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individual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child,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family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,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community.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also</w:t>
                      </w:r>
                      <w:r>
                        <w:rPr>
                          <w:rFonts w:ascii="Times New Roman"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explains</w:t>
                      </w:r>
                      <w:r>
                        <w:rPr>
                          <w:rFonts w:ascii="Times New Roman"/>
                          <w:color w:val="231F20"/>
                          <w:spacing w:val="29"/>
                          <w:w w:val="10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it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beneficial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new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vaccines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being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developed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introduced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protect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even</w:t>
                      </w:r>
                      <w:r>
                        <w:rPr>
                          <w:rFonts w:ascii="Times New Roman"/>
                          <w:color w:val="231F20"/>
                          <w:w w:val="11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more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diseases.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before="0"/>
                        <w:ind w:left="72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Questions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28"/>
                        </w:numPr>
                        <w:tabs>
                          <w:tab w:pos="1080" w:val="left" w:leader="none"/>
                        </w:tabs>
                        <w:spacing w:line="243" w:lineRule="auto" w:before="187"/>
                        <w:ind w:left="1080" w:right="2412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would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use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IPC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skills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convince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should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follow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w w:val="11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recommended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vaccination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schedule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they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fully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vaccinated?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28"/>
                        </w:numPr>
                        <w:tabs>
                          <w:tab w:pos="1080" w:val="left" w:leader="none"/>
                        </w:tabs>
                        <w:spacing w:line="243" w:lineRule="auto" w:before="184"/>
                        <w:ind w:left="1080" w:right="1874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Why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think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may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hesitant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receive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newly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introduced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 vaccine?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could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say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convince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them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allow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receive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vaccine?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39.38031pt;margin-top:.46836pt;width:65.25pt;height:60.3pt;mso-position-horizontal-relative:page;mso-position-vertical-relative:paragraph;z-index:-270832" coordorigin="8788,9" coordsize="1305,1206">
            <v:shape style="position:absolute;left:8788;top:9;width:1305;height:1206" coordorigin="8788,9" coordsize="1305,1206" path="m8788,1215l10092,9e" filled="false" stroked="true" strokeweight="3.433pt" strokecolor="#40b4e2">
              <v:path arrowok="t"/>
            </v:shape>
            <w10:wrap type="none"/>
          </v:group>
        </w:pict>
      </w:r>
      <w:r>
        <w:rPr>
          <w:rFonts w:ascii="Times New Roman"/>
          <w:b/>
          <w:color w:val="40B4E2"/>
          <w:w w:val="110"/>
          <w:sz w:val="36"/>
        </w:rPr>
        <w:t>Session</w:t>
      </w:r>
      <w:r>
        <w:rPr>
          <w:rFonts w:ascii="Times New Roman"/>
          <w:b/>
          <w:color w:val="40B4E2"/>
          <w:spacing w:val="20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3.3</w:t>
      </w:r>
      <w:r>
        <w:rPr>
          <w:rFonts w:ascii="Times New Roman"/>
          <w:b/>
          <w:color w:val="40B4E2"/>
          <w:spacing w:val="21"/>
          <w:w w:val="110"/>
          <w:sz w:val="36"/>
        </w:rPr>
        <w:t> </w:t>
      </w:r>
      <w:r>
        <w:rPr>
          <w:rFonts w:ascii="Times New Roman"/>
          <w:b/>
          <w:color w:val="40B4E2"/>
          <w:spacing w:val="-30"/>
          <w:w w:val="110"/>
          <w:sz w:val="36"/>
        </w:rPr>
        <w:t>V</w:t>
      </w:r>
      <w:r>
        <w:rPr>
          <w:rFonts w:ascii="Times New Roman"/>
          <w:b/>
          <w:color w:val="40B4E2"/>
          <w:w w:val="110"/>
          <w:sz w:val="36"/>
        </w:rPr>
        <w:t>accine-Preventable</w:t>
      </w:r>
      <w:r>
        <w:rPr>
          <w:rFonts w:ascii="Times New Roman"/>
          <w:b/>
          <w:color w:val="40B4E2"/>
          <w:spacing w:val="20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Childhood</w:t>
      </w:r>
      <w:r>
        <w:rPr>
          <w:rFonts w:ascii="Times New Roman"/>
          <w:b/>
          <w:color w:val="40B4E2"/>
          <w:spacing w:val="21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Di</w:t>
      </w:r>
      <w:r>
        <w:rPr>
          <w:rFonts w:ascii="Times New Roman"/>
          <w:b/>
          <w:color w:val="40B4E2"/>
          <w:spacing w:val="-153"/>
          <w:w w:val="110"/>
          <w:sz w:val="36"/>
        </w:rPr>
        <w:t>s</w:t>
      </w:r>
      <w:r>
        <w:rPr>
          <w:rFonts w:ascii="Times New Roman"/>
          <w:b/>
          <w:color w:val="40B4E2"/>
          <w:spacing w:val="-150"/>
          <w:w w:val="110"/>
          <w:position w:val="16"/>
          <w:sz w:val="45"/>
        </w:rPr>
        <w:t>Y</w:t>
      </w:r>
      <w:r>
        <w:rPr>
          <w:rFonts w:ascii="Times New Roman"/>
          <w:b/>
          <w:color w:val="40B4E2"/>
          <w:spacing w:val="-67"/>
          <w:w w:val="110"/>
          <w:sz w:val="36"/>
        </w:rPr>
        <w:t>e</w:t>
      </w:r>
      <w:r>
        <w:rPr>
          <w:rFonts w:ascii="Times New Roman"/>
          <w:b/>
          <w:color w:val="40B4E2"/>
          <w:spacing w:val="-242"/>
          <w:w w:val="110"/>
          <w:position w:val="16"/>
          <w:sz w:val="45"/>
        </w:rPr>
        <w:t>E</w:t>
      </w:r>
      <w:r>
        <w:rPr>
          <w:rFonts w:ascii="Times New Roman"/>
          <w:b/>
          <w:color w:val="40B4E2"/>
          <w:w w:val="110"/>
          <w:sz w:val="36"/>
        </w:rPr>
        <w:t>a</w:t>
      </w:r>
      <w:r>
        <w:rPr>
          <w:rFonts w:ascii="Times New Roman"/>
          <w:b/>
          <w:color w:val="40B4E2"/>
          <w:spacing w:val="-154"/>
          <w:w w:val="110"/>
          <w:sz w:val="36"/>
        </w:rPr>
        <w:t>s</w:t>
      </w:r>
      <w:r>
        <w:rPr>
          <w:rFonts w:ascii="Times New Roman"/>
          <w:b/>
          <w:color w:val="40B4E2"/>
          <w:spacing w:val="-114"/>
          <w:w w:val="110"/>
          <w:position w:val="16"/>
          <w:sz w:val="45"/>
        </w:rPr>
        <w:t>S</w:t>
      </w:r>
      <w:r>
        <w:rPr>
          <w:rFonts w:ascii="Times New Roman"/>
          <w:b/>
          <w:color w:val="40B4E2"/>
          <w:w w:val="110"/>
          <w:sz w:val="36"/>
        </w:rPr>
        <w:t>es</w:t>
      </w:r>
      <w:r>
        <w:rPr>
          <w:rFonts w:ascii="Times New Roman"/>
          <w:sz w:val="36"/>
        </w:rPr>
      </w:r>
    </w:p>
    <w:p>
      <w:pPr>
        <w:tabs>
          <w:tab w:pos="9516" w:val="left" w:leader="none"/>
        </w:tabs>
        <w:spacing w:line="583" w:lineRule="exact" w:before="0"/>
        <w:ind w:left="720" w:right="0" w:firstLine="0"/>
        <w:jc w:val="left"/>
        <w:rPr>
          <w:rFonts w:ascii="Times New Roman" w:hAnsi="Times New Roman" w:cs="Times New Roman" w:eastAsia="Times New Roman"/>
          <w:sz w:val="45"/>
          <w:szCs w:val="45"/>
        </w:rPr>
      </w:pPr>
      <w:r>
        <w:rPr/>
        <w:pict>
          <v:shape style="position:absolute;margin-left:35.515999pt;margin-top:27.556246pt;width:33.119563pt;height:31.169pt;mso-position-horizontal-relative:page;mso-position-vertical-relative:paragraph;z-index:-270856" type="#_x0000_t75" stroked="false">
            <v:imagedata r:id="rId110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1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Guess</w:t>
      </w:r>
      <w:r>
        <w:rPr>
          <w:rFonts w:ascii="Times New Roman"/>
          <w:b/>
          <w:color w:val="5F6369"/>
          <w:spacing w:val="1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that</w:t>
      </w:r>
      <w:r>
        <w:rPr>
          <w:rFonts w:ascii="Times New Roman"/>
          <w:b/>
          <w:color w:val="5F6369"/>
          <w:spacing w:val="13"/>
          <w:w w:val="110"/>
          <w:sz w:val="28"/>
        </w:rPr>
        <w:t> </w:t>
      </w:r>
      <w:r>
        <w:rPr>
          <w:rFonts w:ascii="Times New Roman"/>
          <w:b/>
          <w:color w:val="5F6369"/>
          <w:spacing w:val="-3"/>
          <w:w w:val="110"/>
          <w:sz w:val="28"/>
        </w:rPr>
        <w:t>V</w:t>
      </w:r>
      <w:r>
        <w:rPr>
          <w:rFonts w:ascii="Times New Roman"/>
          <w:b/>
          <w:color w:val="5F6369"/>
          <w:spacing w:val="-2"/>
          <w:w w:val="110"/>
          <w:sz w:val="28"/>
        </w:rPr>
        <w:t>accine-Preventable</w:t>
      </w:r>
      <w:r>
        <w:rPr>
          <w:rFonts w:ascii="Times New Roman"/>
          <w:b/>
          <w:color w:val="5F6369"/>
          <w:spacing w:val="1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Disease</w:t>
        <w:tab/>
      </w:r>
      <w:r>
        <w:rPr>
          <w:rFonts w:ascii="Times New Roman"/>
          <w:b/>
          <w:color w:val="40B4E2"/>
          <w:w w:val="110"/>
          <w:position w:val="11"/>
          <w:sz w:val="45"/>
        </w:rPr>
        <w:t>NO</w:t>
      </w:r>
      <w:r>
        <w:rPr>
          <w:rFonts w:ascii="Times New Roman"/>
          <w:sz w:val="45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75"/>
        <w:ind w:left="1642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Instructions</w:t>
      </w:r>
      <w:r>
        <w:rPr>
          <w:rFonts w:ascii="Times New Roman"/>
          <w:sz w:val="22"/>
        </w:rPr>
      </w:r>
    </w:p>
    <w:p>
      <w:pPr>
        <w:pStyle w:val="BodyText"/>
        <w:spacing w:line="250" w:lineRule="auto" w:before="11"/>
        <w:ind w:left="720" w:right="1437" w:firstLine="922"/>
        <w:jc w:val="both"/>
      </w:pPr>
      <w:r>
        <w:rPr>
          <w:rFonts w:ascii="Times New Roman"/>
          <w:b/>
          <w:color w:val="5F6369"/>
          <w:w w:val="110"/>
        </w:rPr>
        <w:t>Note</w:t>
      </w:r>
      <w:r>
        <w:rPr>
          <w:rFonts w:ascii="Times New Roman"/>
          <w:b/>
          <w:color w:val="5F6369"/>
          <w:spacing w:val="13"/>
          <w:w w:val="110"/>
        </w:rPr>
        <w:t> </w:t>
      </w:r>
      <w:r>
        <w:rPr>
          <w:rFonts w:ascii="Times New Roman"/>
          <w:b/>
          <w:color w:val="5F6369"/>
          <w:w w:val="110"/>
        </w:rPr>
        <w:t>to</w:t>
      </w:r>
      <w:r>
        <w:rPr>
          <w:rFonts w:ascii="Times New Roman"/>
          <w:b/>
          <w:color w:val="5F6369"/>
          <w:spacing w:val="14"/>
          <w:w w:val="110"/>
        </w:rPr>
        <w:t> </w:t>
      </w:r>
      <w:r>
        <w:rPr>
          <w:rFonts w:ascii="Times New Roman"/>
          <w:b/>
          <w:color w:val="5F6369"/>
          <w:w w:val="110"/>
        </w:rPr>
        <w:t>facilitator:</w:t>
      </w:r>
      <w:r>
        <w:rPr>
          <w:rFonts w:ascii="Times New Roman"/>
          <w:b/>
          <w:color w:val="5F6369"/>
          <w:spacing w:val="14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PowerPoint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presentation/slide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deck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ahead</w:t>
      </w:r>
      <w:r>
        <w:rPr>
          <w:color w:val="5F6369"/>
          <w:spacing w:val="22"/>
          <w:w w:val="114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16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slides.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slide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Reference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Cards</w:t>
      </w:r>
      <w:r>
        <w:rPr>
          <w:color w:val="5F6369"/>
          <w:spacing w:val="22"/>
          <w:w w:val="109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reference.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slides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facts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disease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featured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Reference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Cards,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disease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slide.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access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4"/>
          <w:w w:val="110"/>
        </w:rPr>
        <w:t> </w:t>
      </w:r>
      <w:r>
        <w:rPr>
          <w:color w:val="5F6369"/>
          <w:spacing w:val="-2"/>
          <w:w w:val="110"/>
        </w:rPr>
        <w:t>projector,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copy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23"/>
          <w:w w:val="114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facts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disease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onto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15"/>
          <w:w w:val="110"/>
        </w:rPr>
        <w:t> </w:t>
      </w:r>
      <w:r>
        <w:rPr>
          <w:color w:val="5F6369"/>
          <w:spacing w:val="-3"/>
          <w:w w:val="110"/>
        </w:rPr>
        <w:t>paper.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piece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paper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per</w:t>
      </w:r>
      <w:r>
        <w:rPr>
          <w:color w:val="5F6369"/>
          <w:spacing w:val="21"/>
          <w:w w:val="113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disease.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40" w:lineRule="auto" w:before="0" w:after="0"/>
        <w:ind w:left="1439" w:right="0" w:hanging="360"/>
        <w:jc w:val="left"/>
      </w:pPr>
      <w:r>
        <w:rPr>
          <w:color w:val="5F6369"/>
          <w:w w:val="110"/>
        </w:rPr>
        <w:t>Invite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stand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front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room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face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rest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participants.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50" w:lineRule="auto" w:before="191" w:after="0"/>
        <w:ind w:left="1439" w:right="1442" w:hanging="360"/>
        <w:jc w:val="left"/>
      </w:pPr>
      <w:r>
        <w:rPr>
          <w:color w:val="5F6369"/>
          <w:w w:val="110"/>
        </w:rPr>
        <w:t>Display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either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slides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35"/>
          <w:w w:val="110"/>
        </w:rPr>
        <w:t> </w:t>
      </w:r>
      <w:r>
        <w:rPr>
          <w:color w:val="5F6369"/>
          <w:spacing w:val="-3"/>
          <w:w w:val="110"/>
        </w:rPr>
        <w:t>paper,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seen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2"/>
          <w:w w:val="110"/>
        </w:rPr>
        <w:t>volunteer.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50" w:lineRule="auto" w:before="180" w:after="0"/>
        <w:ind w:left="1439" w:right="1445" w:hanging="360"/>
        <w:jc w:val="left"/>
      </w:pPr>
      <w:r>
        <w:rPr>
          <w:color w:val="5F6369"/>
          <w:w w:val="110"/>
        </w:rPr>
        <w:t>The task of the volunteer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 to identify what vaccine-preventable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disease is on the slide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w w:val="110"/>
        </w:rPr>
        <w:t> only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‘yes’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‘no’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questions.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50" w:lineRule="auto" w:before="180" w:after="0"/>
        <w:ind w:left="1439" w:right="1445" w:hanging="360"/>
        <w:jc w:val="left"/>
      </w:pPr>
      <w:r>
        <w:rPr>
          <w:color w:val="5F6369"/>
          <w:w w:val="110"/>
        </w:rPr>
        <w:t>When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asks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question,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only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‘yes’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‘no’,</w:t>
      </w:r>
      <w:r>
        <w:rPr>
          <w:color w:val="5F6369"/>
          <w:w w:val="101"/>
        </w:rPr>
        <w:t> </w:t>
      </w:r>
      <w:r>
        <w:rPr>
          <w:color w:val="5F6369"/>
          <w:w w:val="105"/>
        </w:rPr>
        <w:t>providing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no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additional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information.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40" w:lineRule="auto" w:before="180" w:after="0"/>
        <w:ind w:left="1439" w:right="0" w:hanging="36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15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‘yes’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‘no’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questions.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50" w:lineRule="auto" w:before="191" w:after="0"/>
        <w:ind w:left="1439" w:right="1445" w:hanging="360"/>
        <w:jc w:val="left"/>
      </w:pPr>
      <w:r>
        <w:rPr>
          <w:color w:val="5F6369"/>
          <w:w w:val="115"/>
        </w:rPr>
        <w:t>They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can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only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guess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disease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once.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game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is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over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once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either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reach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15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questions</w:t>
      </w:r>
      <w:r>
        <w:rPr>
          <w:color w:val="5F6369"/>
          <w:w w:val="114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guess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disease</w:t>
      </w:r>
      <w:r>
        <w:rPr>
          <w:color w:val="5F6369"/>
          <w:spacing w:val="-9"/>
          <w:w w:val="115"/>
        </w:rPr>
        <w:t> </w:t>
      </w:r>
      <w:r>
        <w:rPr>
          <w:color w:val="5F6369"/>
          <w:spacing w:val="-3"/>
          <w:w w:val="115"/>
        </w:rPr>
        <w:t>correctly.</w:t>
      </w:r>
      <w:r>
        <w:rPr/>
      </w:r>
    </w:p>
    <w:p>
      <w:pPr>
        <w:pStyle w:val="BodyText"/>
        <w:numPr>
          <w:ilvl w:val="0"/>
          <w:numId w:val="29"/>
        </w:numPr>
        <w:tabs>
          <w:tab w:pos="1440" w:val="left" w:leader="none"/>
        </w:tabs>
        <w:spacing w:line="240" w:lineRule="auto" w:before="180" w:after="0"/>
        <w:ind w:left="1439" w:right="0" w:hanging="360"/>
        <w:jc w:val="left"/>
      </w:pPr>
      <w:r>
        <w:rPr>
          <w:color w:val="5F6369"/>
          <w:w w:val="110"/>
        </w:rPr>
        <w:t>Alternate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volunteers,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slide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allows.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606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15"/>
          <w:footerReference w:type="default" r:id="rId116"/>
          <w:pgSz w:w="11910" w:h="16840"/>
          <w:pgMar w:header="0" w:footer="0" w:top="1340" w:bottom="280" w:left="0" w:right="0"/>
        </w:sectPr>
      </w:pPr>
    </w:p>
    <w:p>
      <w:pPr>
        <w:spacing w:before="57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-.05pt;margin-top:12.916241pt;width:595.35pt;height:242.95pt;mso-position-horizontal-relative:page;mso-position-vertical-relative:paragraph;z-index:-270784" coordorigin="-1,258" coordsize="11907,4859">
            <v:group style="position:absolute;left:0;top:258;width:11906;height:3019" coordorigin="0,258" coordsize="11906,3019">
              <v:shape style="position:absolute;left:0;top:258;width:11906;height:3019" coordorigin="0,258" coordsize="11906,3019" path="m0,3277l11906,3277,11906,258,0,258,0,3277xe" filled="true" fillcolor="#40b4e2" stroked="false">
                <v:path arrowok="t"/>
                <v:fill type="solid"/>
              </v:shape>
            </v:group>
            <v:group style="position:absolute;left:0;top:1406;width:2;height:3710" coordorigin="0,1406" coordsize="2,3710">
              <v:shape style="position:absolute;left:0;top:1406;width:2;height:3710" coordorigin="0,1406" coordsize="0,3710" path="m0,1406l0,5116e" filled="false" stroked="true" strokeweight=".1pt" strokecolor="#40b4e2">
                <v:path arrowok="t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sz w:val="22"/>
        </w:rPr>
        <w:t>IPC/I</w:t>
      </w:r>
      <w:r>
        <w:rPr>
          <w:rFonts w:ascii="Times New Roman"/>
          <w:b/>
          <w:color w:val="231F20"/>
          <w:spacing w:val="43"/>
          <w:sz w:val="22"/>
        </w:rPr>
        <w:t> </w:t>
      </w:r>
      <w:r>
        <w:rPr>
          <w:rFonts w:ascii="Times New Roman"/>
          <w:b/>
          <w:color w:val="231F20"/>
          <w:sz w:val="22"/>
        </w:rPr>
        <w:t>Quick</w:t>
      </w:r>
      <w:r>
        <w:rPr>
          <w:rFonts w:ascii="Times New Roman"/>
          <w:b/>
          <w:color w:val="231F20"/>
          <w:spacing w:val="44"/>
          <w:sz w:val="22"/>
        </w:rPr>
        <w:t> </w:t>
      </w:r>
      <w:r>
        <w:rPr>
          <w:rFonts w:ascii="Times New Roman"/>
          <w:b/>
          <w:color w:val="231F20"/>
          <w:sz w:val="22"/>
        </w:rPr>
        <w:t>Reference</w:t>
      </w:r>
      <w:r>
        <w:rPr>
          <w:rFonts w:ascii="Times New Roman"/>
          <w:b/>
          <w:color w:val="231F20"/>
          <w:spacing w:val="44"/>
          <w:sz w:val="22"/>
        </w:rPr>
        <w:t> </w:t>
      </w:r>
      <w:r>
        <w:rPr>
          <w:rFonts w:ascii="Times New Roman"/>
          <w:b/>
          <w:color w:val="231F20"/>
          <w:sz w:val="22"/>
        </w:rPr>
        <w:t>Cards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40" w:lineRule="auto"/>
        <w:ind w:left="1440" w:right="0"/>
        <w:jc w:val="both"/>
      </w:pPr>
      <w:r>
        <w:rPr>
          <w:color w:val="231F20"/>
          <w:w w:val="110"/>
        </w:rPr>
        <w:t>See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IPC/I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Quick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Reference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Card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Deck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more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information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vaccines.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cards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split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into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four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decks: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(1)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general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IPC/I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guidance,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(2)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key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messages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w w:val="111"/>
        </w:rPr>
        <w:t> </w:t>
      </w:r>
      <w:r>
        <w:rPr>
          <w:color w:val="231F20"/>
          <w:spacing w:val="-4"/>
          <w:w w:val="110"/>
        </w:rPr>
        <w:t>FAQs,</w:t>
      </w:r>
      <w:r>
        <w:rPr>
          <w:color w:val="231F20"/>
          <w:w w:val="110"/>
        </w:rPr>
        <w:t> (3) common vaccine-preventable diseases, and (4) review questions.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For Decks 1 and 2, each</w:t>
      </w:r>
      <w:r>
        <w:rPr>
          <w:color w:val="231F20"/>
          <w:spacing w:val="22"/>
          <w:w w:val="115"/>
        </w:rPr>
        <w:t> </w:t>
      </w:r>
      <w:r>
        <w:rPr>
          <w:color w:val="231F20"/>
          <w:w w:val="110"/>
        </w:rPr>
        <w:t>card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focus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questions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related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topic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card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explicitly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answered.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Deck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3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answers</w:t>
      </w:r>
      <w:r>
        <w:rPr>
          <w:color w:val="231F20"/>
          <w:w w:val="117"/>
        </w:rPr>
        <w:t> </w:t>
      </w:r>
      <w:r>
        <w:rPr>
          <w:color w:val="231F20"/>
          <w:w w:val="110"/>
        </w:rPr>
        <w:t>key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questions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specific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vaccine-preventable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disease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2"/>
          <w:w w:val="110"/>
        </w:rPr>
        <w:t> </w:t>
      </w:r>
      <w:r>
        <w:rPr>
          <w:color w:val="231F20"/>
          <w:w w:val="110"/>
        </w:rPr>
        <w:t>its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corresponding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vaccine.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Deck</w:t>
      </w:r>
      <w:r>
        <w:rPr>
          <w:color w:val="231F20"/>
          <w:spacing w:val="21"/>
          <w:w w:val="110"/>
        </w:rPr>
        <w:t> </w:t>
      </w:r>
      <w:r>
        <w:rPr>
          <w:color w:val="231F20"/>
          <w:w w:val="110"/>
        </w:rPr>
        <w:t>4</w:t>
      </w:r>
      <w:r>
        <w:rPr>
          <w:color w:val="231F20"/>
          <w:w w:val="111"/>
        </w:rPr>
        <w:t> </w:t>
      </w:r>
      <w:r>
        <w:rPr>
          <w:color w:val="231F20"/>
          <w:w w:val="110"/>
        </w:rPr>
        <w:t>provides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review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questions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answers.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181" w:lineRule="exact"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61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line="181" w:lineRule="exact" w:before="0"/>
        <w:ind w:left="710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3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V</w:t>
      </w:r>
      <w:r>
        <w:rPr>
          <w:rFonts w:ascii="Times New Roman"/>
          <w:b/>
          <w:color w:val="5F6369"/>
          <w:spacing w:val="-3"/>
          <w:sz w:val="16"/>
        </w:rPr>
        <w:t>ACCINES</w:t>
      </w:r>
      <w:r>
        <w:rPr>
          <w:rFonts w:ascii="Times New Roman"/>
          <w:sz w:val="16"/>
        </w:rPr>
      </w:r>
    </w:p>
    <w:p>
      <w:pPr>
        <w:spacing w:after="0" w:line="181" w:lineRule="exact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17"/>
          <w:footerReference w:type="default" r:id="rId118"/>
          <w:pgSz w:w="11910" w:h="16840"/>
          <w:pgMar w:header="0" w:footer="0" w:top="1340" w:bottom="280" w:left="0" w:right="0"/>
        </w:sectPr>
      </w:pPr>
    </w:p>
    <w:p>
      <w:pPr>
        <w:spacing w:line="940" w:lineRule="exact" w:before="41"/>
        <w:ind w:left="806" w:right="91" w:firstLine="0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/>
        <w:pict>
          <v:group style="position:absolute;margin-left:-1.1645pt;margin-top:0pt;width:596.450pt;height:841.9pt;mso-position-horizontal-relative:page;mso-position-vertical-relative:page;z-index:-270736" coordorigin="-23,0" coordsize="11929,16838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2;height:1137" coordorigin="0,0" coordsize="2,1137">
              <v:shape style="position:absolute;left:0;top:0;width:2;height:1137" coordorigin="0,0" coordsize="0,1137" path="m0,1137l0,0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0;top:568;width:11860;height:2" coordorigin="0,568" coordsize="11860,2">
              <v:shape style="position:absolute;left:0;top:568;width:11860;height:2" coordorigin="0,568" coordsize="11860,0" path="m0,568l11860,568e" filled="false" stroked="true" strokeweight="2.329001pt" strokecolor="#231f20">
                <v:path arrowok="t"/>
              </v:shape>
              <v:shape style="position:absolute;left:0;top:8957;width:11906;height:7881" type="#_x0000_t75" stroked="false">
                <v:imagedata r:id="rId121" o:title=""/>
              </v:shape>
            </v:group>
            <v:group style="position:absolute;left:0;top:1263;width:1454;height:11463" coordorigin="0,1263" coordsize="1454,11463">
              <v:shape style="position:absolute;left:0;top:1263;width:1454;height:11463" coordorigin="0,1263" coordsize="1454,11463" path="m0,12725l0,1263,1453,1263,1453,12725,0,12725xe" filled="true" fillcolor="#231f20" stroked="false">
                <v:path arrowok="t"/>
                <v:fill type="solid"/>
              </v:shape>
            </v:group>
            <v:group style="position:absolute;left:1829;top:3142;width:4349;height:6178" coordorigin="1829,3142" coordsize="4349,6178">
              <v:shape style="position:absolute;left:1829;top:3142;width:4349;height:6178" coordorigin="1829,3142" coordsize="4349,6178" path="m1829,3142l6178,3142,6178,9320,1829,9320,1829,3142xe" filled="true" fillcolor="#231f20" stroked="false">
                <v:path arrowok="t"/>
                <v:fill type="solid"/>
              </v:shape>
            </v:group>
            <v:group style="position:absolute;left:1874;top:3143;width:4259;height:6085" coordorigin="1874,3143" coordsize="4259,6085">
              <v:shape style="position:absolute;left:1874;top:3143;width:4259;height:6085" coordorigin="1874,3143" coordsize="4259,6085" path="m1874,9228l6132,9228,6132,3143,1874,3143,1874,9228xe" filled="true" fillcolor="#ffffff" stroked="false">
                <v:path arrowok="t"/>
                <v:fill type="solid"/>
              </v:shape>
            </v:group>
            <v:group style="position:absolute;left:1858;top:1177;width:8482;height:1844" coordorigin="1858,1177" coordsize="8482,1844">
              <v:shape style="position:absolute;left:1858;top:1177;width:8482;height:1844" coordorigin="1858,1177" coordsize="8482,1844" path="m1858,1177l10339,1177,10339,3020,1858,3020,1858,1177xe" filled="true" fillcolor="#231f20" stroked="false">
                <v:path arrowok="t"/>
                <v:fill type="solid"/>
              </v:shape>
            </v:group>
            <v:group style="position:absolute;left:8423;top:4080;width:1098;height:1260" coordorigin="8423,4080" coordsize="1098,1260">
              <v:shape style="position:absolute;left:8423;top:4080;width:1098;height:1260" coordorigin="8423,4080" coordsize="1098,1260" path="m9460,4914l9413,5008,9357,5092,9291,5165,9219,5226,9141,5275,9059,5311,8974,5333,8889,5339,8847,5337,8763,5320,8683,5286,8612,5238,8552,5178,8502,5108,8465,5028,8439,4941,8425,4849,8423,4801,8425,4752,8438,4653,8465,4554,8506,4456,8558,4367,8619,4289,8689,4221,8764,4166,8844,4124,8927,4095,9012,4081,9055,4080,9097,4082,9181,4099,9261,4133,9332,4181,9393,4241,9442,4311,9480,4391,9506,4478,9519,4570,9521,4618,9519,4667,9506,4765,9479,4865,9460,4914xe" filled="false" stroked="true" strokeweight="5.88pt" strokecolor="#ffffff">
                <v:path arrowok="t"/>
              </v:shape>
            </v:group>
            <v:group style="position:absolute;left:9411;top:4940;width:749;height:775" coordorigin="9411,4940" coordsize="749,775">
              <v:shape style="position:absolute;left:9411;top:4940;width:749;height:775" coordorigin="9411,4940" coordsize="749,775" path="m10092,5128l10123,5185,10144,5243,10156,5303,10160,5363,10158,5392,10140,5478,10103,5556,10047,5622,9975,5674,9893,5705,9807,5714,9778,5712,9693,5694,9612,5656,9563,5620,9518,5576,9479,5525,9448,5469,9426,5410,9414,5350,9411,5291,9413,5261,9431,5176,9468,5098,9523,5031,9596,4979,9678,4949,9764,4940,9792,4941,9878,4960,9958,4998,10008,5033,10053,5077,10092,5128xe" filled="false" stroked="true" strokeweight="5.88pt" strokecolor="#ffffff">
                <v:path arrowok="t"/>
              </v:shape>
            </v:group>
            <v:group style="position:absolute;left:8690;top:5870;width:1594;height:1705" coordorigin="8690,5870" coordsize="1594,1705">
              <v:shape style="position:absolute;left:8690;top:5870;width:1594;height:1705" coordorigin="8690,5870" coordsize="1594,1705" path="m9710,7575l9782,7502,9852,7419,9919,7327,9983,7227,10043,7121,10099,7011,10148,6898,10191,6783,10227,6669,10255,6557,10274,6448,10284,6343,10283,6246,10271,6156,10246,6075,10209,6006,10158,5949,10093,5907,10012,5880,9915,5870,9848,5872,9785,5879,9724,5891,9612,5926,9512,5978,9421,6044,9338,6123,9263,6214,9227,6263,9193,6314,9160,6367,9129,6422,9098,6478,9067,6536,9037,6596,9021,6626,8984,6696,8945,6772,8905,6853,8867,6934,8830,7011,8798,7080,8771,7137,8745,7193,8716,7265,8694,7330,8690,7360,8691,7373,8731,7427,8788,7467,8853,7485,8873,7483,8944,7452,8998,7401,9034,7349,9037,7343,9543,6487e" filled="false" stroked="true" strokeweight="5.88pt" strokecolor="#ffffff">
                <v:path arrowok="t"/>
              </v:shape>
            </v:group>
            <v:group style="position:absolute;left:8972;top:6499;width:446;height:440" coordorigin="8972,6499" coordsize="446,440">
              <v:shape style="position:absolute;left:8972;top:6499;width:446;height:440" coordorigin="8972,6499" coordsize="446,440" path="m9418,6698l9101,6499,8972,6733,9276,6938,9418,6698xe" filled="false" stroked="true" strokeweight="5.88pt" strokecolor="#ffffff">
                <v:path arrowok="t"/>
              </v:shape>
            </v:group>
            <v:group style="position:absolute;left:7887;top:5491;width:1427;height:2723" coordorigin="7887,5491" coordsize="1427,2723">
              <v:shape style="position:absolute;left:7887;top:5491;width:1427;height:2723" coordorigin="7887,5491" coordsize="1427,2723" path="m9313,5631l9226,5603,9148,5577,9077,5555,9013,5537,8904,5508,8813,5493,8773,5491,8736,5492,8665,5504,8597,5531,8523,5573,8440,5630,8341,5703,8274,5758,8209,5821,8147,5893,8088,5974,8035,6063,7989,6159,7949,6264,7918,6376,7897,6495,7887,6621,7888,6753,7903,6893,7931,7038,7975,7190,8035,7347,8113,7511,8209,7679,8325,7852,8462,8031,8621,8214e" filled="false" stroked="true" strokeweight="5.88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-23.444412pt;margin-top:57.000214pt;width:102pt;height:579.7pt;mso-position-horizontal-relative:page;mso-position-vertical-relative:page;z-index:6160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4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FFFFFF"/>
          <w:w w:val="120"/>
          <w:sz w:val="88"/>
        </w:rPr>
        <w:t>Profiling</w:t>
      </w:r>
      <w:r>
        <w:rPr>
          <w:rFonts w:ascii="Times New Roman"/>
          <w:b/>
          <w:color w:val="FFFFFF"/>
          <w:spacing w:val="56"/>
          <w:w w:val="120"/>
          <w:sz w:val="88"/>
        </w:rPr>
        <w:t> </w:t>
      </w:r>
      <w:r>
        <w:rPr>
          <w:rFonts w:ascii="Times New Roman"/>
          <w:b/>
          <w:color w:val="FFFFFF"/>
          <w:spacing w:val="-80"/>
          <w:w w:val="120"/>
          <w:sz w:val="88"/>
        </w:rPr>
        <w:t>T</w:t>
      </w:r>
      <w:r>
        <w:rPr>
          <w:rFonts w:ascii="Times New Roman"/>
          <w:b/>
          <w:color w:val="FFFFFF"/>
          <w:w w:val="120"/>
          <w:sz w:val="88"/>
        </w:rPr>
        <w:t>ypes</w:t>
      </w:r>
      <w:r>
        <w:rPr>
          <w:rFonts w:ascii="Times New Roman"/>
          <w:b/>
          <w:color w:val="FFFFFF"/>
          <w:spacing w:val="56"/>
          <w:w w:val="120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Of</w:t>
      </w:r>
      <w:r>
        <w:rPr>
          <w:rFonts w:ascii="Times New Roman"/>
          <w:b/>
          <w:color w:val="FFFFFF"/>
          <w:w w:val="114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Caregivers</w:t>
      </w:r>
      <w:r>
        <w:rPr>
          <w:rFonts w:ascii="Times New Roman"/>
          <w:sz w:val="88"/>
        </w:rPr>
      </w:r>
    </w:p>
    <w:p>
      <w:pPr>
        <w:spacing w:before="393"/>
        <w:ind w:left="101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pStyle w:val="BodyText"/>
        <w:spacing w:line="455" w:lineRule="auto"/>
        <w:ind w:left="1014" w:right="564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Discuss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parental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concerns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w w:val="123"/>
        </w:rPr>
        <w:t> </w:t>
      </w:r>
      <w:r>
        <w:rPr>
          <w:rFonts w:ascii="Times New Roman"/>
          <w:color w:val="5F6369"/>
          <w:w w:val="120"/>
        </w:rPr>
        <w:t>categories</w:t>
      </w:r>
      <w:r>
        <w:rPr>
          <w:rFonts w:ascii="Times New Roman"/>
          <w:color w:val="5F6369"/>
          <w:spacing w:val="-1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1"/>
          <w:w w:val="120"/>
        </w:rPr>
        <w:t> </w:t>
      </w:r>
      <w:r>
        <w:rPr>
          <w:rFonts w:ascii="Times New Roman"/>
          <w:color w:val="5F6369"/>
          <w:w w:val="120"/>
        </w:rPr>
        <w:t>hesitant parents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455" w:lineRule="auto"/>
        <w:ind w:left="1014" w:right="564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Review</w:t>
      </w:r>
      <w:r>
        <w:rPr>
          <w:rFonts w:ascii="Times New Roman"/>
          <w:color w:val="5F6369"/>
          <w:spacing w:val="-27"/>
          <w:w w:val="120"/>
        </w:rPr>
        <w:t> </w:t>
      </w:r>
      <w:r>
        <w:rPr>
          <w:rFonts w:ascii="Times New Roman"/>
          <w:color w:val="5F6369"/>
          <w:w w:val="120"/>
        </w:rPr>
        <w:t>specific</w:t>
      </w:r>
      <w:r>
        <w:rPr>
          <w:rFonts w:ascii="Times New Roman"/>
          <w:color w:val="5F6369"/>
          <w:spacing w:val="-26"/>
          <w:w w:val="120"/>
        </w:rPr>
        <w:t> </w:t>
      </w:r>
      <w:r>
        <w:rPr>
          <w:rFonts w:ascii="Times New Roman"/>
          <w:color w:val="5F6369"/>
          <w:w w:val="120"/>
        </w:rPr>
        <w:t>case</w:t>
      </w:r>
      <w:r>
        <w:rPr>
          <w:rFonts w:ascii="Times New Roman"/>
          <w:color w:val="5F6369"/>
          <w:spacing w:val="-27"/>
          <w:w w:val="120"/>
        </w:rPr>
        <w:t> </w:t>
      </w:r>
      <w:r>
        <w:rPr>
          <w:rFonts w:ascii="Times New Roman"/>
          <w:color w:val="5F6369"/>
          <w:w w:val="120"/>
        </w:rPr>
        <w:t>examples</w:t>
      </w:r>
      <w:r>
        <w:rPr>
          <w:rFonts w:ascii="Times New Roman"/>
          <w:color w:val="5F6369"/>
          <w:spacing w:val="-26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w w:val="121"/>
        </w:rPr>
        <w:t> </w:t>
      </w:r>
      <w:r>
        <w:rPr>
          <w:rFonts w:ascii="Times New Roman"/>
          <w:color w:val="5F6369"/>
          <w:w w:val="120"/>
        </w:rPr>
        <w:t>illustrate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types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concerns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that</w:t>
      </w:r>
      <w:r>
        <w:rPr>
          <w:rFonts w:ascii="Times New Roman"/>
          <w:color w:val="5F6369"/>
          <w:w w:val="122"/>
        </w:rPr>
        <w:t> </w:t>
      </w:r>
      <w:r>
        <w:rPr>
          <w:rFonts w:ascii="Times New Roman"/>
          <w:color w:val="5F6369"/>
          <w:w w:val="120"/>
        </w:rPr>
        <w:t>caregivers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have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455" w:lineRule="auto"/>
        <w:ind w:left="1014" w:right="546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Discuss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how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address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specific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w w:val="123"/>
        </w:rPr>
        <w:t> </w:t>
      </w:r>
      <w:r>
        <w:rPr>
          <w:rFonts w:ascii="Times New Roman"/>
          <w:color w:val="5F6369"/>
          <w:w w:val="120"/>
        </w:rPr>
        <w:t>general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concerns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caregivers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72"/>
        <w:ind w:left="0" w:right="206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FFFFFF"/>
          <w:w w:val="105"/>
        </w:rPr>
        <w:t>©UNICEF/Krishan</w:t>
      </w:r>
      <w:r>
        <w:rPr>
          <w:rFonts w:ascii="Times New Roman" w:hAnsi="Times New Roman"/>
        </w:rPr>
      </w:r>
    </w:p>
    <w:p>
      <w:pPr>
        <w:spacing w:after="0" w:line="240" w:lineRule="auto"/>
        <w:jc w:val="right"/>
        <w:rPr>
          <w:rFonts w:ascii="Times New Roman" w:hAnsi="Times New Roman" w:cs="Times New Roman" w:eastAsia="Times New Roman"/>
        </w:rPr>
        <w:sectPr>
          <w:headerReference w:type="default" r:id="rId119"/>
          <w:footerReference w:type="default" r:id="rId120"/>
          <w:pgSz w:w="11910" w:h="16840"/>
          <w:pgMar w:header="0" w:footer="0" w:top="1040" w:bottom="0" w:left="1040" w:right="0"/>
        </w:sectPr>
      </w:pPr>
    </w:p>
    <w:p>
      <w:pPr>
        <w:spacing w:before="31"/>
        <w:ind w:left="10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-.05pt;margin-top:-.049685pt;width:595.35pt;height:842pt;mso-position-horizontal-relative:page;mso-position-vertical-relative:page;z-index:-270688" coordorigin="-1,-1" coordsize="11907,16840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</v:group>
            <v:group style="position:absolute;left:0;top:0;width:2;height:16838" coordorigin="0,0" coordsize="2,16838">
              <v:shape style="position:absolute;left:0;top:0;width:2;height:16838" coordorigin="0,0" coordsize="0,16838" path="m0,0l0,16838e" filled="false" stroked="true" strokeweight=".1pt" strokecolor="#fdb714">
                <v:path arrowok="t"/>
              </v:shape>
            </v:group>
            <w10:wrap type="none"/>
          </v:group>
        </w:pict>
      </w: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3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4.1</w:t>
      </w:r>
      <w:r>
        <w:rPr>
          <w:rFonts w:ascii="Times New Roman"/>
          <w:b/>
          <w:color w:val="FDB714"/>
          <w:spacing w:val="3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Understanding</w:t>
      </w:r>
      <w:r>
        <w:rPr>
          <w:rFonts w:ascii="Times New Roman"/>
          <w:b/>
          <w:color w:val="FDB714"/>
          <w:spacing w:val="32"/>
          <w:w w:val="110"/>
          <w:sz w:val="36"/>
        </w:rPr>
        <w:t> </w:t>
      </w:r>
      <w:r>
        <w:rPr>
          <w:rFonts w:ascii="Times New Roman"/>
          <w:b/>
          <w:color w:val="FDB714"/>
          <w:spacing w:val="-30"/>
          <w:w w:val="110"/>
          <w:sz w:val="36"/>
        </w:rPr>
        <w:t>V</w:t>
      </w:r>
      <w:r>
        <w:rPr>
          <w:rFonts w:ascii="Times New Roman"/>
          <w:b/>
          <w:color w:val="FDB714"/>
          <w:w w:val="110"/>
          <w:sz w:val="36"/>
        </w:rPr>
        <w:t>accine</w:t>
      </w:r>
      <w:r>
        <w:rPr>
          <w:rFonts w:ascii="Times New Roman"/>
          <w:b/>
          <w:color w:val="FDB714"/>
          <w:spacing w:val="3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Hesitancy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100" w:right="117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-30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refers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9"/>
          <w:w w:val="110"/>
        </w:rPr>
        <w:t> </w:t>
      </w:r>
      <w:r>
        <w:rPr>
          <w:color w:val="5F6369"/>
          <w:spacing w:val="-3"/>
          <w:w w:val="110"/>
        </w:rPr>
        <w:t>people’s</w:t>
      </w:r>
      <w:r>
        <w:rPr>
          <w:color w:val="5F6369"/>
          <w:spacing w:val="-30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perceptions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(primarily</w:t>
      </w:r>
      <w:r>
        <w:rPr>
          <w:color w:val="5F6369"/>
          <w:spacing w:val="-30"/>
          <w:w w:val="110"/>
        </w:rPr>
        <w:t> </w:t>
      </w:r>
      <w:r>
        <w:rPr>
          <w:color w:val="5F6369"/>
          <w:w w:val="110"/>
        </w:rPr>
        <w:t>fears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lack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0"/>
          <w:w w:val="110"/>
        </w:rPr>
        <w:t> </w:t>
      </w:r>
      <w:r>
        <w:rPr>
          <w:color w:val="5F6369"/>
          <w:w w:val="110"/>
        </w:rPr>
        <w:t>trust)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vaccination. These perceptions may lead people to accept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all vaccinations (but with concerns), no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vaccinations,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vaccinations,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schedule,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alternative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schedule.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Addressing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task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multitude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factors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potentially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influence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3"/>
          <w:w w:val="110"/>
        </w:rPr>
        <w:t>person’s</w:t>
      </w:r>
      <w:r>
        <w:rPr>
          <w:color w:val="5F6369"/>
          <w:spacing w:val="27"/>
          <w:w w:val="128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seek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accept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themselves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child.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factors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leading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identified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applied.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needed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9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49"/>
          <w:w w:val="110"/>
        </w:rPr>
        <w:t> </w:t>
      </w:r>
      <w:r>
        <w:rPr>
          <w:color w:val="5F6369"/>
          <w:w w:val="110"/>
        </w:rPr>
        <w:t>differ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subgroup,</w:t>
      </w:r>
      <w:r>
        <w:rPr>
          <w:color w:val="5F6369"/>
          <w:spacing w:val="49"/>
          <w:w w:val="110"/>
        </w:rPr>
        <w:t> </w:t>
      </w:r>
      <w:r>
        <w:rPr>
          <w:color w:val="5F6369"/>
          <w:w w:val="110"/>
        </w:rPr>
        <w:t>context,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setting,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vaccine,</w:t>
      </w:r>
      <w:r>
        <w:rPr>
          <w:color w:val="5F6369"/>
          <w:spacing w:val="4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amount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available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discussion.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Understanding</w:t>
      </w:r>
      <w:r>
        <w:rPr>
          <w:rFonts w:ascii="Times New Roman"/>
          <w:b/>
          <w:color w:val="5F6369"/>
          <w:spacing w:val="1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The</w:t>
      </w:r>
      <w:r>
        <w:rPr>
          <w:rFonts w:ascii="Times New Roman"/>
          <w:b/>
          <w:color w:val="5F6369"/>
          <w:spacing w:val="1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Situation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There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hesitate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receive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w w:val="94"/>
        </w:rPr>
        <w:t> </w:t>
      </w:r>
      <w:r>
        <w:rPr>
          <w:color w:val="5F6369"/>
          <w:w w:val="110"/>
        </w:rPr>
        <w:t>vaccinations.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available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information;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diseases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vaccinations;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hear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media,</w:t>
      </w:r>
      <w:r>
        <w:rPr>
          <w:color w:val="5F6369"/>
          <w:spacing w:val="29"/>
          <w:w w:val="110"/>
        </w:rPr>
        <w:t> </w:t>
      </w:r>
      <w:r>
        <w:rPr>
          <w:color w:val="5F6369"/>
          <w:spacing w:val="-3"/>
          <w:w w:val="110"/>
        </w:rPr>
        <w:t>family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friends,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providers.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makes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complicated,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vary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depending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5"/>
          <w:w w:val="112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services.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6"/>
        <w:jc w:val="both"/>
      </w:pPr>
      <w:r>
        <w:rPr>
          <w:color w:val="5F6369"/>
          <w:w w:val="110"/>
        </w:rPr>
        <w:t>It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remember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includes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contact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providers.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brings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vaccinations,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becomes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least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4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perceptions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came</w:t>
      </w:r>
      <w:r>
        <w:rPr>
          <w:color w:val="5F6369"/>
          <w:spacing w:val="25"/>
          <w:w w:val="115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visit.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includes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caregivers’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perceptions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long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comfortably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waited,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felt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treated,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received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(or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stockouts),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clearly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communicated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essential</w:t>
      </w:r>
      <w:r>
        <w:rPr>
          <w:color w:val="5F6369"/>
          <w:spacing w:val="21"/>
          <w:w w:val="114"/>
        </w:rPr>
        <w:t> </w:t>
      </w:r>
      <w:r>
        <w:rPr>
          <w:color w:val="5F6369"/>
          <w:w w:val="110"/>
        </w:rPr>
        <w:t>practical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date,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developed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worrying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family</w:t>
      </w:r>
      <w:r>
        <w:rPr>
          <w:color w:val="5F6369"/>
          <w:spacing w:val="21"/>
          <w:w w:val="110"/>
        </w:rPr>
        <w:t> </w:t>
      </w:r>
      <w:r>
        <w:rPr>
          <w:color w:val="5F6369"/>
          <w:spacing w:val="-6"/>
          <w:w w:val="110"/>
        </w:rPr>
        <w:t>for</w:t>
      </w:r>
      <w:r>
        <w:rPr>
          <w:color w:val="5F6369"/>
          <w:spacing w:val="-5"/>
          <w:w w:val="110"/>
        </w:rPr>
        <w:t>.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Second,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totally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reject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24"/>
          <w:w w:val="107"/>
        </w:rPr>
        <w:t> </w:t>
      </w:r>
      <w:r>
        <w:rPr>
          <w:color w:val="5F6369"/>
          <w:w w:val="110"/>
        </w:rPr>
        <w:t>(some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do,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course).</w:t>
      </w:r>
      <w:r>
        <w:rPr>
          <w:color w:val="5F6369"/>
          <w:spacing w:val="28"/>
          <w:w w:val="110"/>
        </w:rPr>
        <w:t> </w:t>
      </w:r>
      <w:r>
        <w:rPr>
          <w:color w:val="5F6369"/>
          <w:spacing w:val="-3"/>
          <w:w w:val="110"/>
        </w:rPr>
        <w:t>Rather,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injection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pain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effects,</w:t>
      </w:r>
      <w:r>
        <w:rPr>
          <w:color w:val="5F6369"/>
          <w:spacing w:val="24"/>
          <w:w w:val="116"/>
        </w:rPr>
        <w:t> </w:t>
      </w:r>
      <w:r>
        <w:rPr>
          <w:color w:val="5F6369"/>
          <w:w w:val="110"/>
        </w:rPr>
        <w:t>perceived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dangers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getting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age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visit,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concern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over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certain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ingredients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vaccines.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leadership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rejects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discussed.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table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follows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outlines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common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determinants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contribute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 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beliefs</w:t>
      </w:r>
      <w:r>
        <w:rPr>
          <w:color w:val="5F6369"/>
          <w:w w:val="110"/>
        </w:rPr>
        <w:t> towards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618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620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553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22"/>
          <w:footerReference w:type="default" r:id="rId123"/>
          <w:pgSz w:w="11910" w:h="16840"/>
          <w:pgMar w:header="0" w:footer="0" w:top="1340" w:bottom="280" w:left="1340" w:right="60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7"/>
          <w:w w:val="110"/>
          <w:sz w:val="22"/>
        </w:rPr>
        <w:t>T</w:t>
      </w:r>
      <w:r>
        <w:rPr>
          <w:rFonts w:ascii="Times New Roman"/>
          <w:b/>
          <w:color w:val="5F6369"/>
          <w:spacing w:val="-5"/>
          <w:w w:val="110"/>
          <w:sz w:val="22"/>
        </w:rPr>
        <w:t>able</w:t>
      </w:r>
      <w:r>
        <w:rPr>
          <w:rFonts w:ascii="Times New Roman"/>
          <w:b/>
          <w:color w:val="5F6369"/>
          <w:spacing w:val="-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1.</w:t>
      </w:r>
      <w:r>
        <w:rPr>
          <w:rFonts w:ascii="Times New Roman"/>
          <w:b/>
          <w:color w:val="5F6369"/>
          <w:spacing w:val="-14"/>
          <w:w w:val="110"/>
          <w:sz w:val="22"/>
        </w:rPr>
        <w:t> </w:t>
      </w:r>
      <w:r>
        <w:rPr>
          <w:rFonts w:ascii="Times New Roman"/>
          <w:b/>
          <w:color w:val="5F6369"/>
          <w:spacing w:val="-2"/>
          <w:w w:val="110"/>
          <w:sz w:val="22"/>
        </w:rPr>
        <w:t>Working</w:t>
      </w:r>
      <w:r>
        <w:rPr>
          <w:rFonts w:ascii="Times New Roman"/>
          <w:b/>
          <w:color w:val="5F6369"/>
          <w:spacing w:val="-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Group</w:t>
      </w:r>
      <w:r>
        <w:rPr>
          <w:rFonts w:ascii="Times New Roman"/>
          <w:b/>
          <w:color w:val="5F6369"/>
          <w:spacing w:val="-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Determinants</w:t>
      </w:r>
      <w:r>
        <w:rPr>
          <w:rFonts w:ascii="Times New Roman"/>
          <w:b/>
          <w:color w:val="5F6369"/>
          <w:spacing w:val="-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-14"/>
          <w:w w:val="110"/>
          <w:sz w:val="22"/>
        </w:rPr>
        <w:t> </w:t>
      </w: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</w:t>
      </w:r>
      <w:r>
        <w:rPr>
          <w:rFonts w:ascii="Times New Roman"/>
          <w:b/>
          <w:color w:val="5F6369"/>
          <w:spacing w:val="-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Hesitancy</w:t>
      </w:r>
      <w:r>
        <w:rPr>
          <w:rFonts w:ascii="Times New Roman"/>
          <w:b/>
          <w:color w:val="5F6369"/>
          <w:spacing w:val="-1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Matrix</w:t>
      </w:r>
      <w:r>
        <w:rPr>
          <w:rFonts w:ascii="Times New Roman"/>
          <w:sz w:val="22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9"/>
          <w:szCs w:val="19"/>
        </w:rPr>
        <w:sectPr>
          <w:headerReference w:type="default" r:id="rId124"/>
          <w:footerReference w:type="default" r:id="rId125"/>
          <w:pgSz w:w="11910" w:h="16840"/>
          <w:pgMar w:header="0" w:footer="0" w:top="1120" w:bottom="280" w:left="0" w:right="0"/>
        </w:sectPr>
      </w:pPr>
    </w:p>
    <w:p>
      <w:pPr>
        <w:spacing w:before="75"/>
        <w:ind w:left="8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36pt;margin-top:-3.762498pt;width:487.3pt;height:438.15pt;mso-position-horizontal-relative:page;mso-position-vertical-relative:paragraph;z-index:-270640" coordorigin="720,-75" coordsize="9746,8763">
            <v:group style="position:absolute;left:720;top:5131;width:9746;height:3557" coordorigin="720,5131" coordsize="9746,3557">
              <v:shape style="position:absolute;left:720;top:5131;width:9746;height:3557" coordorigin="720,5131" coordsize="9746,3557" path="m720,8688l10466,8688,10466,5131,720,5131,720,8688xe" filled="true" fillcolor="#fdb714" stroked="false">
                <v:path arrowok="t"/>
                <v:fill type="solid"/>
              </v:shape>
            </v:group>
            <v:group style="position:absolute;left:720;top:-75;width:9746;height:2715" coordorigin="720,-75" coordsize="9746,2715">
              <v:shape style="position:absolute;left:720;top:-75;width:9746;height:2715" coordorigin="720,-75" coordsize="9746,2715" path="m720,2640l10466,2640,10466,-75,720,-75,720,2640xe" filled="true" fillcolor="#fdb714" stroked="false">
                <v:path arrowok="t"/>
                <v:fill type="solid"/>
              </v:shape>
            </v:group>
            <v:group style="position:absolute;left:720;top:2640;width:9746;height:2492" coordorigin="720,2640" coordsize="9746,2492">
              <v:shape style="position:absolute;left:720;top:2640;width:9746;height:2492" coordorigin="720,2640" coordsize="9746,2492" path="m720,5131l10466,5131,10466,2640,720,2640,720,5131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5F6369"/>
          <w:w w:val="95"/>
          <w:sz w:val="22"/>
        </w:rPr>
        <w:t>CONTEXTUAL  INFLUENCES</w:t>
      </w:r>
      <w:r>
        <w:rPr>
          <w:rFonts w:ascii="Times New Roman"/>
          <w:sz w:val="22"/>
        </w:rPr>
      </w:r>
    </w:p>
    <w:p>
      <w:pPr>
        <w:pStyle w:val="BodyText"/>
        <w:spacing w:line="250" w:lineRule="auto" w:before="11"/>
        <w:ind w:left="840" w:right="0"/>
        <w:jc w:val="left"/>
      </w:pPr>
      <w:r>
        <w:rPr>
          <w:color w:val="5F6369"/>
          <w:w w:val="110"/>
        </w:rPr>
        <w:t>Influences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arising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historic,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sociocultural, 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environmental,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system/institutional, 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economic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political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factors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97" w:after="0"/>
        <w:ind w:left="626" w:right="0" w:hanging="360"/>
        <w:jc w:val="left"/>
      </w:pPr>
      <w:r>
        <w:rPr>
          <w:color w:val="5F6369"/>
          <w:w w:val="110"/>
        </w:rPr>
        <w:br w:type="column"/>
        <w:t>Communication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media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environment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50" w:lineRule="auto" w:before="11" w:after="0"/>
        <w:ind w:left="626" w:right="1567" w:hanging="360"/>
        <w:jc w:val="left"/>
      </w:pPr>
      <w:r>
        <w:rPr>
          <w:color w:val="5F6369"/>
          <w:w w:val="110"/>
        </w:rPr>
        <w:t>Influential 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leaders, 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immunization 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program 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gatekeepers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antivaccination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provaccination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lobbies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0" w:after="0"/>
        <w:ind w:left="626" w:right="0" w:hanging="360"/>
        <w:jc w:val="left"/>
      </w:pPr>
      <w:r>
        <w:rPr>
          <w:color w:val="5F6369"/>
          <w:w w:val="105"/>
        </w:rPr>
        <w:t>Historical</w:t>
      </w:r>
      <w:r>
        <w:rPr>
          <w:color w:val="5F6369"/>
          <w:spacing w:val="39"/>
          <w:w w:val="105"/>
        </w:rPr>
        <w:t> </w:t>
      </w:r>
      <w:r>
        <w:rPr>
          <w:color w:val="5F6369"/>
          <w:w w:val="105"/>
        </w:rPr>
        <w:t>influences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11" w:after="0"/>
        <w:ind w:left="626" w:right="0" w:hanging="360"/>
        <w:jc w:val="left"/>
      </w:pPr>
      <w:r>
        <w:rPr>
          <w:color w:val="5F6369"/>
          <w:w w:val="110"/>
        </w:rPr>
        <w:t>Religion,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culture, </w:t>
      </w:r>
      <w:r>
        <w:rPr>
          <w:color w:val="5F6369"/>
          <w:spacing w:val="-3"/>
          <w:w w:val="110"/>
        </w:rPr>
        <w:t>gender,</w:t>
      </w:r>
      <w:r>
        <w:rPr>
          <w:color w:val="5F6369"/>
          <w:w w:val="110"/>
        </w:rPr>
        <w:t>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socioeconomic factors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11" w:after="0"/>
        <w:ind w:left="626" w:right="0" w:hanging="360"/>
        <w:jc w:val="left"/>
      </w:pPr>
      <w:r>
        <w:rPr>
          <w:color w:val="5F6369"/>
          <w:w w:val="105"/>
        </w:rPr>
        <w:t>Politics/policies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11" w:after="0"/>
        <w:ind w:left="626" w:right="0" w:hanging="360"/>
        <w:jc w:val="left"/>
      </w:pPr>
      <w:r>
        <w:rPr>
          <w:color w:val="5F6369"/>
          <w:w w:val="110"/>
        </w:rPr>
        <w:t>Geographic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barriers</w:t>
      </w:r>
      <w:r>
        <w:rPr/>
      </w:r>
    </w:p>
    <w:p>
      <w:pPr>
        <w:pStyle w:val="BodyText"/>
        <w:numPr>
          <w:ilvl w:val="0"/>
          <w:numId w:val="30"/>
        </w:numPr>
        <w:tabs>
          <w:tab w:pos="627" w:val="left" w:leader="none"/>
        </w:tabs>
        <w:spacing w:line="240" w:lineRule="auto" w:before="11" w:after="0"/>
        <w:ind w:left="626" w:right="0" w:hanging="360"/>
        <w:jc w:val="left"/>
      </w:pPr>
      <w:r>
        <w:rPr>
          <w:color w:val="5F6369"/>
          <w:w w:val="110"/>
        </w:rPr>
        <w:t>Perception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pharmaceutical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industry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4068" w:space="40"/>
            <w:col w:w="7802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50" w:lineRule="auto" w:before="75"/>
        <w:ind w:left="8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z w:val="22"/>
        </w:rPr>
        <w:t>INDIVIDUAL</w:t>
      </w:r>
      <w:r>
        <w:rPr>
          <w:rFonts w:ascii="Times New Roman"/>
          <w:b/>
          <w:color w:val="5F6369"/>
          <w:spacing w:val="-30"/>
          <w:sz w:val="22"/>
        </w:rPr>
        <w:t> </w:t>
      </w:r>
      <w:r>
        <w:rPr>
          <w:rFonts w:ascii="Times New Roman"/>
          <w:b/>
          <w:color w:val="5F6369"/>
          <w:sz w:val="22"/>
        </w:rPr>
        <w:t>AND</w:t>
      </w:r>
      <w:r>
        <w:rPr>
          <w:rFonts w:ascii="Times New Roman"/>
          <w:b/>
          <w:color w:val="5F6369"/>
          <w:spacing w:val="-30"/>
          <w:sz w:val="22"/>
        </w:rPr>
        <w:t> </w:t>
      </w:r>
      <w:r>
        <w:rPr>
          <w:rFonts w:ascii="Times New Roman"/>
          <w:b/>
          <w:color w:val="5F6369"/>
          <w:sz w:val="22"/>
        </w:rPr>
        <w:t>GROUP</w:t>
      </w:r>
      <w:r>
        <w:rPr>
          <w:rFonts w:ascii="Times New Roman"/>
          <w:b/>
          <w:color w:val="5F6369"/>
          <w:sz w:val="22"/>
        </w:rPr>
        <w:t> INFLUENCES</w:t>
      </w:r>
      <w:r>
        <w:rPr>
          <w:rFonts w:ascii="Times New Roman"/>
          <w:sz w:val="22"/>
        </w:rPr>
      </w:r>
    </w:p>
    <w:p>
      <w:pPr>
        <w:pStyle w:val="BodyText"/>
        <w:spacing w:line="250" w:lineRule="auto"/>
        <w:ind w:left="840" w:right="9"/>
        <w:jc w:val="left"/>
      </w:pPr>
      <w:r>
        <w:rPr>
          <w:color w:val="5F6369"/>
          <w:w w:val="110"/>
        </w:rPr>
        <w:t>Influences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arising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perceptions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social/peer</w:t>
      </w:r>
      <w:r>
        <w:rPr>
          <w:color w:val="5F6369"/>
          <w:w w:val="110"/>
        </w:rPr>
        <w:t> environment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50" w:lineRule="auto" w:before="97" w:after="0"/>
        <w:ind w:left="1164" w:right="1567" w:hanging="359"/>
        <w:jc w:val="left"/>
      </w:pPr>
      <w:r>
        <w:rPr>
          <w:color w:val="5F6369"/>
          <w:w w:val="110"/>
        </w:rPr>
        <w:br w:type="column"/>
        <w:t>Personal,</w:t>
      </w:r>
      <w:r>
        <w:rPr>
          <w:color w:val="5F6369"/>
          <w:spacing w:val="45"/>
          <w:w w:val="110"/>
        </w:rPr>
        <w:t> </w:t>
      </w:r>
      <w:r>
        <w:rPr>
          <w:color w:val="5F6369"/>
          <w:spacing w:val="-3"/>
          <w:w w:val="110"/>
        </w:rPr>
        <w:t>family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members’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vaccination,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including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pain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40" w:lineRule="auto" w:before="0" w:after="0"/>
        <w:ind w:left="1164" w:right="0" w:hanging="359"/>
        <w:jc w:val="left"/>
      </w:pPr>
      <w:r>
        <w:rPr>
          <w:color w:val="5F6369"/>
          <w:w w:val="110"/>
        </w:rPr>
        <w:t>Beliefs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prevention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40" w:lineRule="auto" w:before="11" w:after="0"/>
        <w:ind w:left="1164" w:right="0" w:hanging="359"/>
        <w:jc w:val="left"/>
      </w:pPr>
      <w:r>
        <w:rPr>
          <w:color w:val="5F6369"/>
          <w:w w:val="110"/>
        </w:rPr>
        <w:t>Knowledge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awareness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50" w:lineRule="auto" w:before="11" w:after="0"/>
        <w:ind w:left="1164" w:right="1567" w:hanging="359"/>
        <w:jc w:val="left"/>
      </w:pPr>
      <w:r>
        <w:rPr>
          <w:color w:val="5F6369"/>
          <w:w w:val="110"/>
        </w:rPr>
        <w:t>Health 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system   and 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providers   – 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trust   and 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personal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experience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40" w:lineRule="auto" w:before="0" w:after="0"/>
        <w:ind w:left="1164" w:right="0" w:hanging="359"/>
        <w:jc w:val="left"/>
      </w:pPr>
      <w:r>
        <w:rPr>
          <w:color w:val="5F6369"/>
          <w:w w:val="110"/>
        </w:rPr>
        <w:t>Risk/benefit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(perceived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learned)</w:t>
      </w:r>
      <w:r>
        <w:rPr/>
      </w:r>
    </w:p>
    <w:p>
      <w:pPr>
        <w:pStyle w:val="BodyText"/>
        <w:numPr>
          <w:ilvl w:val="1"/>
          <w:numId w:val="30"/>
        </w:numPr>
        <w:tabs>
          <w:tab w:pos="1165" w:val="left" w:leader="none"/>
        </w:tabs>
        <w:spacing w:line="240" w:lineRule="auto" w:before="11" w:after="0"/>
        <w:ind w:left="1164" w:right="0" w:hanging="359"/>
        <w:jc w:val="left"/>
      </w:pPr>
      <w:r>
        <w:rPr>
          <w:color w:val="5F6369"/>
          <w:w w:val="110"/>
        </w:rPr>
        <w:t>Immunization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norm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vs.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needed/harmful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3530" w:space="40"/>
            <w:col w:w="8340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7"/>
          <w:szCs w:val="27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50" w:lineRule="auto" w:before="75"/>
        <w:ind w:left="839" w:right="136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3"/>
          <w:w w:val="95"/>
          <w:sz w:val="22"/>
        </w:rPr>
        <w:t>VACCINE/VACCINATION-</w:t>
      </w:r>
      <w:r>
        <w:rPr>
          <w:rFonts w:ascii="Times New Roman"/>
          <w:b/>
          <w:color w:val="5F6369"/>
          <w:spacing w:val="35"/>
          <w:w w:val="96"/>
          <w:sz w:val="22"/>
        </w:rPr>
        <w:t> </w:t>
      </w:r>
      <w:r>
        <w:rPr>
          <w:rFonts w:ascii="Times New Roman"/>
          <w:b/>
          <w:color w:val="5F6369"/>
          <w:sz w:val="22"/>
        </w:rPr>
        <w:t>SPECIFIC</w:t>
      </w:r>
      <w:r>
        <w:rPr>
          <w:rFonts w:ascii="Times New Roman"/>
          <w:b/>
          <w:color w:val="5F6369"/>
          <w:spacing w:val="-31"/>
          <w:sz w:val="22"/>
        </w:rPr>
        <w:t> </w:t>
      </w:r>
      <w:r>
        <w:rPr>
          <w:rFonts w:ascii="Times New Roman"/>
          <w:b/>
          <w:color w:val="5F6369"/>
          <w:sz w:val="22"/>
        </w:rPr>
        <w:t>ISSUES</w:t>
      </w:r>
      <w:r>
        <w:rPr>
          <w:rFonts w:ascii="Times New Roman"/>
          <w:sz w:val="22"/>
        </w:rPr>
      </w:r>
    </w:p>
    <w:p>
      <w:pPr>
        <w:pStyle w:val="BodyText"/>
        <w:spacing w:line="250" w:lineRule="auto"/>
        <w:ind w:left="839" w:right="0"/>
        <w:jc w:val="left"/>
      </w:pPr>
      <w:r>
        <w:rPr>
          <w:color w:val="5F6369"/>
          <w:w w:val="110"/>
        </w:rPr>
        <w:t>Directly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vaccination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40" w:lineRule="auto" w:before="78" w:after="0"/>
        <w:ind w:left="1067" w:right="0" w:hanging="360"/>
        <w:jc w:val="left"/>
      </w:pPr>
      <w:r>
        <w:rPr>
          <w:color w:val="5F6369"/>
          <w:w w:val="110"/>
        </w:rPr>
        <w:br w:type="column"/>
        <w:t>Risk/benefit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(epidemiological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scientific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evidence)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  <w:tab w:pos="2496" w:val="left" w:leader="none"/>
          <w:tab w:pos="2946" w:val="left" w:leader="none"/>
          <w:tab w:pos="3312" w:val="left" w:leader="none"/>
          <w:tab w:pos="3995" w:val="left" w:leader="none"/>
          <w:tab w:pos="5045" w:val="left" w:leader="none"/>
          <w:tab w:pos="6473" w:val="left" w:leader="none"/>
        </w:tabs>
        <w:spacing w:line="250" w:lineRule="auto" w:before="11" w:after="0"/>
        <w:ind w:left="1067" w:right="1567" w:hanging="360"/>
        <w:jc w:val="left"/>
      </w:pPr>
      <w:r>
        <w:rPr>
          <w:color w:val="5F6369"/>
          <w:w w:val="105"/>
        </w:rPr>
        <w:t>Introduction</w:t>
        <w:tab/>
        <w:t>of</w:t>
        <w:tab/>
      </w:r>
      <w:r>
        <w:rPr>
          <w:color w:val="5F6369"/>
          <w:w w:val="110"/>
        </w:rPr>
        <w:t>a</w:t>
        <w:tab/>
        <w:t>new</w:t>
        <w:tab/>
      </w:r>
      <w:r>
        <w:rPr>
          <w:color w:val="5F6369"/>
          <w:w w:val="105"/>
        </w:rPr>
        <w:t>vaccine,</w:t>
        <w:tab/>
        <w:t>formulation,</w:t>
        <w:tab/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recommendation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 existing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40" w:lineRule="auto" w:before="0" w:after="0"/>
        <w:ind w:left="1067" w:right="0" w:hanging="360"/>
        <w:jc w:val="left"/>
      </w:pPr>
      <w:r>
        <w:rPr>
          <w:color w:val="5F6369"/>
          <w:w w:val="110"/>
        </w:rPr>
        <w:t>Mode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administration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50" w:lineRule="auto" w:before="11" w:after="0"/>
        <w:ind w:left="1067" w:right="1568" w:hanging="360"/>
        <w:jc w:val="left"/>
      </w:pPr>
      <w:r>
        <w:rPr>
          <w:color w:val="5F6369"/>
          <w:w w:val="110"/>
        </w:rPr>
        <w:t>Design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program/mode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delivery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routine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mass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campaign)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50" w:lineRule="auto" w:before="0" w:after="0"/>
        <w:ind w:left="1067" w:right="1568" w:hanging="360"/>
        <w:jc w:val="left"/>
      </w:pPr>
      <w:r>
        <w:rPr>
          <w:color w:val="5F6369"/>
          <w:w w:val="105"/>
        </w:rPr>
        <w:t>Reliability 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and 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source 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of 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vaccine 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supply 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or 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vaccination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equipment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40" w:lineRule="auto" w:before="0" w:after="0"/>
        <w:ind w:left="1067" w:right="0" w:hanging="360"/>
        <w:jc w:val="left"/>
      </w:pPr>
      <w:r>
        <w:rPr>
          <w:color w:val="5F6369"/>
          <w:spacing w:val="-3"/>
          <w:w w:val="110"/>
        </w:rPr>
        <w:t>Vaccination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schedule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40" w:lineRule="auto" w:before="11" w:after="0"/>
        <w:ind w:left="1067" w:right="0" w:hanging="360"/>
        <w:jc w:val="left"/>
      </w:pPr>
      <w:r>
        <w:rPr>
          <w:color w:val="5F6369"/>
          <w:w w:val="115"/>
        </w:rPr>
        <w:t>Costs</w:t>
      </w:r>
      <w:r>
        <w:rPr/>
      </w:r>
    </w:p>
    <w:p>
      <w:pPr>
        <w:pStyle w:val="BodyText"/>
        <w:numPr>
          <w:ilvl w:val="0"/>
          <w:numId w:val="31"/>
        </w:numPr>
        <w:tabs>
          <w:tab w:pos="1068" w:val="left" w:leader="none"/>
        </w:tabs>
        <w:spacing w:line="250" w:lineRule="auto" w:before="11" w:after="0"/>
        <w:ind w:left="1067" w:right="1568" w:hanging="36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strength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recommendation,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base,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attitude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professionals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3627" w:space="40"/>
            <w:col w:w="8243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82"/>
        <w:ind w:left="72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10"/>
          <w:sz w:val="18"/>
        </w:rPr>
        <w:t>Source:</w:t>
      </w:r>
      <w:r>
        <w:rPr>
          <w:rFonts w:ascii="Times New Roman"/>
          <w:color w:val="5F6369"/>
          <w:spacing w:val="-18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SAGE</w:t>
      </w:r>
      <w:r>
        <w:rPr>
          <w:rFonts w:ascii="Times New Roman"/>
          <w:color w:val="5F6369"/>
          <w:spacing w:val="-17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working</w:t>
      </w:r>
      <w:r>
        <w:rPr>
          <w:rFonts w:ascii="Times New Roman"/>
          <w:color w:val="5F6369"/>
          <w:spacing w:val="-18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group,</w:t>
      </w:r>
      <w:r>
        <w:rPr>
          <w:rFonts w:ascii="Times New Roman"/>
          <w:color w:val="5F6369"/>
          <w:spacing w:val="-17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2014.</w:t>
      </w:r>
      <w:r>
        <w:rPr>
          <w:rFonts w:ascii="Times New Roman"/>
          <w:sz w:val="18"/>
        </w:rPr>
      </w:r>
    </w:p>
    <w:p>
      <w:pPr>
        <w:spacing w:before="116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5"/>
        </w:rPr>
        <w:drawing>
          <wp:inline distT="0" distB="0" distL="0" distR="0">
            <wp:extent cx="420623" cy="395844"/>
            <wp:effectExtent l="0" t="0" r="0" b="0"/>
            <wp:docPr id="27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5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Examples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from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the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local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context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61"/>
        <w:ind w:left="1652" w:right="1437"/>
        <w:jc w:val="both"/>
      </w:pPr>
      <w:r>
        <w:rPr>
          <w:color w:val="5F6369"/>
          <w:w w:val="110"/>
        </w:rPr>
        <w:t>During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exercise,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independently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reflect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w w:val="110"/>
        </w:rPr>
        <w:t> that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demonstrated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2"/>
          <w:w w:val="110"/>
        </w:rPr>
        <w:t>hesitancy.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either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illustrate</w:t>
      </w:r>
      <w:r>
        <w:rPr>
          <w:color w:val="5F6369"/>
          <w:spacing w:val="27"/>
          <w:w w:val="107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examples.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32"/>
        </w:numPr>
        <w:tabs>
          <w:tab w:pos="1170" w:val="left" w:leader="none"/>
        </w:tabs>
        <w:spacing w:line="250" w:lineRule="auto" w:before="0" w:after="0"/>
        <w:ind w:left="1169" w:right="1442" w:hanging="449"/>
        <w:jc w:val="left"/>
      </w:pPr>
      <w:r>
        <w:rPr>
          <w:color w:val="5F6369"/>
          <w:w w:val="115"/>
        </w:rPr>
        <w:t>After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presenting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table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above,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instruct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participants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brainstorm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three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examples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5"/>
        </w:rPr>
        <w:t>interactions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caregivers,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one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from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19"/>
          <w:w w:val="115"/>
        </w:rPr>
        <w:t> </w:t>
      </w:r>
      <w:r>
        <w:rPr>
          <w:color w:val="5F6369"/>
          <w:spacing w:val="-5"/>
          <w:w w:val="115"/>
        </w:rPr>
        <w:t>row,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demonstrated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these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concerns.</w:t>
      </w:r>
      <w:r>
        <w:rPr/>
      </w:r>
    </w:p>
    <w:p>
      <w:pPr>
        <w:pStyle w:val="BodyText"/>
        <w:numPr>
          <w:ilvl w:val="1"/>
          <w:numId w:val="32"/>
        </w:numPr>
        <w:tabs>
          <w:tab w:pos="1653" w:val="left" w:leader="none"/>
        </w:tabs>
        <w:spacing w:line="240" w:lineRule="auto" w:before="180" w:after="0"/>
        <w:ind w:left="1419" w:right="0" w:firstLine="0"/>
        <w:jc w:val="both"/>
      </w:pPr>
      <w:r>
        <w:rPr>
          <w:color w:val="5F6369"/>
          <w:w w:val="110"/>
        </w:rPr>
        <w:t>What did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caregiver say? Be specific.</w:t>
      </w:r>
      <w:r>
        <w:rPr/>
      </w:r>
    </w:p>
    <w:p>
      <w:pPr>
        <w:pStyle w:val="BodyText"/>
        <w:numPr>
          <w:ilvl w:val="1"/>
          <w:numId w:val="32"/>
        </w:numPr>
        <w:tabs>
          <w:tab w:pos="1662" w:val="left" w:leader="none"/>
        </w:tabs>
        <w:spacing w:line="250" w:lineRule="auto" w:before="191" w:after="0"/>
        <w:ind w:left="1419" w:right="1438" w:firstLine="0"/>
        <w:jc w:val="both"/>
      </w:pPr>
      <w:r>
        <w:rPr>
          <w:color w:val="5F6369"/>
          <w:w w:val="105"/>
        </w:rPr>
        <w:t>How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did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determine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whether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concern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was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contextual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influence,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individual/group</w:t>
      </w:r>
      <w:r>
        <w:rPr>
          <w:color w:val="5F6369"/>
          <w:w w:val="104"/>
        </w:rPr>
        <w:t> </w:t>
      </w:r>
      <w:r>
        <w:rPr>
          <w:color w:val="5F6369"/>
          <w:w w:val="105"/>
        </w:rPr>
        <w:t>influence,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vaccine-specific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issue?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What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was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question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asked 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or 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comment 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w w:val="112"/>
        </w:rPr>
        <w:t> </w:t>
      </w:r>
      <w:r>
        <w:rPr>
          <w:color w:val="5F6369"/>
          <w:w w:val="105"/>
        </w:rPr>
        <w:t>made?</w:t>
      </w:r>
      <w:r>
        <w:rPr/>
      </w:r>
    </w:p>
    <w:p>
      <w:pPr>
        <w:pStyle w:val="BodyText"/>
        <w:numPr>
          <w:ilvl w:val="1"/>
          <w:numId w:val="32"/>
        </w:numPr>
        <w:tabs>
          <w:tab w:pos="1653" w:val="left" w:leader="none"/>
        </w:tabs>
        <w:spacing w:line="240" w:lineRule="auto" w:before="180" w:after="0"/>
        <w:ind w:left="1652" w:right="0" w:hanging="233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caregiver?</w:t>
      </w:r>
      <w:r>
        <w:rPr/>
      </w:r>
    </w:p>
    <w:p>
      <w:pPr>
        <w:pStyle w:val="BodyText"/>
        <w:numPr>
          <w:ilvl w:val="0"/>
          <w:numId w:val="32"/>
        </w:numPr>
        <w:tabs>
          <w:tab w:pos="1170" w:val="left" w:leader="none"/>
        </w:tabs>
        <w:spacing w:line="240" w:lineRule="auto" w:before="191" w:after="0"/>
        <w:ind w:left="1169" w:right="0" w:hanging="450"/>
        <w:jc w:val="left"/>
      </w:pPr>
      <w:r>
        <w:rPr>
          <w:color w:val="5F6369"/>
          <w:w w:val="110"/>
        </w:rPr>
        <w:t>Select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examples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larger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625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before="59"/>
        <w:ind w:left="144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4.2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Profiling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Caregivers</w:t>
      </w:r>
      <w:r>
        <w:rPr>
          <w:rFonts w:ascii="Times New Roman"/>
          <w:sz w:val="36"/>
        </w:rPr>
      </w:r>
    </w:p>
    <w:p>
      <w:pPr>
        <w:spacing w:before="26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Identifying</w:t>
      </w:r>
      <w:r>
        <w:rPr>
          <w:rFonts w:ascii="Times New Roman"/>
          <w:b/>
          <w:color w:val="5F6369"/>
          <w:spacing w:val="-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parental</w:t>
      </w:r>
      <w:r>
        <w:rPr>
          <w:rFonts w:ascii="Times New Roman"/>
          <w:b/>
          <w:color w:val="5F6369"/>
          <w:spacing w:val="-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concerns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6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tools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below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determine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hesitant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vaccinate</w:t>
      </w:r>
      <w:r>
        <w:rPr>
          <w:color w:val="5F6369"/>
          <w:w w:val="110"/>
        </w:rPr>
        <w:t> their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child.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answer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‘yes’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questions,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hesitant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accept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vaccinations.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extended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longer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interactions,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modified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brief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interactions.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read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directly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2"/>
          <w:w w:val="110"/>
        </w:rPr>
        <w:t>caregiver,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interpreted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conversation.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useful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23"/>
          <w:w w:val="116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known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blocks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higher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coverage;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27"/>
          <w:w w:val="114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countries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regions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hesitancy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major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factor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limiting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coverage.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487.439972pt;margin-top:21.547081pt;width:.1pt;height:471.5pt;mso-position-horizontal-relative:page;mso-position-vertical-relative:paragraph;z-index:-270592" coordorigin="9749,431" coordsize="2,9430">
            <v:shape style="position:absolute;left:9749;top:431;width:2;height:9430" coordorigin="9749,431" coordsize="0,9430" path="m9749,431l9749,9861e" filled="false" stroked="true" strokeweight="1.000032pt" strokecolor="#fdb714">
              <v:path arrowok="t"/>
            </v:shape>
            <w10:wrap type="none"/>
          </v:group>
        </w:pict>
      </w:r>
      <w:r>
        <w:rPr/>
        <w:pict>
          <v:shape style="position:absolute;margin-left:72pt;margin-top:20.547493pt;width:37.5pt;height:473.5pt;mso-position-horizontal-relative:page;mso-position-vertical-relative:paragraph;z-index:63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20"/>
                  </w:tblGrid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7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2.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3.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4.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5.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6.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7.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8.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9.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10.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11.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12.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13.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14.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5"/>
                          <w:ind w:left="197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15.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5F6369"/>
          <w:w w:val="110"/>
          <w:sz w:val="28"/>
        </w:rPr>
        <w:t>Extended</w:t>
      </w:r>
      <w:r>
        <w:rPr>
          <w:rFonts w:ascii="Times New Roman"/>
          <w:b/>
          <w:color w:val="5F6369"/>
          <w:spacing w:val="-3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Profiling</w:t>
      </w:r>
      <w:r>
        <w:rPr>
          <w:rFonts w:ascii="Times New Roman"/>
          <w:b/>
          <w:color w:val="5F6369"/>
          <w:spacing w:val="-31"/>
          <w:w w:val="110"/>
          <w:sz w:val="28"/>
        </w:rPr>
        <w:t> </w:t>
      </w:r>
      <w:r>
        <w:rPr>
          <w:rFonts w:ascii="Times New Roman"/>
          <w:b/>
          <w:color w:val="5F6369"/>
          <w:spacing w:val="-9"/>
          <w:w w:val="110"/>
          <w:sz w:val="28"/>
        </w:rPr>
        <w:t>T</w:t>
      </w:r>
      <w:r>
        <w:rPr>
          <w:rFonts w:ascii="Times New Roman"/>
          <w:b/>
          <w:color w:val="5F6369"/>
          <w:spacing w:val="-7"/>
          <w:w w:val="110"/>
          <w:sz w:val="28"/>
        </w:rPr>
        <w:t>ool</w:t>
      </w:r>
      <w:r>
        <w:rPr>
          <w:rFonts w:ascii="Times New Roman"/>
          <w:sz w:val="28"/>
        </w:rPr>
      </w:r>
    </w:p>
    <w:p>
      <w:pPr>
        <w:pStyle w:val="BodyText"/>
        <w:spacing w:line="193" w:lineRule="exact" w:before="97"/>
        <w:ind w:left="2250" w:right="0"/>
        <w:jc w:val="left"/>
      </w:pPr>
      <w:r>
        <w:rPr>
          <w:color w:val="5F6369"/>
          <w:w w:val="105"/>
        </w:rPr>
        <w:t>Have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ever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intentionally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delayed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having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get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vaccine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for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10"/>
        </w:rPr>
        <w:t>reasons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illness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allergy?</w:t>
        <w:tab/>
      </w:r>
      <w:r>
        <w:rPr>
          <w:color w:val="5F6369"/>
          <w:spacing w:val="-12"/>
          <w:w w:val="110"/>
          <w:position w:val="13"/>
        </w:rPr>
        <w:t>Y</w:t>
      </w:r>
      <w:r>
        <w:rPr>
          <w:color w:val="5F6369"/>
          <w:spacing w:val="-8"/>
          <w:w w:val="110"/>
          <w:position w:val="13"/>
        </w:rPr>
        <w:t>es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/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05"/>
        </w:rPr>
        <w:t>Do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any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cultural,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religious,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personal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belief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regarding</w:t>
      </w:r>
      <w:r>
        <w:rPr>
          <w:color w:val="5F6369"/>
          <w:spacing w:val="54"/>
          <w:w w:val="105"/>
        </w:rPr>
        <w:t> </w:t>
      </w:r>
      <w:r>
        <w:rPr>
          <w:color w:val="5F6369"/>
          <w:w w:val="105"/>
        </w:rPr>
        <w:t>immunization?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10"/>
        </w:rPr>
        <w:t>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ever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decided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reasons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other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than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illness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allergy?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certain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schedule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a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good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idea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child?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05"/>
        </w:rPr>
        <w:t>Has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any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know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become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seriously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ill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injured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after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an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immunization?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10"/>
        </w:rPr>
        <w:t>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concerned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serious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effect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from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vaccine?</w:t>
        <w:tab/>
      </w:r>
      <w:r>
        <w:rPr>
          <w:color w:val="5F6369"/>
          <w:spacing w:val="-12"/>
          <w:w w:val="110"/>
          <w:position w:val="13"/>
        </w:rPr>
        <w:t>Y</w:t>
      </w:r>
      <w:r>
        <w:rPr>
          <w:color w:val="5F6369"/>
          <w:spacing w:val="-8"/>
          <w:w w:val="110"/>
          <w:position w:val="13"/>
        </w:rPr>
        <w:t>es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/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No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tabs>
          <w:tab w:pos="10065" w:val="left" w:leader="none"/>
        </w:tabs>
        <w:spacing w:line="240" w:lineRule="auto" w:before="78"/>
        <w:ind w:left="2250" w:right="0"/>
        <w:jc w:val="left"/>
      </w:pPr>
      <w:r>
        <w:rPr>
          <w:color w:val="5F6369"/>
          <w:w w:val="110"/>
        </w:rPr>
        <w:t>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concerned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safe?</w:t>
        <w:tab/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8"/>
          <w:w w:val="110"/>
        </w:rPr>
        <w:t>es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/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No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tabs>
          <w:tab w:pos="10065" w:val="left" w:leader="none"/>
        </w:tabs>
        <w:spacing w:line="240" w:lineRule="auto" w:before="78"/>
        <w:ind w:left="2250" w:right="0"/>
        <w:jc w:val="left"/>
      </w:pPr>
      <w:r>
        <w:rPr>
          <w:color w:val="5F6369"/>
          <w:w w:val="110"/>
        </w:rPr>
        <w:t>Do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them?</w:t>
        <w:tab/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8"/>
          <w:w w:val="110"/>
        </w:rPr>
        <w:t>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/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No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193" w:lineRule="exact"/>
        <w:ind w:left="2250" w:right="0"/>
        <w:jc w:val="left"/>
      </w:pPr>
      <w:r>
        <w:rPr>
          <w:color w:val="5F6369"/>
          <w:w w:val="110"/>
        </w:rPr>
        <w:t>Do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fewer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10"/>
        </w:rPr>
        <w:t>same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time?</w:t>
        <w:tab/>
      </w:r>
      <w:r>
        <w:rPr>
          <w:color w:val="5F6369"/>
          <w:spacing w:val="-12"/>
          <w:w w:val="110"/>
          <w:position w:val="13"/>
        </w:rPr>
        <w:t>Y</w:t>
      </w:r>
      <w:r>
        <w:rPr>
          <w:color w:val="5F6369"/>
          <w:spacing w:val="-8"/>
          <w:w w:val="110"/>
          <w:position w:val="13"/>
        </w:rPr>
        <w:t>es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/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15"/>
        </w:rPr>
        <w:t>Do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feel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many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illnesses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vaccines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prevent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severe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or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deadly?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tabs>
          <w:tab w:pos="10065" w:val="left" w:leader="none"/>
        </w:tabs>
        <w:spacing w:line="240" w:lineRule="auto" w:before="78"/>
        <w:ind w:left="2250" w:right="0"/>
        <w:jc w:val="left"/>
      </w:pPr>
      <w:r>
        <w:rPr>
          <w:color w:val="5F6369"/>
          <w:w w:val="115"/>
        </w:rPr>
        <w:t>Are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concerned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vaccine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might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prevent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disease?</w:t>
        <w:tab/>
      </w:r>
      <w:r>
        <w:rPr>
          <w:color w:val="5F6369"/>
          <w:spacing w:val="-13"/>
          <w:w w:val="115"/>
        </w:rPr>
        <w:t>Y</w:t>
      </w:r>
      <w:r>
        <w:rPr>
          <w:color w:val="5F6369"/>
          <w:spacing w:val="-9"/>
          <w:w w:val="115"/>
        </w:rPr>
        <w:t>es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/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No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193" w:lineRule="exact"/>
        <w:ind w:left="2250" w:right="0"/>
        <w:jc w:val="left"/>
      </w:pPr>
      <w:r>
        <w:rPr>
          <w:color w:val="5F6369"/>
          <w:w w:val="105"/>
        </w:rPr>
        <w:t>Do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feel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best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develop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immunity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by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getting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sick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10"/>
        </w:rPr>
        <w:t>(natural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immunity)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rather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vaccine?</w:t>
        <w:tab/>
      </w:r>
      <w:r>
        <w:rPr>
          <w:color w:val="5F6369"/>
          <w:spacing w:val="-12"/>
          <w:w w:val="110"/>
          <w:position w:val="13"/>
        </w:rPr>
        <w:t>Y</w:t>
      </w:r>
      <w:r>
        <w:rPr>
          <w:color w:val="5F6369"/>
          <w:spacing w:val="-8"/>
          <w:w w:val="110"/>
          <w:position w:val="13"/>
        </w:rPr>
        <w:t>es</w:t>
      </w:r>
      <w:r>
        <w:rPr>
          <w:color w:val="5F6369"/>
          <w:spacing w:val="-16"/>
          <w:w w:val="110"/>
          <w:position w:val="13"/>
        </w:rPr>
        <w:t> </w:t>
      </w:r>
      <w:r>
        <w:rPr>
          <w:color w:val="5F6369"/>
          <w:w w:val="110"/>
          <w:position w:val="13"/>
        </w:rPr>
        <w:t>/</w:t>
      </w:r>
      <w:r>
        <w:rPr>
          <w:color w:val="5F6369"/>
          <w:spacing w:val="-17"/>
          <w:w w:val="110"/>
          <w:position w:val="13"/>
        </w:rPr>
        <w:t> </w:t>
      </w:r>
      <w:r>
        <w:rPr>
          <w:color w:val="5F6369"/>
          <w:w w:val="110"/>
          <w:position w:val="13"/>
        </w:rPr>
        <w:t>No</w:t>
      </w:r>
      <w:r>
        <w:rPr/>
      </w:r>
    </w:p>
    <w:p>
      <w:pPr>
        <w:pStyle w:val="BodyText"/>
        <w:spacing w:line="193" w:lineRule="exact" w:before="113"/>
        <w:ind w:left="2250" w:right="0"/>
        <w:jc w:val="left"/>
      </w:pPr>
      <w:r>
        <w:rPr>
          <w:color w:val="5F6369"/>
          <w:w w:val="105"/>
        </w:rPr>
        <w:t>Do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feel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all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information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need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immunize</w:t>
      </w:r>
      <w:r>
        <w:rPr/>
      </w:r>
    </w:p>
    <w:p>
      <w:pPr>
        <w:pStyle w:val="BodyText"/>
        <w:tabs>
          <w:tab w:pos="10065" w:val="left" w:leader="none"/>
        </w:tabs>
        <w:spacing w:line="323" w:lineRule="exact"/>
        <w:ind w:left="2250" w:right="0"/>
        <w:jc w:val="left"/>
      </w:pPr>
      <w:r>
        <w:rPr>
          <w:color w:val="5F6369"/>
          <w:w w:val="105"/>
        </w:rPr>
        <w:t>your</w:t>
      </w:r>
      <w:r>
        <w:rPr>
          <w:color w:val="5F6369"/>
          <w:spacing w:val="1"/>
          <w:w w:val="105"/>
        </w:rPr>
        <w:t> </w:t>
      </w:r>
      <w:r>
        <w:rPr>
          <w:color w:val="5F6369"/>
          <w:w w:val="105"/>
        </w:rPr>
        <w:t>child?</w:t>
        <w:tab/>
      </w:r>
      <w:r>
        <w:rPr>
          <w:color w:val="5F6369"/>
          <w:spacing w:val="-12"/>
          <w:w w:val="105"/>
          <w:position w:val="13"/>
        </w:rPr>
        <w:t>Y</w:t>
      </w:r>
      <w:r>
        <w:rPr>
          <w:color w:val="5F6369"/>
          <w:spacing w:val="-8"/>
          <w:w w:val="105"/>
          <w:position w:val="13"/>
        </w:rPr>
        <w:t>es</w:t>
      </w:r>
      <w:r>
        <w:rPr>
          <w:color w:val="5F6369"/>
          <w:spacing w:val="4"/>
          <w:w w:val="105"/>
          <w:position w:val="13"/>
        </w:rPr>
        <w:t> </w:t>
      </w:r>
      <w:r>
        <w:rPr>
          <w:color w:val="5F6369"/>
          <w:w w:val="105"/>
          <w:position w:val="13"/>
        </w:rPr>
        <w:t>/</w:t>
      </w:r>
      <w:r>
        <w:rPr>
          <w:color w:val="5F6369"/>
          <w:spacing w:val="3"/>
          <w:w w:val="105"/>
          <w:position w:val="13"/>
        </w:rPr>
        <w:t> </w:t>
      </w:r>
      <w:r>
        <w:rPr>
          <w:color w:val="5F6369"/>
          <w:w w:val="105"/>
          <w:position w:val="13"/>
        </w:rPr>
        <w:t>No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tabs>
          <w:tab w:pos="10065" w:val="left" w:leader="none"/>
        </w:tabs>
        <w:spacing w:line="240" w:lineRule="auto" w:before="78"/>
        <w:ind w:left="2250" w:right="0"/>
        <w:jc w:val="left"/>
      </w:pPr>
      <w:r>
        <w:rPr>
          <w:color w:val="5F6369"/>
          <w:w w:val="110"/>
        </w:rPr>
        <w:t>Do you trust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information 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receive about vaccines?</w:t>
        <w:tab/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8"/>
          <w:w w:val="110"/>
        </w:rPr>
        <w:t>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/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No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tabs>
          <w:tab w:pos="10065" w:val="left" w:leader="none"/>
        </w:tabs>
        <w:spacing w:line="240" w:lineRule="auto" w:before="78"/>
        <w:ind w:left="2250" w:right="0"/>
        <w:jc w:val="left"/>
      </w:pPr>
      <w:r>
        <w:rPr>
          <w:color w:val="5F6369"/>
          <w:w w:val="105"/>
        </w:rPr>
        <w:t>Overall,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confident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child?</w:t>
        <w:tab/>
      </w: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4"/>
          <w:w w:val="105"/>
        </w:rPr>
        <w:t> </w:t>
      </w:r>
      <w:r>
        <w:rPr>
          <w:color w:val="5F6369"/>
          <w:w w:val="105"/>
        </w:rPr>
        <w:t>No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0"/>
          <w:szCs w:val="10"/>
        </w:rPr>
        <w:sectPr>
          <w:headerReference w:type="default" r:id="rId126"/>
          <w:footerReference w:type="default" r:id="rId127"/>
          <w:pgSz w:w="11910" w:h="16840"/>
          <w:pgMar w:header="0" w:footer="0" w:top="1160" w:bottom="280" w:left="0" w:right="0"/>
        </w:sectPr>
      </w:pPr>
    </w:p>
    <w:p>
      <w:pPr>
        <w:spacing w:line="250" w:lineRule="auto" w:before="82"/>
        <w:ind w:left="144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10"/>
          <w:sz w:val="18"/>
        </w:rPr>
        <w:t>Modified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from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the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Parent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Attitudes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about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Childhood</w:t>
      </w:r>
      <w:r>
        <w:rPr>
          <w:rFonts w:ascii="Times New Roman"/>
          <w:color w:val="5F6369"/>
          <w:spacing w:val="-10"/>
          <w:w w:val="110"/>
          <w:sz w:val="18"/>
        </w:rPr>
        <w:t> </w:t>
      </w:r>
      <w:r>
        <w:rPr>
          <w:rFonts w:ascii="Times New Roman"/>
          <w:color w:val="5F6369"/>
          <w:spacing w:val="-3"/>
          <w:w w:val="110"/>
          <w:sz w:val="18"/>
        </w:rPr>
        <w:t>V</w:t>
      </w:r>
      <w:r>
        <w:rPr>
          <w:rFonts w:ascii="Times New Roman"/>
          <w:color w:val="5F6369"/>
          <w:spacing w:val="-2"/>
          <w:w w:val="110"/>
          <w:sz w:val="18"/>
        </w:rPr>
        <w:t>accines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Survey</w:t>
      </w:r>
      <w:r>
        <w:rPr>
          <w:rFonts w:ascii="Times New Roman"/>
          <w:color w:val="5F6369"/>
          <w:spacing w:val="-11"/>
          <w:w w:val="110"/>
          <w:sz w:val="18"/>
        </w:rPr>
        <w:t> </w:t>
      </w:r>
      <w:r>
        <w:rPr>
          <w:rFonts w:ascii="Times New Roman"/>
          <w:color w:val="5F6369"/>
          <w:spacing w:val="-5"/>
          <w:w w:val="110"/>
          <w:sz w:val="18"/>
        </w:rPr>
        <w:t>Tool,</w:t>
      </w:r>
      <w:r>
        <w:rPr>
          <w:rFonts w:ascii="Times New Roman"/>
          <w:color w:val="5F6369"/>
          <w:spacing w:val="29"/>
          <w:w w:val="105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University</w:t>
      </w:r>
      <w:r>
        <w:rPr>
          <w:rFonts w:ascii="Times New Roman"/>
          <w:color w:val="5F6369"/>
          <w:spacing w:val="-15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of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spacing w:val="-2"/>
          <w:w w:val="110"/>
          <w:sz w:val="18"/>
        </w:rPr>
        <w:t>W</w:t>
      </w:r>
      <w:r>
        <w:rPr>
          <w:rFonts w:ascii="Times New Roman"/>
          <w:color w:val="5F6369"/>
          <w:spacing w:val="-1"/>
          <w:w w:val="110"/>
          <w:sz w:val="18"/>
        </w:rPr>
        <w:t>ashington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School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of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Medicine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Seattle,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spacing w:val="-5"/>
          <w:w w:val="110"/>
          <w:sz w:val="18"/>
        </w:rPr>
        <w:t>WA,</w:t>
      </w:r>
      <w:r>
        <w:rPr>
          <w:rFonts w:ascii="Times New Roman"/>
          <w:color w:val="5F6369"/>
          <w:spacing w:val="-14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USA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4"/>
          <w:szCs w:val="34"/>
        </w:rPr>
      </w:pPr>
      <w:r>
        <w:rPr/>
        <w:br w:type="column"/>
      </w:r>
      <w:r>
        <w:rPr>
          <w:rFonts w:ascii="Times New Roman"/>
          <w:sz w:val="34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spacing w:line="265" w:lineRule="exact" w:before="0"/>
        <w:ind w:left="115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Times New Roman"/>
          <w:color w:val="5F6369"/>
          <w:spacing w:val="-3"/>
          <w:w w:val="105"/>
          <w:sz w:val="16"/>
        </w:rPr>
        <w:t>T</w:t>
      </w:r>
      <w:r>
        <w:rPr>
          <w:rFonts w:ascii="Times New Roman"/>
          <w:color w:val="5F6369"/>
          <w:spacing w:val="-2"/>
          <w:w w:val="105"/>
          <w:sz w:val="16"/>
        </w:rPr>
        <w:t>rainers'</w:t>
      </w:r>
      <w:r>
        <w:rPr>
          <w:rFonts w:ascii="Times New Roman"/>
          <w:color w:val="5F6369"/>
          <w:spacing w:val="-1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Facilitation Guide - For</w:t>
      </w:r>
      <w:r>
        <w:rPr>
          <w:rFonts w:ascii="Times New Roman"/>
          <w:color w:val="5F6369"/>
          <w:spacing w:val="-1"/>
          <w:w w:val="105"/>
          <w:sz w:val="16"/>
        </w:rPr>
        <w:t> </w:t>
      </w:r>
      <w:r>
        <w:rPr>
          <w:rFonts w:ascii="Times New Roman"/>
          <w:color w:val="5F6369"/>
          <w:w w:val="105"/>
          <w:sz w:val="16"/>
        </w:rPr>
        <w:t>Global IPCI   </w:t>
      </w:r>
      <w:r>
        <w:rPr>
          <w:rFonts w:ascii="Times New Roman"/>
          <w:color w:val="5F6369"/>
          <w:spacing w:val="2"/>
          <w:w w:val="105"/>
          <w:sz w:val="16"/>
        </w:rPr>
        <w:t> </w:t>
      </w:r>
      <w:r>
        <w:rPr>
          <w:rFonts w:ascii="Times New Roman"/>
          <w:b/>
          <w:color w:val="231F20"/>
          <w:w w:val="105"/>
          <w:position w:val="-13"/>
          <w:sz w:val="34"/>
        </w:rPr>
        <w:t>35</w:t>
      </w:r>
      <w:r>
        <w:rPr>
          <w:rFonts w:ascii="Times New Roman"/>
          <w:sz w:val="34"/>
        </w:rPr>
      </w:r>
    </w:p>
    <w:p>
      <w:pPr>
        <w:spacing w:after="0" w:line="265" w:lineRule="exact"/>
        <w:jc w:val="left"/>
        <w:rPr>
          <w:rFonts w:ascii="Times New Roman" w:hAnsi="Times New Roman" w:cs="Times New Roman" w:eastAsia="Times New Roman"/>
          <w:sz w:val="34"/>
          <w:szCs w:val="34"/>
        </w:rPr>
        <w:sectPr>
          <w:type w:val="continuous"/>
          <w:pgSz w:w="11910" w:h="16840"/>
          <w:pgMar w:top="0" w:bottom="0" w:left="0" w:right="0"/>
          <w:cols w:num="2" w:equalWidth="0">
            <w:col w:w="7366" w:space="40"/>
            <w:col w:w="4504"/>
          </w:cols>
        </w:sectPr>
      </w:pPr>
    </w:p>
    <w:p>
      <w:pPr>
        <w:spacing w:line="166" w:lineRule="exact" w:before="0"/>
        <w:ind w:left="687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 w:line="166" w:lineRule="exact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Modified</w:t>
      </w:r>
      <w:r>
        <w:rPr>
          <w:rFonts w:ascii="Times New Roman"/>
          <w:b/>
          <w:color w:val="5F6369"/>
          <w:spacing w:val="29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Profiling</w:t>
      </w:r>
      <w:r>
        <w:rPr>
          <w:rFonts w:ascii="Times New Roman"/>
          <w:b/>
          <w:color w:val="5F6369"/>
          <w:spacing w:val="29"/>
          <w:w w:val="105"/>
          <w:sz w:val="28"/>
        </w:rPr>
        <w:t> </w:t>
      </w:r>
      <w:r>
        <w:rPr>
          <w:rFonts w:ascii="Times New Roman"/>
          <w:b/>
          <w:color w:val="5F6369"/>
          <w:spacing w:val="-9"/>
          <w:w w:val="105"/>
          <w:sz w:val="28"/>
        </w:rPr>
        <w:t>T</w:t>
      </w:r>
      <w:r>
        <w:rPr>
          <w:rFonts w:ascii="Times New Roman"/>
          <w:b/>
          <w:color w:val="5F6369"/>
          <w:spacing w:val="-7"/>
          <w:w w:val="105"/>
          <w:sz w:val="28"/>
        </w:rPr>
        <w:t>ool</w:t>
      </w:r>
      <w:r>
        <w:rPr>
          <w:rFonts w:ascii="Times New Roman"/>
          <w:sz w:val="28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40" w:lineRule="auto" w:before="78"/>
        <w:ind w:left="0" w:right="1637"/>
        <w:jc w:val="right"/>
      </w:pPr>
      <w:r>
        <w:rPr/>
        <w:pict>
          <v:shape style="position:absolute;margin-left:36pt;margin-top:-6.518773pt;width:428.5pt;height:190pt;mso-position-horizontal-relative:page;mso-position-vertical-relative:paragraph;z-index:6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20"/>
                    <w:gridCol w:w="7820"/>
                  </w:tblGrid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nil" w:sz="6" w:space="0" w:color="auto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97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1.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nil" w:sz="6" w:space="0" w:color="auto"/>
                          <w:left w:val="single" w:sz="8" w:space="0" w:color="FFFFFF"/>
                          <w:bottom w:val="single" w:sz="8" w:space="0" w:color="FFFFFF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7"/>
                            <w:szCs w:val="17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Do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feel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that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children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get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more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vaccines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than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is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good</w:t>
                        </w:r>
                        <w:r>
                          <w:rPr>
                            <w:rFonts w:ascii="Times New Roman"/>
                            <w:color w:val="5F6369"/>
                            <w:spacing w:val="3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for</w:t>
                        </w:r>
                        <w:r>
                          <w:rPr>
                            <w:rFonts w:ascii="Times New Roman"/>
                            <w:color w:val="5F6369"/>
                            <w:spacing w:val="2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them?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2.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50" w:lineRule="auto" w:before="56"/>
                          <w:ind w:left="69" w:right="552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Do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feel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that</w:t>
                        </w:r>
                        <w:r>
                          <w:rPr>
                            <w:rFonts w:ascii="Times New Roman"/>
                            <w:color w:val="5F6369"/>
                            <w:spacing w:val="7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it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is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better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for</w:t>
                        </w:r>
                        <w:r>
                          <w:rPr>
                            <w:rFonts w:ascii="Times New Roman"/>
                            <w:color w:val="5F6369"/>
                            <w:spacing w:val="7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children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to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get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fewer</w:t>
                        </w:r>
                        <w:r>
                          <w:rPr>
                            <w:rFonts w:ascii="Times New Roman"/>
                            <w:color w:val="5F6369"/>
                            <w:spacing w:val="7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vaccines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at</w:t>
                        </w:r>
                        <w:r>
                          <w:rPr>
                            <w:rFonts w:ascii="Times New Roman"/>
                            <w:color w:val="5F6369"/>
                            <w:spacing w:val="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the</w:t>
                        </w:r>
                        <w:r>
                          <w:rPr>
                            <w:rFonts w:ascii="Times New Roman"/>
                            <w:color w:val="5F6369"/>
                            <w:spacing w:val="7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same</w:t>
                        </w:r>
                        <w:r>
                          <w:rPr>
                            <w:rFonts w:ascii="Times New Roman"/>
                            <w:color w:val="5F6369"/>
                            <w:w w:val="118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time?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3.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50" w:lineRule="auto" w:before="56"/>
                          <w:ind w:left="69" w:right="71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Do</w:t>
                        </w:r>
                        <w:r>
                          <w:rPr>
                            <w:rFonts w:ascii="Times New Roman"/>
                            <w:color w:val="5F6369"/>
                            <w:spacing w:val="-5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feel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that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it</w:t>
                        </w:r>
                        <w:r>
                          <w:rPr>
                            <w:rFonts w:ascii="Times New Roman"/>
                            <w:color w:val="5F6369"/>
                            <w:spacing w:val="-5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is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best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for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5F6369"/>
                            <w:spacing w:val="-5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child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to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develop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immunity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by</w:t>
                        </w:r>
                        <w:r>
                          <w:rPr>
                            <w:rFonts w:ascii="Times New Roman"/>
                            <w:color w:val="5F6369"/>
                            <w:spacing w:val="-5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getting</w:t>
                        </w:r>
                        <w:r>
                          <w:rPr>
                            <w:rFonts w:ascii="Times New Roman"/>
                            <w:color w:val="5F6369"/>
                            <w:spacing w:val="-4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sick</w:t>
                        </w:r>
                        <w:r>
                          <w:rPr>
                            <w:rFonts w:ascii="Times New Roman"/>
                            <w:color w:val="5F6369"/>
                            <w:w w:val="106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(natural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immunity)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rather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than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to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get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a</w:t>
                        </w:r>
                        <w:r>
                          <w:rPr>
                            <w:rFonts w:ascii="Times New Roman"/>
                            <w:color w:val="5F6369"/>
                            <w:spacing w:val="-6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vaccine?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4.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50" w:lineRule="auto" w:before="56"/>
                          <w:ind w:left="69" w:right="1162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Do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feel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that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have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all</w:t>
                        </w:r>
                        <w:r>
                          <w:rPr>
                            <w:rFonts w:ascii="Times New Roman"/>
                            <w:color w:val="5F6369"/>
                            <w:spacing w:val="22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the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information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need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to</w:t>
                        </w:r>
                        <w:r>
                          <w:rPr>
                            <w:rFonts w:ascii="Times New Roman"/>
                            <w:color w:val="5F6369"/>
                            <w:spacing w:val="2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immunize</w:t>
                        </w:r>
                        <w:r>
                          <w:rPr>
                            <w:rFonts w:ascii="Times New Roman"/>
                            <w:color w:val="5F6369"/>
                            <w:w w:val="108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your</w:t>
                        </w:r>
                        <w:r>
                          <w:rPr>
                            <w:rFonts w:ascii="Times New Roman"/>
                            <w:color w:val="5F6369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child?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5.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40" w:lineRule="auto" w:before="188"/>
                          <w:ind w:left="6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Do you trust</w:t>
                        </w:r>
                        <w:r>
                          <w:rPr>
                            <w:rFonts w:ascii="Times New Roman"/>
                            <w:color w:val="5F6369"/>
                            <w:spacing w:val="1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the information you</w:t>
                        </w:r>
                        <w:r>
                          <w:rPr>
                            <w:rFonts w:ascii="Times New Roman"/>
                            <w:color w:val="5F6369"/>
                            <w:spacing w:val="1"/>
                            <w:w w:val="110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10"/>
                            <w:sz w:val="22"/>
                          </w:rPr>
                          <w:t>receive about vaccines?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  <w:tr>
                    <w:trPr>
                      <w:trHeight w:val="630" w:hRule="exact"/>
                    </w:trPr>
                    <w:tc>
                      <w:tcPr>
                        <w:tcW w:w="720" w:type="dxa"/>
                        <w:tc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</w:tcBorders>
                        <w:shd w:val="clear" w:color="auto" w:fill="FDB714"/>
                      </w:tcPr>
                      <w:p>
                        <w:pPr>
                          <w:pStyle w:val="TableParagraph"/>
                          <w:spacing w:line="240" w:lineRule="auto" w:before="186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231F20"/>
                            <w:w w:val="110"/>
                            <w:sz w:val="22"/>
                          </w:rPr>
                          <w:t>6.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  <w:tc>
                      <w:tcPr>
                        <w:tcW w:w="7820" w:type="dxa"/>
                        <w:tcBorders>
                          <w:top w:val="single" w:sz="8" w:space="0" w:color="FFFFFF"/>
                          <w:left w:val="single" w:sz="8" w:space="0" w:color="FFFFFF"/>
                          <w:bottom w:val="nil" w:sz="6" w:space="0" w:color="auto"/>
                          <w:right w:val="single" w:sz="8" w:space="0" w:color="FDB714"/>
                        </w:tcBorders>
                      </w:tcPr>
                      <w:p>
                        <w:pPr>
                          <w:pStyle w:val="TableParagraph"/>
                          <w:spacing w:line="240" w:lineRule="auto" w:before="187"/>
                          <w:ind w:left="6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Are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confident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about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immunization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for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your</w:t>
                        </w:r>
                        <w:r>
                          <w:rPr>
                            <w:rFonts w:ascii="Times New Roman"/>
                            <w:color w:val="5F6369"/>
                            <w:spacing w:val="17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F6369"/>
                            <w:w w:val="105"/>
                            <w:sz w:val="22"/>
                          </w:rPr>
                          <w:t>child?</w:t>
                        </w:r>
                        <w:r>
                          <w:rPr>
                            <w:rFonts w:ascii="Times New Roman"/>
                            <w:sz w:val="22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597" w:lineRule="auto" w:before="78"/>
        <w:ind w:left="9459" w:right="1637"/>
        <w:jc w:val="both"/>
      </w:pP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>
          <w:color w:val="5F6369"/>
          <w:spacing w:val="22"/>
          <w:w w:val="104"/>
        </w:rPr>
        <w:t> </w:t>
      </w: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>
          <w:color w:val="5F6369"/>
          <w:spacing w:val="22"/>
          <w:w w:val="104"/>
        </w:rPr>
        <w:t> </w:t>
      </w: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/>
      </w:r>
    </w:p>
    <w:p>
      <w:pPr>
        <w:pStyle w:val="BodyText"/>
        <w:spacing w:line="240" w:lineRule="auto" w:before="14"/>
        <w:ind w:left="0" w:right="1637"/>
        <w:jc w:val="right"/>
      </w:pP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 w:before="78"/>
        <w:ind w:left="0" w:right="1637"/>
        <w:jc w:val="right"/>
      </w:pPr>
      <w:r>
        <w:rPr>
          <w:color w:val="5F6369"/>
          <w:spacing w:val="-12"/>
          <w:w w:val="105"/>
        </w:rPr>
        <w:t>Y</w:t>
      </w:r>
      <w:r>
        <w:rPr>
          <w:color w:val="5F6369"/>
          <w:spacing w:val="-8"/>
          <w:w w:val="105"/>
        </w:rPr>
        <w:t>es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/</w:t>
      </w:r>
      <w:r>
        <w:rPr>
          <w:color w:val="5F6369"/>
          <w:spacing w:val="3"/>
          <w:w w:val="105"/>
        </w:rPr>
        <w:t> </w:t>
      </w:r>
      <w:r>
        <w:rPr>
          <w:color w:val="5F6369"/>
          <w:w w:val="105"/>
        </w:rPr>
        <w:t>No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40"/>
        <w:ind w:left="720" w:right="0" w:firstLine="0"/>
        <w:jc w:val="left"/>
        <w:rPr>
          <w:rFonts w:ascii="Times New Roman" w:hAnsi="Times New Roman" w:cs="Times New Roman" w:eastAsia="Times New Roman"/>
          <w:sz w:val="52"/>
          <w:szCs w:val="52"/>
        </w:rPr>
      </w:pPr>
      <w:r>
        <w:rPr>
          <w:rFonts w:ascii="Times New Roman"/>
          <w:b/>
          <w:color w:val="5F6369"/>
          <w:w w:val="110"/>
          <w:sz w:val="52"/>
        </w:rPr>
        <w:t>Some</w:t>
      </w:r>
      <w:r>
        <w:rPr>
          <w:rFonts w:ascii="Times New Roman"/>
          <w:b/>
          <w:color w:val="5F6369"/>
          <w:spacing w:val="4"/>
          <w:w w:val="110"/>
          <w:sz w:val="52"/>
        </w:rPr>
        <w:t> </w:t>
      </w:r>
      <w:r>
        <w:rPr>
          <w:rFonts w:ascii="Times New Roman"/>
          <w:b/>
          <w:color w:val="5F6369"/>
          <w:spacing w:val="-48"/>
          <w:w w:val="110"/>
          <w:sz w:val="52"/>
        </w:rPr>
        <w:t>T</w:t>
      </w:r>
      <w:r>
        <w:rPr>
          <w:rFonts w:ascii="Times New Roman"/>
          <w:b/>
          <w:color w:val="5F6369"/>
          <w:w w:val="110"/>
          <w:sz w:val="52"/>
        </w:rPr>
        <w:t>ypes</w:t>
      </w:r>
      <w:r>
        <w:rPr>
          <w:rFonts w:ascii="Times New Roman"/>
          <w:b/>
          <w:color w:val="5F6369"/>
          <w:spacing w:val="5"/>
          <w:w w:val="110"/>
          <w:sz w:val="52"/>
        </w:rPr>
        <w:t> </w:t>
      </w:r>
      <w:r>
        <w:rPr>
          <w:rFonts w:ascii="Times New Roman"/>
          <w:b/>
          <w:color w:val="5F6369"/>
          <w:w w:val="110"/>
          <w:sz w:val="52"/>
        </w:rPr>
        <w:t>Of</w:t>
      </w:r>
      <w:r>
        <w:rPr>
          <w:rFonts w:ascii="Times New Roman"/>
          <w:b/>
          <w:color w:val="5F6369"/>
          <w:spacing w:val="5"/>
          <w:w w:val="110"/>
          <w:sz w:val="52"/>
        </w:rPr>
        <w:t> </w:t>
      </w:r>
      <w:r>
        <w:rPr>
          <w:rFonts w:ascii="Times New Roman"/>
          <w:b/>
          <w:color w:val="5F6369"/>
          <w:w w:val="110"/>
          <w:sz w:val="52"/>
        </w:rPr>
        <w:t>Hesitant</w:t>
      </w:r>
      <w:r>
        <w:rPr>
          <w:rFonts w:ascii="Times New Roman"/>
          <w:b/>
          <w:color w:val="5F6369"/>
          <w:spacing w:val="4"/>
          <w:w w:val="110"/>
          <w:sz w:val="52"/>
        </w:rPr>
        <w:t> </w:t>
      </w:r>
      <w:r>
        <w:rPr>
          <w:rFonts w:ascii="Times New Roman"/>
          <w:b/>
          <w:color w:val="5F6369"/>
          <w:w w:val="110"/>
          <w:sz w:val="52"/>
        </w:rPr>
        <w:t>Caregivers</w:t>
      </w:r>
      <w:r>
        <w:rPr>
          <w:rFonts w:ascii="Times New Roman"/>
          <w:sz w:val="5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7"/>
          <w:szCs w:val="7"/>
        </w:rPr>
      </w:pPr>
    </w:p>
    <w:p>
      <w:pPr>
        <w:spacing w:line="200" w:lineRule="atLeast"/>
        <w:ind w:left="7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45pt;height:38.2pt;mso-position-horizontal-relative:char;mso-position-vertical-relative:line" coordorigin="0,0" coordsize="9749,764">
            <v:group style="position:absolute;left:0;top:0;width:9749;height:764" coordorigin="0,0" coordsize="9749,764">
              <v:shape style="position:absolute;left:0;top:0;width:9749;height:764" coordorigin="0,0" coordsize="9749,764" path="m216,0l142,0,66,8,15,44,2,105,0,166,0,763,9749,763,9749,166,9745,87,9718,23,9644,2,9582,0,216,0xe" filled="true" fillcolor="#fdb714" stroked="false">
                <v:path arrowok="t"/>
                <v:fill type="solid"/>
              </v:shape>
              <v:shape style="position:absolute;left:0;top:0;width:9749;height:764" type="#_x0000_t202" filled="false" stroked="false">
                <v:textbox inset="0,0,0,0">
                  <w:txbxContent>
                    <w:p>
                      <w:pPr>
                        <w:spacing w:before="136"/>
                        <w:ind w:left="66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Uninformed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3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But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34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2"/>
                          <w:w w:val="110"/>
                          <w:sz w:val="44"/>
                        </w:rPr>
                        <w:t>Want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3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More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3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Information</w:t>
                      </w:r>
                      <w:r>
                        <w:rPr>
                          <w:rFonts w:ascii="Times New Roman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8"/>
          <w:szCs w:val="8"/>
        </w:rPr>
      </w:pPr>
    </w:p>
    <w:p>
      <w:pPr>
        <w:spacing w:line="250" w:lineRule="auto" w:before="76"/>
        <w:ind w:left="716" w:right="1437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428.632477pt;margin-top:45.133789pt;width:16.850pt;height:26.1pt;mso-position-horizontal-relative:page;mso-position-vertical-relative:paragraph;z-index:-270424" coordorigin="8573,903" coordsize="337,522">
            <v:shape style="position:absolute;left:8573;top:903;width:337;height:522" coordorigin="8573,903" coordsize="337,522" path="m8644,1297l8588,1346,8587,1361,8589,1378,8598,1393,8612,1407,8632,1417,8658,1424,8678,1419,8694,1409,8707,1394,8714,1374,8715,1354,8711,1335,8700,1318,8684,1306,8664,1298,8644,1297xe" filled="true" fillcolor="#fdb714" stroked="false">
              <v:path arrowok="t"/>
              <v:fill type="solid"/>
            </v:shape>
            <v:shape style="position:absolute;left:8573;top:903;width:337;height:522" coordorigin="8573,903" coordsize="337,522" path="m8899,1008l8711,1008,8732,1010,8757,1015,8776,1025,8789,1039,8795,1056,8794,1075,8730,1120,8702,1123,8668,1123,8653,1135,8646,1156,8645,1223,8656,1241,8674,1251,8699,1251,8716,1241,8727,1225,8742,1212,8808,1203,8862,1175,8897,1123,8702,1123,8897,1122,8898,1121,8905,1097,8908,1078,8909,1058,8908,1040,8904,1022,8899,1008xe" filled="true" fillcolor="#fdb714" stroked="false">
              <v:path arrowok="t"/>
              <v:fill type="solid"/>
            </v:shape>
            <v:shape style="position:absolute;left:8573;top:903;width:337;height:522" coordorigin="8573,903" coordsize="337,522" path="m8704,903l8629,917,8573,968,8574,987,8583,1005,8598,1018,8619,1026,8636,1024,8658,1016,8675,1011,8692,1008,8711,1008,8899,1008,8898,1005,8851,949,8793,919,8724,903,8704,903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uninformed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about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vaccination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turning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you,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because</w:t>
      </w:r>
      <w:r>
        <w:rPr>
          <w:rFonts w:ascii="Times New Roman"/>
          <w:color w:val="5F6369"/>
          <w:spacing w:val="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your</w:t>
      </w:r>
      <w:r>
        <w:rPr>
          <w:rFonts w:ascii="Times New Roman"/>
          <w:color w:val="5F6369"/>
          <w:w w:val="106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expertise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healthcare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professional,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want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you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assure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them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vaccines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w w:val="113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safe</w:t>
      </w:r>
      <w:r>
        <w:rPr>
          <w:rFonts w:ascii="Times New Roman"/>
          <w:color w:val="5F6369"/>
          <w:spacing w:val="1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effective.</w:t>
      </w:r>
      <w:r>
        <w:rPr>
          <w:rFonts w:ascii="Times New Roman"/>
          <w:sz w:val="24"/>
        </w:rPr>
      </w:r>
    </w:p>
    <w:p>
      <w:pPr>
        <w:pStyle w:val="BodyText"/>
        <w:numPr>
          <w:ilvl w:val="0"/>
          <w:numId w:val="33"/>
        </w:numPr>
        <w:tabs>
          <w:tab w:pos="1437" w:val="left" w:leader="none"/>
        </w:tabs>
        <w:spacing w:line="276" w:lineRule="exact" w:before="44" w:after="0"/>
        <w:ind w:left="1436" w:right="0" w:hanging="360"/>
        <w:jc w:val="left"/>
      </w:pPr>
      <w:r>
        <w:rPr>
          <w:color w:val="5F6369"/>
          <w:w w:val="110"/>
        </w:rPr>
        <w:t>Listen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pStyle w:val="BodyText"/>
        <w:numPr>
          <w:ilvl w:val="0"/>
          <w:numId w:val="33"/>
        </w:numPr>
        <w:tabs>
          <w:tab w:pos="1437" w:val="left" w:leader="none"/>
        </w:tabs>
        <w:spacing w:line="264" w:lineRule="exact" w:before="0" w:after="0"/>
        <w:ind w:left="1436" w:right="0" w:hanging="360"/>
        <w:jc w:val="left"/>
      </w:pPr>
      <w:r>
        <w:rPr>
          <w:color w:val="5F6369"/>
          <w:w w:val="110"/>
        </w:rPr>
        <w:t>Answer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questions.</w:t>
      </w:r>
      <w:r>
        <w:rPr/>
      </w:r>
    </w:p>
    <w:p>
      <w:pPr>
        <w:pStyle w:val="BodyText"/>
        <w:numPr>
          <w:ilvl w:val="0"/>
          <w:numId w:val="33"/>
        </w:numPr>
        <w:tabs>
          <w:tab w:pos="1437" w:val="left" w:leader="none"/>
        </w:tabs>
        <w:spacing w:line="264" w:lineRule="exact" w:before="0" w:after="0"/>
        <w:ind w:left="1436" w:right="0" w:hanging="360"/>
        <w:jc w:val="left"/>
      </w:pPr>
      <w:r>
        <w:rPr/>
        <w:pict>
          <v:group style="position:absolute;margin-left:393.675903pt;margin-top:.455478pt;width:86.1pt;height:75.55pt;mso-position-horizontal-relative:page;mso-position-vertical-relative:paragraph;z-index:6424" coordorigin="7874,9" coordsize="1722,1511">
            <v:group style="position:absolute;left:8406;top:1052;width:2;height:436" coordorigin="8406,1052" coordsize="2,436">
              <v:shape style="position:absolute;left:8406;top:1052;width:2;height:436" coordorigin="8406,1052" coordsize="0,436" path="m8406,1052l8406,1488e" filled="false" stroked="true" strokeweight="3.163pt" strokecolor="#fdb714">
                <v:path arrowok="t"/>
              </v:shape>
            </v:group>
            <v:group style="position:absolute;left:8170;top:676;width:991;height:812" coordorigin="8170,676" coordsize="991,812">
              <v:shape style="position:absolute;left:8170;top:676;width:991;height:812" coordorigin="8170,676" coordsize="991,812" path="m9160,1488l9160,1082,9158,1036,9143,955,9115,887,9075,830,9026,784,8969,748,8906,721,8839,702,8770,690,8700,685,8665,684,8594,681,8531,678,8474,676,8424,676,8379,677,8306,685,8232,716,8191,776,8178,837,8172,917,8170,1019,8170,1079,8170,1488e" filled="false" stroked="true" strokeweight="3.163pt" strokecolor="#fdb714">
                <v:path arrowok="t"/>
              </v:shape>
            </v:group>
            <v:group style="position:absolute;left:8924;top:1052;width:2;height:436" coordorigin="8924,1052" coordsize="2,436">
              <v:shape style="position:absolute;left:8924;top:1052;width:2;height:436" coordorigin="8924,1052" coordsize="0,436" path="m8924,1488l8924,1052e" filled="false" stroked="true" strokeweight="3.163pt" strokecolor="#fdb714">
                <v:path arrowok="t"/>
              </v:shape>
            </v:group>
            <v:group style="position:absolute;left:8406;top:101;width:519;height:518" coordorigin="8406,101" coordsize="519,518">
              <v:shape style="position:absolute;left:8406;top:101;width:519;height:518" coordorigin="8406,101" coordsize="519,518" path="m8924,360l8915,428,8890,489,8851,541,8800,581,8740,608,8673,619,8649,618,8581,604,8522,575,8472,532,8435,480,8412,418,8406,374,8407,349,8421,280,8449,220,8490,170,8542,132,8602,108,8646,101,8671,102,8741,115,8803,143,8853,184,8891,234,8916,293,8924,358,8924,360xe" filled="false" stroked="true" strokeweight="3.163pt" strokecolor="#fdb714">
                <v:path arrowok="t"/>
              </v:shape>
            </v:group>
            <v:group style="position:absolute;left:9209;top:9;width:387;height:567" coordorigin="9209,9" coordsize="387,567">
              <v:shape style="position:absolute;left:9209;top:9;width:387;height:567" coordorigin="9209,9" coordsize="387,567" path="m9454,440l9391,462,9375,498,9376,519,9418,571,9438,575,9462,574,9481,566,9497,553,9508,537,9513,518,9513,497,9474,445,9454,440xe" filled="true" fillcolor="#fdb714" stroked="false">
                <v:path arrowok="t"/>
                <v:fill type="solid"/>
              </v:shape>
              <v:shape style="position:absolute;left:9209;top:9;width:387;height:567" coordorigin="9209,9" coordsize="387,567" path="m9587,119l9417,119,9438,123,9455,132,9466,146,9473,164,9473,168,9474,183,9469,198,9405,245,9376,256,9361,268,9355,285,9357,305,9375,360,9386,377,9403,387,9423,388,9448,379,9461,362,9465,341,9471,325,9526,296,9578,242,9595,173,9595,164,9593,142,9589,124,9587,119xe" filled="true" fillcolor="#fdb714" stroked="false">
                <v:path arrowok="t"/>
                <v:fill type="solid"/>
              </v:shape>
              <v:shape style="position:absolute;left:9209;top:9;width:387;height:567" coordorigin="9209,9" coordsize="387,567" path="m9428,9l9352,15,9293,38,9231,85,9209,132,9209,133,9212,157,9223,171,9239,181,9260,185,9284,183,9300,173,9320,155,9336,142,9353,133,9372,126,9392,121,9417,119,9587,119,9583,105,9540,46,9472,14,9451,11,9428,9xe" filled="true" fillcolor="#fdb714" stroked="false">
                <v:path arrowok="t"/>
                <v:fill type="solid"/>
              </v:shape>
            </v:group>
            <v:group style="position:absolute;left:7874;top:34;width:284;height:364" coordorigin="7874,34" coordsize="284,364">
              <v:shape style="position:absolute;left:7874;top:34;width:284;height:364" coordorigin="7874,34" coordsize="284,364" path="m8107,307l8088,313,8075,323,8066,339,8063,357,8069,376,8075,384,8088,394,8104,398,8123,395,8145,384,8155,368,8157,350,8151,331,8141,318,8125,309,8107,307xe" filled="true" fillcolor="#fdb714" stroked="false">
                <v:path arrowok="t"/>
                <v:fill type="solid"/>
              </v:shape>
              <v:shape style="position:absolute;left:7874;top:34;width:284;height:364" coordorigin="7874,34" coordsize="284,364" path="m8133,111l8025,111,8041,116,8053,130,8055,134,8058,147,8056,161,8047,176,8032,192,8010,210,8004,226,8011,244,8036,277,8052,286,8071,282,8077,279,8088,263,8087,243,8098,221,8136,162,8138,145,8138,130,8137,127,8133,111xe" filled="true" fillcolor="#fdb714" stroked="false">
                <v:path arrowok="t"/>
                <v:fill type="solid"/>
              </v:shape>
              <v:shape style="position:absolute;left:7874;top:34;width:284;height:364" coordorigin="7874,34" coordsize="284,364" path="m8042,34l7962,53,7908,93,7874,153,7875,165,7881,176,7895,188,7913,192,7932,187,7943,177,7956,154,7967,140,7983,127,8006,114,8025,111,8133,111,8133,109,8089,49,8059,37,8042,34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Explain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basic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facts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terms.</w:t>
      </w:r>
      <w:r>
        <w:rPr/>
      </w:r>
    </w:p>
    <w:p>
      <w:pPr>
        <w:pStyle w:val="BodyText"/>
        <w:numPr>
          <w:ilvl w:val="0"/>
          <w:numId w:val="33"/>
        </w:numPr>
        <w:tabs>
          <w:tab w:pos="1437" w:val="left" w:leader="none"/>
        </w:tabs>
        <w:spacing w:line="264" w:lineRule="exact" w:before="4" w:after="0"/>
        <w:ind w:left="1436" w:right="6909" w:hanging="360"/>
        <w:jc w:val="left"/>
      </w:pPr>
      <w:r>
        <w:rPr>
          <w:color w:val="5F6369"/>
          <w:w w:val="115"/>
        </w:rPr>
        <w:t>Share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experiences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demonstrate</w:t>
      </w:r>
      <w:r>
        <w:rPr>
          <w:color w:val="5F6369"/>
          <w:w w:val="115"/>
        </w:rPr>
        <w:t> 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benefits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vaccines.</w:t>
      </w:r>
      <w:r>
        <w:rPr/>
      </w:r>
    </w:p>
    <w:p>
      <w:pPr>
        <w:pStyle w:val="BodyText"/>
        <w:numPr>
          <w:ilvl w:val="0"/>
          <w:numId w:val="33"/>
        </w:numPr>
        <w:tabs>
          <w:tab w:pos="1437" w:val="left" w:leader="none"/>
        </w:tabs>
        <w:spacing w:line="264" w:lineRule="exact" w:before="0" w:after="0"/>
        <w:ind w:left="1436" w:right="5638" w:hanging="360"/>
        <w:jc w:val="left"/>
      </w:pPr>
      <w:r>
        <w:rPr>
          <w:color w:val="5F6369"/>
          <w:w w:val="110"/>
        </w:rPr>
        <w:t>It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helpful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child(ren)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vaccinated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something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strongly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recommend.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7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45pt;height:38.2pt;mso-position-horizontal-relative:char;mso-position-vertical-relative:line" coordorigin="0,0" coordsize="9749,764">
            <v:group style="position:absolute;left:0;top:0;width:9749;height:764" coordorigin="0,0" coordsize="9749,764">
              <v:shape style="position:absolute;left:0;top:0;width:9749;height:764" coordorigin="0,0" coordsize="9749,764" path="m216,0l142,0,66,8,15,44,2,105,0,166,0,763,9749,763,9749,166,9745,87,9718,23,9644,2,9582,0,216,0xe" filled="true" fillcolor="#fdb714" stroked="false">
                <v:path arrowok="t"/>
                <v:fill type="solid"/>
              </v:shape>
              <v:shape style="position:absolute;left:0;top:0;width:9749;height:764" type="#_x0000_t202" filled="false" stroked="false">
                <v:textbox inset="0,0,0,0">
                  <w:txbxContent>
                    <w:p>
                      <w:pPr>
                        <w:spacing w:before="166"/>
                        <w:ind w:left="101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Misinformed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4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But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4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Open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44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46"/>
                          <w:w w:val="110"/>
                          <w:sz w:val="44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o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4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Correction</w:t>
                      </w:r>
                      <w:r>
                        <w:rPr>
                          <w:rFonts w:ascii="Times New Roman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50" w:lineRule="auto" w:before="76"/>
        <w:ind w:left="716" w:right="1092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caregivers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have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inaccurate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information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about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vaccines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diseases</w:t>
      </w:r>
      <w:r>
        <w:rPr>
          <w:rFonts w:ascii="Times New Roman"/>
          <w:color w:val="5F6369"/>
          <w:spacing w:val="4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5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prevent.</w:t>
      </w:r>
      <w:r>
        <w:rPr>
          <w:rFonts w:ascii="Times New Roman"/>
          <w:color w:val="5F6369"/>
          <w:w w:val="112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may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believe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misinformation,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myths,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rumours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about</w:t>
      </w:r>
      <w:r>
        <w:rPr>
          <w:rFonts w:ascii="Times New Roman"/>
          <w:color w:val="5F6369"/>
          <w:spacing w:val="-1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immunization.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33"/>
        </w:numPr>
        <w:tabs>
          <w:tab w:pos="1433" w:val="left" w:leader="none"/>
        </w:tabs>
        <w:spacing w:line="276" w:lineRule="exact" w:before="62" w:after="0"/>
        <w:ind w:left="1432" w:right="0" w:hanging="360"/>
        <w:jc w:val="left"/>
      </w:pPr>
      <w:r>
        <w:rPr/>
        <w:pict>
          <v:group style="position:absolute;margin-left:397.118713pt;margin-top:-4.576779pt;width:103.25pt;height:105.7pt;mso-position-horizontal-relative:page;mso-position-vertical-relative:paragraph;z-index:6472" coordorigin="7942,-92" coordsize="2065,2114">
            <v:group style="position:absolute;left:8205;top:1564;width:2;height:428" coordorigin="8205,1564" coordsize="2,428">
              <v:shape style="position:absolute;left:8205;top:1564;width:2;height:428" coordorigin="8205,1564" coordsize="0,428" path="m8205,1564l8205,1991e" filled="false" stroked="true" strokeweight="3.104pt" strokecolor="#fdb714">
                <v:path arrowok="t"/>
              </v:shape>
            </v:group>
            <v:group style="position:absolute;left:7973;top:1194;width:972;height:797" coordorigin="7973,1194" coordsize="972,797">
              <v:shape style="position:absolute;left:7973;top:1194;width:972;height:797" coordorigin="7973,1194" coordsize="972,797" path="m8945,1991l8945,1593,8943,1548,8929,1469,8901,1401,8862,1346,8814,1300,8758,1265,8696,1238,8630,1220,8562,1208,8493,1203,8459,1202,8390,1199,8328,1197,8272,1195,8222,1194,8178,1195,8107,1203,8034,1234,7994,1293,7981,1353,7975,1432,7973,1531,7973,1590,7973,1991e" filled="false" stroked="true" strokeweight="3.104pt" strokecolor="#fdb714">
                <v:path arrowok="t"/>
              </v:shape>
            </v:group>
            <v:group style="position:absolute;left:8714;top:1564;width:2;height:428" coordorigin="8714,1564" coordsize="2,428">
              <v:shape style="position:absolute;left:8714;top:1564;width:2;height:428" coordorigin="8714,1564" coordsize="0,428" path="m8714,1991l8714,1564e" filled="false" stroked="true" strokeweight="3.104pt" strokecolor="#fdb714">
                <v:path arrowok="t"/>
              </v:shape>
            </v:group>
            <v:group style="position:absolute;left:8206;top:630;width:509;height:508" coordorigin="8206,630" coordsize="509,508">
              <v:shape style="position:absolute;left:8206;top:630;width:509;height:508" coordorigin="8206,630" coordsize="509,508" path="m8714,884l8705,952,8679,1013,8639,1064,8588,1104,8527,1130,8482,1138,8457,1137,8386,1124,8324,1096,8274,1056,8236,1005,8212,946,8206,903,8206,878,8220,808,8248,747,8289,697,8341,660,8400,637,8443,630,8468,631,8538,645,8598,674,8648,715,8685,767,8707,827,8714,884xe" filled="false" stroked="true" strokeweight="3.104pt" strokecolor="#fdb714">
                <v:path arrowok="t"/>
              </v:shape>
            </v:group>
            <v:group style="position:absolute;left:8634;top:-60;width:1343;height:937" coordorigin="8634,-60" coordsize="1343,937">
              <v:shape style="position:absolute;left:8634;top:-60;width:1343;height:937" coordorigin="8634,-60" coordsize="1343,937" path="m9976,296l9956,210,9923,157,9875,108,9814,64,9741,25,9658,-7,9566,-33,9466,-50,9360,-59,9305,-60,9250,-59,9143,-50,9043,-33,8951,-7,8868,25,8795,64,8734,108,8686,157,8653,210,8634,296,8635,321,8659,393,8709,460,8756,501,8812,537,8877,570,8949,598,9028,620,9113,637,9157,643,9154,656,9132,716,9091,785,9045,840,9005,876,9035,874,9117,858,9190,831,9253,794,9308,752,9354,707,9403,648,9451,643,9543,629,9629,607,9708,580,9779,548,9840,510,9892,468,9932,423,9968,348,9974,322,9976,296xe" filled="false" stroked="true" strokeweight="3.104pt" strokecolor="#fdb714">
                <v:path arrowok="t"/>
              </v:shape>
            </v:group>
            <v:group style="position:absolute;left:8861;top:166;width:506;height:94" coordorigin="8861,166" coordsize="506,94">
              <v:shape style="position:absolute;left:8861;top:166;width:506;height:94" coordorigin="8861,166" coordsize="506,94" path="m9130,235l8999,235,9024,237,9023,245,9034,250,9052,258,9072,259,9092,252,9109,243,9130,235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8879,176l8867,181,8861,192,8861,206,8912,243,8943,251,8960,248,8981,241,8999,235,9130,235,9131,235,9149,233,9251,233,9261,230,9280,222,9300,215,9315,212,9076,212,9058,209,9045,203,8942,203,8925,199,8910,191,8893,179,8879,176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9251,233l9149,233,9165,235,9182,239,9203,241,9223,240,9242,236,9251,233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9353,211l9318,211,9335,211,9352,212,9353,211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9147,186l9130,186,9107,196,9089,206,9076,212,9315,212,9318,211,9353,211,9363,203,9365,193,9220,193,9200,193,9181,190,9164,187,9147,186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9000,192l8982,195,8963,200,8942,203,9045,203,9039,200,9021,193,9000,192xe" filled="true" fillcolor="#fdb714" stroked="false">
                <v:path arrowok="t"/>
                <v:fill type="solid"/>
              </v:shape>
              <v:shape style="position:absolute;left:8861;top:166;width:506;height:94" coordorigin="8861,166" coordsize="506,94" path="m9333,166l9315,167,9296,171,9278,177,9260,184,9242,190,9220,193,9365,193,9366,190,9361,176,9352,170,9333,166xe" filled="true" fillcolor="#fdb714" stroked="false">
                <v:path arrowok="t"/>
                <v:fill type="solid"/>
              </v:shape>
            </v:group>
            <v:group style="position:absolute;left:8859;top:360;width:548;height:85" coordorigin="8859,360" coordsize="548,85">
              <v:shape style="position:absolute;left:8859;top:360;width:548;height:85" coordorigin="8859,360" coordsize="548,85" path="m9170,422l9019,422,9042,428,9061,435,9078,441,9096,445,9119,442,9139,436,9156,429,9170,422xe" filled="true" fillcolor="#fdb714" stroked="false">
                <v:path arrowok="t"/>
                <v:fill type="solid"/>
              </v:shape>
              <v:shape style="position:absolute;left:8859;top:360;width:548;height:85" coordorigin="8859,360" coordsize="548,85" path="m8882,374l8868,376,8859,384,8859,398,8860,399,8870,417,8884,431,8902,439,8922,443,8947,439,8968,433,8986,427,9003,423,9019,422,9170,422,9172,421,9193,411,9211,407,9404,407,9407,403,9407,398,8922,398,8909,395,8897,380,8882,374xe" filled="true" fillcolor="#fdb714" stroked="false">
                <v:path arrowok="t"/>
                <v:fill type="solid"/>
              </v:shape>
              <v:shape style="position:absolute;left:8859;top:360;width:548;height:85" coordorigin="8859,360" coordsize="548,85" path="m9404,407l9211,407,9227,407,9243,414,9264,431,9280,439,9303,440,9309,435,9318,432,9337,425,9356,421,9376,420,9398,416,9404,407xe" filled="true" fillcolor="#fdb714" stroked="false">
                <v:path arrowok="t"/>
                <v:fill type="solid"/>
              </v:shape>
              <v:shape style="position:absolute;left:8859;top:360;width:548;height:85" coordorigin="8859,360" coordsize="548,85" path="m9022,379l9003,382,8960,393,8940,397,8922,398,9407,398,9406,397,9108,397,9089,396,9072,391,9055,385,9038,379,9022,379xe" filled="true" fillcolor="#fdb714" stroked="false">
                <v:path arrowok="t"/>
                <v:fill type="solid"/>
              </v:shape>
              <v:shape style="position:absolute;left:8859;top:360;width:548;height:85" coordorigin="8859,360" coordsize="548,85" path="m9224,360l9205,361,9185,366,9165,375,9147,385,9130,393,9108,397,9406,397,9406,394,9302,394,9280,393,9287,387,9277,380,9259,369,9242,363,9224,360xe" filled="true" fillcolor="#fdb714" stroked="false">
                <v:path arrowok="t"/>
                <v:fill type="solid"/>
              </v:shape>
              <v:shape style="position:absolute;left:8859;top:360;width:548;height:85" coordorigin="8859,360" coordsize="548,85" path="m9371,376l9351,377,9332,380,9314,385,9302,394,9406,394,9405,387,9393,377,9371,376xe" filled="true" fillcolor="#fdb714" stroked="false">
                <v:path arrowok="t"/>
                <v:fill type="solid"/>
              </v:shape>
            </v:group>
            <v:group style="position:absolute;left:9430;top:117;width:342;height:342" coordorigin="9430,117" coordsize="342,342">
              <v:shape style="position:absolute;left:9430;top:117;width:342;height:342" coordorigin="9430,117" coordsize="342,342" path="m9601,117l9535,131,9480,167,9444,220,9430,286,9431,310,9452,373,9495,422,9552,452,9597,459,9620,458,9684,437,9709,420,9601,420,9580,418,9560,413,9541,405,9524,395,9553,366,9495,366,9484,349,9477,331,9471,311,9470,290,9470,286,9486,224,9531,177,9594,157,9710,157,9708,156,9651,125,9607,118,9601,117xe" filled="true" fillcolor="#fdb714" stroked="false">
                <v:path arrowok="t"/>
                <v:fill type="solid"/>
              </v:shape>
              <v:shape style="position:absolute;left:9430;top:117;width:342;height:342" coordorigin="9430,117" coordsize="342,342" path="m9752,211l9706,211,9717,228,9725,246,9730,266,9732,286,9732,288,9715,352,9671,399,9608,419,9601,420,9709,420,9757,358,9772,294,9770,270,9766,247,9759,226,9752,211xe" filled="true" fillcolor="#fdb714" stroked="false">
                <v:path arrowok="t"/>
                <v:fill type="solid"/>
              </v:shape>
              <v:shape style="position:absolute;left:9430;top:117;width:342;height:342" coordorigin="9430,117" coordsize="342,342" path="m9710,157l9594,157,9617,159,9638,163,9656,170,9672,179,9495,366,9553,366,9706,211,9752,211,9749,206,9738,187,9724,170,9710,157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Listen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beliefs.</w:t>
      </w:r>
      <w:r>
        <w:rPr/>
      </w:r>
    </w:p>
    <w:p>
      <w:pPr>
        <w:pStyle w:val="BodyText"/>
        <w:numPr>
          <w:ilvl w:val="0"/>
          <w:numId w:val="33"/>
        </w:numPr>
        <w:tabs>
          <w:tab w:pos="1433" w:val="left" w:leader="none"/>
        </w:tabs>
        <w:spacing w:line="264" w:lineRule="exact" w:before="5" w:after="0"/>
        <w:ind w:left="1432" w:right="5458" w:hanging="360"/>
        <w:jc w:val="left"/>
      </w:pPr>
      <w:r>
        <w:rPr>
          <w:color w:val="5F6369"/>
          <w:w w:val="110"/>
        </w:rPr>
        <w:t>Provide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disprove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myths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misinformation.</w:t>
      </w:r>
      <w:r>
        <w:rPr/>
      </w:r>
    </w:p>
    <w:p>
      <w:pPr>
        <w:pStyle w:val="BodyText"/>
        <w:numPr>
          <w:ilvl w:val="0"/>
          <w:numId w:val="33"/>
        </w:numPr>
        <w:tabs>
          <w:tab w:pos="1433" w:val="left" w:leader="none"/>
        </w:tabs>
        <w:spacing w:line="271" w:lineRule="exact" w:before="0" w:after="0"/>
        <w:ind w:left="1432" w:right="0" w:hanging="360"/>
        <w:jc w:val="left"/>
      </w:pPr>
      <w:r>
        <w:rPr>
          <w:color w:val="5F6369"/>
          <w:w w:val="110"/>
        </w:rPr>
        <w:t>Discuss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strong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50" w:lineRule="auto" w:before="76"/>
        <w:ind w:left="716" w:right="4306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5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addition:</w:t>
      </w:r>
      <w:r>
        <w:rPr>
          <w:rFonts w:ascii="Times New Roman"/>
          <w:color w:val="5F6369"/>
          <w:spacing w:val="5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Discover</w:t>
      </w:r>
      <w:r>
        <w:rPr>
          <w:rFonts w:ascii="Times New Roman"/>
          <w:color w:val="5F6369"/>
          <w:spacing w:val="5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</w:t>
      </w:r>
      <w:r>
        <w:rPr>
          <w:rFonts w:ascii="Times New Roman"/>
          <w:color w:val="5F6369"/>
          <w:spacing w:val="5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sources</w:t>
      </w:r>
      <w:r>
        <w:rPr>
          <w:rFonts w:ascii="Times New Roman"/>
          <w:color w:val="5F6369"/>
          <w:spacing w:val="5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5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misinformation</w:t>
      </w:r>
      <w:r>
        <w:rPr>
          <w:rFonts w:ascii="Times New Roman"/>
          <w:color w:val="5F6369"/>
          <w:spacing w:val="5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because</w:t>
      </w:r>
      <w:r>
        <w:rPr>
          <w:rFonts w:ascii="Times New Roman"/>
          <w:color w:val="5F6369"/>
          <w:w w:val="117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ongoing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can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negatively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affect</w:t>
      </w:r>
      <w:r>
        <w:rPr>
          <w:rFonts w:ascii="Times New Roman"/>
          <w:color w:val="5F6369"/>
          <w:spacing w:val="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current</w:t>
      </w:r>
      <w:r>
        <w:rPr>
          <w:rFonts w:ascii="Times New Roman"/>
          <w:color w:val="5F6369"/>
          <w:spacing w:val="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efforts.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64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28"/>
          <w:footerReference w:type="default" r:id="rId129"/>
          <w:pgSz w:w="11910" w:h="16840"/>
          <w:pgMar w:header="0" w:footer="0" w:top="1120" w:bottom="280" w:left="0" w:right="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00" w:lineRule="atLeast"/>
        <w:ind w:left="144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45pt;height:38.2pt;mso-position-horizontal-relative:char;mso-position-vertical-relative:line" coordorigin="0,0" coordsize="9749,764">
            <v:group style="position:absolute;left:0;top:0;width:9749;height:764" coordorigin="0,0" coordsize="9749,764">
              <v:shape style="position:absolute;left:0;top:0;width:9749;height:764" coordorigin="0,0" coordsize="9749,764" path="m216,0l142,0,66,8,15,44,2,105,0,166,0,763,9749,763,9749,166,9745,87,9718,23,9644,2,9582,0,216,0xe" filled="true" fillcolor="#fdb714" stroked="false">
                <v:path arrowok="t"/>
                <v:fill type="solid"/>
              </v:shape>
              <v:shape style="position:absolute;left:0;top:0;width:9749;height:764" type="#_x0000_t202" filled="false" stroked="false">
                <v:textbox inset="0,0,0,0">
                  <w:txbxContent>
                    <w:p>
                      <w:pPr>
                        <w:spacing w:before="136"/>
                        <w:ind w:left="140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1"/>
                          <w:w w:val="110"/>
                          <w:sz w:val="44"/>
                        </w:rPr>
                        <w:t>Well-Informed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50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50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Open-Minded</w:t>
                      </w:r>
                      <w:r>
                        <w:rPr>
                          <w:rFonts w:ascii="Times New Roman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50" w:lineRule="auto" w:before="72"/>
        <w:ind w:left="1443" w:right="711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aware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of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arguments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for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against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vaccination.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6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will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have</w:t>
      </w:r>
      <w:r>
        <w:rPr>
          <w:rFonts w:ascii="Times New Roman"/>
          <w:color w:val="5F6369"/>
          <w:spacing w:val="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many</w:t>
      </w:r>
      <w:r>
        <w:rPr>
          <w:rFonts w:ascii="Times New Roman"/>
          <w:color w:val="5F6369"/>
          <w:w w:val="110"/>
          <w:sz w:val="24"/>
        </w:rPr>
        <w:t> questions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concerns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2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want</w:t>
      </w:r>
      <w:r>
        <w:rPr>
          <w:rFonts w:ascii="Times New Roman"/>
          <w:color w:val="5F6369"/>
          <w:spacing w:val="20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resolved.</w:t>
      </w:r>
      <w:r>
        <w:rPr>
          <w:rFonts w:ascii="Times New Roman"/>
          <w:sz w:val="24"/>
        </w:rPr>
      </w:r>
    </w:p>
    <w:p>
      <w:pPr>
        <w:pStyle w:val="BodyText"/>
        <w:numPr>
          <w:ilvl w:val="1"/>
          <w:numId w:val="33"/>
        </w:numPr>
        <w:tabs>
          <w:tab w:pos="2160" w:val="left" w:leader="none"/>
        </w:tabs>
        <w:spacing w:line="240" w:lineRule="auto" w:before="77" w:after="0"/>
        <w:ind w:left="2160" w:right="4877" w:hanging="360"/>
        <w:jc w:val="left"/>
      </w:pPr>
      <w:r>
        <w:rPr/>
        <w:pict>
          <v:group style="position:absolute;margin-left:430.474701pt;margin-top:7.857941pt;width:102.3pt;height:104.35pt;mso-position-horizontal-relative:page;mso-position-vertical-relative:paragraph;z-index:6712" coordorigin="8609,157" coordsize="2046,2087">
            <v:group style="position:absolute;left:8869;top:1797;width:2;height:416" coordorigin="8869,1797" coordsize="2,416">
              <v:shape style="position:absolute;left:8869;top:1797;width:2;height:416" coordorigin="8869,1797" coordsize="0,416" path="m8869,1797l8869,2213e" filled="false" stroked="true" strokeweight="3.075pt" strokecolor="#fdb714">
                <v:path arrowok="t"/>
              </v:shape>
            </v:group>
            <v:group style="position:absolute;left:8640;top:1431;width:963;height:782" coordorigin="8640,1431" coordsize="963,782">
              <v:shape style="position:absolute;left:8640;top:1431;width:963;height:782" coordorigin="8640,1431" coordsize="963,782" path="m9603,2213l9603,1826,9601,1782,9586,1703,9559,1636,9521,1581,9473,1536,9417,1501,9356,1475,9291,1456,9223,1445,9155,1440,9122,1439,9053,1436,8991,1433,8936,1432,8887,1431,8843,1432,8772,1440,8700,1470,8661,1529,8648,1588,8642,1666,8640,1765,8640,1823,8640,2213e" filled="false" stroked="true" strokeweight="3.075pt" strokecolor="#fdb714">
                <v:path arrowok="t"/>
              </v:shape>
            </v:group>
            <v:group style="position:absolute;left:9374;top:1797;width:2;height:416" coordorigin="9374,1797" coordsize="2,416">
              <v:shape style="position:absolute;left:9374;top:1797;width:2;height:416" coordorigin="9374,1797" coordsize="0,416" path="m9374,2213l9374,1797e" filled="false" stroked="true" strokeweight="3.075pt" strokecolor="#fdb714">
                <v:path arrowok="t"/>
              </v:shape>
            </v:group>
            <v:group style="position:absolute;left:8870;top:872;width:504;height:504" coordorigin="8870,872" coordsize="504,504">
              <v:shape style="position:absolute;left:8870;top:872;width:504;height:504" coordorigin="8870,872" coordsize="504,504" path="m9374,1124l9365,1191,9339,1252,9299,1303,9247,1343,9186,1368,9141,1375,9116,1374,9045,1361,8984,1332,8935,1291,8898,1239,8876,1179,8870,1136,8871,1112,8885,1043,8914,983,8957,934,9010,898,9071,877,9115,872,9139,873,9206,887,9265,918,9313,961,9349,1015,9369,1077,9374,1124xe" filled="false" stroked="true" strokeweight="3.075pt" strokecolor="#fdb714">
                <v:path arrowok="t"/>
              </v:shape>
            </v:group>
            <v:group style="position:absolute;left:9294;top:188;width:1330;height:931" coordorigin="9294,188" coordsize="1330,931">
              <v:shape style="position:absolute;left:9294;top:188;width:1330;height:931" coordorigin="9294,188" coordsize="1330,931" path="m10624,541l10604,456,10572,403,10524,355,10464,311,10392,273,10309,241,10218,216,10119,198,10014,189,9959,188,9904,189,9799,198,9700,216,9609,241,9526,273,9454,311,9394,355,9346,403,9313,456,9294,541,9296,566,9320,638,9369,704,9416,744,9471,780,9535,812,9607,840,9685,862,9769,879,9813,885,9810,898,9788,958,9747,1027,9700,1082,9660,1118,9689,1116,9772,1099,9844,1071,9908,1035,9962,993,10008,948,10056,890,10104,885,10195,870,10280,850,10358,823,10429,790,10490,753,10541,712,10580,666,10617,593,10622,567,10624,541xe" filled="false" stroked="true" strokeweight="3.075pt" strokecolor="#fdb714">
                <v:path arrowok="t"/>
              </v:shape>
            </v:group>
            <v:group style="position:absolute;left:9466;top:421;width:512;height:93" coordorigin="9466,421" coordsize="512,93">
              <v:shape style="position:absolute;left:9466;top:421;width:512;height:93" coordorigin="9466,421" coordsize="512,93" path="m9735,491l9600,491,9626,495,9637,502,9657,511,9675,514,9697,508,9714,499,9735,491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486,432l9474,436,9467,447,9466,459,9474,471,9492,483,9508,493,9524,501,9540,505,9558,504,9600,491,9735,491,9738,490,9756,488,9860,488,9868,485,9888,478,9908,471,9926,466,9927,466,9685,466,9667,464,9652,458,9550,458,9533,454,9517,447,9501,436,9486,432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860,488l9756,488,9771,489,9788,493,9810,495,9830,494,9848,491,9860,488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963,465l9943,465,9961,466,9963,465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757,441l9740,441,9716,451,9699,460,9685,466,9927,466,9943,465,9963,465,9973,458,9977,448,9831,448,9811,448,9792,445,9774,442,9757,441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609,447l9590,450,9572,455,9550,458,9652,458,9648,456,9630,448,9609,447xe" filled="true" fillcolor="#fdb714" stroked="false">
                <v:path arrowok="t"/>
                <v:fill type="solid"/>
              </v:shape>
              <v:shape style="position:absolute;left:9466;top:421;width:512;height:93" coordorigin="9466,421" coordsize="512,93" path="m9944,421l9926,422,9908,426,9889,432,9871,439,9853,445,9831,448,9977,448,9977,445,9978,445,9974,432,9963,425,9944,421xe" filled="true" fillcolor="#fdb714" stroked="false">
                <v:path arrowok="t"/>
                <v:fill type="solid"/>
              </v:shape>
            </v:group>
            <v:group style="position:absolute;left:9464;top:614;width:555;height:84" coordorigin="9464,614" coordsize="555,84">
              <v:shape style="position:absolute;left:9464;top:614;width:555;height:84" coordorigin="9464,614" coordsize="555,84" path="m9777,675l9625,675,9642,678,9662,685,9680,692,9699,697,9723,695,9743,690,9760,684,9777,675xe" filled="true" fillcolor="#fdb714" stroked="false">
                <v:path arrowok="t"/>
                <v:fill type="solid"/>
              </v:shape>
              <v:shape style="position:absolute;left:9464;top:614;width:555;height:84" coordorigin="9464,614" coordsize="555,84" path="m9485,626l9471,630,9464,640,9464,640,9465,652,9476,670,9490,684,9508,692,9528,695,9553,691,9574,686,9592,681,9609,677,9625,675,9777,675,9782,673,9800,664,9816,659,10016,659,10019,655,10018,652,9523,652,9511,645,9499,631,9485,626xe" filled="true" fillcolor="#fdb714" stroked="false">
                <v:path arrowok="t"/>
                <v:fill type="solid"/>
              </v:shape>
              <v:shape style="position:absolute;left:9464;top:614;width:555;height:84" coordorigin="9464,614" coordsize="555,84" path="m10016,659l9816,659,9840,659,9855,667,9876,685,9892,692,9914,692,9920,688,9929,684,9948,678,9967,674,9987,673,10009,668,10016,659xe" filled="true" fillcolor="#fdb714" stroked="false">
                <v:path arrowok="t"/>
                <v:fill type="solid"/>
              </v:shape>
              <v:shape style="position:absolute;left:9464;top:614;width:555;height:84" coordorigin="9464,614" coordsize="555,84" path="m9612,631l9595,634,9579,640,9559,646,9540,652,9523,652,10018,652,10018,650,9710,650,9689,647,9672,642,9656,636,9632,631,9612,631xe" filled="true" fillcolor="#fdb714" stroked="false">
                <v:path arrowok="t"/>
                <v:fill type="solid"/>
              </v:shape>
              <v:shape style="position:absolute;left:9464;top:614;width:555;height:84" coordorigin="9464,614" coordsize="555,84" path="m9823,614l9805,616,9788,622,9770,630,9752,640,9734,648,9710,650,10018,650,10018,645,9907,645,9897,642,9878,627,9860,618,9841,614,9823,614xe" filled="true" fillcolor="#fdb714" stroked="false">
                <v:path arrowok="t"/>
                <v:fill type="solid"/>
              </v:shape>
              <v:shape style="position:absolute;left:9464;top:614;width:555;height:84" coordorigin="9464,614" coordsize="555,84" path="m9983,629l9963,630,9944,633,9926,638,9907,645,10018,645,10017,640,10005,631,9983,629xe" filled="true" fillcolor="#fdb714" stroked="false">
                <v:path arrowok="t"/>
                <v:fill type="solid"/>
              </v:shape>
            </v:group>
            <v:group style="position:absolute;left:10066;top:392;width:341;height:262" coordorigin="10066,392" coordsize="341,262">
              <v:shape style="position:absolute;left:10066;top:392;width:341;height:262" coordorigin="10066,392" coordsize="341,262" path="m10089,522l10081,526,10066,569,10069,575,10075,578,10088,585,10141,618,10183,654,10192,654,10236,602,10262,575,10187,575,10176,574,10160,563,10142,551,10123,540,10106,531,10089,522xe" filled="true" fillcolor="#fdb714" stroked="false">
                <v:path arrowok="t"/>
                <v:fill type="solid"/>
              </v:shape>
              <v:shape style="position:absolute;left:10066;top:392;width:341;height:262" coordorigin="10066,392" coordsize="341,262" path="m10359,392l10313,440,10270,486,10222,539,10207,557,10187,575,10262,575,10268,569,10285,553,10335,506,10390,459,10406,446,10407,437,10368,392,10359,392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5"/>
        </w:rPr>
        <w:t>Help</w:t>
      </w:r>
      <w:r>
        <w:rPr>
          <w:color w:val="5F6369"/>
          <w:spacing w:val="-6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assess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merits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argument</w:t>
      </w:r>
      <w:r>
        <w:rPr>
          <w:color w:val="5F6369"/>
          <w:w w:val="113"/>
        </w:rPr>
        <w:t> </w:t>
      </w:r>
      <w:r>
        <w:rPr>
          <w:color w:val="5F6369"/>
          <w:w w:val="115"/>
        </w:rPr>
        <w:t>by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placing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proper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context.</w:t>
      </w:r>
      <w:r>
        <w:rPr/>
      </w:r>
    </w:p>
    <w:p>
      <w:pPr>
        <w:pStyle w:val="BodyText"/>
        <w:numPr>
          <w:ilvl w:val="1"/>
          <w:numId w:val="33"/>
        </w:numPr>
        <w:tabs>
          <w:tab w:pos="2160" w:val="left" w:leader="none"/>
        </w:tabs>
        <w:spacing w:line="264" w:lineRule="exact" w:before="5" w:after="0"/>
        <w:ind w:left="2160" w:right="4241" w:hanging="360"/>
        <w:jc w:val="left"/>
      </w:pPr>
      <w:r>
        <w:rPr>
          <w:color w:val="5F6369"/>
          <w:w w:val="110"/>
        </w:rPr>
        <w:t>Discuss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concern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prepared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validated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evidence to counter any antivaccination points.</w:t>
      </w:r>
      <w:r>
        <w:rPr/>
      </w:r>
    </w:p>
    <w:p>
      <w:pPr>
        <w:pStyle w:val="BodyText"/>
        <w:numPr>
          <w:ilvl w:val="1"/>
          <w:numId w:val="33"/>
        </w:numPr>
        <w:tabs>
          <w:tab w:pos="2160" w:val="left" w:leader="none"/>
        </w:tabs>
        <w:spacing w:line="259" w:lineRule="exact" w:before="0" w:after="0"/>
        <w:ind w:left="2160" w:right="0" w:hanging="360"/>
        <w:jc w:val="left"/>
      </w:pPr>
      <w:r>
        <w:rPr>
          <w:color w:val="5F6369"/>
          <w:w w:val="110"/>
        </w:rPr>
        <w:t>Discuss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strong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0" w:val="left" w:leader="none"/>
        </w:tabs>
        <w:spacing w:line="264" w:lineRule="exact" w:before="5" w:after="0"/>
        <w:ind w:left="2160" w:right="5146" w:hanging="360"/>
        <w:jc w:val="left"/>
      </w:pPr>
      <w:r>
        <w:rPr>
          <w:color w:val="5F6369"/>
          <w:w w:val="110"/>
        </w:rPr>
        <w:t>Point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fact-based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well-respected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sources.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0" w:val="left" w:leader="none"/>
        </w:tabs>
        <w:spacing w:line="264" w:lineRule="exact" w:before="0" w:after="0"/>
        <w:ind w:left="2160" w:right="6051" w:hanging="360"/>
        <w:jc w:val="left"/>
      </w:pPr>
      <w:r>
        <w:rPr>
          <w:color w:val="5F6369"/>
          <w:w w:val="110"/>
        </w:rPr>
        <w:t>Offer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follow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dispel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further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worry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doubt.</w:t>
      </w:r>
      <w:r>
        <w:rPr/>
      </w:r>
    </w:p>
    <w:p>
      <w:pPr>
        <w:spacing w:line="250" w:lineRule="auto" w:before="149"/>
        <w:ind w:left="1436" w:right="3502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5"/>
          <w:sz w:val="24"/>
        </w:rPr>
        <w:t>In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addition:</w:t>
      </w:r>
      <w:r>
        <w:rPr>
          <w:rFonts w:ascii="Times New Roman"/>
          <w:color w:val="5F6369"/>
          <w:spacing w:val="-36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Encourage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them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to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be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advocates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and</w:t>
      </w:r>
      <w:r>
        <w:rPr>
          <w:rFonts w:ascii="Times New Roman"/>
          <w:color w:val="5F6369"/>
          <w:spacing w:val="-3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spokespersons</w:t>
      </w:r>
      <w:r>
        <w:rPr>
          <w:rFonts w:ascii="Times New Roman"/>
          <w:color w:val="5F6369"/>
          <w:w w:val="116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in</w:t>
      </w:r>
      <w:r>
        <w:rPr>
          <w:rFonts w:ascii="Times New Roman"/>
          <w:color w:val="5F6369"/>
          <w:spacing w:val="-46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the</w:t>
      </w:r>
      <w:r>
        <w:rPr>
          <w:rFonts w:ascii="Times New Roman"/>
          <w:color w:val="5F6369"/>
          <w:spacing w:val="-45"/>
          <w:w w:val="115"/>
          <w:sz w:val="24"/>
        </w:rPr>
        <w:t> </w:t>
      </w:r>
      <w:r>
        <w:rPr>
          <w:rFonts w:ascii="Times New Roman"/>
          <w:color w:val="5F6369"/>
          <w:w w:val="115"/>
          <w:sz w:val="24"/>
        </w:rPr>
        <w:t>community</w:t>
      </w:r>
      <w:r>
        <w:rPr>
          <w:rFonts w:ascii="Times New Roman"/>
          <w:sz w:val="24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144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45pt;height:38.2pt;mso-position-horizontal-relative:char;mso-position-vertical-relative:line" coordorigin="0,0" coordsize="9749,764">
            <v:group style="position:absolute;left:0;top:0;width:9749;height:764" coordorigin="0,0" coordsize="9749,764">
              <v:shape style="position:absolute;left:0;top:0;width:9749;height:764" coordorigin="0,0" coordsize="9749,764" path="m216,0l142,0,66,8,15,44,2,105,0,166,0,763,9749,763,9749,166,9745,87,9718,23,9644,2,9582,0,216,0xe" filled="true" fillcolor="#fdb714" stroked="false">
                <v:path arrowok="t"/>
                <v:fill type="solid"/>
              </v:shape>
              <v:shape style="position:absolute;left:0;top:0;width:9749;height:764" type="#_x0000_t202" filled="false" stroked="false">
                <v:textbox inset="0,0,0,0">
                  <w:txbxContent>
                    <w:p>
                      <w:pPr>
                        <w:spacing w:before="166"/>
                        <w:ind w:left="2454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Informed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2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And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25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Refusing</w:t>
                      </w:r>
                      <w:r>
                        <w:rPr>
                          <w:rFonts w:ascii="Times New Roman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50" w:lineRule="auto" w:before="72"/>
        <w:ind w:left="1447" w:right="718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These</w:t>
      </w:r>
      <w:r>
        <w:rPr>
          <w:rFonts w:ascii="Times New Roman"/>
          <w:color w:val="5F6369"/>
          <w:spacing w:val="1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caregivers,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whether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well-informed,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uninformed,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or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misinformed,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are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convinced</w:t>
      </w:r>
      <w:r>
        <w:rPr>
          <w:rFonts w:ascii="Times New Roman"/>
          <w:color w:val="5F6369"/>
          <w:spacing w:val="1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that</w:t>
      </w:r>
      <w:r>
        <w:rPr>
          <w:rFonts w:ascii="Times New Roman"/>
          <w:color w:val="5F6369"/>
          <w:w w:val="114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they</w:t>
      </w:r>
      <w:r>
        <w:rPr>
          <w:rFonts w:ascii="Times New Roman"/>
          <w:color w:val="5F6369"/>
          <w:spacing w:val="-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do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not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want</w:t>
      </w:r>
      <w:r>
        <w:rPr>
          <w:rFonts w:ascii="Times New Roman"/>
          <w:color w:val="5F6369"/>
          <w:spacing w:val="-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child(ren)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2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be</w:t>
      </w:r>
      <w:r>
        <w:rPr>
          <w:rFonts w:ascii="Times New Roman"/>
          <w:color w:val="5F6369"/>
          <w:spacing w:val="-3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vaccinated.</w:t>
      </w:r>
      <w:r>
        <w:rPr>
          <w:rFonts w:ascii="Times New Roman"/>
          <w:sz w:val="24"/>
        </w:rPr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76" w:lineRule="exact" w:before="77" w:after="0"/>
        <w:ind w:left="2163" w:right="0" w:hanging="360"/>
        <w:jc w:val="left"/>
      </w:pPr>
      <w:r>
        <w:rPr/>
        <w:pict>
          <v:group style="position:absolute;margin-left:436.569977pt;margin-top:2.345418pt;width:111.7pt;height:103.85pt;mso-position-horizontal-relative:page;mso-position-vertical-relative:paragraph;z-index:6736" coordorigin="8731,47" coordsize="2234,2077">
            <v:group style="position:absolute;left:9195;top:1673;width:2;height:420" coordorigin="9195,1673" coordsize="2,420">
              <v:shape style="position:absolute;left:9195;top:1673;width:2;height:420" coordorigin="9195,1673" coordsize="0,420" path="m9195,1673l9195,2093e" filled="false" stroked="true" strokeweight="3.05pt" strokecolor="#fdb714">
                <v:path arrowok="t"/>
              </v:shape>
            </v:group>
            <v:group style="position:absolute;left:9445;top:1107;width:871;height:987" coordorigin="9445,1107" coordsize="871,987">
              <v:shape style="position:absolute;left:9445;top:1107;width:871;height:987" coordorigin="9445,1107" coordsize="871,987" path="m9445,1318l9505,1318,9579,1321,9654,1331,9716,1352,9780,1389,9839,1429,9876,1454,9940,1491,10015,1516,10035,1517,10052,1514,10100,1469,10117,1403,10120,1345,10119,1313,10118,1278,10115,1240,10117,1198,10131,1126,10204,1107,10231,1109,10288,1141,10313,1197,10316,1216,10315,1268,10313,1363,10307,1448,10298,1524,10284,1590,10252,1669,10207,1726,10144,1758,10064,1766,10035,1764,9950,1747,9871,1719,9801,1686,9745,1654,9695,1621,9695,2093e" filled="false" stroked="true" strokeweight="3.05pt" strokecolor="#fdb714">
                <v:path arrowok="t"/>
              </v:shape>
            </v:group>
            <v:group style="position:absolute;left:8762;top:1124;width:683;height:969" coordorigin="8762,1124" coordsize="683,969">
              <v:shape style="position:absolute;left:8762;top:1124;width:683;height:969" coordorigin="8762,1124" coordsize="683,969" path="m9445,1318l9413,1318,9383,1318,9356,1318,9287,1319,9214,1328,9152,1352,9087,1397,9024,1453,9003,1472,8952,1509,8947,1509,8944,1506,8943,1500,8943,1490,8945,1478,8948,1462,8951,1445,8954,1424,8958,1401,8961,1377,8963,1350,8964,1321,8964,1290,8962,1258,8960,1215,8947,1143,8874,1124,8847,1126,8790,1158,8764,1214,8762,1234,8762,1285,8765,1380,8770,1466,8780,1542,8794,1607,8825,1687,8871,1743,8933,1775,8985,1784,9024,1783,9086,1767,9148,1722,9181,1668,9194,1623,9195,2093e" filled="false" stroked="true" strokeweight="3.05pt" strokecolor="#fdb714">
                <v:path arrowok="t"/>
              </v:shape>
            </v:group>
            <v:group style="position:absolute;left:9195;top:756;width:500;height:499" coordorigin="9195,756" coordsize="500,499">
              <v:shape style="position:absolute;left:9195;top:756;width:500;height:499" coordorigin="9195,756" coordsize="500,499" path="m9695,1006l9685,1073,9659,1134,9619,1185,9567,1224,9505,1248,9460,1255,9436,1254,9366,1240,9306,1211,9257,1169,9221,1116,9200,1056,9195,1012,9196,988,9210,921,9241,862,9285,814,9339,779,9402,759,9424,756,9450,757,9520,771,9581,799,9631,841,9667,892,9689,952,9695,1006xe" filled="false" stroked="true" strokeweight="3.05pt" strokecolor="#fdb714">
                <v:path arrowok="t"/>
              </v:shape>
            </v:group>
            <v:group style="position:absolute;left:9616;top:77;width:1319;height:907" coordorigin="9616,77" coordsize="1319,907">
              <v:shape style="position:absolute;left:9616;top:77;width:1319;height:907" coordorigin="9616,77" coordsize="1319,907" path="m10934,427l10915,343,10883,291,10836,243,10776,200,10704,162,10622,130,10532,105,10434,88,10329,79,10275,77,10221,79,10117,88,10018,105,9928,130,9846,162,9775,200,9715,243,9668,291,9635,343,9616,427,9617,452,9641,523,9690,589,9736,629,9791,665,9855,697,9926,724,10003,746,10087,762,10130,768,10127,782,10105,842,10063,911,10016,966,9997,984,10024,984,10099,973,10167,949,10227,915,10279,875,10324,831,10371,773,10418,769,10509,754,10594,733,10671,707,10741,675,10801,638,10852,597,10906,528,10933,453,10934,427xe" filled="false" stroked="true" strokeweight="3.05pt" strokecolor="#fdb714">
                <v:path arrowok="t"/>
              </v:shape>
            </v:group>
            <v:group style="position:absolute;left:9786;top:308;width:508;height:92" coordorigin="9786,308" coordsize="508,92">
              <v:shape style="position:absolute;left:9786;top:308;width:508;height:92" coordorigin="9786,308" coordsize="508,92" path="m10056,377l9926,377,9948,382,9960,391,9979,399,9998,400,10018,394,10035,384,10056,377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9804,318l9793,324,9786,335,9786,337,9787,348,9838,385,9870,392,9887,389,9908,382,9926,377,10056,377,10058,376,10075,374,10178,374,10188,372,10207,364,10227,357,10242,354,10002,354,9984,351,9971,345,9868,345,9851,341,9836,333,9819,322,9804,318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10178,374l10075,374,10091,377,10109,380,10130,382,10150,381,10169,378,10178,374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10074,328l10057,329,10033,338,10016,348,10002,354,10242,354,10245,353,10280,353,10290,345,10293,336,10147,336,10127,335,10108,333,10091,330,10074,328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10280,353l10262,353,10279,353,10280,353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9927,334l9908,337,9890,342,9868,345,9971,345,9965,342,9947,335,9927,334xe" filled="true" fillcolor="#fdb714" stroked="false">
                <v:path arrowok="t"/>
                <v:fill type="solid"/>
              </v:shape>
              <v:shape style="position:absolute;left:9786;top:308;width:508;height:92" coordorigin="9786,308" coordsize="508,92" path="m10260,308l10242,309,10224,313,10205,320,10187,327,10169,333,10147,336,10293,336,10294,331,10288,318,10279,312,10260,308xe" filled="true" fillcolor="#fdb714" stroked="false">
                <v:path arrowok="t"/>
                <v:fill type="solid"/>
              </v:shape>
            </v:group>
            <v:group style="position:absolute;left:9784;top:499;width:551;height:84" coordorigin="9784,499" coordsize="551,84">
              <v:shape style="position:absolute;left:9784;top:499;width:551;height:84" coordorigin="9784,499" coordsize="551,84" path="m10094,561l9945,561,9962,564,9982,571,10000,578,10019,582,10043,580,10062,575,10079,569,10094,561xe" filled="true" fillcolor="#fdb714" stroked="false">
                <v:path arrowok="t"/>
                <v:fill type="solid"/>
              </v:shape>
              <v:shape style="position:absolute;left:9784;top:499;width:551;height:84" coordorigin="9784,499" coordsize="551,84" path="m9803,512l9790,517,9784,529,9785,537,9796,556,9811,569,9828,577,9848,581,9873,576,9894,571,9912,566,9929,562,9945,561,10094,561,10101,558,10119,549,10135,544,10332,544,10335,541,10334,538,9856,538,9839,537,9828,527,9817,515,9803,512xe" filled="true" fillcolor="#fdb714" stroked="false">
                <v:path arrowok="t"/>
                <v:fill type="solid"/>
              </v:shape>
              <v:shape style="position:absolute;left:9784;top:499;width:551;height:84" coordorigin="9784,499" coordsize="551,84" path="m10332,544l10135,544,10158,545,10173,554,10194,571,10209,578,10230,578,10236,573,10245,570,10265,563,10284,560,10303,558,10325,554,10332,544xe" filled="true" fillcolor="#fdb714" stroked="false">
                <v:path arrowok="t"/>
                <v:fill type="solid"/>
              </v:shape>
              <v:shape style="position:absolute;left:9784;top:499;width:551;height:84" coordorigin="9784,499" coordsize="551,84" path="m9946,516l9927,517,9909,521,9875,533,9856,538,10334,538,10334,537,10022,537,10003,533,9985,526,9968,519,9946,516xe" filled="true" fillcolor="#fdb714" stroked="false">
                <v:path arrowok="t"/>
                <v:fill type="solid"/>
              </v:shape>
              <v:shape style="position:absolute;left:9784;top:499;width:551;height:84" coordorigin="9784,499" coordsize="551,84" path="m10155,499l10137,500,10119,503,10096,513,10070,526,10060,531,10044,537,10022,537,10334,537,10333,530,10220,530,10210,525,10192,511,10174,503,10155,499xe" filled="true" fillcolor="#fdb714" stroked="false">
                <v:path arrowok="t"/>
                <v:fill type="solid"/>
              </v:shape>
              <v:shape style="position:absolute;left:9784;top:499;width:551;height:84" coordorigin="9784,499" coordsize="551,84" path="m10298,515l10278,516,10259,519,10233,528,10220,530,10333,530,10332,526,10320,516,10298,515xe" filled="true" fillcolor="#fdb714" stroked="false">
                <v:path arrowok="t"/>
                <v:fill type="solid"/>
              </v:shape>
            </v:group>
            <v:group style="position:absolute;left:10382;top:280;width:338;height:260" coordorigin="10382,280" coordsize="338,260">
              <v:shape style="position:absolute;left:10382;top:280;width:338;height:260" coordorigin="10382,280" coordsize="338,260" path="m10404,409l10396,412,10382,455,10384,462,10390,465,10403,471,10456,504,10497,540,10507,539,10550,488,10572,465,10496,465,10438,427,10420,417,10404,409xe" filled="true" fillcolor="#fdb714" stroked="false">
                <v:path arrowok="t"/>
                <v:fill type="solid"/>
              </v:shape>
              <v:shape style="position:absolute;left:10382;top:280;width:338;height:260" coordorigin="10382,280" coordsize="338,260" path="m10672,280l10626,327,10582,374,10535,427,10504,464,10496,465,10572,465,10582,455,10599,439,10650,392,10704,345,10718,333,10719,325,10681,280,10672,280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Ask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64" w:lineRule="exact" w:before="4" w:after="0"/>
        <w:ind w:left="2163" w:right="3847" w:hanging="36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makes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concerned.</w:t>
      </w:r>
      <w:r>
        <w:rPr/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59" w:lineRule="exact" w:before="0" w:after="0"/>
        <w:ind w:left="2163" w:right="0" w:hanging="360"/>
        <w:jc w:val="left"/>
      </w:pPr>
      <w:r>
        <w:rPr>
          <w:color w:val="5F6369"/>
          <w:w w:val="110"/>
        </w:rPr>
        <w:t>Acknowledge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64" w:lineRule="exact" w:before="0" w:after="0"/>
        <w:ind w:left="2163" w:right="0" w:hanging="360"/>
        <w:jc w:val="left"/>
      </w:pPr>
      <w:r>
        <w:rPr>
          <w:color w:val="5F6369"/>
          <w:w w:val="110"/>
        </w:rPr>
        <w:t>Address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misinformation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evidence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experiences.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64" w:lineRule="exact" w:before="0" w:after="0"/>
        <w:ind w:left="2163" w:right="0" w:hanging="360"/>
        <w:jc w:val="left"/>
      </w:pPr>
      <w:r>
        <w:rPr>
          <w:color w:val="5F6369"/>
          <w:w w:val="110"/>
        </w:rPr>
        <w:t>Discuss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strong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4" w:val="left" w:leader="none"/>
        </w:tabs>
        <w:spacing w:line="264" w:lineRule="exact" w:before="4" w:after="0"/>
        <w:ind w:left="2163" w:right="4091" w:hanging="360"/>
        <w:jc w:val="left"/>
      </w:pPr>
      <w:r>
        <w:rPr>
          <w:color w:val="5F6369"/>
          <w:w w:val="110"/>
        </w:rPr>
        <w:t>Point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fact-based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well-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respected 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sources.</w:t>
      </w:r>
      <w:r>
        <w:rPr/>
      </w:r>
    </w:p>
    <w:p>
      <w:pPr>
        <w:spacing w:before="152"/>
        <w:ind w:left="144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In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addition: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Identify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influencers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and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work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with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them</w:t>
      </w:r>
      <w:r>
        <w:rPr>
          <w:rFonts w:ascii="Times New Roman"/>
          <w:color w:val="5F6369"/>
          <w:spacing w:val="-9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as</w:t>
      </w:r>
      <w:r>
        <w:rPr>
          <w:rFonts w:ascii="Times New Roman"/>
          <w:color w:val="5F6369"/>
          <w:spacing w:val="-8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allies.</w:t>
      </w:r>
      <w:r>
        <w:rPr>
          <w:rFonts w:ascii="Times New Roman"/>
          <w:sz w:val="24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line="200" w:lineRule="atLeast"/>
        <w:ind w:left="144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7.45pt;height:38.2pt;mso-position-horizontal-relative:char;mso-position-vertical-relative:line" coordorigin="0,0" coordsize="9749,764">
            <v:group style="position:absolute;left:0;top:0;width:9749;height:764" coordorigin="0,0" coordsize="9749,764">
              <v:shape style="position:absolute;left:0;top:0;width:9749;height:764" coordorigin="0,0" coordsize="9749,764" path="m216,0l142,0,66,8,15,44,2,105,0,166,0,763,9749,763,9749,166,9745,87,9718,23,9644,2,9582,0,216,0xe" filled="true" fillcolor="#fdb714" stroked="false">
                <v:path arrowok="t"/>
                <v:fill type="solid"/>
              </v:shape>
              <v:shape style="position:absolute;left:0;top:0;width:9749;height:764" type="#_x0000_t202" filled="false" stroked="false">
                <v:textbox inset="0,0,0,0">
                  <w:txbxContent>
                    <w:p>
                      <w:pPr>
                        <w:spacing w:before="166"/>
                        <w:ind w:left="2421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Anti-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34"/>
                          <w:w w:val="110"/>
                          <w:sz w:val="44"/>
                        </w:rPr>
                        <w:t>V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accine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57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w w:val="110"/>
                          <w:sz w:val="44"/>
                        </w:rPr>
                        <w:t>Champion</w:t>
                      </w:r>
                      <w:r>
                        <w:rPr>
                          <w:rFonts w:ascii="Times New Roman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50" w:lineRule="auto" w:before="72"/>
        <w:ind w:left="1447" w:right="1262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10"/>
          <w:sz w:val="24"/>
        </w:rPr>
        <w:t>These caregivers not only refuse to vaccinate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 child(ren) but try to convert</w:t>
      </w:r>
      <w:r>
        <w:rPr>
          <w:rFonts w:ascii="Times New Roman"/>
          <w:color w:val="5F6369"/>
          <w:spacing w:val="1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others</w:t>
      </w:r>
      <w:r>
        <w:rPr>
          <w:rFonts w:ascii="Times New Roman"/>
          <w:color w:val="5F6369"/>
          <w:w w:val="115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to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their</w:t>
      </w:r>
      <w:r>
        <w:rPr>
          <w:rFonts w:ascii="Times New Roman"/>
          <w:color w:val="5F6369"/>
          <w:spacing w:val="-7"/>
          <w:w w:val="110"/>
          <w:sz w:val="24"/>
        </w:rPr>
        <w:t> </w:t>
      </w:r>
      <w:r>
        <w:rPr>
          <w:rFonts w:ascii="Times New Roman"/>
          <w:color w:val="5F6369"/>
          <w:w w:val="110"/>
          <w:sz w:val="24"/>
        </w:rPr>
        <w:t>position.</w:t>
      </w:r>
      <w:r>
        <w:rPr>
          <w:rFonts w:ascii="Times New Roman"/>
          <w:sz w:val="24"/>
        </w:rPr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40" w:lineRule="auto" w:before="51" w:after="0"/>
        <w:ind w:left="2167" w:right="4748" w:hanging="360"/>
        <w:jc w:val="left"/>
      </w:pPr>
      <w:r>
        <w:rPr/>
        <w:pict>
          <v:group style="position:absolute;margin-left:435.643402pt;margin-top:24.498316pt;width:100.9pt;height:114.85pt;mso-position-horizontal-relative:page;mso-position-vertical-relative:paragraph;z-index:6688" coordorigin="8713,490" coordsize="2018,2297">
            <v:group style="position:absolute;left:9241;top:2274;width:2;height:479" coordorigin="9241,2274" coordsize="2,479">
              <v:shape style="position:absolute;left:9241;top:2274;width:2;height:479" coordorigin="9241,2274" coordsize="0,479" path="m9241,2274l9241,2752e" filled="false" stroked="true" strokeweight="3.475pt" strokecolor="#fdb714">
                <v:path arrowok="t"/>
              </v:shape>
            </v:group>
            <v:group style="position:absolute;left:9526;top:1629;width:993;height:1124" coordorigin="9526,1629" coordsize="993,1124">
              <v:shape style="position:absolute;left:9526;top:1629;width:993;height:1124" coordorigin="9526,1629" coordsize="993,1124" path="m9526,1869l9595,1869,9679,1872,9745,1880,9818,1900,9889,1937,9951,1979,9975,1996,10017,2024,10090,2066,10150,2090,10198,2096,10218,2092,10273,2041,10291,1966,10295,1900,10295,1863,10293,1823,10290,1781,10292,1737,10298,1677,10339,1632,10387,1629,10415,1630,10477,1658,10510,1710,10518,1768,10518,1824,10515,1929,10509,2024,10498,2108,10482,2181,10460,2243,10413,2316,10349,2361,10263,2380,10231,2380,10198,2377,10134,2366,10071,2348,10011,2326,9956,2301,9887,2263,9826,2225,9811,2214,9811,2752e" filled="false" stroked="true" strokeweight="3.475pt" strokecolor="#fdb714">
                <v:path arrowok="t"/>
              </v:shape>
            </v:group>
            <v:group style="position:absolute;left:8748;top:1648;width:779;height:1104" coordorigin="8748,1648" coordsize="779,1104">
              <v:shape style="position:absolute;left:8748;top:1648;width:779;height:1104" coordorigin="8748,1648" coordsize="779,1104" path="m9526,1869l9489,1869,9456,1869,9425,1869,9346,1870,9282,1877,9209,1899,9156,1930,9098,1976,9047,2022,9022,2044,8974,2082,8959,2087,8955,2083,8954,2076,8954,2065,8956,2051,8959,2033,8963,2013,8967,1990,8971,1964,8974,1936,8977,1905,8978,1872,8978,1837,8976,1800,8974,1757,8968,1697,8927,1652,8879,1648,8851,1650,8789,1678,8756,1729,8748,1788,8748,1844,8751,1949,8757,2044,8768,2128,8784,2201,8806,2263,8853,2335,8917,2381,9002,2399,9041,2399,9106,2385,9174,2343,9215,2290,9238,2230,9241,2215,9241,2752e" filled="false" stroked="true" strokeweight="3.475pt" strokecolor="#fdb714">
                <v:path arrowok="t"/>
              </v:shape>
            </v:group>
            <v:group style="position:absolute;left:9241;top:1228;width:570;height:570" coordorigin="9241,1228" coordsize="570,570">
              <v:shape style="position:absolute;left:9241;top:1228;width:570;height:570" coordorigin="9241,1228" coordsize="570,570" path="m9811,1513l9802,1581,9779,1644,9742,1698,9694,1743,9637,1775,9572,1794,9526,1798,9502,1797,9436,1783,9376,1755,9324,1714,9283,1663,9255,1603,9242,1536,9241,1513,9242,1490,9255,1423,9283,1363,9324,1311,9376,1271,9436,1243,9502,1229,9526,1228,9549,1229,9616,1243,9676,1271,9727,1311,9768,1363,9796,1423,9810,1490,9811,1513xe" filled="false" stroked="true" strokeweight="3.475pt" strokecolor="#fdb714">
                <v:path arrowok="t"/>
              </v:shape>
            </v:group>
            <v:group style="position:absolute;left:9820;top:490;width:910;height:910" coordorigin="9820,490" coordsize="910,910">
              <v:shape style="position:absolute;left:9820;top:490;width:910;height:910" coordorigin="9820,490" coordsize="910,910" path="m10275,490l10201,496,10131,513,10066,541,10007,578,9954,623,9908,676,9871,736,9843,801,9826,871,9820,945,9822,982,9834,1054,9856,1122,9889,1184,9930,1241,9979,1290,10036,1331,10098,1364,10166,1386,10238,1398,10275,1400,10312,1398,10384,1386,10452,1364,10514,1331,10567,1293,10275,1293,10254,1293,10193,1284,10135,1264,10083,1235,10163,1151,9994,1151,9954,1082,9936,1024,9927,963,9926,945,9928,916,9944,835,9979,761,10029,698,10092,648,10165,614,10247,597,10275,596,10567,596,10544,578,10484,541,10419,513,10349,496,10312,491,10275,490xe" filled="true" fillcolor="#fdb714" stroked="false">
                <v:path arrowok="t"/>
                <v:fill type="solid"/>
              </v:shape>
              <v:shape style="position:absolute;left:9820;top:490;width:910;height:910" coordorigin="9820,490" coordsize="910,910" path="m10680,739l10556,739,10567,755,10578,772,10603,827,10619,886,10623,927,10622,958,10613,1018,10585,1099,10540,1169,10481,1225,10411,1266,10332,1289,10275,1293,10567,1293,10620,1241,10662,1184,10694,1122,10717,1054,10728,982,10730,945,10728,908,10724,871,10717,836,10707,801,10694,768,10680,739xe" filled="true" fillcolor="#fdb714" stroked="false">
                <v:path arrowok="t"/>
                <v:fill type="solid"/>
              </v:shape>
              <v:shape style="position:absolute;left:9820;top:490;width:910;height:910" coordorigin="9820,490" coordsize="910,910" path="m10567,596l10275,596,10296,597,10317,599,10377,611,10433,634,10467,654,9994,1151,10163,1151,10556,739,10680,739,10679,736,10642,676,10597,623,10571,600,10567,596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Establish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listening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perspective.</w:t>
      </w:r>
      <w:r>
        <w:rPr/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44" w:lineRule="auto" w:before="0" w:after="0"/>
        <w:ind w:left="2167" w:right="4711" w:hanging="360"/>
        <w:jc w:val="left"/>
      </w:pPr>
      <w:r>
        <w:rPr>
          <w:color w:val="5F6369"/>
          <w:w w:val="110"/>
        </w:rPr>
        <w:t>While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opinion,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necessary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overall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child.</w:t>
      </w:r>
      <w:r>
        <w:rPr/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60" w:lineRule="exact" w:before="0" w:after="0"/>
        <w:ind w:left="2167" w:right="0" w:hanging="360"/>
        <w:jc w:val="left"/>
      </w:pPr>
      <w:r>
        <w:rPr>
          <w:color w:val="5F6369"/>
          <w:w w:val="110"/>
        </w:rPr>
        <w:t>Correct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antivaccine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myths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misinformation.</w:t>
      </w:r>
      <w:r>
        <w:rPr/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64" w:lineRule="exact" w:before="4" w:after="0"/>
        <w:ind w:left="2167" w:right="4539" w:hanging="360"/>
        <w:jc w:val="left"/>
      </w:pPr>
      <w:r>
        <w:rPr>
          <w:color w:val="5F6369"/>
          <w:w w:val="110"/>
        </w:rPr>
        <w:t>Refocus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onto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64" w:lineRule="exact" w:before="0" w:after="0"/>
        <w:ind w:left="2167" w:right="5579" w:hanging="360"/>
        <w:jc w:val="left"/>
      </w:pPr>
      <w:r>
        <w:rPr>
          <w:color w:val="5F6369"/>
          <w:w w:val="110"/>
        </w:rPr>
        <w:t>Explain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risks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responsibilities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vaccinating</w:t>
      </w:r>
      <w:r>
        <w:rPr>
          <w:color w:val="5F6369"/>
          <w:spacing w:val="-3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child.</w:t>
      </w:r>
      <w:r>
        <w:rPr/>
      </w:r>
    </w:p>
    <w:p>
      <w:pPr>
        <w:pStyle w:val="BodyText"/>
        <w:numPr>
          <w:ilvl w:val="1"/>
          <w:numId w:val="33"/>
        </w:numPr>
        <w:tabs>
          <w:tab w:pos="2168" w:val="left" w:leader="none"/>
        </w:tabs>
        <w:spacing w:line="264" w:lineRule="exact" w:before="0" w:after="0"/>
        <w:ind w:left="2167" w:right="4612" w:hanging="360"/>
        <w:jc w:val="left"/>
      </w:pP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addition: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Commit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continuing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dialogue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vaccines.</w:t>
      </w:r>
      <w:r>
        <w:rPr/>
      </w:r>
    </w:p>
    <w:p>
      <w:pPr>
        <w:pStyle w:val="BodyText"/>
        <w:spacing w:line="240" w:lineRule="auto" w:before="133"/>
        <w:ind w:left="1447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Some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members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this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group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will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never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be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convinced,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but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spacing w:val="-6"/>
          <w:w w:val="120"/>
        </w:rPr>
        <w:t>FL</w:t>
      </w:r>
      <w:r>
        <w:rPr>
          <w:rFonts w:ascii="Times New Roman"/>
          <w:color w:val="5F6369"/>
          <w:spacing w:val="-5"/>
          <w:w w:val="120"/>
        </w:rPr>
        <w:t>W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nevertheless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needs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spacing w:val="-5"/>
          <w:w w:val="120"/>
        </w:rPr>
        <w:t>try.</w:t>
      </w:r>
      <w:r>
        <w:rPr>
          <w:rFonts w:asci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676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87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30"/>
          <w:footerReference w:type="default" r:id="rId131"/>
          <w:pgSz w:w="11910" w:h="16840"/>
          <w:pgMar w:header="0" w:footer="0" w:top="1120" w:bottom="280" w:left="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720" w:right="798"/>
        <w:jc w:val="left"/>
      </w:pP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-3"/>
          <w:w w:val="110"/>
        </w:rPr>
        <w:t> below, </w:t>
      </w:r>
      <w:r>
        <w:rPr>
          <w:color w:val="5F6369"/>
          <w:w w:val="110"/>
        </w:rPr>
        <w:t>you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limit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(e.g.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half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25"/>
          <w:w w:val="106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group).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7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3"/>
        </w:rPr>
        <w:drawing>
          <wp:inline distT="0" distB="0" distL="0" distR="0">
            <wp:extent cx="420621" cy="395846"/>
            <wp:effectExtent l="0" t="0" r="0" b="0"/>
            <wp:docPr id="29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1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3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2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Practice</w:t>
      </w:r>
      <w:r>
        <w:rPr>
          <w:rFonts w:ascii="Times New Roman"/>
          <w:b/>
          <w:color w:val="5F6369"/>
          <w:spacing w:val="2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Profiling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87"/>
        <w:ind w:left="1800" w:right="1153"/>
        <w:jc w:val="left"/>
      </w:pPr>
      <w:r>
        <w:rPr>
          <w:color w:val="5F6369"/>
          <w:w w:val="110"/>
        </w:rPr>
        <w:t>During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exercise,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expanded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modified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w w:val="101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comfort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w w:val="110"/>
        </w:rPr>
        <w:t>Review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tool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hesitant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101" w:after="0"/>
        <w:ind w:left="1800" w:right="1438" w:hanging="360"/>
        <w:jc w:val="both"/>
      </w:pPr>
      <w:r>
        <w:rPr>
          <w:color w:val="5F6369"/>
          <w:w w:val="110"/>
        </w:rPr>
        <w:t>Divide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participants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into pairs: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one person 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play 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caregiver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other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 play</w:t>
      </w:r>
      <w:r>
        <w:rPr>
          <w:color w:val="5F6369"/>
          <w:w w:val="103"/>
        </w:rPr>
        <w:t> </w:t>
      </w:r>
      <w:r>
        <w:rPr>
          <w:color w:val="5F6369"/>
          <w:w w:val="105"/>
        </w:rPr>
        <w:t>an</w:t>
      </w:r>
      <w:r>
        <w:rPr>
          <w:color w:val="5F6369"/>
          <w:spacing w:val="-5"/>
          <w:w w:val="105"/>
        </w:rPr>
        <w:t> </w:t>
      </w:r>
      <w:r>
        <w:rPr>
          <w:color w:val="5F6369"/>
          <w:spacing w:val="-8"/>
          <w:w w:val="105"/>
        </w:rPr>
        <w:t>FL</w:t>
      </w:r>
      <w:r>
        <w:rPr>
          <w:color w:val="5F6369"/>
          <w:spacing w:val="-7"/>
          <w:w w:val="105"/>
        </w:rPr>
        <w:t>W.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90" w:after="0"/>
        <w:ind w:left="1800" w:right="1438" w:hanging="360"/>
        <w:jc w:val="both"/>
      </w:pPr>
      <w:r>
        <w:rPr>
          <w:color w:val="5F6369"/>
          <w:w w:val="110"/>
        </w:rPr>
        <w:t>The participant playing the caregiver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should select one of 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types of hesitant caregivers</w:t>
      </w:r>
      <w:r>
        <w:rPr>
          <w:color w:val="5F6369"/>
          <w:w w:val="110"/>
        </w:rPr>
        <w:t> to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28"/>
          <w:w w:val="110"/>
        </w:rPr>
        <w:t> </w:t>
      </w:r>
      <w:r>
        <w:rPr>
          <w:color w:val="5F6369"/>
          <w:spacing w:val="-4"/>
          <w:w w:val="110"/>
        </w:rPr>
        <w:t>play</w:t>
      </w:r>
      <w:r>
        <w:rPr>
          <w:color w:val="5F6369"/>
          <w:spacing w:val="-3"/>
          <w:w w:val="110"/>
        </w:rPr>
        <w:t>.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partner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22"/>
          <w:w w:val="107"/>
        </w:rPr>
        <w:t> </w:t>
      </w:r>
      <w:r>
        <w:rPr>
          <w:color w:val="5F6369"/>
          <w:w w:val="110"/>
        </w:rPr>
        <w:t>playing.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90" w:after="0"/>
        <w:ind w:left="1800" w:right="1438" w:hanging="360"/>
        <w:jc w:val="both"/>
      </w:pPr>
      <w:r>
        <w:rPr>
          <w:color w:val="5F6369"/>
          <w:w w:val="110"/>
        </w:rPr>
        <w:t>Relying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expanded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modified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tool,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guess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interacting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3"/>
          <w:w w:val="110"/>
        </w:rPr>
        <w:t>accordingly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90" w:after="0"/>
        <w:ind w:left="1800" w:right="1438" w:hanging="360"/>
        <w:jc w:val="both"/>
      </w:pPr>
      <w:r>
        <w:rPr>
          <w:color w:val="5F6369"/>
          <w:w w:val="110"/>
        </w:rPr>
        <w:t>Give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session.</w:t>
      </w:r>
      <w:r>
        <w:rPr>
          <w:color w:val="5F6369"/>
          <w:spacing w:val="-9"/>
          <w:w w:val="110"/>
        </w:rPr>
        <w:t> 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dialogue</w:t>
      </w:r>
      <w:r>
        <w:rPr>
          <w:color w:val="5F6369"/>
          <w:spacing w:val="20"/>
          <w:w w:val="108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natural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possible.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90" w:after="0"/>
        <w:ind w:left="1800" w:right="1437" w:hanging="360"/>
        <w:jc w:val="both"/>
      </w:pPr>
      <w:r>
        <w:rPr>
          <w:color w:val="5F6369"/>
          <w:w w:val="115"/>
        </w:rPr>
        <w:t>At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end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1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two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minutes,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1"/>
          <w:w w:val="115"/>
        </w:rPr>
        <w:t> </w:t>
      </w:r>
      <w:r>
        <w:rPr>
          <w:color w:val="5F6369"/>
          <w:spacing w:val="-8"/>
          <w:w w:val="115"/>
        </w:rPr>
        <w:t>FL</w:t>
      </w:r>
      <w:r>
        <w:rPr>
          <w:color w:val="5F6369"/>
          <w:spacing w:val="-7"/>
          <w:w w:val="115"/>
        </w:rPr>
        <w:t>W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check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11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caregiver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see</w:t>
      </w:r>
      <w:r>
        <w:rPr>
          <w:color w:val="5F6369"/>
          <w:spacing w:val="-11"/>
          <w:w w:val="115"/>
        </w:rPr>
        <w:t> </w:t>
      </w:r>
      <w:r>
        <w:rPr>
          <w:color w:val="5F6369"/>
          <w:w w:val="115"/>
        </w:rPr>
        <w:t>whether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guessed</w:t>
      </w:r>
      <w:r>
        <w:rPr>
          <w:color w:val="5F6369"/>
          <w:spacing w:val="-21"/>
          <w:w w:val="115"/>
        </w:rPr>
        <w:t> </w:t>
      </w:r>
      <w:r>
        <w:rPr>
          <w:color w:val="5F6369"/>
          <w:spacing w:val="-3"/>
          <w:w w:val="115"/>
        </w:rPr>
        <w:t>correctly.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40" w:lineRule="auto" w:before="90" w:after="0"/>
        <w:ind w:left="1800" w:right="0" w:hanging="360"/>
        <w:jc w:val="left"/>
      </w:pPr>
      <w:r>
        <w:rPr>
          <w:color w:val="5F6369"/>
          <w:w w:val="115"/>
        </w:rPr>
        <w:t>Now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partners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switch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places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role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play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repeat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exercise.</w:t>
      </w:r>
      <w:r>
        <w:rPr/>
      </w:r>
    </w:p>
    <w:p>
      <w:pPr>
        <w:pStyle w:val="BodyText"/>
        <w:numPr>
          <w:ilvl w:val="0"/>
          <w:numId w:val="34"/>
        </w:numPr>
        <w:tabs>
          <w:tab w:pos="1800" w:val="left" w:leader="none"/>
        </w:tabs>
        <w:spacing w:line="250" w:lineRule="auto" w:before="101" w:after="0"/>
        <w:ind w:left="1800" w:right="1438" w:hanging="360"/>
        <w:jc w:val="both"/>
      </w:pPr>
      <w:r>
        <w:rPr/>
        <w:pict>
          <v:shape style="position:absolute;margin-left:36.998001pt;margin-top:30.670332pt;width:31.124pt;height:30.488484pt;mso-position-horizontal-relative:page;mso-position-vertical-relative:paragraph;z-index:6832" type="#_x0000_t75" stroked="false">
            <v:imagedata r:id="rId66" o:title=""/>
          </v:shape>
        </w:pict>
      </w:r>
      <w:r>
        <w:rPr>
          <w:color w:val="5F6369"/>
          <w:w w:val="110"/>
        </w:rPr>
        <w:t>Select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reflections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3"/>
          <w:w w:val="110"/>
        </w:rPr>
        <w:t>activity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difficult?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5"/>
          <w:w w:val="107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typically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counsel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caregivers?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spacing w:before="0"/>
        <w:ind w:left="163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1"/>
          <w:numId w:val="34"/>
        </w:numPr>
        <w:tabs>
          <w:tab w:pos="2071" w:val="left" w:leader="none"/>
        </w:tabs>
        <w:spacing w:line="243" w:lineRule="auto" w:before="0" w:after="0"/>
        <w:ind w:left="2070" w:right="1776" w:hanging="43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comfort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vaccination?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5"/>
          <w:w w:val="103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nonverbal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cues?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34"/>
        </w:numPr>
        <w:tabs>
          <w:tab w:pos="2071" w:val="left" w:leader="none"/>
        </w:tabs>
        <w:spacing w:line="246" w:lineRule="auto" w:before="0" w:after="0"/>
        <w:ind w:left="2070" w:right="1850" w:hanging="438"/>
        <w:jc w:val="left"/>
      </w:pPr>
      <w:r>
        <w:rPr/>
        <w:pict>
          <v:group style="position:absolute;margin-left:0pt;margin-top:40.56282pt;width:595.3pt;height:201.3pt;mso-position-horizontal-relative:page;mso-position-vertical-relative:paragraph;z-index:6808" coordorigin="0,811" coordsize="11906,4026">
            <v:group style="position:absolute;left:0;top:811;width:11906;height:4026" coordorigin="0,811" coordsize="11906,4026">
              <v:shape style="position:absolute;left:0;top:811;width:11906;height:4026" coordorigin="0,811" coordsize="11906,4026" path="m0,4837l11906,4837,11906,811,0,811,0,4837xe" filled="true" fillcolor="#fdb714" stroked="false">
                <v:path arrowok="t"/>
                <v:fill type="solid"/>
              </v:shape>
              <v:shape style="position:absolute;left:0;top:811;width:11906;height:4026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before="0"/>
                        <w:ind w:left="72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Aid: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do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if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refuses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immunization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250" w:lineRule="auto" w:before="0"/>
                        <w:ind w:left="720" w:right="1867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 job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 outlines some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key reminders to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give caregivers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who refuse to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immunize their</w:t>
                      </w:r>
                      <w:r>
                        <w:rPr>
                          <w:rFonts w:ascii="Times New Roman"/>
                          <w:color w:val="231F20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child,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including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risks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involved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additional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responsibilities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they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protect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children</w:t>
                      </w:r>
                      <w:r>
                        <w:rPr>
                          <w:rFonts w:ascii="Times New Roman"/>
                          <w:color w:val="231F20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protect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others.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319" w:lineRule="exact" w:before="0"/>
                        <w:ind w:left="72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4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35"/>
                        </w:numPr>
                        <w:tabs>
                          <w:tab w:pos="1081" w:val="left" w:leader="none"/>
                        </w:tabs>
                        <w:spacing w:line="261" w:lineRule="exact" w:before="0"/>
                        <w:ind w:left="1080" w:right="0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type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hesitant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one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35"/>
                        </w:numPr>
                        <w:tabs>
                          <w:tab w:pos="1081" w:val="left" w:leader="none"/>
                        </w:tabs>
                        <w:spacing w:line="243" w:lineRule="auto" w:before="0"/>
                        <w:ind w:left="1080" w:right="2264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think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key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points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presented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would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convincing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hesitant</w:t>
                      </w:r>
                      <w:r>
                        <w:rPr>
                          <w:rFonts w:ascii="Times New Roman"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35"/>
                        </w:numPr>
                        <w:tabs>
                          <w:tab w:pos="1081" w:val="left" w:leader="none"/>
                        </w:tabs>
                        <w:spacing w:line="246" w:lineRule="auto" w:before="4"/>
                        <w:ind w:left="1080" w:right="1702" w:hanging="36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would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IPC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skills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achieve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balance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between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communicating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danger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w w:val="10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not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immunizing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but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not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scaring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making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them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feel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like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they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not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color w:val="231F20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choice</w:t>
                      </w:r>
                      <w:r>
                        <w:rPr>
                          <w:rFonts w:ascii="Times New Roman"/>
                          <w:color w:val="231F20"/>
                          <w:spacing w:val="-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spacing w:val="-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immunizing</w:t>
                      </w:r>
                      <w:r>
                        <w:rPr>
                          <w:rFonts w:ascii="Times New Roman"/>
                          <w:color w:val="231F20"/>
                          <w:spacing w:val="-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spacing w:val="-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useful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categorize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us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determine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sessions?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685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32"/>
          <w:footerReference w:type="default" r:id="rId133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before="59"/>
        <w:ind w:left="144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4.3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Communicating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With</w:t>
      </w:r>
      <w:r>
        <w:rPr>
          <w:rFonts w:ascii="Times New Roman"/>
          <w:b/>
          <w:color w:val="FDB714"/>
          <w:spacing w:val="9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Caregivers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1440" w:right="717"/>
        <w:jc w:val="both"/>
      </w:pPr>
      <w:r>
        <w:rPr>
          <w:color w:val="5F6369"/>
          <w:w w:val="110"/>
        </w:rPr>
        <w:t>Communicating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issue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public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address.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addition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national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campaigns,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communication.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Building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perhaps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w w:val="110"/>
        </w:rPr>
        <w:t> things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promote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1"/>
          <w:w w:val="109"/>
        </w:rPr>
        <w:t> </w:t>
      </w:r>
      <w:r>
        <w:rPr>
          <w:color w:val="5F6369"/>
          <w:w w:val="110"/>
        </w:rPr>
        <w:t>caregivers.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atmosphere 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caring,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two-way dialogue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clear messages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address information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gaps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supports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2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Ws.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Although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factors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influence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vaccinate,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studies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shown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outcome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can differ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 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provider begins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 a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The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Presumptive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Approach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presumptive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assumes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parents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fine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recommends.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approach,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tells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vaccine(s)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day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states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reason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potential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effects.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consents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no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objections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questions,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vaccinator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proceeds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objects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answered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w w:val="110"/>
        </w:rPr>
        <w:t> medical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evidence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stories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convey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spacing w:val="-2"/>
          <w:w w:val="110"/>
        </w:rPr>
        <w:t>safety,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effectiveness,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necessity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recommended</w:t>
      </w:r>
      <w:r>
        <w:rPr>
          <w:color w:val="5F6369"/>
          <w:spacing w:val="21"/>
          <w:w w:val="114"/>
        </w:rPr>
        <w:t> </w:t>
      </w:r>
      <w:r>
        <w:rPr>
          <w:color w:val="5F6369"/>
          <w:w w:val="110"/>
        </w:rPr>
        <w:t>vaccine(s).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The</w:t>
      </w:r>
      <w:r>
        <w:rPr>
          <w:rFonts w:ascii="Times New Roman"/>
          <w:b/>
          <w:color w:val="5F6369"/>
          <w:spacing w:val="30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Participatory</w:t>
      </w:r>
      <w:r>
        <w:rPr>
          <w:rFonts w:ascii="Times New Roman"/>
          <w:b/>
          <w:color w:val="5F6369"/>
          <w:spacing w:val="30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Approach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participatory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focuses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addressing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helping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necessity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vaccines.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approach,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asks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1"/>
          <w:w w:val="109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preferences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emphasizes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making.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7"/>
          <w:w w:val="118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research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shared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making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w w:val="109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vaccination.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Regardless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approach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use,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tested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proven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talk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caregiver(s).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statement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containing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main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promote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vaccines.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well-designed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simple,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memorable,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understood,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culturally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appropriate,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meaningful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0pt;margin-top:-2.253073pt;width:.1pt;height:201.3pt;mso-position-horizontal-relative:page;mso-position-vertical-relative:paragraph;z-index:6880" coordorigin="0,-45" coordsize="2,4026">
            <v:shape style="position:absolute;left:0;top:-45;width:2;height:4026" coordorigin="0,-45" coordsize="0,4026" path="m0,-45l0,3981e" filled="false" stroked="true" strokeweight=".1pt" strokecolor="#fdb714">
              <v:path arrowok="t"/>
            </v:shape>
            <w10:wrap type="none"/>
          </v:group>
        </w:pict>
      </w:r>
      <w:r>
        <w:rPr>
          <w:rFonts w:ascii="Times New Roman"/>
          <w:b/>
          <w:color w:val="5F6369"/>
          <w:w w:val="115"/>
          <w:sz w:val="28"/>
        </w:rPr>
        <w:t>Sample</w:t>
      </w:r>
      <w:r>
        <w:rPr>
          <w:rFonts w:ascii="Times New Roman"/>
          <w:b/>
          <w:color w:val="5F6369"/>
          <w:spacing w:val="-21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Key</w:t>
      </w:r>
      <w:r>
        <w:rPr>
          <w:rFonts w:ascii="Times New Roman"/>
          <w:b/>
          <w:color w:val="5F6369"/>
          <w:spacing w:val="-20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Messages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numPr>
          <w:ilvl w:val="0"/>
          <w:numId w:val="36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spacing w:val="-3"/>
          <w:w w:val="110"/>
        </w:rPr>
        <w:t>Vaccination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life-threatening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illnesses.</w:t>
      </w:r>
      <w:r>
        <w:rPr/>
      </w:r>
    </w:p>
    <w:p>
      <w:pPr>
        <w:pStyle w:val="BodyText"/>
        <w:numPr>
          <w:ilvl w:val="0"/>
          <w:numId w:val="36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2353" w:hanging="359"/>
        <w:jc w:val="left"/>
      </w:pPr>
      <w:r>
        <w:rPr>
          <w:color w:val="5F6369"/>
          <w:w w:val="110"/>
        </w:rPr>
        <w:t>Communities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towns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lower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rates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higher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rates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life-threatening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diseases.</w:t>
      </w:r>
      <w:r>
        <w:rPr/>
      </w:r>
    </w:p>
    <w:p>
      <w:pPr>
        <w:pStyle w:val="BodyText"/>
        <w:numPr>
          <w:ilvl w:val="0"/>
          <w:numId w:val="36"/>
        </w:numPr>
        <w:tabs>
          <w:tab w:pos="1800" w:val="left" w:leader="none"/>
        </w:tabs>
        <w:spacing w:line="240" w:lineRule="auto" w:before="184" w:after="0"/>
        <w:ind w:left="1799" w:right="0" w:hanging="359"/>
        <w:jc w:val="both"/>
      </w:pPr>
      <w:r>
        <w:rPr>
          <w:color w:val="5F6369"/>
          <w:w w:val="105"/>
        </w:rPr>
        <w:t>I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am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parent,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too,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vaccinated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my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children.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also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received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vaccinations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myself.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It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carefully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above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successful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27"/>
          <w:w w:val="114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presumptive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approach;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hear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negatively-framed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to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690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39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87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34"/>
          <w:footerReference w:type="default" r:id="rId135"/>
          <w:pgSz w:w="11910" w:h="16840"/>
          <w:pgMar w:header="0" w:footer="0" w:top="1120" w:bottom="28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40" w:lineRule="auto" w:before="78"/>
        <w:ind w:left="720" w:right="0"/>
        <w:jc w:val="both"/>
      </w:pP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moved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prefer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stories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over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scientific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data.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Communicating</w:t>
      </w:r>
      <w:r>
        <w:rPr>
          <w:rFonts w:ascii="Times New Roman"/>
          <w:b/>
          <w:color w:val="5F6369"/>
          <w:spacing w:val="-2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With</w:t>
      </w:r>
      <w:r>
        <w:rPr>
          <w:rFonts w:ascii="Times New Roman"/>
          <w:b/>
          <w:color w:val="5F6369"/>
          <w:spacing w:val="-2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Caregivers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6"/>
        <w:jc w:val="both"/>
      </w:pPr>
      <w:r>
        <w:rPr>
          <w:color w:val="5F6369"/>
          <w:w w:val="110"/>
        </w:rPr>
        <w:t>Regardless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meet,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remember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8"/>
          <w:w w:val="110"/>
        </w:rPr>
        <w:t> </w:t>
      </w:r>
      <w:r>
        <w:rPr>
          <w:color w:val="5F6369"/>
          <w:spacing w:val="-2"/>
          <w:w w:val="110"/>
        </w:rPr>
        <w:t>healthy,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heard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respected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8"/>
          <w:w w:val="110"/>
        </w:rPr>
        <w:t> </w:t>
      </w:r>
      <w:r>
        <w:rPr>
          <w:color w:val="5F6369"/>
          <w:spacing w:val="-3"/>
          <w:w w:val="110"/>
        </w:rPr>
        <w:t>provider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credible</w:t>
      </w:r>
      <w:r>
        <w:rPr>
          <w:color w:val="5F6369"/>
          <w:spacing w:val="24"/>
          <w:w w:val="108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power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informed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decision.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practices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parents: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spacing w:val="-8"/>
          <w:w w:val="110"/>
        </w:rPr>
        <w:t>T</w:t>
      </w:r>
      <w:r>
        <w:rPr>
          <w:color w:val="5F6369"/>
          <w:spacing w:val="-6"/>
          <w:w w:val="110"/>
        </w:rPr>
        <w:t>ake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listen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0"/>
        </w:rPr>
        <w:t>Let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parent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finish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speaking.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0"/>
        </w:rPr>
        <w:t>Resist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urge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multitask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conversation.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w w:val="110"/>
        </w:rPr>
        <w:t>Solicit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welcome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questions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05"/>
        </w:rPr>
        <w:t>Ask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questions.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5"/>
        </w:rPr>
        <w:t>Convey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time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answer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them.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5"/>
        </w:rPr>
        <w:t>Give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concise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answers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allow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time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for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more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questions.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w w:val="110"/>
        </w:rPr>
        <w:t>Acknowledge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risks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benefits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0"/>
        </w:rPr>
        <w:t>While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severe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happen,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extremely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rare.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05"/>
        </w:rPr>
        <w:t>Non-vaccination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much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more</w:t>
      </w:r>
      <w:r>
        <w:rPr>
          <w:color w:val="5F6369"/>
          <w:spacing w:val="20"/>
          <w:w w:val="105"/>
        </w:rPr>
        <w:t> </w:t>
      </w:r>
      <w:r>
        <w:rPr>
          <w:color w:val="5F6369"/>
          <w:spacing w:val="-4"/>
          <w:w w:val="105"/>
        </w:rPr>
        <w:t>risky</w:t>
      </w:r>
      <w:r>
        <w:rPr>
          <w:color w:val="5F6369"/>
          <w:spacing w:val="-3"/>
          <w:w w:val="105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w w:val="110"/>
        </w:rPr>
        <w:t>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both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science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stories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available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37"/>
        </w:numPr>
        <w:tabs>
          <w:tab w:pos="2283" w:val="left" w:leader="none"/>
        </w:tabs>
        <w:spacing w:line="240" w:lineRule="auto" w:before="0" w:after="0"/>
        <w:ind w:left="2282" w:right="0" w:hanging="122"/>
        <w:jc w:val="left"/>
      </w:pPr>
      <w:r>
        <w:rPr>
          <w:color w:val="5F6369"/>
          <w:w w:val="110"/>
        </w:rPr>
        <w:t>Parents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appreciate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share.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7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0" w:hanging="360"/>
        <w:jc w:val="left"/>
      </w:pPr>
      <w:r>
        <w:rPr>
          <w:color w:val="5F6369"/>
          <w:w w:val="115"/>
        </w:rPr>
        <w:t>Identify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safe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private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space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discuss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concerns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37"/>
        </w:numPr>
        <w:tabs>
          <w:tab w:pos="2302" w:val="left" w:leader="none"/>
        </w:tabs>
        <w:spacing w:line="240" w:lineRule="auto" w:before="0" w:after="0"/>
        <w:ind w:left="2301" w:right="0" w:hanging="122"/>
        <w:jc w:val="left"/>
      </w:pPr>
      <w:r>
        <w:rPr>
          <w:color w:val="5F6369"/>
          <w:w w:val="110"/>
        </w:rPr>
        <w:t>It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conversations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private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39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143858" cy="1752600"/>
            <wp:effectExtent l="0" t="0" r="0" b="0"/>
            <wp:docPr id="31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858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692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36"/>
          <w:footerReference w:type="default" r:id="rId137"/>
          <w:pgSz w:w="11910" w:h="16840"/>
          <w:pgMar w:header="0" w:footer="0" w:top="1120" w:bottom="28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40" w:lineRule="auto" w:before="78"/>
        <w:ind w:left="2900" w:right="0"/>
        <w:jc w:val="left"/>
      </w:pP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reduce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risk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influencing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What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spacing w:val="-15"/>
          <w:w w:val="105"/>
          <w:sz w:val="28"/>
        </w:rPr>
        <w:t>T</w:t>
      </w:r>
      <w:r>
        <w:rPr>
          <w:rFonts w:ascii="Times New Roman"/>
          <w:b/>
          <w:color w:val="5F6369"/>
          <w:spacing w:val="-12"/>
          <w:w w:val="105"/>
          <w:sz w:val="28"/>
        </w:rPr>
        <w:t>o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Communicate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During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An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Immunization</w:t>
      </w:r>
      <w:r>
        <w:rPr>
          <w:rFonts w:ascii="Times New Roman"/>
          <w:b/>
          <w:color w:val="5F6369"/>
          <w:spacing w:val="35"/>
          <w:w w:val="105"/>
          <w:sz w:val="28"/>
        </w:rPr>
        <w:t> </w:t>
      </w:r>
      <w:r>
        <w:rPr>
          <w:rFonts w:ascii="Times New Roman"/>
          <w:b/>
          <w:color w:val="5F6369"/>
          <w:spacing w:val="-3"/>
          <w:w w:val="105"/>
          <w:sz w:val="28"/>
        </w:rPr>
        <w:t>V</w:t>
      </w:r>
      <w:r>
        <w:rPr>
          <w:rFonts w:ascii="Times New Roman"/>
          <w:b/>
          <w:color w:val="5F6369"/>
          <w:spacing w:val="-2"/>
          <w:w w:val="105"/>
          <w:sz w:val="28"/>
        </w:rPr>
        <w:t>isit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/>
        <w:ind w:left="1440" w:right="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covered,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depending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understanding: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05"/>
        </w:rPr>
        <w:t>Why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vaccination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important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22"/>
          <w:w w:val="105"/>
        </w:rPr>
        <w:t> </w:t>
      </w:r>
      <w:r>
        <w:rPr>
          <w:color w:val="5F6369"/>
          <w:spacing w:val="-2"/>
          <w:w w:val="105"/>
        </w:rPr>
        <w:t>children’s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health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337" w:hanging="359"/>
        <w:jc w:val="left"/>
      </w:pPr>
      <w:r>
        <w:rPr>
          <w:color w:val="5F6369"/>
          <w:spacing w:val="-10"/>
          <w:w w:val="110"/>
        </w:rPr>
        <w:t>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gain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maximum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protection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18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disease.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timing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doses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completing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series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202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aware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complying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date(s)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dose(s)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Potential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discomforts after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vaccination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what 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 if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they occur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Explanation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reassurance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response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inaccurate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information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909" w:hanging="359"/>
        <w:jc w:val="left"/>
      </w:pPr>
      <w:r>
        <w:rPr>
          <w:color w:val="5F6369"/>
          <w:w w:val="110"/>
        </w:rPr>
        <w:t>Importance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cards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keep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always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bringing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Immunization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locations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times,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especially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visit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Which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diseases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vaccine-preventable</w:t>
      </w:r>
      <w:r>
        <w:rPr/>
      </w:r>
    </w:p>
    <w:p>
      <w:pPr>
        <w:pStyle w:val="BodyText"/>
        <w:numPr>
          <w:ilvl w:val="0"/>
          <w:numId w:val="38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spacing w:val="-3"/>
          <w:w w:val="115"/>
        </w:rPr>
        <w:t>Vaccines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schedules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diseases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vaccines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prevent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In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circumstances,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feasible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last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topics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w w:val="110"/>
        </w:rPr>
        <w:t> rather</w:t>
      </w:r>
      <w:r>
        <w:rPr>
          <w:color w:val="5F6369"/>
          <w:spacing w:val="-41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40"/>
          <w:w w:val="110"/>
        </w:rPr>
        <w:t> </w:t>
      </w:r>
      <w:r>
        <w:rPr>
          <w:color w:val="5F6369"/>
          <w:spacing w:val="-2"/>
          <w:w w:val="110"/>
        </w:rPr>
        <w:t>individually</w:t>
      </w:r>
      <w:r>
        <w:rPr>
          <w:color w:val="5F6369"/>
          <w:spacing w:val="-1"/>
          <w:w w:val="110"/>
        </w:rPr>
        <w:t>.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Reminders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There 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many ways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remind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when 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next vaccination(s)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due, most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involving IPC.</w:t>
      </w:r>
      <w:r>
        <w:rPr>
          <w:color w:val="5F6369"/>
          <w:w w:val="101"/>
        </w:rPr>
        <w:t> </w:t>
      </w:r>
      <w:r>
        <w:rPr>
          <w:color w:val="5F6369"/>
          <w:w w:val="110"/>
        </w:rPr>
        <w:t>Studies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last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years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found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reminders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reduce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timeliness.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methods: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numPr>
          <w:ilvl w:val="0"/>
          <w:numId w:val="39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800" w:right="798" w:hanging="360"/>
        <w:jc w:val="left"/>
      </w:pPr>
      <w:r>
        <w:rPr>
          <w:color w:val="5F6369"/>
          <w:spacing w:val="-5"/>
          <w:w w:val="110"/>
        </w:rPr>
        <w:t>Ensure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6"/>
          <w:w w:val="110"/>
        </w:rPr>
        <w:t>vaccinators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write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date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4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4"/>
          <w:w w:val="110"/>
        </w:rPr>
        <w:t>next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6"/>
          <w:w w:val="110"/>
        </w:rPr>
        <w:t>vaccination(s)</w:t>
      </w:r>
      <w:r>
        <w:rPr>
          <w:color w:val="5F6369"/>
          <w:spacing w:val="-3"/>
          <w:w w:val="110"/>
        </w:rPr>
        <w:t> on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5"/>
          <w:w w:val="110"/>
        </w:rPr>
        <w:t>home-based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5"/>
          <w:w w:val="110"/>
        </w:rPr>
        <w:t>record.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5"/>
          <w:w w:val="110"/>
        </w:rPr>
        <w:t>This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6"/>
          <w:w w:val="110"/>
        </w:rPr>
        <w:t>may</w:t>
      </w:r>
      <w:r>
        <w:rPr>
          <w:color w:val="5F6369"/>
          <w:spacing w:val="71"/>
          <w:w w:val="109"/>
        </w:rPr>
        <w:t> </w:t>
      </w:r>
      <w:r>
        <w:rPr>
          <w:color w:val="5F6369"/>
          <w:spacing w:val="-6"/>
          <w:w w:val="110"/>
        </w:rPr>
        <w:t>require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6"/>
          <w:w w:val="110"/>
        </w:rPr>
        <w:t>supervision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4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6"/>
          <w:w w:val="110"/>
        </w:rPr>
        <w:t>monitoring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3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6"/>
          <w:w w:val="110"/>
        </w:rPr>
        <w:t>reinforce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5"/>
          <w:w w:val="110"/>
        </w:rPr>
        <w:t>instructions.</w:t>
      </w:r>
      <w:r>
        <w:rPr/>
      </w:r>
    </w:p>
    <w:p>
      <w:pPr>
        <w:pStyle w:val="BodyText"/>
        <w:numPr>
          <w:ilvl w:val="0"/>
          <w:numId w:val="39"/>
        </w:numPr>
        <w:tabs>
          <w:tab w:pos="1800" w:val="left" w:leader="none"/>
        </w:tabs>
        <w:spacing w:line="244" w:lineRule="auto" w:before="0" w:after="0"/>
        <w:ind w:left="1800" w:right="914" w:hanging="360"/>
        <w:jc w:val="both"/>
      </w:pPr>
      <w:r>
        <w:rPr>
          <w:color w:val="5F6369"/>
          <w:spacing w:val="-5"/>
          <w:w w:val="110"/>
        </w:rPr>
        <w:t>The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5"/>
          <w:w w:val="110"/>
        </w:rPr>
        <w:t>health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facility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4"/>
          <w:w w:val="110"/>
        </w:rPr>
        <w:t>can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maintain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tickler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5"/>
          <w:w w:val="110"/>
        </w:rPr>
        <w:t>system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(manual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4"/>
          <w:w w:val="110"/>
        </w:rPr>
        <w:t>or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electronic)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4"/>
          <w:w w:val="110"/>
        </w:rPr>
        <w:t>and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remind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5"/>
          <w:w w:val="110"/>
        </w:rPr>
        <w:t>caregivers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6"/>
          <w:w w:val="110"/>
        </w:rPr>
        <w:t>of</w:t>
      </w:r>
      <w:r>
        <w:rPr>
          <w:color w:val="5F6369"/>
          <w:spacing w:val="103"/>
          <w:w w:val="106"/>
        </w:rPr>
        <w:t> </w:t>
      </w:r>
      <w:r>
        <w:rPr>
          <w:color w:val="5F6369"/>
          <w:spacing w:val="-6"/>
          <w:w w:val="110"/>
        </w:rPr>
        <w:t>upcoming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vaccination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dates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by: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SMSs,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phone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calls,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or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giving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list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3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community-based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person</w:t>
      </w:r>
      <w:r>
        <w:rPr>
          <w:color w:val="5F6369"/>
          <w:spacing w:val="59"/>
          <w:w w:val="114"/>
        </w:rPr>
        <w:t> </w:t>
      </w:r>
      <w:r>
        <w:rPr>
          <w:color w:val="5F6369"/>
          <w:spacing w:val="-4"/>
          <w:w w:val="110"/>
        </w:rPr>
        <w:t>or </w:t>
      </w:r>
      <w:r>
        <w:rPr>
          <w:color w:val="5F6369"/>
          <w:spacing w:val="-5"/>
          <w:w w:val="110"/>
        </w:rPr>
        <w:t>group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3"/>
          <w:w w:val="110"/>
        </w:rPr>
        <w:t>to </w:t>
      </w:r>
      <w:r>
        <w:rPr>
          <w:color w:val="5F6369"/>
          <w:spacing w:val="-4"/>
          <w:w w:val="110"/>
        </w:rPr>
        <w:t>make home </w:t>
      </w:r>
      <w:r>
        <w:rPr>
          <w:color w:val="5F6369"/>
          <w:spacing w:val="-6"/>
          <w:w w:val="110"/>
        </w:rPr>
        <w:t>visits</w:t>
      </w:r>
      <w:r>
        <w:rPr>
          <w:color w:val="5F6369"/>
          <w:spacing w:val="-3"/>
          <w:w w:val="110"/>
        </w:rPr>
        <w:t> to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6"/>
          <w:w w:val="110"/>
        </w:rPr>
        <w:t>remind</w:t>
      </w:r>
      <w:r>
        <w:rPr/>
      </w:r>
    </w:p>
    <w:p>
      <w:pPr>
        <w:pStyle w:val="BodyText"/>
        <w:numPr>
          <w:ilvl w:val="0"/>
          <w:numId w:val="39"/>
        </w:numPr>
        <w:tabs>
          <w:tab w:pos="1799" w:val="left" w:leader="none"/>
          <w:tab w:pos="1800" w:val="left" w:leader="none"/>
        </w:tabs>
        <w:spacing w:line="264" w:lineRule="exact" w:before="0" w:after="0"/>
        <w:ind w:left="1800" w:right="971" w:hanging="360"/>
        <w:jc w:val="left"/>
      </w:pPr>
      <w:r>
        <w:rPr>
          <w:color w:val="5F6369"/>
          <w:spacing w:val="-5"/>
          <w:w w:val="110"/>
        </w:rPr>
        <w:t>Assist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communities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3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establish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method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monitoring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each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local</w:t>
      </w:r>
      <w:r>
        <w:rPr>
          <w:color w:val="5F6369"/>
          <w:spacing w:val="-8"/>
          <w:w w:val="110"/>
        </w:rPr>
        <w:t> child’</w:t>
      </w:r>
      <w:r>
        <w:rPr>
          <w:color w:val="5F6369"/>
          <w:spacing w:val="-6"/>
          <w:w w:val="110"/>
        </w:rPr>
        <w:t>s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vaccinations,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4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6"/>
          <w:w w:val="110"/>
        </w:rPr>
        <w:t>remind</w:t>
      </w:r>
      <w:r>
        <w:rPr>
          <w:color w:val="5F6369"/>
          <w:spacing w:val="71"/>
          <w:w w:val="109"/>
        </w:rPr>
        <w:t> </w:t>
      </w:r>
      <w:r>
        <w:rPr>
          <w:color w:val="5F6369"/>
          <w:spacing w:val="-6"/>
          <w:w w:val="110"/>
        </w:rPr>
        <w:t>caregivers’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4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4"/>
          <w:w w:val="110"/>
        </w:rPr>
        <w:t>home</w:t>
      </w:r>
      <w:r>
        <w:rPr>
          <w:color w:val="5F6369"/>
          <w:spacing w:val="-6"/>
          <w:w w:val="110"/>
        </w:rPr>
        <w:t> visits </w:t>
      </w:r>
      <w:r>
        <w:rPr>
          <w:color w:val="5F6369"/>
          <w:spacing w:val="-4"/>
          <w:w w:val="110"/>
        </w:rPr>
        <w:t>of</w:t>
      </w:r>
      <w:r>
        <w:rPr>
          <w:color w:val="5F6369"/>
          <w:spacing w:val="-6"/>
          <w:w w:val="110"/>
        </w:rPr>
        <w:t> upcoming </w:t>
      </w:r>
      <w:r>
        <w:rPr>
          <w:color w:val="5F6369"/>
          <w:spacing w:val="-4"/>
          <w:w w:val="110"/>
        </w:rPr>
        <w:t>or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5"/>
          <w:w w:val="110"/>
        </w:rPr>
        <w:t>missed</w:t>
      </w:r>
      <w:r>
        <w:rPr>
          <w:color w:val="5F6369"/>
          <w:spacing w:val="-6"/>
          <w:w w:val="110"/>
        </w:rPr>
        <w:t> vaccinations.</w:t>
      </w:r>
      <w:r>
        <w:rPr/>
      </w:r>
    </w:p>
    <w:p>
      <w:pPr>
        <w:pStyle w:val="BodyText"/>
        <w:numPr>
          <w:ilvl w:val="0"/>
          <w:numId w:val="39"/>
        </w:numPr>
        <w:tabs>
          <w:tab w:pos="1799" w:val="left" w:leader="none"/>
          <w:tab w:pos="1800" w:val="left" w:leader="none"/>
        </w:tabs>
        <w:spacing w:line="264" w:lineRule="exact" w:before="0" w:after="0"/>
        <w:ind w:left="1800" w:right="798" w:hanging="360"/>
        <w:jc w:val="left"/>
      </w:pPr>
      <w:r>
        <w:rPr>
          <w:color w:val="5F6369"/>
          <w:spacing w:val="-5"/>
          <w:w w:val="115"/>
        </w:rPr>
        <w:t>Where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4"/>
          <w:w w:val="115"/>
        </w:rPr>
        <w:t>there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4"/>
          <w:w w:val="115"/>
        </w:rPr>
        <w:t>is</w:t>
      </w:r>
      <w:r>
        <w:rPr>
          <w:color w:val="5F6369"/>
          <w:spacing w:val="-36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6"/>
          <w:w w:val="115"/>
        </w:rPr>
        <w:t>community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6"/>
          <w:w w:val="115"/>
        </w:rPr>
        <w:t>vaccination</w:t>
      </w:r>
      <w:r>
        <w:rPr>
          <w:color w:val="5F6369"/>
          <w:spacing w:val="-35"/>
          <w:w w:val="115"/>
        </w:rPr>
        <w:t> </w:t>
      </w:r>
      <w:r>
        <w:rPr>
          <w:color w:val="5F6369"/>
          <w:spacing w:val="-5"/>
          <w:w w:val="115"/>
        </w:rPr>
        <w:t>focal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6"/>
          <w:w w:val="115"/>
        </w:rPr>
        <w:t>person,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3"/>
          <w:w w:val="115"/>
        </w:rPr>
        <w:t>as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6"/>
          <w:w w:val="115"/>
        </w:rPr>
        <w:t>recommended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4"/>
          <w:w w:val="115"/>
        </w:rPr>
        <w:t>in</w:t>
      </w:r>
      <w:r>
        <w:rPr>
          <w:color w:val="5F6369"/>
          <w:spacing w:val="-35"/>
          <w:w w:val="115"/>
        </w:rPr>
        <w:t> </w:t>
      </w:r>
      <w:r>
        <w:rPr>
          <w:color w:val="5F6369"/>
          <w:spacing w:val="-4"/>
          <w:w w:val="115"/>
        </w:rPr>
        <w:t>the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6"/>
          <w:w w:val="115"/>
        </w:rPr>
        <w:t>RED/REC</w:t>
      </w:r>
      <w:r>
        <w:rPr>
          <w:color w:val="5F6369"/>
          <w:spacing w:val="-36"/>
          <w:w w:val="115"/>
        </w:rPr>
        <w:t> </w:t>
      </w:r>
      <w:r>
        <w:rPr>
          <w:color w:val="5F6369"/>
          <w:spacing w:val="-5"/>
          <w:w w:val="115"/>
        </w:rPr>
        <w:t>strategies,</w:t>
      </w:r>
      <w:r>
        <w:rPr>
          <w:color w:val="5F6369"/>
          <w:spacing w:val="55"/>
          <w:w w:val="115"/>
        </w:rPr>
        <w:t> </w:t>
      </w:r>
      <w:r>
        <w:rPr>
          <w:color w:val="5F6369"/>
          <w:spacing w:val="-4"/>
          <w:w w:val="115"/>
        </w:rPr>
        <w:t>these</w:t>
      </w:r>
      <w:r>
        <w:rPr>
          <w:color w:val="5F6369"/>
          <w:spacing w:val="-22"/>
          <w:w w:val="115"/>
        </w:rPr>
        <w:t> </w:t>
      </w:r>
      <w:r>
        <w:rPr>
          <w:color w:val="5F6369"/>
          <w:spacing w:val="-5"/>
          <w:w w:val="115"/>
        </w:rPr>
        <w:t>persons</w:t>
      </w:r>
      <w:r>
        <w:rPr>
          <w:color w:val="5F6369"/>
          <w:spacing w:val="-21"/>
          <w:w w:val="115"/>
        </w:rPr>
        <w:t> </w:t>
      </w:r>
      <w:r>
        <w:rPr>
          <w:color w:val="5F6369"/>
          <w:spacing w:val="-5"/>
          <w:w w:val="115"/>
        </w:rPr>
        <w:t>can</w:t>
      </w:r>
      <w:r>
        <w:rPr>
          <w:color w:val="5F6369"/>
          <w:spacing w:val="-22"/>
          <w:w w:val="115"/>
        </w:rPr>
        <w:t> </w:t>
      </w:r>
      <w:r>
        <w:rPr>
          <w:color w:val="5F6369"/>
          <w:spacing w:val="-6"/>
          <w:w w:val="115"/>
        </w:rPr>
        <w:t>remind</w:t>
      </w:r>
      <w:r>
        <w:rPr>
          <w:color w:val="5F6369"/>
          <w:spacing w:val="-21"/>
          <w:w w:val="115"/>
        </w:rPr>
        <w:t> </w:t>
      </w:r>
      <w:r>
        <w:rPr>
          <w:color w:val="5F6369"/>
          <w:spacing w:val="-6"/>
          <w:w w:val="115"/>
        </w:rPr>
        <w:t>caregivers.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695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87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39"/>
          <w:footerReference w:type="default" r:id="rId140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0pt;margin-top:-34.304184pt;width:595.3pt;height:484.2pt;mso-position-horizontal-relative:page;mso-position-vertical-relative:paragraph;z-index:-269896" coordorigin="0,-686" coordsize="11906,9684">
            <v:group style="position:absolute;left:7744;top:4907;width:2953;height:558" coordorigin="7744,4907" coordsize="2953,558">
              <v:shape style="position:absolute;left:7744;top:4907;width:2953;height:558" coordorigin="7744,4907" coordsize="2953,558" path="m10696,5464l7744,5464,7744,4907,10696,4907,10696,5464xe" filled="false" stroked="true" strokeweight="2.636pt" strokecolor="#fdb714">
                <v:path arrowok="t"/>
              </v:shape>
            </v:group>
            <v:group style="position:absolute;left:8920;top:3759;width:531;height:619" coordorigin="8920,3759" coordsize="531,619">
              <v:shape style="position:absolute;left:8920;top:3759;width:531;height:619" coordorigin="8920,3759" coordsize="531,619" path="m9349,4310l9381,4373,9395,4377,9409,4377,9449,4325,9450,3976,9449,3948,9429,3877,9389,3826,9336,3791,9273,3772,9207,3764,9185,3763,9143,3761,9105,3760,9072,3759,9043,3759,8979,3767,8929,3820,8921,3885,8920,3946,8920,4308,8923,4330,8932,4346,8944,4358,8959,4364,8975,4366,8991,4362,9005,4353,9015,4338,9020,4318e" filled="false" stroked="true" strokeweight="2.636pt" strokecolor="#fdb714">
                <v:path arrowok="t"/>
              </v:shape>
            </v:group>
            <v:group style="position:absolute;left:9046;top:3451;width:278;height:277" coordorigin="9046,3451" coordsize="278,277">
              <v:shape style="position:absolute;left:9046;top:3451;width:278;height:277" coordorigin="9046,3451" coordsize="278,277" path="m9324,3590l9308,3654,9265,3703,9204,3727,9178,3726,9111,3704,9066,3660,9046,3602,9048,3577,9071,3512,9117,3468,9179,3451,9203,3452,9265,3477,9308,3525,9324,3588,9324,3590xe" filled="false" stroked="true" strokeweight="2.636pt" strokecolor="#fdb714">
                <v:path arrowok="t"/>
              </v:shape>
            </v:group>
            <v:group style="position:absolute;left:7744;top:2678;width:2953;height:2229" coordorigin="7744,2678" coordsize="2953,2229">
              <v:shape style="position:absolute;left:7744;top:2678;width:2953;height:2229" coordorigin="7744,2678" coordsize="2953,2229" path="m7744,4907l7744,2678,10696,2678,10696,4907e" filled="false" stroked="true" strokeweight="2.636pt" strokecolor="#fdb714">
                <v:path arrowok="t"/>
              </v:shape>
            </v:group>
            <v:group style="position:absolute;left:7744;top:2678;width:2953;height:387" coordorigin="7744,2678" coordsize="2953,387">
              <v:shape style="position:absolute;left:7744;top:2678;width:2953;height:387" coordorigin="7744,2678" coordsize="2953,387" path="m9819,2678l9498,2678,8942,2678,8621,2678,7744,2678,7770,2733,7815,2827,7855,2901,7893,2958,7954,3016,8032,3048,8098,3058,8181,3063,8283,3064,8343,3064,8372,3064,8455,3055,8530,3036,8599,3010,8661,2978,8717,2941,8766,2902,8781,2888,8796,2902,8845,2941,8901,2978,8963,3010,9032,3036,9108,3055,9191,3064,9220,3064,9249,3064,9332,3055,9407,3036,9476,3010,9538,2978,9594,2941,9643,2902,9658,2888,9673,2902,9722,2941,9778,2978,9840,3010,9909,3036,9985,3055,10068,3064,10097,3064,10158,3061,10269,3041,10367,3004,10451,2955,10522,2900,10581,2842,10627,2787,10674,2718,10696,2678,9819,2678xe" filled="false" stroked="true" strokeweight="2.636pt" strokecolor="#fdb714">
                <v:path arrowok="t"/>
              </v:shape>
            </v:group>
            <v:group style="position:absolute;left:7747;top:3042;width:763;height:1805" coordorigin="7747,3042" coordsize="763,1805">
              <v:shape style="position:absolute;left:7747;top:3042;width:763;height:1805" coordorigin="7747,3042" coordsize="763,1805" path="m8509,3042l8489,3119,8471,3188,8455,3250,8424,3355,8394,3440,8362,3508,8325,3565,8280,3614,8224,3660,8154,3708,8067,3762,8017,3792,8039,3854,8077,3960,8106,4049,8127,4126,8140,4196,8147,4266,8147,4302,8147,4340,8140,4424,8129,4524,8112,4645,8102,4715,8062,4768,8017,4813,7945,4840,7879,4845,7785,4846,7747,4846e" filled="false" stroked="true" strokeweight="2.636pt" strokecolor="#fdb714">
                <v:path arrowok="t"/>
              </v:shape>
            </v:group>
            <v:group style="position:absolute;left:9930;top:3042;width:763;height:1805" coordorigin="9930,3042" coordsize="763,1805">
              <v:shape style="position:absolute;left:9930;top:3042;width:763;height:1805" coordorigin="9930,3042" coordsize="763,1805" path="m9930,3042l9950,3119,9968,3188,9985,3250,10016,3355,10046,3440,10078,3508,10115,3565,10160,3614,10216,3660,10286,3708,10372,3762,10423,3792,10400,3854,10363,3960,10334,4049,10313,4126,10299,4196,10293,4266,10292,4302,10293,4340,10299,4424,10311,4524,10328,4645,10338,4715,10377,4768,10423,4813,10494,4840,10560,4845,10654,4846,10693,4846e" filled="false" stroked="true" strokeweight="2.636pt" strokecolor="#fdb714">
                <v:path arrowok="t"/>
              </v:shape>
            </v:group>
            <v:group style="position:absolute;left:7767;top:3809;width:312;height:26" coordorigin="7767,3809" coordsize="312,26">
              <v:shape style="position:absolute;left:7767;top:3809;width:312;height:26" coordorigin="7767,3809" coordsize="312,26" path="m8079,3809l7997,3823,7922,3833,7877,3834,7862,3834,7846,3833,7829,3832,7811,3830,7790,3828,7767,3825e" filled="false" stroked="true" strokeweight="2.636pt" strokecolor="#fdb714">
                <v:path arrowok="t"/>
              </v:shape>
            </v:group>
            <v:group style="position:absolute;left:10360;top:3809;width:312;height:26" coordorigin="10360,3809" coordsize="312,26">
              <v:shape style="position:absolute;left:10360;top:3809;width:312;height:26" coordorigin="10360,3809" coordsize="312,26" path="m10360,3809l10442,3823,10516,3833,10561,3834,10576,3834,10592,3833,10609,3832,10628,3830,10648,3828,10671,3825e" filled="false" stroked="true" strokeweight="2.636pt" strokecolor="#fdb714">
                <v:path arrowok="t"/>
              </v:shape>
            </v:group>
            <v:group style="position:absolute;left:7871;top:3163;width:167;height:461" coordorigin="7871,3163" coordsize="167,461">
              <v:shape style="position:absolute;left:7871;top:3163;width:167;height:461" coordorigin="7871,3163" coordsize="167,461" path="m8037,3163l8029,3233,8017,3316,8004,3378,7978,3448,7949,3503,7907,3569,7890,3595,7871,3624e" filled="false" stroked="true" strokeweight="2.636pt" strokecolor="#fdb714">
                <v:path arrowok="t"/>
              </v:shape>
            </v:group>
            <v:group style="position:absolute;left:7938;top:3146;width:282;height:546" coordorigin="7938,3146" coordsize="282,546">
              <v:shape style="position:absolute;left:7938;top:3146;width:282;height:546" coordorigin="7938,3146" coordsize="282,546" path="m8219,3146l8203,3234,8188,3305,8174,3364,8149,3436,8116,3497,8067,3558,8024,3605,7969,3660,7938,3691e" filled="false" stroked="true" strokeweight="2.636pt" strokecolor="#fdb714">
                <v:path arrowok="t"/>
              </v:shape>
            </v:group>
            <v:group style="position:absolute;left:10374;top:3163;width:167;height:461" coordorigin="10374,3163" coordsize="167,461">
              <v:shape style="position:absolute;left:10374;top:3163;width:167;height:461" coordorigin="10374,3163" coordsize="167,461" path="m10374,3163l10382,3233,10394,3316,10407,3378,10433,3448,10462,3503,10504,3569,10521,3595,10540,3624e" filled="false" stroked="true" strokeweight="2.636pt" strokecolor="#fdb714">
                <v:path arrowok="t"/>
              </v:shape>
            </v:group>
            <v:group style="position:absolute;left:10192;top:3146;width:282;height:546" coordorigin="10192,3146" coordsize="282,546">
              <v:shape style="position:absolute;left:10192;top:3146;width:282;height:546" coordorigin="10192,3146" coordsize="282,546" path="m10192,3146l10208,3234,10223,3305,10237,3364,10262,3436,10295,3497,10344,3558,10387,3605,10442,3660,10473,3691e" filled="false" stroked="true" strokeweight="2.636pt" strokecolor="#fdb714">
                <v:path arrowok="t"/>
              </v:shape>
            </v:group>
            <v:group style="position:absolute;left:8126;top:2788;width:511;height:82" coordorigin="8126,2788" coordsize="511,82">
              <v:shape style="position:absolute;left:8126;top:2788;width:511;height:82" coordorigin="8126,2788" coordsize="511,82" path="m8126,2788l8186,2816,8258,2847,8317,2865,8375,2870,8395,2869,8465,2858,8524,2844,8595,2826,8637,2815e" filled="false" stroked="true" strokeweight="2.636pt" strokecolor="#fdb714">
                <v:path arrowok="t"/>
              </v:shape>
            </v:group>
            <v:group style="position:absolute;left:9791;top:2788;width:511;height:82" coordorigin="9791,2788" coordsize="511,82">
              <v:shape style="position:absolute;left:9791;top:2788;width:511;height:82" coordorigin="9791,2788" coordsize="511,82" path="m10301,2788l10241,2816,10170,2847,10110,2865,10053,2870,10033,2869,9962,2858,9904,2844,9832,2826,9791,2815e" filled="false" stroked="true" strokeweight="2.636pt" strokecolor="#fdb714">
                <v:path arrowok="t"/>
              </v:shape>
            </v:group>
            <v:group style="position:absolute;left:9035;top:2821;width:369;height:77" coordorigin="9035,2821" coordsize="369,77">
              <v:shape style="position:absolute;left:9035;top:2821;width:369;height:77" coordorigin="9035,2821" coordsize="369,77" path="m9035,2821l9101,2860,9167,2890,9209,2897,9223,2896,9286,2878,9350,2848,9375,2835,9404,2821e" filled="false" stroked="true" strokeweight="2.636pt" strokecolor="#fdb714">
                <v:path arrowok="t"/>
              </v:shape>
            </v:group>
            <v:group style="position:absolute;left:7911;top:4053;width:49;height:583" coordorigin="7911,4053" coordsize="49,583">
              <v:shape style="position:absolute;left:7911;top:4053;width:49;height:583" coordorigin="7911,4053" coordsize="49,583" path="m7911,4053l7928,4137,7942,4207,7955,4290,7959,4359,7959,4380,7952,4448,7936,4529,7920,4596,7911,4635e" filled="false" stroked="true" strokeweight="2.636pt" strokecolor="#fdb714">
                <v:path arrowok="t"/>
              </v:shape>
            </v:group>
            <v:group style="position:absolute;left:10461;top:4064;width:49;height:583" coordorigin="10461,4064" coordsize="49,583">
              <v:shape style="position:absolute;left:10461;top:4064;width:49;height:583" coordorigin="10461,4064" coordsize="49,583" path="m10509,4064l10492,4148,10478,4217,10465,4301,10461,4369,10461,4391,10469,4459,10485,4540,10500,4607,10509,4646e" filled="false" stroked="true" strokeweight="2.636pt" strokecolor="#fdb714">
                <v:path arrowok="t"/>
              </v:shape>
            </v:group>
            <v:group style="position:absolute;left:0;top:-686;width:11906;height:9684" coordorigin="0,-686" coordsize="11906,9684">
              <v:shape style="position:absolute;left:0;top:-686;width:11906;height:9684" coordorigin="0,-686" coordsize="11906,9684" path="m0,8998l11906,8998,11906,-686,0,-686,0,8998xe" filled="true" fillcolor="#fdb714" stroked="false">
                <v:path arrowok="t"/>
                <v:fill type="solid"/>
              </v:shape>
            </v:group>
            <v:group style="position:absolute;left:861;top:1620;width:370;height:427" coordorigin="861,1620" coordsize="370,427">
              <v:shape style="position:absolute;left:861;top:1620;width:370;height:427" coordorigin="861,1620" coordsize="370,427" path="m1103,1990l989,1990,1046,2047,1103,1990xe" filled="true" fillcolor="#231f20" stroked="false">
                <v:path arrowok="t"/>
                <v:fill type="solid"/>
              </v:shape>
              <v:shape style="position:absolute;left:861;top:1620;width:370;height:427" coordorigin="861,1620" coordsize="370,427" path="m1231,1620l861,1620,861,1990,1231,1990,1231,1963,1020,1963,1020,1910,1231,1910,1231,1884,1020,1884,1023,1857,1031,1836,1043,1820,1057,1807,1072,1796,1084,1785,1094,1773,1099,1757,1098,1752,940,1752,943,1729,976,1674,1035,1647,1046,1647,1231,1647,1231,1620xe" filled="true" fillcolor="#231f20" stroked="false">
                <v:path arrowok="t"/>
                <v:fill type="solid"/>
              </v:shape>
              <v:shape style="position:absolute;left:861;top:1620;width:370;height:427" coordorigin="861,1620" coordsize="370,427" path="m1231,1910l1072,1910,1072,1963,1231,1963,1231,1910xe" filled="true" fillcolor="#231f20" stroked="false">
                <v:path arrowok="t"/>
                <v:fill type="solid"/>
              </v:shape>
              <v:shape style="position:absolute;left:861;top:1620;width:370;height:427" coordorigin="861,1620" coordsize="370,427" path="m1231,1647l1046,1647,1069,1649,1090,1656,1137,1699,1151,1741,1148,1767,1139,1787,1127,1804,1113,1818,1099,1832,1086,1846,1077,1861,1073,1880,1020,1884,1231,1884,1231,1647xe" filled="true" fillcolor="#231f20" stroked="false">
                <v:path arrowok="t"/>
                <v:fill type="solid"/>
              </v:shape>
              <v:shape style="position:absolute;left:861;top:1620;width:370;height:427" coordorigin="861,1620" coordsize="370,427" path="m1065,1703l1037,1704,1016,1712,1002,1725,994,1741,940,1752,1098,1752,1094,1733,1083,1715,1065,1703xe" filled="true" fillcolor="#231f20" stroked="false">
                <v:path arrowok="t"/>
                <v:fill type="solid"/>
              </v:shape>
            </v:group>
            <v:group style="position:absolute;left:809;top:1567;width:475;height:555" coordorigin="809,1567" coordsize="475,555">
              <v:shape style="position:absolute;left:809;top:1567;width:475;height:555" coordorigin="809,1567" coordsize="475,555" path="m861,1567l839,1572,822,1585,811,1604,809,1990,813,2011,826,2029,845,2040,967,2042,1046,2122,1121,2047,1046,2047,989,1990,861,1990,861,1620,1284,1620,1279,1598,1266,1581,1247,1570,861,1567xe" filled="true" fillcolor="#231f20" stroked="false">
                <v:path arrowok="t"/>
                <v:fill type="solid"/>
              </v:shape>
              <v:shape style="position:absolute;left:809;top:1567;width:475;height:555" coordorigin="809,1567" coordsize="475,555" path="m1284,1620l1231,1620,1231,1990,1103,1990,1046,2047,1121,2047,1125,2042,1231,2042,1253,2038,1270,2025,1281,2006,1284,1620xe" filled="true" fillcolor="#231f20" stroked="false">
                <v:path arrowok="t"/>
                <v:fill type="solid"/>
              </v:shape>
            </v:group>
            <v:group style="position:absolute;left:1020;top:1910;width:53;height:53" coordorigin="1020,1910" coordsize="53,53">
              <v:shape style="position:absolute;left:1020;top:1910;width:53;height:53" coordorigin="1020,1910" coordsize="53,53" path="m1020,1937l1072,1937e" filled="false" stroked="true" strokeweight="2.739pt" strokecolor="#231f20">
                <v:path arrowok="t"/>
              </v:shape>
            </v:group>
            <v:group style="position:absolute;left:941;top:1647;width:209;height:238" coordorigin="941,1647" coordsize="209,238">
              <v:shape style="position:absolute;left:941;top:1647;width:209;height:238" coordorigin="941,1647" coordsize="209,238" path="m1134,1699l1046,1699,1068,1704,1085,1717,1096,1736,1094,1756,1088,1772,1078,1786,1066,1798,1053,1809,1040,1822,1030,1838,1023,1858,1020,1883,1072,1884,1076,1863,1086,1847,1099,1832,1114,1819,1129,1804,1142,1788,1150,1769,1148,1742,1143,1719,1134,1699xe" filled="true" fillcolor="#231f20" stroked="false">
                <v:path arrowok="t"/>
                <v:fill type="solid"/>
              </v:shape>
              <v:shape style="position:absolute;left:941;top:1647;width:209;height:238" coordorigin="941,1647" coordsize="209,238" path="m1049,1647l985,1667,946,1718,941,1739,993,1752,998,1730,1011,1713,1030,1702,1046,1699,1134,1699,1134,1698,1121,1681,1106,1666,1089,1656,1070,1649,1049,1647xe" filled="true" fillcolor="#231f20" stroked="false">
                <v:path arrowok="t"/>
                <v:fill type="solid"/>
              </v:shape>
            </v:group>
            <v:group style="position:absolute;left:847;top:6413;width:370;height:427" coordorigin="847,6413" coordsize="370,427">
              <v:shape style="position:absolute;left:847;top:6413;width:370;height:427" coordorigin="847,6413" coordsize="370,427" path="m1089,6782l975,6782,1032,6839,1089,6782xe" filled="true" fillcolor="#231f20" stroked="false">
                <v:path arrowok="t"/>
                <v:fill type="solid"/>
              </v:shape>
              <v:shape style="position:absolute;left:847;top:6413;width:370;height:427" coordorigin="847,6413" coordsize="370,427" path="m1217,6413l847,6413,847,6782,1217,6782,1217,6756,1005,6756,1005,6703,1217,6703,1217,6676,1006,6676,1009,6649,1017,6628,1029,6612,1043,6600,1057,6589,1070,6578,1080,6565,1084,6549,1084,6544,926,6544,929,6522,961,6466,1021,6439,1032,6439,1217,6439,1217,6413xe" filled="true" fillcolor="#231f20" stroked="false">
                <v:path arrowok="t"/>
                <v:fill type="solid"/>
              </v:shape>
              <v:shape style="position:absolute;left:847;top:6413;width:370;height:427" coordorigin="847,6413" coordsize="370,427" path="m1217,6703l1058,6703,1058,6756,1217,6756,1217,6703xe" filled="true" fillcolor="#231f20" stroked="false">
                <v:path arrowok="t"/>
                <v:fill type="solid"/>
              </v:shape>
              <v:shape style="position:absolute;left:847;top:6413;width:370;height:427" coordorigin="847,6413" coordsize="370,427" path="m1217,6439l1032,6439,1055,6441,1076,6448,1123,6492,1137,6534,1134,6559,1125,6579,1113,6596,1099,6610,1085,6624,1072,6638,1063,6654,1058,6673,1006,6676,1217,6676,1217,6439xe" filled="true" fillcolor="#231f20" stroked="false">
                <v:path arrowok="t"/>
                <v:fill type="solid"/>
              </v:shape>
              <v:shape style="position:absolute;left:847;top:6413;width:370;height:427" coordorigin="847,6413" coordsize="370,427" path="m1051,6495l1023,6497,1002,6504,988,6517,980,6534,926,6544,1084,6544,1080,6526,1069,6507,1051,6495xe" filled="true" fillcolor="#231f20" stroked="false">
                <v:path arrowok="t"/>
                <v:fill type="solid"/>
              </v:shape>
            </v:group>
            <v:group style="position:absolute;left:794;top:6360;width:475;height:555" coordorigin="794,6360" coordsize="475,555">
              <v:shape style="position:absolute;left:794;top:6360;width:475;height:555" coordorigin="794,6360" coordsize="475,555" path="m847,6360l825,6365,808,6377,797,6396,794,6782,799,6804,812,6821,831,6832,953,6835,1032,6914,1107,6839,1032,6839,975,6782,847,6782,847,6413,1269,6413,1265,6391,1252,6373,1233,6362,847,6360xe" filled="true" fillcolor="#231f20" stroked="false">
                <v:path arrowok="t"/>
                <v:fill type="solid"/>
              </v:shape>
              <v:shape style="position:absolute;left:794;top:6360;width:475;height:555" coordorigin="794,6360" coordsize="475,555" path="m1269,6413l1217,6413,1217,6782,1089,6782,1032,6839,1107,6839,1111,6835,1217,6835,1238,6830,1256,6817,1267,6798,1269,6413xe" filled="true" fillcolor="#231f20" stroked="false">
                <v:path arrowok="t"/>
                <v:fill type="solid"/>
              </v:shape>
            </v:group>
            <v:group style="position:absolute;left:1006;top:6703;width:53;height:53" coordorigin="1006,6703" coordsize="53,53">
              <v:shape style="position:absolute;left:1006;top:6703;width:53;height:53" coordorigin="1006,6703" coordsize="53,53" path="m1006,6729l1058,6729e" filled="false" stroked="true" strokeweight="2.739pt" strokecolor="#231f20">
                <v:path arrowok="t"/>
              </v:shape>
            </v:group>
            <v:group style="position:absolute;left:927;top:6439;width:209;height:238" coordorigin="927,6439" coordsize="209,238">
              <v:shape style="position:absolute;left:927;top:6439;width:209;height:238" coordorigin="927,6439" coordsize="209,238" path="m1120,6492l1032,6492,1054,6496,1071,6509,1082,6528,1080,6548,1074,6565,1064,6578,1051,6590,1039,6602,1026,6615,1016,6630,1008,6650,1006,6675,1058,6676,1062,6656,1072,6639,1085,6624,1100,6611,1115,6597,1128,6581,1136,6561,1134,6535,1129,6511,1120,6492xe" filled="true" fillcolor="#231f20" stroked="false">
                <v:path arrowok="t"/>
                <v:fill type="solid"/>
              </v:shape>
              <v:shape style="position:absolute;left:927;top:6439;width:209;height:238" coordorigin="927,6439" coordsize="209,238" path="m1035,6439l971,6459,932,6510,927,6532,979,6544,984,6523,997,6505,1016,6494,1032,6492,1120,6492,1119,6490,1107,6473,1092,6459,1075,6448,1055,6442,1035,6439xe" filled="true" fillcolor="#231f2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spacing w:val="-5"/>
          <w:w w:val="110"/>
          <w:sz w:val="22"/>
        </w:rPr>
        <w:t>IPC/I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spacing w:val="-5"/>
          <w:w w:val="110"/>
          <w:sz w:val="22"/>
        </w:rPr>
        <w:t>Audio </w:t>
      </w:r>
      <w:r>
        <w:rPr>
          <w:rFonts w:ascii="Times New Roman"/>
          <w:b/>
          <w:color w:val="231F20"/>
          <w:spacing w:val="-4"/>
          <w:w w:val="110"/>
          <w:sz w:val="22"/>
        </w:rPr>
        <w:t>Job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spacing w:val="-5"/>
          <w:w w:val="110"/>
          <w:sz w:val="22"/>
        </w:rPr>
        <w:t>Aid: Sticking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spacing w:val="-3"/>
          <w:w w:val="110"/>
          <w:sz w:val="22"/>
        </w:rPr>
        <w:t>to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spacing w:val="-4"/>
          <w:w w:val="110"/>
          <w:sz w:val="22"/>
        </w:rPr>
        <w:t>the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spacing w:val="-5"/>
          <w:w w:val="110"/>
          <w:sz w:val="22"/>
        </w:rPr>
        <w:t>immunization schedule </w:t>
      </w:r>
      <w:r>
        <w:rPr>
          <w:rFonts w:ascii="Times New Roman"/>
          <w:b/>
          <w:color w:val="231F20"/>
          <w:spacing w:val="-6"/>
          <w:w w:val="110"/>
          <w:sz w:val="22"/>
        </w:rPr>
        <w:t>(including </w:t>
      </w:r>
      <w:r>
        <w:rPr>
          <w:rFonts w:ascii="Times New Roman"/>
          <w:b/>
          <w:color w:val="231F20"/>
          <w:spacing w:val="-4"/>
          <w:w w:val="110"/>
          <w:sz w:val="22"/>
        </w:rPr>
        <w:t>even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spacing w:val="-4"/>
          <w:w w:val="110"/>
          <w:sz w:val="22"/>
        </w:rPr>
        <w:t>when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a</w:t>
      </w:r>
      <w:r>
        <w:rPr>
          <w:rFonts w:ascii="Times New Roman"/>
          <w:b/>
          <w:color w:val="231F20"/>
          <w:spacing w:val="-5"/>
          <w:w w:val="110"/>
          <w:sz w:val="22"/>
        </w:rPr>
        <w:t> child</w:t>
      </w:r>
      <w:r>
        <w:rPr>
          <w:rFonts w:ascii="Times New Roman"/>
          <w:b/>
          <w:color w:val="231F20"/>
          <w:spacing w:val="-6"/>
          <w:w w:val="110"/>
          <w:sz w:val="22"/>
        </w:rPr>
        <w:t> </w:t>
      </w:r>
      <w:r>
        <w:rPr>
          <w:rFonts w:ascii="Times New Roman"/>
          <w:b/>
          <w:color w:val="231F20"/>
          <w:spacing w:val="-3"/>
          <w:w w:val="110"/>
          <w:sz w:val="22"/>
        </w:rPr>
        <w:t>is</w:t>
      </w:r>
      <w:r>
        <w:rPr>
          <w:rFonts w:ascii="Times New Roman"/>
          <w:b/>
          <w:color w:val="231F20"/>
          <w:spacing w:val="-5"/>
          <w:w w:val="110"/>
          <w:sz w:val="22"/>
        </w:rPr>
        <w:t> </w:t>
      </w:r>
      <w:r>
        <w:rPr>
          <w:rFonts w:ascii="Times New Roman"/>
          <w:b/>
          <w:color w:val="231F20"/>
          <w:spacing w:val="-6"/>
          <w:w w:val="110"/>
          <w:sz w:val="22"/>
        </w:rPr>
        <w:t>sick)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720" w:right="2014"/>
        <w:jc w:val="left"/>
      </w:pPr>
      <w:r>
        <w:rPr>
          <w:color w:val="231F20"/>
          <w:w w:val="105"/>
        </w:rPr>
        <w:t>This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audio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job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aid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describes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how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immunization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schedule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has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been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developed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why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w w:val="99"/>
        </w:rPr>
        <w:t> </w:t>
      </w:r>
      <w:r>
        <w:rPr>
          <w:color w:val="231F20"/>
          <w:w w:val="99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important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followed.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The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audio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job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aid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also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states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that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it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is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safe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bring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child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for</w:t>
      </w:r>
      <w:r>
        <w:rPr>
          <w:color w:val="231F20"/>
          <w:w w:val="104"/>
        </w:rPr>
        <w:t> </w:t>
      </w:r>
      <w:r>
        <w:rPr>
          <w:color w:val="231F20"/>
          <w:w w:val="105"/>
        </w:rPr>
        <w:t>immunization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even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when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they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are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mildly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unwell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explains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what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to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do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if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child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misses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a</w:t>
      </w:r>
      <w:r>
        <w:rPr/>
      </w:r>
    </w:p>
    <w:p>
      <w:pPr>
        <w:pStyle w:val="BodyText"/>
        <w:spacing w:line="240" w:lineRule="auto"/>
        <w:ind w:left="1627" w:right="0"/>
        <w:jc w:val="left"/>
      </w:pPr>
      <w:r>
        <w:rPr>
          <w:color w:val="231F20"/>
          <w:w w:val="110"/>
        </w:rPr>
        <w:t>scheduled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immunization.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627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231F20"/>
          <w:w w:val="110"/>
          <w:sz w:val="22"/>
        </w:rPr>
        <w:t>Reflection</w:t>
      </w:r>
      <w:r>
        <w:rPr>
          <w:rFonts w:ascii="Times New Roman"/>
          <w:b/>
          <w:color w:val="231F20"/>
          <w:spacing w:val="37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Questions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39"/>
        </w:numPr>
        <w:tabs>
          <w:tab w:pos="2180" w:val="left" w:leader="none"/>
        </w:tabs>
        <w:spacing w:line="243" w:lineRule="auto" w:before="187" w:after="0"/>
        <w:ind w:left="2179" w:right="2180" w:hanging="552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techniques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use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remind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caregivers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w w:val="107"/>
        </w:rPr>
        <w:t> </w:t>
      </w:r>
      <w:r>
        <w:rPr>
          <w:color w:val="231F20"/>
          <w:w w:val="110"/>
        </w:rPr>
        <w:t>schedule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ensure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they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bring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children</w:t>
      </w:r>
      <w:r>
        <w:rPr/>
      </w:r>
    </w:p>
    <w:p>
      <w:pPr>
        <w:pStyle w:val="BodyText"/>
        <w:spacing w:line="240" w:lineRule="auto" w:before="7"/>
        <w:ind w:left="0" w:right="6687"/>
        <w:jc w:val="center"/>
      </w:pPr>
      <w:r>
        <w:rPr>
          <w:color w:val="231F20"/>
          <w:w w:val="110"/>
        </w:rPr>
        <w:t>on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time?</w:t>
      </w:r>
      <w:r>
        <w:rPr/>
      </w:r>
    </w:p>
    <w:p>
      <w:pPr>
        <w:pStyle w:val="BodyText"/>
        <w:numPr>
          <w:ilvl w:val="1"/>
          <w:numId w:val="39"/>
        </w:numPr>
        <w:tabs>
          <w:tab w:pos="2180" w:val="left" w:leader="none"/>
        </w:tabs>
        <w:spacing w:line="248" w:lineRule="auto" w:before="187" w:after="0"/>
        <w:ind w:left="2179" w:right="4894" w:hanging="552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would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say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caregiver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who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has</w:t>
      </w:r>
      <w:r>
        <w:rPr>
          <w:color w:val="231F20"/>
          <w:w w:val="116"/>
        </w:rPr>
        <w:t> </w:t>
      </w:r>
      <w:r>
        <w:rPr>
          <w:color w:val="231F20"/>
          <w:w w:val="110"/>
        </w:rPr>
        <w:t>stopped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bringing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child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for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scheduled</w:t>
      </w:r>
      <w:r>
        <w:rPr>
          <w:color w:val="231F20"/>
          <w:w w:val="113"/>
        </w:rPr>
        <w:t> </w:t>
      </w:r>
      <w:r>
        <w:rPr>
          <w:color w:val="231F20"/>
          <w:w w:val="110"/>
        </w:rPr>
        <w:t>immunizations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how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would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them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get</w:t>
      </w:r>
      <w:r>
        <w:rPr>
          <w:color w:val="231F20"/>
          <w:w w:val="118"/>
        </w:rPr>
        <w:t> </w:t>
      </w:r>
      <w:r>
        <w:rPr>
          <w:color w:val="231F20"/>
          <w:w w:val="110"/>
        </w:rPr>
        <w:t>back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schedule?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50" w:lineRule="auto" w:before="0"/>
        <w:ind w:left="720" w:right="5146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231F20"/>
          <w:w w:val="110"/>
          <w:sz w:val="22"/>
          <w:szCs w:val="22"/>
        </w:rPr>
        <w:t>IPC/I</w:t>
      </w:r>
      <w:r>
        <w:rPr>
          <w:rFonts w:ascii="Times New Roman" w:hAnsi="Times New Roman" w:cs="Times New Roman" w:eastAsia="Times New Roman"/>
          <w:b/>
          <w:bCs/>
          <w:color w:val="231F20"/>
          <w:spacing w:val="-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spacing w:val="-2"/>
          <w:w w:val="110"/>
          <w:sz w:val="22"/>
          <w:szCs w:val="22"/>
        </w:rPr>
        <w:t>V</w:t>
      </w:r>
      <w:r>
        <w:rPr>
          <w:rFonts w:ascii="Times New Roman" w:hAnsi="Times New Roman" w:cs="Times New Roman" w:eastAsia="Times New Roman"/>
          <w:b/>
          <w:bCs/>
          <w:color w:val="231F20"/>
          <w:spacing w:val="-1"/>
          <w:w w:val="110"/>
          <w:sz w:val="22"/>
          <w:szCs w:val="22"/>
        </w:rPr>
        <w:t>ideo:</w:t>
      </w:r>
      <w:r>
        <w:rPr>
          <w:rFonts w:ascii="Times New Roman" w:hAnsi="Times New Roman" w:cs="Times New Roman" w:eastAsia="Times New Roman"/>
          <w:b/>
          <w:bCs/>
          <w:color w:val="231F20"/>
          <w:spacing w:val="-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spacing w:val="-2"/>
          <w:w w:val="110"/>
          <w:sz w:val="22"/>
          <w:szCs w:val="22"/>
        </w:rPr>
        <w:t>W</w:t>
      </w:r>
      <w:r>
        <w:rPr>
          <w:rFonts w:ascii="Times New Roman" w:hAnsi="Times New Roman" w:cs="Times New Roman" w:eastAsia="Times New Roman"/>
          <w:b/>
          <w:bCs/>
          <w:color w:val="231F20"/>
          <w:spacing w:val="-1"/>
          <w:w w:val="110"/>
          <w:sz w:val="22"/>
          <w:szCs w:val="22"/>
        </w:rPr>
        <w:t>elcoming</w:t>
      </w:r>
      <w:r>
        <w:rPr>
          <w:rFonts w:ascii="Times New Roman" w:hAnsi="Times New Roman" w:cs="Times New Roman" w:eastAsia="Times New Roman"/>
          <w:b/>
          <w:bCs/>
          <w:color w:val="231F20"/>
          <w:spacing w:val="-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w w:val="110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b/>
          <w:bCs/>
          <w:color w:val="231F20"/>
          <w:spacing w:val="-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w w:val="110"/>
          <w:sz w:val="22"/>
          <w:szCs w:val="22"/>
        </w:rPr>
        <w:t>communicating</w:t>
      </w:r>
      <w:r>
        <w:rPr>
          <w:rFonts w:ascii="Times New Roman" w:hAnsi="Times New Roman" w:cs="Times New Roman" w:eastAsia="Times New Roman"/>
          <w:b/>
          <w:bCs/>
          <w:color w:val="231F20"/>
          <w:spacing w:val="-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231F20"/>
          <w:w w:val="110"/>
          <w:sz w:val="22"/>
          <w:szCs w:val="22"/>
        </w:rPr>
        <w:t>effectively</w:t>
      </w:r>
      <w:r>
        <w:rPr>
          <w:rFonts w:ascii="Times New Roman" w:hAnsi="Times New Roman" w:cs="Times New Roman" w:eastAsia="Times New Roman"/>
          <w:b/>
          <w:bCs/>
          <w:color w:val="231F20"/>
          <w:spacing w:val="28"/>
          <w:w w:val="11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an illustration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of client-centred care,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see the video</w:t>
      </w:r>
      <w:r>
        <w:rPr>
          <w:rFonts w:ascii="Times New Roman" w:hAnsi="Times New Roman" w:cs="Times New Roman" w:eastAsia="Times New Roman"/>
          <w:color w:val="231F20"/>
          <w:w w:val="10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spacing w:val="-2"/>
          <w:w w:val="110"/>
          <w:sz w:val="22"/>
          <w:szCs w:val="22"/>
        </w:rPr>
        <w:t>‘W</w:t>
      </w:r>
      <w:r>
        <w:rPr>
          <w:rFonts w:ascii="Times New Roman" w:hAnsi="Times New Roman" w:cs="Times New Roman" w:eastAsia="Times New Roman"/>
          <w:color w:val="231F20"/>
          <w:spacing w:val="-1"/>
          <w:w w:val="110"/>
          <w:sz w:val="22"/>
          <w:szCs w:val="22"/>
        </w:rPr>
        <w:t>elcoming</w:t>
      </w:r>
      <w:r>
        <w:rPr>
          <w:rFonts w:ascii="Times New Roman" w:hAnsi="Times New Roman" w:cs="Times New Roman" w:eastAsia="Times New Roman"/>
          <w:color w:val="231F20"/>
          <w:spacing w:val="-29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color w:val="231F20"/>
          <w:spacing w:val="-29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communicating</w:t>
      </w:r>
      <w:r>
        <w:rPr>
          <w:rFonts w:ascii="Times New Roman" w:hAnsi="Times New Roman" w:cs="Times New Roman" w:eastAsia="Times New Roman"/>
          <w:color w:val="231F20"/>
          <w:spacing w:val="-29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231F20"/>
          <w:w w:val="110"/>
          <w:sz w:val="22"/>
          <w:szCs w:val="22"/>
        </w:rPr>
        <w:t>effectively’.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679"/>
        <w:jc w:val="left"/>
      </w:pPr>
      <w:r>
        <w:rPr>
          <w:color w:val="231F20"/>
          <w:w w:val="110"/>
        </w:rPr>
        <w:t>The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video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illustrates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how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acknowledge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caregiver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client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perspectives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concerns.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It</w:t>
      </w:r>
      <w:r>
        <w:rPr>
          <w:color w:val="231F20"/>
        </w:rPr>
        <w:t> </w:t>
      </w:r>
      <w:r>
        <w:rPr>
          <w:color w:val="231F20"/>
          <w:w w:val="110"/>
        </w:rPr>
        <w:t>focuses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on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helping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caregivers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understand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feelings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then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addresses</w:t>
      </w:r>
      <w:r>
        <w:rPr/>
      </w:r>
    </w:p>
    <w:p>
      <w:pPr>
        <w:pStyle w:val="BodyText"/>
        <w:spacing w:line="240" w:lineRule="auto"/>
        <w:ind w:left="1613" w:right="0"/>
        <w:jc w:val="left"/>
      </w:pPr>
      <w:r>
        <w:rPr>
          <w:color w:val="231F20"/>
          <w:w w:val="110"/>
        </w:rPr>
        <w:t>their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specific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personal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concerns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barriers.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613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231F20"/>
          <w:w w:val="110"/>
          <w:sz w:val="22"/>
        </w:rPr>
        <w:t>Reflection</w:t>
      </w:r>
      <w:r>
        <w:rPr>
          <w:rFonts w:ascii="Times New Roman"/>
          <w:b/>
          <w:color w:val="231F20"/>
          <w:spacing w:val="37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Questions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1"/>
          <w:numId w:val="39"/>
        </w:numPr>
        <w:tabs>
          <w:tab w:pos="2071" w:val="left" w:leader="none"/>
        </w:tabs>
        <w:spacing w:line="243" w:lineRule="auto" w:before="0" w:after="0"/>
        <w:ind w:left="2070" w:right="1939" w:hanging="457"/>
        <w:jc w:val="left"/>
      </w:pPr>
      <w:r>
        <w:rPr>
          <w:color w:val="231F20"/>
          <w:w w:val="110"/>
        </w:rPr>
        <w:t>What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ways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that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7"/>
          <w:w w:val="110"/>
        </w:rPr>
        <w:t>FLW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encouraged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caregiver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freely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voice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21"/>
          <w:w w:val="109"/>
        </w:rPr>
        <w:t> </w:t>
      </w:r>
      <w:r>
        <w:rPr>
          <w:color w:val="231F20"/>
          <w:w w:val="110"/>
        </w:rPr>
        <w:t>questions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concerns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about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vaccinating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their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children?</w:t>
      </w:r>
      <w:r>
        <w:rPr/>
      </w:r>
    </w:p>
    <w:p>
      <w:pPr>
        <w:pStyle w:val="BodyText"/>
        <w:numPr>
          <w:ilvl w:val="1"/>
          <w:numId w:val="39"/>
        </w:numPr>
        <w:tabs>
          <w:tab w:pos="2071" w:val="left" w:leader="none"/>
        </w:tabs>
        <w:spacing w:line="243" w:lineRule="auto" w:before="184" w:after="0"/>
        <w:ind w:left="2070" w:right="1825" w:hanging="457"/>
        <w:jc w:val="left"/>
      </w:pPr>
      <w:r>
        <w:rPr>
          <w:color w:val="231F20"/>
          <w:w w:val="110"/>
        </w:rPr>
        <w:t>Other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than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saw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video,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what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are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some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verbal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nonverbal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IPC</w:t>
      </w:r>
      <w:r>
        <w:rPr>
          <w:color w:val="231F20"/>
        </w:rPr>
        <w:t> </w:t>
      </w:r>
      <w:r>
        <w:rPr>
          <w:color w:val="231F20"/>
          <w:w w:val="110"/>
        </w:rPr>
        <w:t>skills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have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adopted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make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caregivers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feel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welcome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heard?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spacing w:val="-3"/>
          <w:w w:val="110"/>
          <w:sz w:val="22"/>
          <w:szCs w:val="22"/>
        </w:rPr>
        <w:t>Facilitator’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1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/>
          <w:bCs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Note: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720" w:right="1499"/>
        <w:jc w:val="left"/>
      </w:pPr>
      <w:r>
        <w:rPr>
          <w:color w:val="5F6369"/>
          <w:w w:val="110"/>
        </w:rPr>
        <w:t>Rather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conducting the activity below as skits, you may instead opt to divide participants into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pairs.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pairs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dialogue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each</w:t>
      </w:r>
      <w:r>
        <w:rPr/>
      </w:r>
    </w:p>
    <w:p>
      <w:pPr>
        <w:pStyle w:val="BodyText"/>
        <w:spacing w:line="240" w:lineRule="auto" w:before="72"/>
        <w:ind w:left="1559" w:right="0"/>
        <w:jc w:val="left"/>
      </w:pPr>
      <w:r>
        <w:rPr/>
        <w:pict>
          <v:shape style="position:absolute;margin-left:36pt;margin-top:10.557833pt;width:32.955pt;height:33.791pt;mso-position-horizontal-relative:page;mso-position-vertical-relative:paragraph;z-index:7000" type="#_x0000_t75" stroked="false">
            <v:imagedata r:id="rId143" o:title=""/>
          </v:shape>
        </w:pic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categories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outlined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profiling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section.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1559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1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Finding-the-Right-Message</w:t>
      </w:r>
      <w:r>
        <w:rPr>
          <w:rFonts w:ascii="Times New Roman"/>
          <w:b/>
          <w:color w:val="5F6369"/>
          <w:spacing w:val="-1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Skits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numPr>
          <w:ilvl w:val="0"/>
          <w:numId w:val="40"/>
        </w:numPr>
        <w:tabs>
          <w:tab w:pos="1801" w:val="left" w:leader="none"/>
        </w:tabs>
        <w:spacing w:line="240" w:lineRule="auto" w:before="0" w:after="0"/>
        <w:ind w:left="2520" w:right="0" w:hanging="1260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teams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six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people.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702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41"/>
          <w:footerReference w:type="default" r:id="rId142"/>
          <w:pgSz w:w="11910" w:h="16840"/>
          <w:pgMar w:header="0" w:footer="0" w:top="1120" w:bottom="28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numPr>
          <w:ilvl w:val="0"/>
          <w:numId w:val="40"/>
        </w:numPr>
        <w:tabs>
          <w:tab w:pos="2521" w:val="left" w:leader="none"/>
        </w:tabs>
        <w:spacing w:line="250" w:lineRule="auto" w:before="78" w:after="0"/>
        <w:ind w:left="2520" w:right="851" w:hanging="540"/>
        <w:jc w:val="left"/>
      </w:pPr>
      <w:r>
        <w:rPr/>
        <w:pict>
          <v:group style="position:absolute;margin-left:0pt;margin-top:5.281601pt;width:.1pt;height:484.2pt;mso-position-horizontal-relative:page;mso-position-vertical-relative:paragraph;z-index:7144" coordorigin="0,106" coordsize="2,9684">
            <v:shape style="position:absolute;left:0;top:106;width:2;height:9684" coordorigin="0,106" coordsize="0,9684" path="m0,106l0,9789e" filled="false" stroked="true" strokeweight=".1pt" strokecolor="#fdb714">
              <v:path arrowok="t"/>
            </v:shape>
            <w10:wrap type="none"/>
          </v:group>
        </w:pict>
      </w:r>
      <w:r>
        <w:rPr>
          <w:color w:val="5F6369"/>
          <w:w w:val="110"/>
        </w:rPr>
        <w:t>Assign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team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(uninformed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information;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misinformed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open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correction;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convinced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refusing;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antivaccine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champion).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0"/>
        </w:numPr>
        <w:tabs>
          <w:tab w:pos="2521" w:val="left" w:leader="none"/>
        </w:tabs>
        <w:spacing w:line="250" w:lineRule="auto" w:before="0" w:after="0"/>
        <w:ind w:left="2520" w:right="1168" w:hanging="540"/>
        <w:jc w:val="both"/>
      </w:pPr>
      <w:r>
        <w:rPr>
          <w:color w:val="5F6369"/>
          <w:w w:val="110"/>
        </w:rPr>
        <w:t>Allow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teams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15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skit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illustrating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believes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skit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facility-based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interaction,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home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visit,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2"/>
          <w:w w:val="110"/>
        </w:rPr>
        <w:t>encounter,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combination.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0"/>
        </w:numPr>
        <w:tabs>
          <w:tab w:pos="2521" w:val="left" w:leader="none"/>
        </w:tabs>
        <w:spacing w:line="250" w:lineRule="auto" w:before="0" w:after="0"/>
        <w:ind w:left="2520" w:right="1044" w:hanging="540"/>
        <w:jc w:val="left"/>
      </w:pPr>
      <w:r>
        <w:rPr>
          <w:color w:val="5F6369"/>
          <w:w w:val="110"/>
        </w:rPr>
        <w:t>The skit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should be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no longer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 five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minutes 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involve all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members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team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38"/>
          <w:w w:val="110"/>
        </w:rPr>
        <w:t> </w:t>
      </w:r>
      <w:r>
        <w:rPr>
          <w:color w:val="5F6369"/>
          <w:spacing w:val="-4"/>
          <w:w w:val="110"/>
        </w:rPr>
        <w:t>way.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0"/>
        </w:numPr>
        <w:tabs>
          <w:tab w:pos="2521" w:val="left" w:leader="none"/>
        </w:tabs>
        <w:spacing w:line="250" w:lineRule="auto" w:before="0" w:after="0"/>
        <w:ind w:left="2520" w:right="1020" w:hanging="540"/>
        <w:jc w:val="left"/>
      </w:pPr>
      <w:r>
        <w:rPr>
          <w:color w:val="5F6369"/>
          <w:w w:val="110"/>
        </w:rPr>
        <w:t>After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presentation,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(no fewer than five) 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would support an effective communication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 that type of</w:t>
      </w:r>
      <w:r>
        <w:rPr>
          <w:color w:val="5F6369"/>
          <w:w w:val="106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40"/>
        </w:numPr>
        <w:tabs>
          <w:tab w:pos="2521" w:val="left" w:leader="none"/>
        </w:tabs>
        <w:spacing w:line="250" w:lineRule="auto" w:before="0" w:after="0"/>
        <w:ind w:left="2520" w:right="971" w:hanging="540"/>
        <w:jc w:val="left"/>
      </w:pPr>
      <w:r>
        <w:rPr/>
        <w:pict>
          <v:shape style="position:absolute;margin-left:71.511185pt;margin-top:27.745056pt;width:31.12441pt;height:30.489218pt;mso-position-horizontal-relative:page;mso-position-vertical-relative:paragraph;z-index:7048" type="#_x0000_t75" stroked="false">
            <v:imagedata r:id="rId66" o:title=""/>
          </v:shape>
        </w:pict>
      </w:r>
      <w:r>
        <w:rPr>
          <w:color w:val="5F6369"/>
          <w:w w:val="110"/>
        </w:rPr>
        <w:t>Write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paper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note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audience-specific 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messages.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189"/>
        <w:ind w:left="232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numPr>
          <w:ilvl w:val="1"/>
          <w:numId w:val="40"/>
        </w:numPr>
        <w:tabs>
          <w:tab w:pos="2880" w:val="left" w:leader="none"/>
        </w:tabs>
        <w:spacing w:line="240" w:lineRule="auto" w:before="0" w:after="0"/>
        <w:ind w:left="2879" w:right="0" w:hanging="557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types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often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encounter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our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work?</w:t>
      </w:r>
      <w:r>
        <w:rPr/>
      </w:r>
    </w:p>
    <w:p>
      <w:pPr>
        <w:pStyle w:val="BodyText"/>
        <w:numPr>
          <w:ilvl w:val="1"/>
          <w:numId w:val="40"/>
        </w:numPr>
        <w:tabs>
          <w:tab w:pos="2880" w:val="left" w:leader="none"/>
        </w:tabs>
        <w:spacing w:line="240" w:lineRule="auto" w:before="180" w:after="0"/>
        <w:ind w:left="2879" w:right="0" w:hanging="557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prepare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them?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72pt;margin-top:-188.307755pt;width:243.45pt;height:247.2pt;mso-position-horizontal-relative:page;mso-position-vertical-relative:paragraph;z-index:7120" coordorigin="1440,-3766" coordsize="4869,4944">
            <v:group style="position:absolute;left:1440;top:-3766;width:4869;height:4944" coordorigin="1440,-3766" coordsize="4869,4944">
              <v:shape style="position:absolute;left:1440;top:-3766;width:4869;height:4944" coordorigin="1440,-3766" coordsize="4869,4944" path="m1440,1177l6309,1177,6309,-3766,1440,-3766,1440,1177xe" filled="true" fillcolor="#fdb714" stroked="false">
                <v:path arrowok="t"/>
                <v:fill type="solid"/>
              </v:shape>
              <v:shape style="position:absolute;left:1741;top:-3481;width:3521;height:220" type="#_x0000_t202" filled="false" stroked="false">
                <v:textbox inset="0,0,0,0">
                  <w:txbxContent>
                    <w:p>
                      <w:pPr>
                        <w:spacing w:line="22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Frequently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Asked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Questions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741;top:-2831;width:4218;height:3260" type="#_x0000_t202" filled="false" stroked="false">
                <v:textbox inset="0,0,0,0">
                  <w:txbxContent>
                    <w:p>
                      <w:pPr>
                        <w:spacing w:line="228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5"/>
                          <w:sz w:val="22"/>
                          <w:szCs w:val="22"/>
                        </w:rPr>
                        <w:t>See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36"/>
                          <w:w w:val="11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5"/>
                          <w:sz w:val="22"/>
                          <w:szCs w:val="22"/>
                        </w:rPr>
                        <w:t>the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35"/>
                          <w:w w:val="11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5"/>
                          <w:sz w:val="22"/>
                          <w:szCs w:val="22"/>
                        </w:rPr>
                        <w:t>‘Frequently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35"/>
                          <w:w w:val="11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5"/>
                          <w:sz w:val="22"/>
                          <w:szCs w:val="22"/>
                        </w:rPr>
                        <w:t>Asked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35"/>
                          <w:w w:val="11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5"/>
                          <w:sz w:val="22"/>
                          <w:szCs w:val="22"/>
                        </w:rPr>
                        <w:t>Questions’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  <w:p>
                      <w:pPr>
                        <w:spacing w:line="380" w:lineRule="atLeas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resource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detailed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guidance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8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respond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questions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likely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07"/>
                          <w:sz w:val="22"/>
                        </w:rPr>
                        <w:t> 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encounter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while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2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interacting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2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caregivers.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resource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provides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messages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and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supporting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messages.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21"/>
                          <w:w w:val="12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tool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adapted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provide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contextually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relevant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responses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2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common 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questions.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37.627625pt;margin-top:5.007158pt;width:18.95pt;height:17pt;mso-position-horizontal-relative:page;mso-position-vertical-relative:paragraph;z-index:716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87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4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PROFILING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TYPES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OF</w:t>
      </w:r>
      <w:r>
        <w:rPr>
          <w:rFonts w:ascii="Times New Roman"/>
          <w:b/>
          <w:color w:val="5F6369"/>
          <w:spacing w:val="-21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44"/>
          <w:footerReference w:type="default" r:id="rId145"/>
          <w:pgSz w:w="11910" w:h="16840"/>
          <w:pgMar w:header="0" w:footer="0" w:top="1120" w:bottom="0" w:left="0" w:right="0"/>
        </w:sectPr>
      </w:pPr>
    </w:p>
    <w:p>
      <w:pPr>
        <w:spacing w:line="1040" w:lineRule="exact" w:before="130"/>
        <w:ind w:left="583" w:right="0" w:firstLine="0"/>
        <w:jc w:val="left"/>
        <w:rPr>
          <w:rFonts w:ascii="Times New Roman" w:hAnsi="Times New Roman" w:cs="Times New Roman" w:eastAsia="Times New Roman"/>
          <w:sz w:val="108"/>
          <w:szCs w:val="108"/>
        </w:rPr>
      </w:pPr>
      <w:r>
        <w:rPr/>
        <w:pict>
          <v:shape style="position:absolute;margin-left:.377pt;margin-top:.000015pt;width:594.9pt;height:841.9pt;mso-position-horizontal-relative:page;mso-position-vertical-relative:page;z-index:-26968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2"/>
                    <w:rPr>
                      <w:rFonts w:ascii="Times New Roman" w:hAnsi="Times New Roman" w:cs="Times New Roman" w:eastAsia="Times New Roman"/>
                      <w:sz w:val="41"/>
                      <w:szCs w:val="41"/>
                    </w:rPr>
                  </w:pPr>
                </w:p>
                <w:p>
                  <w:pPr>
                    <w:spacing w:before="0"/>
                    <w:ind w:left="767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position w:val="-13"/>
                      <w:sz w:val="34"/>
                    </w:rPr>
                    <w:t>44</w:t>
                  </w:r>
                  <w:r>
                    <w:rPr>
                      <w:rFonts w:ascii="Times New Roman"/>
                      <w:b/>
                      <w:color w:val="231F20"/>
                      <w:spacing w:val="41"/>
                      <w:w w:val="105"/>
                      <w:position w:val="-13"/>
                      <w:sz w:val="34"/>
                    </w:rPr>
                    <w:t> </w:t>
                  </w:r>
                  <w:r>
                    <w:rPr>
                      <w:rFonts w:ascii="Times New Roman"/>
                      <w:color w:val="5F6369"/>
                      <w:spacing w:val="-3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w w:val="105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 Facilitation Guide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- For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Global IPCI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787501pt;margin-top:0pt;width:596.1pt;height:841.9pt;mso-position-horizontal-relative:page;mso-position-vertical-relative:page;z-index:-269656" coordorigin="-16,0" coordsize="11922,16838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8;height:1137" coordorigin="0,0" coordsize="8,1137">
              <v:shape style="position:absolute;left:0;top:0;width:8;height:1137" coordorigin="0,0" coordsize="8,1137" path="m0,1137l8,1137,8,0,0,0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8;top:568;width:11853;height:2" coordorigin="8,568" coordsize="11853,2">
              <v:shape style="position:absolute;left:8;top:568;width:11853;height:2" coordorigin="8,568" coordsize="11853,0" path="m8,568l11860,568e" filled="false" stroked="true" strokeweight="2.329001pt" strokecolor="#231f20">
                <v:path arrowok="t"/>
              </v:shape>
              <v:shape style="position:absolute;left:8;top:8819;width:11898;height:8019" type="#_x0000_t75" stroked="false">
                <v:imagedata r:id="rId148" o:title=""/>
              </v:shape>
            </v:group>
            <v:group style="position:absolute;left:0;top:1235;width:1471;height:11412" coordorigin="0,1235" coordsize="1471,11412">
              <v:shape style="position:absolute;left:0;top:1235;width:1471;height:11412" coordorigin="0,1235" coordsize="1471,11412" path="m0,12647l0,1235,1471,1235,1471,12647,0,12647xe" filled="true" fillcolor="#231f20" stroked="false">
                <v:path arrowok="t"/>
                <v:fill type="solid"/>
              </v:shape>
            </v:group>
            <v:group style="position:absolute;left:1567;top:3715;width:4349;height:6120" coordorigin="1567,3715" coordsize="4349,6120">
              <v:shape style="position:absolute;left:1567;top:3715;width:4349;height:6120" coordorigin="1567,3715" coordsize="4349,6120" path="m1567,3715l5916,3715,5916,9835,1567,9835,1567,3715xe" filled="true" fillcolor="#231f20" stroked="false">
                <v:path arrowok="t"/>
                <v:fill type="solid"/>
              </v:shape>
            </v:group>
            <v:group style="position:absolute;left:1611;top:3716;width:4259;height:6025" coordorigin="1611,3716" coordsize="4259,6025">
              <v:shape style="position:absolute;left:1611;top:3716;width:4259;height:6025" coordorigin="1611,3716" coordsize="4259,6025" path="m1611,9740l5869,9740,5869,3716,1611,3716,1611,9740xe" filled="true" fillcolor="#ffffff" stroked="false">
                <v:path arrowok="t"/>
                <v:fill type="solid"/>
              </v:shape>
            </v:group>
            <v:group style="position:absolute;left:1597;top:1161;width:7150;height:2132" coordorigin="1597,1161" coordsize="7150,2132">
              <v:shape style="position:absolute;left:1597;top:1161;width:7150;height:2132" coordorigin="1597,1161" coordsize="7150,2132" path="m1597,1161l8747,1161,8747,3292,1597,3292,1597,1161xe" filled="true" fillcolor="#231f20" stroked="false">
                <v:path arrowok="t"/>
                <v:fill type="solid"/>
              </v:shape>
              <v:shape style="position:absolute;left:6263;top:5657;width:4210;height:2762" type="#_x0000_t75" stroked="false">
                <v:imagedata r:id="rId149" o:title=""/>
              </v:shape>
            </v:group>
            <w10:wrap type="none"/>
          </v:group>
        </w:pict>
      </w:r>
      <w:r>
        <w:rPr/>
        <w:pict>
          <v:shape style="position:absolute;margin-left:-22.567112pt;margin-top:55.618515pt;width:102pt;height:579.7pt;mso-position-horizontal-relative:page;mso-position-vertical-relative:page;z-index:-269632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5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FFFFFF"/>
          <w:w w:val="120"/>
          <w:sz w:val="108"/>
        </w:rPr>
        <w:t>Community Engagement</w:t>
      </w:r>
      <w:r>
        <w:rPr>
          <w:rFonts w:ascii="Times New Roman"/>
          <w:sz w:val="108"/>
        </w:rPr>
      </w:r>
    </w:p>
    <w:p>
      <w:pPr>
        <w:spacing w:before="716"/>
        <w:ind w:left="791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pStyle w:val="BodyText"/>
        <w:spacing w:line="455" w:lineRule="auto"/>
        <w:ind w:left="791" w:right="603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Describe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reasons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why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engaging</w:t>
      </w:r>
      <w:r>
        <w:rPr>
          <w:rFonts w:ascii="Times New Roman"/>
          <w:color w:val="5F6369"/>
          <w:w w:val="121"/>
        </w:rPr>
        <w:t> </w:t>
      </w:r>
      <w:r>
        <w:rPr>
          <w:rFonts w:ascii="Times New Roman"/>
          <w:color w:val="5F6369"/>
          <w:w w:val="120"/>
        </w:rPr>
        <w:t>communities</w:t>
      </w:r>
      <w:r>
        <w:rPr>
          <w:rFonts w:ascii="Times New Roman"/>
          <w:color w:val="5F6369"/>
          <w:spacing w:val="-41"/>
          <w:w w:val="120"/>
        </w:rPr>
        <w:t> </w:t>
      </w:r>
      <w:r>
        <w:rPr>
          <w:rFonts w:ascii="Times New Roman"/>
          <w:color w:val="5F6369"/>
          <w:w w:val="120"/>
        </w:rPr>
        <w:t>in</w:t>
      </w:r>
      <w:r>
        <w:rPr>
          <w:rFonts w:ascii="Times New Roman"/>
          <w:color w:val="5F6369"/>
          <w:spacing w:val="-40"/>
          <w:w w:val="120"/>
        </w:rPr>
        <w:t> </w:t>
      </w:r>
      <w:r>
        <w:rPr>
          <w:rFonts w:ascii="Times New Roman"/>
          <w:color w:val="5F6369"/>
          <w:w w:val="120"/>
        </w:rPr>
        <w:t>immunization</w:t>
      </w:r>
      <w:r>
        <w:rPr>
          <w:rFonts w:ascii="Times New Roman"/>
          <w:color w:val="5F6369"/>
          <w:w w:val="116"/>
        </w:rPr>
        <w:t> </w:t>
      </w:r>
      <w:r>
        <w:rPr>
          <w:rFonts w:ascii="Times New Roman"/>
          <w:color w:val="5F6369"/>
          <w:w w:val="120"/>
        </w:rPr>
        <w:t>dialogues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is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important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455" w:lineRule="auto"/>
        <w:ind w:left="791" w:right="603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Outline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steps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organize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a</w:t>
      </w:r>
      <w:r>
        <w:rPr>
          <w:rFonts w:ascii="Times New Roman"/>
          <w:color w:val="5F6369"/>
          <w:w w:val="125"/>
        </w:rPr>
        <w:t> </w:t>
      </w:r>
      <w:r>
        <w:rPr>
          <w:rFonts w:ascii="Times New Roman"/>
          <w:color w:val="5F6369"/>
          <w:w w:val="120"/>
        </w:rPr>
        <w:t>community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conversation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or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meeting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455" w:lineRule="auto"/>
        <w:ind w:left="791" w:right="603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Develop</w:t>
      </w:r>
      <w:r>
        <w:rPr>
          <w:rFonts w:ascii="Times New Roman"/>
          <w:color w:val="5F6369"/>
          <w:spacing w:val="-19"/>
          <w:w w:val="120"/>
        </w:rPr>
        <w:t> </w:t>
      </w:r>
      <w:r>
        <w:rPr>
          <w:rFonts w:ascii="Times New Roman"/>
          <w:color w:val="5F6369"/>
          <w:w w:val="120"/>
        </w:rPr>
        <w:t>appropriate</w:t>
      </w:r>
      <w:r>
        <w:rPr>
          <w:rFonts w:ascii="Times New Roman"/>
          <w:color w:val="5F6369"/>
          <w:spacing w:val="-19"/>
          <w:w w:val="120"/>
        </w:rPr>
        <w:t> </w:t>
      </w:r>
      <w:r>
        <w:rPr>
          <w:rFonts w:ascii="Times New Roman"/>
          <w:color w:val="5F6369"/>
          <w:w w:val="120"/>
        </w:rPr>
        <w:t>content</w:t>
      </w:r>
      <w:r>
        <w:rPr>
          <w:rFonts w:ascii="Times New Roman"/>
          <w:color w:val="5F6369"/>
          <w:spacing w:val="-19"/>
          <w:w w:val="120"/>
        </w:rPr>
        <w:t> </w:t>
      </w:r>
      <w:r>
        <w:rPr>
          <w:rFonts w:ascii="Times New Roman"/>
          <w:color w:val="5F6369"/>
          <w:w w:val="120"/>
        </w:rPr>
        <w:t>for</w:t>
      </w:r>
      <w:r>
        <w:rPr>
          <w:rFonts w:ascii="Times New Roman"/>
          <w:color w:val="5F6369"/>
          <w:spacing w:val="-19"/>
          <w:w w:val="120"/>
        </w:rPr>
        <w:t> </w:t>
      </w:r>
      <w:r>
        <w:rPr>
          <w:rFonts w:ascii="Times New Roman"/>
          <w:color w:val="5F6369"/>
          <w:w w:val="120"/>
        </w:rPr>
        <w:t>a</w:t>
      </w:r>
      <w:r>
        <w:rPr>
          <w:rFonts w:ascii="Times New Roman"/>
          <w:color w:val="5F6369"/>
          <w:w w:val="125"/>
        </w:rPr>
        <w:t> </w:t>
      </w:r>
      <w:r>
        <w:rPr>
          <w:rFonts w:ascii="Times New Roman"/>
          <w:color w:val="5F6369"/>
          <w:w w:val="120"/>
        </w:rPr>
        <w:t>community</w:t>
      </w:r>
      <w:r>
        <w:rPr>
          <w:rFonts w:ascii="Times New Roman"/>
          <w:color w:val="5F6369"/>
          <w:spacing w:val="-26"/>
          <w:w w:val="120"/>
        </w:rPr>
        <w:t> </w:t>
      </w:r>
      <w:r>
        <w:rPr>
          <w:rFonts w:ascii="Times New Roman"/>
          <w:color w:val="5F6369"/>
          <w:w w:val="120"/>
        </w:rPr>
        <w:t>meeting</w:t>
      </w:r>
      <w:r>
        <w:rPr>
          <w:rFonts w:ascii="Times New Roman"/>
        </w:rPr>
      </w:r>
    </w:p>
    <w:p>
      <w:pPr>
        <w:spacing w:after="0" w:line="455" w:lineRule="auto"/>
        <w:jc w:val="left"/>
        <w:rPr>
          <w:rFonts w:ascii="Times New Roman" w:hAnsi="Times New Roman" w:cs="Times New Roman" w:eastAsia="Times New Roman"/>
        </w:rPr>
        <w:sectPr>
          <w:headerReference w:type="default" r:id="rId146"/>
          <w:footerReference w:type="default" r:id="rId147"/>
          <w:pgSz w:w="11910" w:h="16840"/>
          <w:pgMar w:header="0" w:footer="0" w:top="1000" w:bottom="0" w:left="1000" w:right="0"/>
        </w:sectPr>
      </w:pPr>
    </w:p>
    <w:p>
      <w:pPr>
        <w:pStyle w:val="BodyText"/>
        <w:spacing w:line="250" w:lineRule="auto" w:before="54"/>
        <w:ind w:left="100" w:right="117"/>
        <w:jc w:val="both"/>
      </w:pPr>
      <w:r>
        <w:rPr/>
        <w:pict>
          <v:group style="position:absolute;margin-left:-.05pt;margin-top:-.049685pt;width:595.35pt;height:842pt;mso-position-horizontal-relative:page;mso-position-vertical-relative:page;z-index:-269608" coordorigin="-1,-1" coordsize="11907,16840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</v:group>
            <v:group style="position:absolute;left:0;top:0;width:2;height:16838" coordorigin="0,0" coordsize="2,16838">
              <v:shape style="position:absolute;left:0;top:0;width:2;height:16838" coordorigin="0,0" coordsize="0,16838" path="m0,0l0,16838e" filled="false" stroked="true" strokeweight=".1pt" strokecolor="#95c93d">
                <v:path arrowok="t"/>
              </v:shape>
            </v:group>
            <w10:wrap type="none"/>
          </v:group>
        </w:pict>
      </w:r>
      <w:r>
        <w:rPr>
          <w:color w:val="5F6369"/>
          <w:w w:val="110"/>
        </w:rPr>
        <w:t>Engaging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create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awareness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stimulate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demand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hesitant,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participation 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reach difficult-to-reach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 neglected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(those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who 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left 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 services)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populations.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provides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opportunity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9"/>
          <w:w w:val="110"/>
        </w:rPr>
        <w:t> </w:t>
      </w:r>
      <w:r>
        <w:rPr>
          <w:color w:val="5F6369"/>
          <w:spacing w:val="-3"/>
          <w:w w:val="110"/>
        </w:rPr>
        <w:t>people’s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suggestions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improving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services.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00" w:right="0"/>
        <w:jc w:val="left"/>
      </w:pPr>
      <w:r>
        <w:rPr>
          <w:color w:val="5F6369"/>
          <w:w w:val="115"/>
        </w:rPr>
        <w:t>Strategies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engage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community: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0" w:after="0"/>
        <w:ind w:left="459" w:right="0" w:hanging="359"/>
        <w:jc w:val="left"/>
      </w:pPr>
      <w:r>
        <w:rPr>
          <w:color w:val="5F6369"/>
          <w:w w:val="110"/>
        </w:rPr>
        <w:t>Build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alliances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leaders.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90" w:after="0"/>
        <w:ind w:left="459" w:right="897" w:hanging="359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existing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structures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partners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collaborate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94" w:after="0"/>
        <w:ind w:left="459" w:right="480" w:hanging="359"/>
        <w:jc w:val="left"/>
      </w:pPr>
      <w:r>
        <w:rPr>
          <w:color w:val="5F6369"/>
          <w:w w:val="110"/>
        </w:rPr>
        <w:t>Hold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regular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meetings,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progress,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activities.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94" w:after="0"/>
        <w:ind w:left="459" w:right="0" w:hanging="359"/>
        <w:jc w:val="left"/>
      </w:pPr>
      <w:r>
        <w:rPr>
          <w:color w:val="5F6369"/>
          <w:w w:val="110"/>
        </w:rPr>
        <w:t>Leverage community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events/activities to literally ‘meet people where they are’.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90" w:after="0"/>
        <w:ind w:left="459" w:right="651" w:hanging="359"/>
        <w:jc w:val="left"/>
      </w:pPr>
      <w:r>
        <w:rPr>
          <w:color w:val="5F6369"/>
          <w:w w:val="110"/>
        </w:rPr>
        <w:t>Arrange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selected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representatives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participate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microplanning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(including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planning),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development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campaigns,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data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review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meetings.</w:t>
      </w:r>
      <w:r>
        <w:rPr/>
      </w:r>
    </w:p>
    <w:p>
      <w:pPr>
        <w:spacing w:before="187"/>
        <w:ind w:left="1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pStyle w:val="BodyText"/>
        <w:spacing w:line="250" w:lineRule="auto" w:before="191"/>
        <w:ind w:left="100" w:right="353"/>
        <w:jc w:val="left"/>
      </w:pPr>
      <w:r>
        <w:rPr>
          <w:color w:val="5F6369"/>
          <w:w w:val="110"/>
        </w:rPr>
        <w:t>Throughout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section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engagement.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familiar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outlined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below;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therefore,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spend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engagement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address 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them.</w:t>
      </w:r>
      <w:r>
        <w:rPr/>
      </w:r>
    </w:p>
    <w:p>
      <w:pPr>
        <w:pStyle w:val="BodyText"/>
        <w:spacing w:line="250" w:lineRule="auto" w:before="180"/>
        <w:ind w:left="100" w:right="119"/>
        <w:jc w:val="left"/>
      </w:pPr>
      <w:r>
        <w:rPr>
          <w:color w:val="5F6369"/>
          <w:w w:val="115"/>
        </w:rPr>
        <w:t>This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section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may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also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used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address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defaulter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tracing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strategies,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including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management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6"/>
          <w:w w:val="110"/>
        </w:rPr>
        <w:t> </w:t>
      </w:r>
      <w:r>
        <w:rPr>
          <w:color w:val="5F6369"/>
          <w:spacing w:val="-2"/>
          <w:w w:val="110"/>
        </w:rPr>
        <w:t>register.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95C93D"/>
          <w:w w:val="115"/>
          <w:sz w:val="36"/>
        </w:rPr>
        <w:t>Session</w:t>
      </w:r>
      <w:r>
        <w:rPr>
          <w:rFonts w:ascii="Times New Roman"/>
          <w:b/>
          <w:color w:val="95C93D"/>
          <w:spacing w:val="-14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5.1</w:t>
      </w:r>
      <w:r>
        <w:rPr>
          <w:rFonts w:ascii="Times New Roman"/>
          <w:b/>
          <w:color w:val="95C93D"/>
          <w:spacing w:val="-13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Conducting</w:t>
      </w:r>
      <w:r>
        <w:rPr>
          <w:rFonts w:ascii="Times New Roman"/>
          <w:b/>
          <w:color w:val="95C93D"/>
          <w:spacing w:val="-13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A</w:t>
      </w:r>
      <w:r>
        <w:rPr>
          <w:rFonts w:ascii="Times New Roman"/>
          <w:b/>
          <w:color w:val="95C93D"/>
          <w:spacing w:val="-14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Needs</w:t>
      </w:r>
      <w:r>
        <w:rPr>
          <w:rFonts w:ascii="Times New Roman"/>
          <w:b/>
          <w:color w:val="95C93D"/>
          <w:spacing w:val="-13"/>
          <w:w w:val="115"/>
          <w:sz w:val="36"/>
        </w:rPr>
        <w:t> </w:t>
      </w:r>
      <w:r>
        <w:rPr>
          <w:rFonts w:ascii="Times New Roman"/>
          <w:b/>
          <w:color w:val="95C93D"/>
          <w:w w:val="115"/>
          <w:sz w:val="36"/>
        </w:rPr>
        <w:t>Assessment</w:t>
      </w:r>
      <w:r>
        <w:rPr>
          <w:rFonts w:ascii="Times New Roman"/>
          <w:sz w:val="36"/>
        </w:rPr>
      </w:r>
    </w:p>
    <w:p>
      <w:pPr>
        <w:spacing w:before="260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Approaches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Conducting</w:t>
      </w:r>
      <w:r>
        <w:rPr>
          <w:rFonts w:ascii="Times New Roman"/>
          <w:b/>
          <w:color w:val="5F6369"/>
          <w:spacing w:val="1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Needs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Assessment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00" w:right="117"/>
        <w:jc w:val="both"/>
      </w:pPr>
      <w:r>
        <w:rPr>
          <w:color w:val="5F6369"/>
          <w:w w:val="110"/>
        </w:rPr>
        <w:t>First,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talk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learn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7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opposition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it.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resistance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occurred.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8"/>
          <w:w w:val="110"/>
        </w:rPr>
        <w:t> </w:t>
      </w:r>
      <w:r>
        <w:rPr>
          <w:color w:val="5F6369"/>
          <w:spacing w:val="-3"/>
          <w:w w:val="110"/>
        </w:rPr>
        <w:t>women’s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youth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answers.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cases,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speak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(traditional,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elected,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religious)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allies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impediments,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depending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involved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processes.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able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behaviours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creating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barrier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9"/>
        <w:jc w:val="left"/>
      </w:pPr>
      <w:r>
        <w:rPr>
          <w:color w:val="5F6369"/>
          <w:w w:val="110"/>
        </w:rPr>
        <w:t>Consider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organizing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committee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vaccinated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complete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vaccinations.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to: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0" w:after="0"/>
        <w:ind w:left="459" w:right="0" w:hanging="359"/>
        <w:jc w:val="left"/>
      </w:pPr>
      <w:r>
        <w:rPr>
          <w:color w:val="5F6369"/>
          <w:w w:val="110"/>
        </w:rPr>
        <w:t>Improve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relations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community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90" w:after="0"/>
        <w:ind w:left="459" w:right="591" w:hanging="359"/>
        <w:jc w:val="left"/>
      </w:pPr>
      <w:r>
        <w:rPr>
          <w:color w:val="5F6369"/>
          <w:w w:val="105"/>
        </w:rPr>
        <w:t>Promote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participatory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decision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making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improve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involvement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Expanded</w:t>
      </w:r>
      <w:r>
        <w:rPr>
          <w:color w:val="5F6369"/>
          <w:w w:val="109"/>
        </w:rPr>
        <w:t> </w:t>
      </w:r>
      <w:r>
        <w:rPr>
          <w:color w:val="5F6369"/>
          <w:w w:val="105"/>
        </w:rPr>
        <w:t>Programme</w:t>
      </w:r>
      <w:r>
        <w:rPr>
          <w:color w:val="5F6369"/>
          <w:spacing w:val="46"/>
          <w:w w:val="105"/>
        </w:rPr>
        <w:t> </w:t>
      </w:r>
      <w:r>
        <w:rPr>
          <w:color w:val="5F6369"/>
          <w:w w:val="105"/>
        </w:rPr>
        <w:t>on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94" w:after="0"/>
        <w:ind w:left="459" w:right="0" w:hanging="359"/>
        <w:jc w:val="left"/>
      </w:pPr>
      <w:r>
        <w:rPr>
          <w:color w:val="5F6369"/>
          <w:w w:val="110"/>
        </w:rPr>
        <w:t>Support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strategies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identifying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tracing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defaulters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90" w:after="0"/>
        <w:ind w:left="459" w:right="0" w:hanging="359"/>
        <w:jc w:val="left"/>
      </w:pPr>
      <w:r>
        <w:rPr>
          <w:color w:val="5F6369"/>
          <w:w w:val="110"/>
        </w:rPr>
        <w:t>Improve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service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90" w:after="0"/>
        <w:ind w:left="459" w:right="0" w:hanging="359"/>
        <w:jc w:val="left"/>
      </w:pPr>
      <w:r>
        <w:rPr>
          <w:color w:val="5F6369"/>
          <w:w w:val="110"/>
        </w:rPr>
        <w:t>Encourage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report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outbreaks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communicable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diseases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89"/>
        <w:ind w:left="6012" w:right="564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728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012" w:right="72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50"/>
          <w:footerReference w:type="default" r:id="rId151"/>
          <w:pgSz w:w="11910" w:h="16840"/>
          <w:pgMar w:header="0" w:footer="0" w:top="1340" w:bottom="280" w:left="134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before="68"/>
        <w:ind w:left="2125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.0pt;margin-top:-72.678322pt;width:595.35pt;height:106pt;mso-position-horizontal-relative:page;mso-position-vertical-relative:paragraph;z-index:-269512" coordorigin="0,-1454" coordsize="11907,2120">
            <v:group style="position:absolute;left:7071;top:-1363;width:4835;height:764" coordorigin="7071,-1363" coordsize="4835,764">
              <v:shape style="position:absolute;left:7071;top:-1363;width:4835;height:764" coordorigin="7071,-1363" coordsize="4835,764" path="m11906,-1363l7071,-1070,11906,-600,11906,-1363xe" filled="true" fillcolor="#95c93d" stroked="false">
                <v:path arrowok="t"/>
                <v:fill type="solid"/>
              </v:shape>
            </v:group>
            <v:group style="position:absolute;left:0;top:-1430;width:11905;height:802" coordorigin="0,-1430" coordsize="11905,802">
              <v:shape style="position:absolute;left:0;top:-1430;width:11905;height:802" coordorigin="0,-1430" coordsize="11905,802" path="m11905,-1430l0,-1430,0,-629,11904,-1038,11905,-1430e" filled="true" fillcolor="#fdb714" stroked="false">
                <v:path arrowok="t"/>
                <v:fill type="solid"/>
              </v:shape>
            </v:group>
            <v:group style="position:absolute;left:0;top:-1430;width:11906;height:1137" coordorigin="0,-1430" coordsize="11906,1137">
              <v:shape style="position:absolute;left:0;top:-1430;width:11906;height:1137" coordorigin="0,-1430" coordsize="11906,1137" path="m0,-293l0,-1430,11906,-1430,11906,-293,0,-293xe" filled="true" fillcolor="#231f20" stroked="false">
                <v:path arrowok="t"/>
                <v:fill type="solid"/>
              </v:shape>
            </v:group>
            <v:group style="position:absolute;left:0;top:-1430;width:10209;height:1029" coordorigin="0,-1430" coordsize="10209,1029">
              <v:shape style="position:absolute;left:0;top:-1430;width:10209;height:1029" coordorigin="0,-1430" coordsize="10209,1029" path="m10208,-1430l0,-1430,0,-402,10208,-1430e" filled="true" fillcolor="#40b4e2" stroked="false">
                <v:path arrowok="t"/>
                <v:fill type="solid"/>
              </v:shape>
            </v:group>
            <v:group style="position:absolute;left:11883;top:-1430;width:2;height:1137" coordorigin="11883,-1430" coordsize="2,1137">
              <v:shape style="position:absolute;left:11883;top:-1430;width:2;height:1137" coordorigin="11883,-1430" coordsize="0,1137" path="m11883,-1430l11883,-293e" filled="false" stroked="true" strokeweight="2.329001pt" strokecolor="#231f20">
                <v:path arrowok="t"/>
              </v:shape>
            </v:group>
            <v:group style="position:absolute;left:337;top:-279;width:10512;height:945" coordorigin="337,-279" coordsize="10512,945">
              <v:shape style="position:absolute;left:337;top:-279;width:10512;height:945" coordorigin="337,-279" coordsize="10512,945" path="m510,-279l438,-278,372,-267,340,-210,337,-153,337,540,343,613,385,659,463,666,10715,666,10748,665,10813,654,10846,597,10849,540,10849,-153,10843,-226,10800,-272,10723,-279,510,-279xe" filled="true" fillcolor="#95c93d" stroked="false">
                <v:path arrowok="t"/>
                <v:fill type="solid"/>
              </v:shape>
              <v:shape style="position:absolute;left:720;top:-141;width:1046;height:668" type="#_x0000_t75" stroked="false">
                <v:imagedata r:id="rId154" o:title=""/>
              </v:shape>
            </v:group>
            <w10:wrap type="none"/>
          </v:group>
        </w:pict>
      </w:r>
      <w:r>
        <w:rPr>
          <w:rFonts w:ascii="Times New Roman"/>
          <w:b/>
          <w:color w:val="FFFFFF"/>
          <w:w w:val="110"/>
          <w:sz w:val="28"/>
        </w:rPr>
        <w:t>Focus</w:t>
      </w:r>
      <w:r>
        <w:rPr>
          <w:rFonts w:ascii="Times New Roman"/>
          <w:b/>
          <w:color w:val="FFFFFF"/>
          <w:spacing w:val="11"/>
          <w:w w:val="110"/>
          <w:sz w:val="28"/>
        </w:rPr>
        <w:t> </w:t>
      </w:r>
      <w:r>
        <w:rPr>
          <w:rFonts w:ascii="Times New Roman"/>
          <w:b/>
          <w:color w:val="FFFFFF"/>
          <w:w w:val="110"/>
          <w:sz w:val="28"/>
        </w:rPr>
        <w:t>Group</w:t>
      </w:r>
      <w:r>
        <w:rPr>
          <w:rFonts w:ascii="Times New Roman"/>
          <w:b/>
          <w:color w:val="FFFFFF"/>
          <w:spacing w:val="11"/>
          <w:w w:val="110"/>
          <w:sz w:val="28"/>
        </w:rPr>
        <w:t> </w:t>
      </w:r>
      <w:r>
        <w:rPr>
          <w:rFonts w:ascii="Times New Roman"/>
          <w:b/>
          <w:color w:val="FFFFFF"/>
          <w:w w:val="110"/>
          <w:sz w:val="28"/>
        </w:rPr>
        <w:t>Discussions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spacing w:line="250" w:lineRule="auto" w:before="204"/>
        <w:ind w:left="720" w:right="1437"/>
        <w:jc w:val="both"/>
      </w:pPr>
      <w:r>
        <w:rPr>
          <w:color w:val="5F6369"/>
          <w:w w:val="110"/>
        </w:rPr>
        <w:t>One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quickly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range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arrange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groups,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clear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guidelines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centre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on.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ideal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six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10.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facilitator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keeps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focused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agreed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(in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case,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immunization)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makes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0"/>
          <w:w w:val="110"/>
        </w:rPr>
        <w:t> </w:t>
      </w:r>
      <w:r>
        <w:rPr>
          <w:color w:val="5F6369"/>
          <w:spacing w:val="-2"/>
          <w:w w:val="110"/>
        </w:rPr>
        <w:t>everyone’s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views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heard.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select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participants,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2"/>
          <w:w w:val="109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interviews,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starts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sharing,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w w:val="9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join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honest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stories.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Sample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explore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assessment: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110"/>
        </w:rPr>
        <w:t>Why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immunization?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5"/>
        </w:rPr>
        <w:t>Has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there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been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an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adverse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incident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past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has</w:t>
      </w:r>
      <w:r>
        <w:rPr>
          <w:color w:val="5F6369"/>
          <w:spacing w:val="-12"/>
          <w:w w:val="115"/>
        </w:rPr>
        <w:t> </w:t>
      </w:r>
      <w:r>
        <w:rPr>
          <w:color w:val="5F6369"/>
          <w:w w:val="115"/>
        </w:rPr>
        <w:t>worried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parents?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0" w:after="0"/>
        <w:ind w:left="1079" w:right="1445" w:hanging="359"/>
        <w:jc w:val="left"/>
      </w:pP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opinion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leader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opposed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persuaded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resist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it?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4" w:after="0"/>
        <w:ind w:left="1079" w:right="1520" w:hanging="359"/>
        <w:jc w:val="left"/>
      </w:pPr>
      <w:r>
        <w:rPr>
          <w:color w:val="5F6369"/>
          <w:w w:val="110"/>
        </w:rPr>
        <w:t>What,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anything,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members)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raise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communities’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otherwise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services?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33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25.6pt;height:47.25pt;mso-position-horizontal-relative:char;mso-position-vertical-relative:line" coordorigin="0,0" coordsize="10512,945">
            <v:group style="position:absolute;left:0;top:0;width:10512;height:945" coordorigin="0,0" coordsize="10512,945">
              <v:shape style="position:absolute;left:0;top:0;width:10512;height:945" coordorigin="0,0" coordsize="10512,945" path="m173,0l101,1,35,12,3,69,0,126,0,819,6,892,48,938,126,945,10378,945,10411,944,10476,933,10509,876,10512,819,10512,126,10506,53,10463,7,10386,0,173,0xe" filled="true" fillcolor="#95c93d" stroked="false">
                <v:path arrowok="t"/>
                <v:fill type="solid"/>
              </v:shape>
              <v:shape style="position:absolute;left:383;top:177;width:1046;height:590" type="#_x0000_t75" stroked="false">
                <v:imagedata r:id="rId155" o:title=""/>
              </v:shape>
              <v:shape style="position:absolute;left:0;top:0;width:10512;height:945" type="#_x0000_t202" filled="false" stroked="false">
                <v:textbox inset="0,0,0,0">
                  <w:txbxContent>
                    <w:p>
                      <w:pPr>
                        <w:spacing w:line="240" w:lineRule="auto" w:before="9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</w:p>
                    <w:p>
                      <w:pPr>
                        <w:spacing w:before="0"/>
                        <w:ind w:left="178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One-on-One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Meetings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8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with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8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Caregivers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pStyle w:val="BodyText"/>
        <w:spacing w:line="250" w:lineRule="auto" w:before="78"/>
        <w:ind w:left="720" w:right="1436"/>
        <w:jc w:val="both"/>
      </w:pP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talk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one-to-one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visit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post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learn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2"/>
          <w:w w:val="109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provided.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still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less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receive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0"/>
        </w:rPr>
        <w:t>honest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felt,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unlikely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anything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even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miserable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experience.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9"/>
          <w:w w:val="110"/>
        </w:rPr>
        <w:t>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who,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reason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3"/>
          <w:w w:val="110"/>
        </w:rPr>
        <w:t>another,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visit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post.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interview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visit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first,</w:t>
      </w:r>
      <w:r>
        <w:rPr>
          <w:color w:val="5F6369"/>
          <w:spacing w:val="27"/>
          <w:w w:val="107"/>
        </w:rPr>
        <w:t> </w:t>
      </w:r>
      <w:r>
        <w:rPr>
          <w:color w:val="5F6369"/>
          <w:w w:val="110"/>
        </w:rPr>
        <w:t>since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readily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accessible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often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willing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talk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suggest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reaching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facilities.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both"/>
      </w:pPr>
      <w:r>
        <w:rPr>
          <w:color w:val="5F6369"/>
          <w:w w:val="110"/>
        </w:rPr>
        <w:t>There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 might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learn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from caregivers,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example: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close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getting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vaccinated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schedule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Any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accessing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existing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If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times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locations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them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What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provided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How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improved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What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already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What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0" w:after="0"/>
        <w:ind w:left="1079" w:right="0" w:hanging="359"/>
        <w:jc w:val="both"/>
      </w:pPr>
      <w:r>
        <w:rPr>
          <w:color w:val="5F6369"/>
          <w:w w:val="110"/>
        </w:rPr>
        <w:t>Their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beliefs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disease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738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52"/>
          <w:footerReference w:type="default" r:id="rId153"/>
          <w:pgSz w:w="11910" w:h="16840"/>
          <w:pgMar w:header="0" w:footer="0" w:top="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233"/>
        <w:ind w:left="2845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0pt;margin-top:-58.382599pt;width:595.3pt;height:102.25pt;mso-position-horizontal-relative:page;mso-position-vertical-relative:paragraph;z-index:-269416" coordorigin="0,-1168" coordsize="11906,2045">
            <v:group style="position:absolute;left:0;top:-1100;width:4835;height:764" coordorigin="0,-1100" coordsize="4835,764">
              <v:shape style="position:absolute;left:0;top:-1100;width:4835;height:764" coordorigin="0,-1100" coordsize="4835,764" path="m0,-1100l0,-337,4834,-807,0,-1100xe" filled="true" fillcolor="#95c93d" stroked="false">
                <v:path arrowok="t"/>
                <v:fill type="solid"/>
              </v:shape>
            </v:group>
            <v:group style="position:absolute;left:1;top:-1168;width:11905;height:802" coordorigin="1,-1168" coordsize="11905,802">
              <v:shape style="position:absolute;left:1;top:-1168;width:11905;height:802" coordorigin="1,-1168" coordsize="11905,802" path="m1,-1168l2,-776,11906,-366,11906,-1168,1,-1168e" filled="true" fillcolor="#fdb714" stroked="false">
                <v:path arrowok="t"/>
                <v:fill type="solid"/>
              </v:shape>
            </v:group>
            <v:group style="position:absolute;left:0;top:-1168;width:11906;height:1137" coordorigin="0,-1168" coordsize="11906,1137">
              <v:shape style="position:absolute;left:0;top:-1168;width:11906;height:1137" coordorigin="0,-1168" coordsize="11906,1137" path="m0,-31l0,-1168,11906,-1168,11906,-31,0,-31xe" filled="true" fillcolor="#231f20" stroked="false">
                <v:path arrowok="t"/>
                <v:fill type="solid"/>
              </v:shape>
            </v:group>
            <v:group style="position:absolute;left:1697;top:-1168;width:10209;height:1029" coordorigin="1697,-1168" coordsize="10209,1029">
              <v:shape style="position:absolute;left:1697;top:-1168;width:10209;height:1029" coordorigin="1697,-1168" coordsize="10209,1029" path="m11906,-1168l1697,-1168,11906,-139,11906,-1168xe" filled="true" fillcolor="#40b4e2" stroked="false">
                <v:path arrowok="t"/>
                <v:fill type="solid"/>
              </v:shape>
            </v:group>
            <v:group style="position:absolute;left:1057;top:-68;width:10512;height:945" coordorigin="1057,-68" coordsize="10512,945">
              <v:shape style="position:absolute;left:1057;top:-68;width:10512;height:945" coordorigin="1057,-68" coordsize="10512,945" path="m1230,-68l1158,-67,1092,-56,1060,1,1057,58,1057,751,1063,825,1105,870,1183,877,11435,877,11468,876,11533,865,11566,808,11569,751,11569,58,11563,-15,11520,-61,11443,-67,1230,-68xe" filled="true" fillcolor="#95c93d" stroked="false">
                <v:path arrowok="t"/>
                <v:fill type="solid"/>
              </v:shape>
              <v:shape style="position:absolute;left:1440;top:20;width:763;height:763" type="#_x0000_t75" stroked="false">
                <v:imagedata r:id="rId158" o:title=""/>
              </v:shape>
            </v:group>
            <w10:wrap type="none"/>
          </v:group>
        </w:pict>
      </w:r>
      <w:r>
        <w:rPr>
          <w:rFonts w:ascii="Times New Roman"/>
          <w:b/>
          <w:color w:val="FFFFFF"/>
          <w:spacing w:val="-6"/>
          <w:w w:val="110"/>
          <w:sz w:val="28"/>
        </w:rPr>
        <w:t>Meeting</w:t>
      </w:r>
      <w:r>
        <w:rPr>
          <w:rFonts w:ascii="Times New Roman"/>
          <w:b/>
          <w:color w:val="FFFFFF"/>
          <w:spacing w:val="-33"/>
          <w:w w:val="110"/>
          <w:sz w:val="28"/>
        </w:rPr>
        <w:t> </w:t>
      </w:r>
      <w:r>
        <w:rPr>
          <w:rFonts w:ascii="Times New Roman"/>
          <w:b/>
          <w:color w:val="FFFFFF"/>
          <w:spacing w:val="-5"/>
          <w:w w:val="110"/>
          <w:sz w:val="28"/>
        </w:rPr>
        <w:t>with</w:t>
      </w:r>
      <w:r>
        <w:rPr>
          <w:rFonts w:ascii="Times New Roman"/>
          <w:b/>
          <w:color w:val="FFFFFF"/>
          <w:spacing w:val="-32"/>
          <w:w w:val="110"/>
          <w:sz w:val="28"/>
        </w:rPr>
        <w:t> </w:t>
      </w:r>
      <w:r>
        <w:rPr>
          <w:rFonts w:ascii="Times New Roman"/>
          <w:b/>
          <w:color w:val="FFFFFF"/>
          <w:spacing w:val="-6"/>
          <w:w w:val="110"/>
          <w:sz w:val="28"/>
        </w:rPr>
        <w:t>Nongovernmental</w:t>
      </w:r>
      <w:r>
        <w:rPr>
          <w:rFonts w:ascii="Times New Roman"/>
          <w:b/>
          <w:color w:val="FFFFFF"/>
          <w:spacing w:val="-32"/>
          <w:w w:val="110"/>
          <w:sz w:val="28"/>
        </w:rPr>
        <w:t> </w:t>
      </w:r>
      <w:r>
        <w:rPr>
          <w:rFonts w:ascii="Times New Roman"/>
          <w:b/>
          <w:color w:val="FFFFFF"/>
          <w:spacing w:val="-6"/>
          <w:w w:val="110"/>
          <w:sz w:val="28"/>
        </w:rPr>
        <w:t>Organizations</w:t>
      </w:r>
      <w:r>
        <w:rPr>
          <w:rFonts w:ascii="Times New Roman"/>
          <w:b/>
          <w:color w:val="FFFFFF"/>
          <w:spacing w:val="-32"/>
          <w:w w:val="110"/>
          <w:sz w:val="28"/>
        </w:rPr>
        <w:t> </w:t>
      </w:r>
      <w:r>
        <w:rPr>
          <w:rFonts w:ascii="Times New Roman"/>
          <w:b/>
          <w:color w:val="FFFFFF"/>
          <w:spacing w:val="-4"/>
          <w:w w:val="110"/>
          <w:sz w:val="28"/>
        </w:rPr>
        <w:t>and</w:t>
      </w:r>
      <w:r>
        <w:rPr>
          <w:rFonts w:ascii="Times New Roman"/>
          <w:b/>
          <w:color w:val="FFFFFF"/>
          <w:spacing w:val="-32"/>
          <w:w w:val="110"/>
          <w:sz w:val="28"/>
        </w:rPr>
        <w:t> </w:t>
      </w:r>
      <w:r>
        <w:rPr>
          <w:rFonts w:ascii="Times New Roman"/>
          <w:b/>
          <w:color w:val="FFFFFF"/>
          <w:spacing w:val="-6"/>
          <w:w w:val="110"/>
          <w:sz w:val="28"/>
        </w:rPr>
        <w:t>Other</w:t>
      </w:r>
      <w:r>
        <w:rPr>
          <w:rFonts w:ascii="Times New Roman"/>
          <w:b/>
          <w:color w:val="FFFFFF"/>
          <w:spacing w:val="-32"/>
          <w:w w:val="110"/>
          <w:sz w:val="28"/>
        </w:rPr>
        <w:t> </w:t>
      </w:r>
      <w:r>
        <w:rPr>
          <w:rFonts w:ascii="Times New Roman"/>
          <w:b/>
          <w:color w:val="FFFFFF"/>
          <w:spacing w:val="-7"/>
          <w:w w:val="110"/>
          <w:sz w:val="28"/>
        </w:rPr>
        <w:t>Par</w:t>
      </w:r>
      <w:r>
        <w:rPr>
          <w:rFonts w:ascii="Times New Roman"/>
          <w:b/>
          <w:color w:val="FFFFFF"/>
          <w:spacing w:val="-6"/>
          <w:w w:val="110"/>
          <w:sz w:val="28"/>
        </w:rPr>
        <w:t>tners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spacing w:line="250" w:lineRule="auto" w:before="204"/>
        <w:ind w:left="1440" w:right="717"/>
        <w:jc w:val="both"/>
      </w:pPr>
      <w:r>
        <w:rPr>
          <w:color w:val="5F6369"/>
          <w:spacing w:val="-9"/>
          <w:w w:val="110"/>
        </w:rPr>
        <w:t>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meet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partners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institutions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able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8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service.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depend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1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birth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10"/>
        </w:rPr>
        <w:t>attendants,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healers,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private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practitioners,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groups,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representatives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nongovernmental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organizations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health,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particularly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children.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0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25.6pt;height:47.25pt;mso-position-horizontal-relative:char;mso-position-vertical-relative:line" coordorigin="0,0" coordsize="10512,945">
            <v:group style="position:absolute;left:0;top:0;width:10512;height:945" coordorigin="0,0" coordsize="10512,945">
              <v:shape style="position:absolute;left:0;top:0;width:10512;height:945" coordorigin="0,0" coordsize="10512,945" path="m173,0l101,1,35,12,3,69,0,126,0,819,6,892,48,938,126,945,10378,945,10411,944,10476,933,10509,876,10512,819,10512,126,10506,53,10463,7,10386,0,173,0xe" filled="true" fillcolor="#95c93d" stroked="false">
                <v:path arrowok="t"/>
                <v:fill type="solid"/>
              </v:shape>
              <v:shape style="position:absolute;left:383;top:138;width:1046;height:668" type="#_x0000_t75" stroked="false">
                <v:imagedata r:id="rId154" o:title=""/>
              </v:shape>
            </v:group>
            <v:group style="position:absolute;left:1449;top:329;width:2;height:188" coordorigin="1449,329" coordsize="2,188">
              <v:shape style="position:absolute;left:1449;top:329;width:2;height:188" coordorigin="1449,329" coordsize="0,188" path="m1449,329l1449,516e" filled="false" stroked="true" strokeweight="1.5pt" strokecolor="#ffffff">
                <v:path arrowok="t"/>
              </v:shape>
            </v:group>
            <v:group style="position:absolute;left:1355;top:422;width:188;height:2" coordorigin="1355,422" coordsize="188,2">
              <v:shape style="position:absolute;left:1355;top:422;width:188;height:2" coordorigin="1355,422" coordsize="188,0" path="m1542,422l1355,422e" filled="false" stroked="true" strokeweight="1.5pt" strokecolor="#ffffff">
                <v:path arrowok="t"/>
              </v:shape>
              <v:shape style="position:absolute;left:0;top:0;width:10512;height:945" type="#_x0000_t202" filled="false" stroked="false">
                <v:textbox inset="0,0,0,0">
                  <w:txbxContent>
                    <w:p>
                      <w:pPr>
                        <w:spacing w:line="240" w:lineRule="auto" w:before="2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</w:p>
                    <w:p>
                      <w:pPr>
                        <w:spacing w:before="0"/>
                        <w:ind w:left="178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Meetings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2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with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2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Special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21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Groups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pStyle w:val="BodyText"/>
        <w:spacing w:line="250" w:lineRule="auto" w:before="78"/>
        <w:ind w:left="1440" w:right="717"/>
        <w:jc w:val="both"/>
      </w:pPr>
      <w:r>
        <w:rPr>
          <w:color w:val="5F6369"/>
          <w:w w:val="110"/>
        </w:rPr>
        <w:t>In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46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aware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special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largely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unreached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chosen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participate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them.</w:t>
      </w:r>
      <w:r>
        <w:rPr>
          <w:color w:val="5F6369"/>
          <w:spacing w:val="26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22"/>
          <w:w w:val="121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meetings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planning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start.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examples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special</w:t>
      </w:r>
      <w:r>
        <w:rPr>
          <w:color w:val="5F6369"/>
          <w:w w:val="110"/>
        </w:rPr>
        <w:t> groups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include: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7" w:after="0"/>
        <w:ind w:left="1799" w:right="0" w:hanging="359"/>
        <w:jc w:val="both"/>
      </w:pPr>
      <w:r>
        <w:rPr>
          <w:color w:val="5F6369"/>
          <w:w w:val="110"/>
        </w:rPr>
        <w:t>Pastoralist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groups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10"/>
        </w:rPr>
        <w:t>Migrant</w:t>
      </w:r>
      <w:r>
        <w:rPr>
          <w:color w:val="5F6369"/>
          <w:spacing w:val="-39"/>
          <w:w w:val="110"/>
        </w:rPr>
        <w:t> </w:t>
      </w:r>
      <w:r>
        <w:rPr>
          <w:color w:val="5F6369"/>
          <w:w w:val="110"/>
        </w:rPr>
        <w:t>populations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05"/>
        </w:rPr>
        <w:t>Ethnic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other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minority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groups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705" w:hanging="359"/>
        <w:jc w:val="left"/>
      </w:pPr>
      <w:r>
        <w:rPr>
          <w:color w:val="5F6369"/>
          <w:w w:val="105"/>
        </w:rPr>
        <w:t>Groups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geographically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remote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areas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who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may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find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difficult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reach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site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05"/>
        </w:rPr>
        <w:t>immunization </w:t>
      </w:r>
      <w:r>
        <w:rPr>
          <w:color w:val="5F6369"/>
          <w:spacing w:val="26"/>
          <w:w w:val="105"/>
        </w:rPr>
        <w:t> </w:t>
      </w:r>
      <w:r>
        <w:rPr>
          <w:color w:val="5F6369"/>
          <w:w w:val="105"/>
        </w:rPr>
        <w:t>services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751" w:hanging="359"/>
        <w:jc w:val="left"/>
      </w:pPr>
      <w:r>
        <w:rPr>
          <w:color w:val="5F6369"/>
          <w:w w:val="110"/>
        </w:rPr>
        <w:t>People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injured,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sick,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disabled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immunizations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taking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place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4" w:after="0"/>
        <w:ind w:left="1799" w:right="0" w:hanging="359"/>
        <w:jc w:val="both"/>
      </w:pPr>
      <w:r>
        <w:rPr>
          <w:color w:val="5F6369"/>
          <w:w w:val="110"/>
        </w:rPr>
        <w:t>Religious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sects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15"/>
        </w:rPr>
        <w:t>Refugees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180" w:after="0"/>
        <w:ind w:left="1799" w:right="0" w:hanging="359"/>
        <w:jc w:val="both"/>
      </w:pPr>
      <w:r>
        <w:rPr>
          <w:color w:val="5F6369"/>
          <w:w w:val="110"/>
        </w:rPr>
        <w:t>Homeless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families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95C93D"/>
          <w:w w:val="110"/>
          <w:sz w:val="36"/>
        </w:rPr>
        <w:t>Session</w:t>
      </w:r>
      <w:r>
        <w:rPr>
          <w:rFonts w:ascii="Times New Roman"/>
          <w:b/>
          <w:color w:val="95C93D"/>
          <w:spacing w:val="-3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5.2</w:t>
      </w:r>
      <w:r>
        <w:rPr>
          <w:rFonts w:ascii="Times New Roman"/>
          <w:b/>
          <w:color w:val="95C93D"/>
          <w:spacing w:val="-3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Barrier</w:t>
      </w:r>
      <w:r>
        <w:rPr>
          <w:rFonts w:ascii="Times New Roman"/>
          <w:b/>
          <w:color w:val="95C93D"/>
          <w:spacing w:val="-2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Analysis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1440" w:right="717"/>
        <w:jc w:val="both"/>
      </w:pPr>
      <w:r>
        <w:rPr>
          <w:color w:val="5F6369"/>
          <w:spacing w:val="-3"/>
          <w:w w:val="110"/>
        </w:rPr>
        <w:t>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empathy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learn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behind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vaccinations.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cases,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sought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stockouts,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vaccinator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absent,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ended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supposed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to.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reason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falling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behind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clarified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since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family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husband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angry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refused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further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vaccinations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experience.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92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children,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w w:val="110"/>
        </w:rPr>
        <w:t> 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visited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home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issue,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resolve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impediments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continuing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schedule.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89"/>
        <w:ind w:left="7352" w:right="1164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748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7352" w:right="132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56"/>
          <w:footerReference w:type="default" r:id="rId157"/>
          <w:pgSz w:w="11910" w:h="16840"/>
          <w:pgMar w:header="0" w:footer="0" w:top="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165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36pt;margin-top:-2.632578pt;width:33.120pt;height:31.844961pt;mso-position-horizontal-relative:page;mso-position-vertical-relative:paragraph;z-index:7504" type="#_x0000_t75" stroked="false">
            <v:imagedata r:id="rId90" o:title=""/>
          </v:shape>
        </w:pict>
      </w: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3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Barriers</w:t>
      </w:r>
      <w:r>
        <w:rPr>
          <w:rFonts w:ascii="Times New Roman"/>
          <w:b/>
          <w:color w:val="5F6369"/>
          <w:spacing w:val="3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Image</w:t>
      </w:r>
      <w:r>
        <w:rPr>
          <w:rFonts w:ascii="Times New Roman"/>
          <w:b/>
          <w:color w:val="5F6369"/>
          <w:spacing w:val="3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Review</w:t>
      </w:r>
      <w:r>
        <w:rPr>
          <w:rFonts w:ascii="Times New Roman"/>
          <w:sz w:val="28"/>
        </w:rPr>
      </w:r>
    </w:p>
    <w:p>
      <w:pPr>
        <w:pStyle w:val="BodyText"/>
        <w:numPr>
          <w:ilvl w:val="0"/>
          <w:numId w:val="41"/>
        </w:numPr>
        <w:tabs>
          <w:tab w:pos="2070" w:val="left" w:leader="none"/>
        </w:tabs>
        <w:spacing w:line="240" w:lineRule="auto" w:before="238" w:after="0"/>
        <w:ind w:left="2069" w:right="0" w:hanging="417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groups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41"/>
        </w:numPr>
        <w:tabs>
          <w:tab w:pos="2070" w:val="left" w:leader="none"/>
        </w:tabs>
        <w:spacing w:line="240" w:lineRule="auto" w:before="0" w:after="0"/>
        <w:ind w:left="2069" w:right="0" w:hanging="417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display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image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(see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appendix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B)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41"/>
        </w:numPr>
        <w:tabs>
          <w:tab w:pos="2070" w:val="left" w:leader="none"/>
        </w:tabs>
        <w:spacing w:line="240" w:lineRule="auto" w:before="0" w:after="0"/>
        <w:ind w:left="2069" w:right="0" w:hanging="417"/>
        <w:jc w:val="left"/>
      </w:pPr>
      <w:r>
        <w:rPr>
          <w:color w:val="5F6369"/>
          <w:w w:val="110"/>
        </w:rPr>
        <w:t>Assign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characters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image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33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25393" cy="2265045"/>
            <wp:effectExtent l="0" t="0" r="0" b="0"/>
            <wp:docPr id="33" name="image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393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41"/>
        </w:numPr>
        <w:tabs>
          <w:tab w:pos="2070" w:val="left" w:leader="none"/>
        </w:tabs>
        <w:spacing w:line="240" w:lineRule="exact" w:before="0" w:after="0"/>
        <w:ind w:left="2069" w:right="1445" w:hanging="417"/>
        <w:jc w:val="left"/>
      </w:pPr>
      <w:r>
        <w:rPr>
          <w:color w:val="5F6369"/>
          <w:w w:val="110"/>
        </w:rPr>
        <w:t>Next,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profile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description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individual.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profile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include: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41"/>
        </w:numPr>
        <w:tabs>
          <w:tab w:pos="2880" w:val="left" w:leader="none"/>
        </w:tabs>
        <w:spacing w:line="240" w:lineRule="auto" w:before="0" w:after="0"/>
        <w:ind w:left="2880" w:right="0" w:hanging="721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person’s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thoughts,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feelings,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beliefs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vaccination?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41"/>
        </w:numPr>
        <w:tabs>
          <w:tab w:pos="2880" w:val="left" w:leader="none"/>
        </w:tabs>
        <w:spacing w:line="240" w:lineRule="auto" w:before="0" w:after="0"/>
        <w:ind w:left="2880" w:right="0" w:hanging="721"/>
        <w:jc w:val="left"/>
      </w:pPr>
      <w:r>
        <w:rPr>
          <w:color w:val="5F6369"/>
          <w:w w:val="110"/>
        </w:rPr>
        <w:t>Why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think/feel/believe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vaccination?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41"/>
        </w:numPr>
        <w:tabs>
          <w:tab w:pos="2880" w:val="left" w:leader="none"/>
        </w:tabs>
        <w:spacing w:line="240" w:lineRule="auto" w:before="0" w:after="0"/>
        <w:ind w:left="2880" w:right="0" w:hanging="721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vaccination?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41"/>
        </w:numPr>
        <w:tabs>
          <w:tab w:pos="2109" w:val="left" w:leader="none"/>
        </w:tabs>
        <w:spacing w:line="240" w:lineRule="auto" w:before="0" w:after="0"/>
        <w:ind w:left="2108" w:right="0" w:hanging="57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trying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vaccinate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vaccination?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numPr>
          <w:ilvl w:val="0"/>
          <w:numId w:val="41"/>
        </w:numPr>
        <w:tabs>
          <w:tab w:pos="2071" w:val="left" w:leader="none"/>
        </w:tabs>
        <w:spacing w:line="240" w:lineRule="auto" w:before="0" w:after="0"/>
        <w:ind w:left="2070" w:right="0" w:hanging="540"/>
        <w:jc w:val="left"/>
      </w:pPr>
      <w:r>
        <w:rPr>
          <w:color w:val="5F6369"/>
          <w:w w:val="110"/>
        </w:rPr>
        <w:t>Each group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character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profiles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larger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spacing w:before="169"/>
        <w:ind w:left="73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2"/>
        </w:rPr>
        <w:drawing>
          <wp:inline distT="0" distB="0" distL="0" distR="0">
            <wp:extent cx="395280" cy="395280"/>
            <wp:effectExtent l="0" t="0" r="0" b="0"/>
            <wp:docPr id="3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0" cy="39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2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3"/>
          <w:numId w:val="19"/>
        </w:numPr>
        <w:tabs>
          <w:tab w:pos="2070" w:val="left" w:leader="none"/>
        </w:tabs>
        <w:spacing w:line="240" w:lineRule="auto" w:before="265" w:after="0"/>
        <w:ind w:left="2069" w:right="0" w:hanging="447"/>
        <w:jc w:val="left"/>
      </w:pPr>
      <w:r>
        <w:rPr>
          <w:color w:val="5F6369"/>
          <w:w w:val="115"/>
        </w:rPr>
        <w:t>Which</w:t>
      </w:r>
      <w:r>
        <w:rPr>
          <w:color w:val="5F6369"/>
          <w:spacing w:val="-29"/>
          <w:w w:val="115"/>
        </w:rPr>
        <w:t> </w:t>
      </w:r>
      <w:r>
        <w:rPr>
          <w:color w:val="5F6369"/>
          <w:w w:val="115"/>
        </w:rPr>
        <w:t>barriers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were</w:t>
      </w:r>
      <w:r>
        <w:rPr>
          <w:color w:val="5F6369"/>
          <w:spacing w:val="-29"/>
          <w:w w:val="115"/>
        </w:rPr>
        <w:t> </w:t>
      </w:r>
      <w:r>
        <w:rPr>
          <w:color w:val="5F6369"/>
          <w:w w:val="115"/>
        </w:rPr>
        <w:t>similar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across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9"/>
          <w:w w:val="115"/>
        </w:rPr>
        <w:t> </w:t>
      </w:r>
      <w:r>
        <w:rPr>
          <w:color w:val="5F6369"/>
          <w:w w:val="115"/>
        </w:rPr>
        <w:t>characters,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which</w:t>
      </w:r>
      <w:r>
        <w:rPr>
          <w:color w:val="5F6369"/>
          <w:spacing w:val="-29"/>
          <w:w w:val="115"/>
        </w:rPr>
        <w:t> </w:t>
      </w:r>
      <w:r>
        <w:rPr>
          <w:color w:val="5F6369"/>
          <w:w w:val="115"/>
        </w:rPr>
        <w:t>were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different?</w:t>
      </w:r>
      <w:r>
        <w:rPr/>
      </w:r>
    </w:p>
    <w:p>
      <w:pPr>
        <w:pStyle w:val="BodyText"/>
        <w:numPr>
          <w:ilvl w:val="3"/>
          <w:numId w:val="19"/>
        </w:numPr>
        <w:tabs>
          <w:tab w:pos="2070" w:val="left" w:leader="none"/>
        </w:tabs>
        <w:spacing w:line="243" w:lineRule="auto" w:before="180" w:after="0"/>
        <w:ind w:left="2069" w:right="2253" w:hanging="447"/>
        <w:jc w:val="left"/>
      </w:pPr>
      <w:r>
        <w:rPr>
          <w:color w:val="5F6369"/>
          <w:w w:val="110"/>
        </w:rPr>
        <w:t>Imagine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characters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7"/>
          <w:w w:val="109"/>
        </w:rPr>
        <w:t> </w:t>
      </w:r>
      <w:r>
        <w:rPr>
          <w:color w:val="5F6369"/>
          <w:w w:val="110"/>
        </w:rPr>
        <w:t>thoughts/feelings/beliefs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regard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other?</w:t>
      </w:r>
      <w:r>
        <w:rPr/>
      </w:r>
    </w:p>
    <w:p>
      <w:pPr>
        <w:pStyle w:val="BodyText"/>
        <w:numPr>
          <w:ilvl w:val="3"/>
          <w:numId w:val="19"/>
        </w:numPr>
        <w:tabs>
          <w:tab w:pos="2070" w:val="left" w:leader="none"/>
        </w:tabs>
        <w:spacing w:line="240" w:lineRule="auto" w:before="184" w:after="0"/>
        <w:ind w:left="2069" w:right="0" w:hanging="447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photo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appears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agency/power?</w:t>
      </w:r>
      <w:r>
        <w:rPr/>
      </w:r>
    </w:p>
    <w:p>
      <w:pPr>
        <w:pStyle w:val="BodyText"/>
        <w:numPr>
          <w:ilvl w:val="3"/>
          <w:numId w:val="19"/>
        </w:numPr>
        <w:tabs>
          <w:tab w:pos="2070" w:val="left" w:leader="none"/>
        </w:tabs>
        <w:spacing w:line="240" w:lineRule="auto" w:before="180" w:after="0"/>
        <w:ind w:left="2069" w:right="0" w:hanging="447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 </w:t>
      </w:r>
      <w:r>
        <w:rPr>
          <w:color w:val="5F6369"/>
          <w:spacing w:val="-3"/>
          <w:w w:val="110"/>
        </w:rPr>
        <w:t>woman’s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differ from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2"/>
          <w:w w:val="110"/>
        </w:rPr>
        <w:t>husband’s?</w:t>
      </w:r>
      <w:r>
        <w:rPr/>
      </w:r>
    </w:p>
    <w:p>
      <w:pPr>
        <w:pStyle w:val="BodyText"/>
        <w:numPr>
          <w:ilvl w:val="3"/>
          <w:numId w:val="19"/>
        </w:numPr>
        <w:tabs>
          <w:tab w:pos="2070" w:val="left" w:leader="none"/>
        </w:tabs>
        <w:spacing w:line="240" w:lineRule="auto" w:before="180" w:after="0"/>
        <w:ind w:left="2069" w:right="0" w:hanging="447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right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ultimate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health?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752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59"/>
          <w:footerReference w:type="default" r:id="rId160"/>
          <w:pgSz w:w="11910" w:h="16840"/>
          <w:pgMar w:header="0" w:footer="0" w:top="1120" w:bottom="280" w:left="0" w:right="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spacing w:before="68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Barrier</w:t>
      </w:r>
      <w:r>
        <w:rPr>
          <w:rFonts w:ascii="Times New Roman"/>
          <w:b/>
          <w:color w:val="5F6369"/>
          <w:spacing w:val="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Analysis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If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targeted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order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solution.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removed?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removal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coverage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decrease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rates?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1499"/>
        <w:jc w:val="left"/>
      </w:pPr>
      <w:r>
        <w:rPr>
          <w:color w:val="5F6369"/>
          <w:w w:val="110"/>
        </w:rPr>
        <w:t>Common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reported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w w:val="97"/>
        </w:rPr>
        <w:t> </w:t>
      </w:r>
      <w:r>
        <w:rPr>
          <w:color w:val="5F6369"/>
          <w:w w:val="105"/>
        </w:rPr>
        <w:t>immunized</w:t>
      </w:r>
      <w:r>
        <w:rPr>
          <w:color w:val="5F6369"/>
          <w:spacing w:val="40"/>
          <w:w w:val="105"/>
        </w:rPr>
        <w:t> </w:t>
      </w:r>
      <w:r>
        <w:rPr>
          <w:color w:val="5F6369"/>
          <w:w w:val="105"/>
        </w:rPr>
        <w:t>include: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unaware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Caregiver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feared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Caregiver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unaware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dose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available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spacing w:val="-3"/>
          <w:w w:val="115"/>
        </w:rPr>
        <w:t>Vaccinator</w:t>
      </w:r>
      <w:r>
        <w:rPr>
          <w:color w:val="5F6369"/>
          <w:spacing w:val="-37"/>
          <w:w w:val="115"/>
        </w:rPr>
        <w:t> </w:t>
      </w:r>
      <w:r>
        <w:rPr>
          <w:color w:val="5F6369"/>
          <w:w w:val="115"/>
        </w:rPr>
        <w:t>was</w:t>
      </w:r>
      <w:r>
        <w:rPr>
          <w:color w:val="5F6369"/>
          <w:spacing w:val="-38"/>
          <w:w w:val="115"/>
        </w:rPr>
        <w:t> </w:t>
      </w:r>
      <w:r>
        <w:rPr>
          <w:color w:val="5F6369"/>
          <w:w w:val="115"/>
        </w:rPr>
        <w:t>absent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05"/>
        </w:rPr>
        <w:t>Family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was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having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problems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and/or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caregiver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was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ill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Place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unknown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Immunization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site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far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away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spacing w:val="-7"/>
          <w:w w:val="110"/>
        </w:rPr>
        <w:t>T</w:t>
      </w:r>
      <w:r>
        <w:rPr>
          <w:color w:val="5F6369"/>
          <w:spacing w:val="-5"/>
          <w:w w:val="110"/>
        </w:rPr>
        <w:t>ime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convenient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caregivers’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responsibilities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unhappy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treated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facility</w:t>
      </w:r>
      <w:r>
        <w:rPr/>
      </w:r>
    </w:p>
    <w:p>
      <w:pPr>
        <w:pStyle w:val="BodyText"/>
        <w:numPr>
          <w:ilvl w:val="2"/>
          <w:numId w:val="19"/>
        </w:numPr>
        <w:tabs>
          <w:tab w:pos="1800" w:val="left" w:leader="none"/>
        </w:tabs>
        <w:spacing w:line="240" w:lineRule="auto" w:before="90" w:after="0"/>
        <w:ind w:left="1799" w:right="0" w:hanging="359"/>
        <w:jc w:val="both"/>
      </w:pPr>
      <w:r>
        <w:rPr>
          <w:color w:val="5F6369"/>
          <w:w w:val="110"/>
        </w:rPr>
        <w:t>Essential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date,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provided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vaccinator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0"/>
        </w:rPr>
        <w:drawing>
          <wp:inline distT="0" distB="0" distL="0" distR="0">
            <wp:extent cx="395280" cy="395280"/>
            <wp:effectExtent l="0" t="0" r="0" b="0"/>
            <wp:docPr id="3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0" cy="39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3"/>
          <w:numId w:val="19"/>
        </w:numPr>
        <w:tabs>
          <w:tab w:pos="2791" w:val="left" w:leader="none"/>
        </w:tabs>
        <w:spacing w:line="243" w:lineRule="auto" w:before="287" w:after="0"/>
        <w:ind w:left="2790" w:right="2425" w:hanging="458"/>
        <w:jc w:val="left"/>
      </w:pPr>
      <w:r>
        <w:rPr>
          <w:color w:val="5F6369"/>
          <w:w w:val="110"/>
        </w:rPr>
        <w:t>Which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listed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addressed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improved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communication?</w:t>
      </w:r>
      <w:r>
        <w:rPr/>
      </w:r>
    </w:p>
    <w:p>
      <w:pPr>
        <w:pStyle w:val="BodyText"/>
        <w:numPr>
          <w:ilvl w:val="3"/>
          <w:numId w:val="19"/>
        </w:numPr>
        <w:tabs>
          <w:tab w:pos="2791" w:val="left" w:leader="none"/>
        </w:tabs>
        <w:spacing w:line="240" w:lineRule="auto" w:before="184" w:after="0"/>
        <w:ind w:left="2790" w:right="0" w:hanging="458"/>
        <w:jc w:val="left"/>
      </w:pPr>
      <w:r>
        <w:rPr/>
        <w:pict>
          <v:group style="position:absolute;margin-left:0pt;margin-top:54.891113pt;width:595.3pt;height:129.5pt;mso-position-horizontal-relative:page;mso-position-vertical-relative:paragraph;z-index:7576" coordorigin="0,1098" coordsize="11906,2590">
            <v:group style="position:absolute;left:0;top:1098;width:11906;height:2590" coordorigin="0,1098" coordsize="11906,2590">
              <v:shape style="position:absolute;left:0;top:1098;width:11906;height:2590" coordorigin="0,1098" coordsize="11906,2590" path="m0,3687l11906,3687,11906,1098,0,1098,0,3687xe" filled="true" fillcolor="#95c93d" stroked="false">
                <v:path arrowok="t"/>
                <v:fill type="solid"/>
              </v:shape>
              <v:shape style="position:absolute;left:1440;top:1104;width:735;height:720" type="#_x0000_t75" stroked="false">
                <v:imagedata r:id="rId79" o:title=""/>
              </v:shape>
              <v:shape style="position:absolute;left:0;top:1098;width:11906;height:2590" type="#_x0000_t202" filled="false" stroked="false">
                <v:textbox inset="0,0,0,0">
                  <w:txbxContent>
                    <w:p>
                      <w:pPr>
                        <w:spacing w:before="71"/>
                        <w:ind w:left="235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73"/>
                          <w:w w:val="120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60"/>
                          <w:w w:val="120"/>
                          <w:sz w:val="54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akeaways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  <w:p>
                      <w:pPr>
                        <w:numPr>
                          <w:ilvl w:val="0"/>
                          <w:numId w:val="42"/>
                        </w:numPr>
                        <w:tabs>
                          <w:tab w:pos="2761" w:val="left" w:leader="none"/>
                        </w:tabs>
                        <w:spacing w:line="248" w:lineRule="auto" w:before="110"/>
                        <w:ind w:left="2760" w:right="1221" w:hanging="42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seeking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service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include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issues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resolved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by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better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communication.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include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lack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knowledge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need</w:t>
                      </w:r>
                      <w:r>
                        <w:rPr>
                          <w:rFonts w:ascii="Times New Roman"/>
                          <w:color w:val="231F20"/>
                          <w:w w:val="11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immunization,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need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return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further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doses,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time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location</w:t>
                      </w:r>
                      <w:r>
                        <w:rPr>
                          <w:rFonts w:ascii="Times New Roman"/>
                          <w:color w:val="231F20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w w:val="10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</w:t>
                      </w:r>
                      <w:r>
                        <w:rPr>
                          <w:rFonts w:ascii="Times New Roman"/>
                          <w:color w:val="231F20"/>
                          <w:spacing w:val="2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sessions.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42"/>
                        </w:numPr>
                        <w:tabs>
                          <w:tab w:pos="2761" w:val="left" w:leader="none"/>
                        </w:tabs>
                        <w:spacing w:before="179"/>
                        <w:ind w:left="2760" w:right="0" w:hanging="42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Fear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adverse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reactions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another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good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communication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overcome.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How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hope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7352" w:right="1164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760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49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7352" w:right="132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62"/>
          <w:footerReference w:type="default" r:id="rId163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before="59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0pt;margin-top:-203.7005pt;width:595.3pt;height:190.1pt;mso-position-horizontal-relative:page;mso-position-vertical-relative:paragraph;z-index:7744" coordorigin="0,-4074" coordsize="11906,3802">
            <v:group style="position:absolute;left:0;top:-4074;width:11906;height:3802" coordorigin="0,-4074" coordsize="11906,3802">
              <v:shape style="position:absolute;left:0;top:-4074;width:11906;height:3802" coordorigin="0,-4074" coordsize="11906,3802" path="m0,-272l11906,-272,11906,-4074,0,-4074,0,-272xe" filled="true" fillcolor="#95c93d" stroked="false">
                <v:path arrowok="t"/>
                <v:fill type="solid"/>
              </v:shape>
            </v:group>
            <v:group style="position:absolute;left:816;top:-2397;width:370;height:427" coordorigin="816,-2397" coordsize="370,427">
              <v:shape style="position:absolute;left:816;top:-2397;width:370;height:427" coordorigin="816,-2397" coordsize="370,427" path="m1058,-2028l944,-2028,1001,-1971,1058,-2028xe" filled="true" fillcolor="#231f20" stroked="false">
                <v:path arrowok="t"/>
                <v:fill type="solid"/>
              </v:shape>
              <v:shape style="position:absolute;left:816;top:-2397;width:370;height:427" coordorigin="816,-2397" coordsize="370,427" path="m1186,-2397l816,-2397,816,-2028,1186,-2028,1186,-2054,974,-2054,974,-2107,1186,-2107,1186,-2134,974,-2134,978,-2161,986,-2182,998,-2198,1012,-2210,1026,-2221,1039,-2232,1049,-2245,1053,-2261,1053,-2266,895,-2266,898,-2288,930,-2344,990,-2371,1001,-2371,1186,-2371,1186,-2397xe" filled="true" fillcolor="#231f20" stroked="false">
                <v:path arrowok="t"/>
                <v:fill type="solid"/>
              </v:shape>
              <v:shape style="position:absolute;left:816;top:-2397;width:370;height:427" coordorigin="816,-2397" coordsize="370,427" path="m1186,-2107l1027,-2107,1027,-2054,1186,-2054,1186,-2107xe" filled="true" fillcolor="#231f20" stroked="false">
                <v:path arrowok="t"/>
                <v:fill type="solid"/>
              </v:shape>
              <v:shape style="position:absolute;left:816;top:-2397;width:370;height:427" coordorigin="816,-2397" coordsize="370,427" path="m1186,-2371l1001,-2371,1024,-2369,1045,-2362,1092,-2318,1106,-2276,1103,-2251,1094,-2231,1082,-2214,1068,-2200,1054,-2186,1041,-2172,1032,-2156,1027,-2137,974,-2134,1186,-2134,1186,-2371xe" filled="true" fillcolor="#231f20" stroked="false">
                <v:path arrowok="t"/>
                <v:fill type="solid"/>
              </v:shape>
              <v:shape style="position:absolute;left:816;top:-2397;width:370;height:427" coordorigin="816,-2397" coordsize="370,427" path="m1020,-2315l992,-2313,971,-2306,957,-2293,949,-2276,895,-2266,1053,-2266,1049,-2284,1037,-2303,1020,-2315xe" filled="true" fillcolor="#231f20" stroked="false">
                <v:path arrowok="t"/>
                <v:fill type="solid"/>
              </v:shape>
            </v:group>
            <v:group style="position:absolute;left:763;top:-2450;width:475;height:555" coordorigin="763,-2450" coordsize="475,555">
              <v:shape style="position:absolute;left:763;top:-2450;width:475;height:555" coordorigin="763,-2450" coordsize="475,555" path="m816,-2450l794,-2446,777,-2433,766,-2414,763,-2028,768,-2006,781,-1989,800,-1978,922,-1975,1001,-1896,1076,-1971,1001,-1971,944,-2028,816,-2028,816,-2398,1238,-2398,1234,-2419,1221,-2437,1202,-2448,816,-2450xe" filled="true" fillcolor="#231f20" stroked="false">
                <v:path arrowok="t"/>
                <v:fill type="solid"/>
              </v:shape>
              <v:shape style="position:absolute;left:763;top:-2450;width:475;height:555" coordorigin="763,-2450" coordsize="475,555" path="m1238,-2398l1186,-2398,1186,-2028,1058,-2028,1001,-1971,1076,-1971,1080,-1975,1186,-1975,1207,-1980,1225,-1993,1236,-2012,1238,-2398xe" filled="true" fillcolor="#231f20" stroked="false">
                <v:path arrowok="t"/>
                <v:fill type="solid"/>
              </v:shape>
            </v:group>
            <v:group style="position:absolute;left:974;top:-2107;width:53;height:53" coordorigin="974,-2107" coordsize="53,53">
              <v:shape style="position:absolute;left:974;top:-2107;width:53;height:53" coordorigin="974,-2107" coordsize="53,53" path="m974,-2081l1027,-2081e" filled="false" stroked="true" strokeweight="2.739pt" strokecolor="#231f20">
                <v:path arrowok="t"/>
              </v:shape>
            </v:group>
            <v:group style="position:absolute;left:896;top:-2371;width:209;height:238" coordorigin="896,-2371" coordsize="209,238">
              <v:shape style="position:absolute;left:896;top:-2371;width:209;height:238" coordorigin="896,-2371" coordsize="209,238" path="m1089,-2318l1001,-2318,1023,-2314,1040,-2301,1051,-2282,1049,-2262,1042,-2245,1032,-2232,1020,-2220,1008,-2208,995,-2195,985,-2180,977,-2160,974,-2135,1027,-2134,1031,-2154,1040,-2171,1054,-2186,1069,-2199,1084,-2213,1097,-2229,1105,-2249,1103,-2275,1098,-2299,1089,-2318xe" filled="true" fillcolor="#231f20" stroked="false">
                <v:path arrowok="t"/>
                <v:fill type="solid"/>
              </v:shape>
              <v:shape style="position:absolute;left:896;top:-2371;width:209;height:238" coordorigin="896,-2371" coordsize="209,238" path="m1004,-2371l939,-2351,901,-2300,896,-2278,948,-2266,953,-2287,966,-2305,984,-2316,1001,-2318,1089,-2318,1088,-2320,1076,-2337,1061,-2351,1044,-2362,1024,-2368,1004,-2371xe" filled="true" fillcolor="#231f20" stroked="false">
                <v:path arrowok="t"/>
                <v:fill type="solid"/>
              </v:shape>
              <v:shape style="position:absolute;left:720;top:-3889;width:9746;height:1887" type="#_x0000_t202" filled="false" stroked="false">
                <v:textbox inset="0,0,0,0">
                  <w:txbxContent>
                    <w:p>
                      <w:pPr>
                        <w:spacing w:line="228" w:lineRule="exact" w:before="0"/>
                        <w:ind w:left="0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IPC/I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Audio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Job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Aid: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Barriers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to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vaccines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–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cost,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time,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and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spousal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refusal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250" w:lineRule="auto" w:before="0"/>
                        <w:ind w:left="0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addresses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some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common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faced</w:t>
                      </w:r>
                      <w:r>
                        <w:rPr>
                          <w:rFonts w:ascii="Times New Roman"/>
                          <w:color w:val="231F20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by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immunizing</w:t>
                      </w:r>
                      <w:r>
                        <w:rPr>
                          <w:rFonts w:ascii="Times New Roman"/>
                          <w:color w:val="231F20"/>
                          <w:w w:val="10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their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children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provides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examples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7"/>
                          <w:w w:val="110"/>
                          <w:sz w:val="22"/>
                        </w:rPr>
                        <w:t>FLW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might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respond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 </w:t>
                      </w:r>
                      <w:r>
                        <w:rPr>
                          <w:rFonts w:ascii="Times New Roman"/>
                          <w:color w:val="231F20"/>
                          <w:spacing w:val="1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 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facing</w:t>
                      </w:r>
                      <w:r>
                        <w:rPr>
                          <w:rFonts w:ascii="Times New Roman"/>
                          <w:color w:val="231F20"/>
                          <w:spacing w:val="21"/>
                          <w:w w:val="10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color w:val="231F20"/>
                          <w:spacing w:val="4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312" w:lineRule="exact" w:before="0"/>
                        <w:ind w:left="862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4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</w:txbxContent>
                </v:textbox>
                <w10:wrap type="none"/>
              </v:shape>
              <v:shape style="position:absolute;left:1560;top:-1783;width:85;height:928" type="#_x0000_t202" filled="false" stroked="false">
                <v:textbox inset="0,0,0,0">
                  <w:txbxContent>
                    <w:p>
                      <w:pPr>
                        <w:spacing w:line="229" w:lineRule="exact" w:before="0"/>
                        <w:ind w:left="22" w:right="0" w:firstLine="0"/>
                        <w:jc w:val="left"/>
                        <w:rPr>
                          <w:rFonts w:ascii="Myriad Pro" w:hAnsi="Myriad Pro" w:cs="Myriad Pro" w:eastAsia="Myriad Pro"/>
                          <w:sz w:val="22"/>
                          <w:szCs w:val="22"/>
                        </w:rPr>
                      </w:pPr>
                      <w:r>
                        <w:rPr>
                          <w:rFonts w:ascii="Myriad Pro" w:hAnsi="Myriad Pro" w:cs="Myriad Pro" w:eastAsia="Myriad Pro"/>
                          <w:color w:val="231F20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Myriad Pro" w:hAnsi="Myriad Pro" w:cs="Myriad Pro" w:eastAsia="Myriad Pro"/>
                          <w:sz w:val="22"/>
                          <w:szCs w:val="22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>
                      <w:pPr>
                        <w:spacing w:line="255" w:lineRule="exact" w:before="191"/>
                        <w:ind w:left="0" w:right="0" w:firstLine="0"/>
                        <w:jc w:val="left"/>
                        <w:rPr>
                          <w:rFonts w:ascii="Myriad Pro" w:hAnsi="Myriad Pro" w:cs="Myriad Pro" w:eastAsia="Myriad Pro"/>
                          <w:sz w:val="22"/>
                          <w:szCs w:val="22"/>
                        </w:rPr>
                      </w:pPr>
                      <w:r>
                        <w:rPr>
                          <w:rFonts w:ascii="Myriad Pro" w:hAnsi="Myriad Pro" w:cs="Myriad Pro" w:eastAsia="Myriad Pro"/>
                          <w:color w:val="231F20"/>
                          <w:sz w:val="22"/>
                          <w:szCs w:val="22"/>
                        </w:rPr>
                        <w:t>•</w:t>
                      </w:r>
                      <w:r>
                        <w:rPr>
                          <w:rFonts w:ascii="Myriad Pro" w:hAnsi="Myriad Pro" w:cs="Myriad Pro" w:eastAsia="Myriad Pro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2080;top:-1792;width:7792;height:1192" type="#_x0000_t202" filled="false" stroked="false">
                <v:textbox inset="0,0,0,0">
                  <w:txbxContent>
                    <w:p>
                      <w:pPr>
                        <w:spacing w:line="231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addition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heard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aid,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other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suggestions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arguments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would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give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facing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common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barriers?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50" w:lineRule="auto" w:before="191"/>
                        <w:ind w:left="3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 is another common barrier faced by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caregivers and how would you help a</w:t>
                      </w:r>
                      <w:r>
                        <w:rPr>
                          <w:rFonts w:ascii="Times New Roman"/>
                          <w:color w:val="231F20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overcome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barrier?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imes New Roman"/>
          <w:b/>
          <w:color w:val="95C93D"/>
          <w:w w:val="110"/>
          <w:sz w:val="36"/>
        </w:rPr>
        <w:t>Session</w:t>
      </w:r>
      <w:r>
        <w:rPr>
          <w:rFonts w:ascii="Times New Roman"/>
          <w:b/>
          <w:color w:val="95C93D"/>
          <w:spacing w:val="9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5.3</w:t>
      </w:r>
      <w:r>
        <w:rPr>
          <w:rFonts w:ascii="Times New Roman"/>
          <w:b/>
          <w:color w:val="95C93D"/>
          <w:spacing w:val="10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Conducting</w:t>
      </w:r>
      <w:r>
        <w:rPr>
          <w:rFonts w:ascii="Times New Roman"/>
          <w:b/>
          <w:color w:val="95C93D"/>
          <w:spacing w:val="9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A</w:t>
      </w:r>
      <w:r>
        <w:rPr>
          <w:rFonts w:ascii="Times New Roman"/>
          <w:b/>
          <w:color w:val="95C93D"/>
          <w:spacing w:val="10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Community</w:t>
      </w:r>
      <w:r>
        <w:rPr>
          <w:rFonts w:ascii="Times New Roman"/>
          <w:b/>
          <w:color w:val="95C93D"/>
          <w:spacing w:val="9"/>
          <w:w w:val="110"/>
          <w:sz w:val="36"/>
        </w:rPr>
        <w:t> </w:t>
      </w:r>
      <w:r>
        <w:rPr>
          <w:rFonts w:ascii="Times New Roman"/>
          <w:b/>
          <w:color w:val="95C93D"/>
          <w:w w:val="110"/>
          <w:sz w:val="36"/>
        </w:rPr>
        <w:t>Conversation</w:t>
      </w:r>
      <w:r>
        <w:rPr>
          <w:rFonts w:ascii="Times New Roman"/>
          <w:sz w:val="36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69" w:lineRule="exact" w:before="0"/>
        <w:ind w:left="165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2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Story</w:t>
      </w:r>
      <w:r>
        <w:rPr>
          <w:rFonts w:ascii="Times New Roman"/>
          <w:b/>
          <w:color w:val="5F6369"/>
          <w:spacing w:val="-2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and</w:t>
      </w:r>
      <w:r>
        <w:rPr>
          <w:rFonts w:ascii="Times New Roman"/>
          <w:b/>
          <w:color w:val="5F6369"/>
          <w:spacing w:val="-2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Brainstorm</w:t>
      </w:r>
      <w:r>
        <w:rPr>
          <w:rFonts w:ascii="Times New Roman"/>
          <w:sz w:val="28"/>
        </w:rPr>
      </w:r>
    </w:p>
    <w:p>
      <w:pPr>
        <w:pStyle w:val="BodyText"/>
        <w:spacing w:line="584" w:lineRule="exact"/>
        <w:ind w:left="720" w:right="0"/>
        <w:jc w:val="left"/>
      </w:pPr>
      <w:r>
        <w:rPr>
          <w:position w:val="-5"/>
        </w:rPr>
        <w:drawing>
          <wp:inline distT="0" distB="0" distL="0" distR="0">
            <wp:extent cx="420623" cy="404431"/>
            <wp:effectExtent l="0" t="0" r="0" b="0"/>
            <wp:docPr id="39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40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>     </w:t>
      </w:r>
      <w:r>
        <w:rPr>
          <w:color w:val="5F6369"/>
          <w:w w:val="110"/>
        </w:rPr>
        <w:t>Ask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read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following:</w:t>
      </w:r>
      <w:r>
        <w:rPr/>
      </w:r>
    </w:p>
    <w:p>
      <w:pPr>
        <w:pStyle w:val="BodyText"/>
        <w:spacing w:line="250" w:lineRule="auto" w:before="258"/>
        <w:ind w:left="1652" w:right="3235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worker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glances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calendar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realises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scheduled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 community outreach meeting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 the following </w:t>
      </w:r>
      <w:r>
        <w:rPr>
          <w:color w:val="5F6369"/>
          <w:spacing w:val="-5"/>
          <w:w w:val="110"/>
        </w:rPr>
        <w:t>day</w:t>
      </w:r>
      <w:r>
        <w:rPr>
          <w:color w:val="5F6369"/>
          <w:spacing w:val="-4"/>
          <w:w w:val="110"/>
        </w:rPr>
        <w:t>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07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5"/>
          <w:w w:val="110"/>
        </w:rPr>
        <w:t>day</w:t>
      </w:r>
      <w:r>
        <w:rPr>
          <w:color w:val="5F6369"/>
          <w:spacing w:val="-4"/>
          <w:w w:val="110"/>
        </w:rPr>
        <w:t>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arrive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venue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there.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710" w:right="0"/>
        <w:jc w:val="left"/>
      </w:pPr>
      <w:r>
        <w:rPr>
          <w:color w:val="5F6369"/>
          <w:w w:val="105"/>
        </w:rPr>
        <w:t>Ask</w:t>
      </w:r>
      <w:r>
        <w:rPr>
          <w:color w:val="5F6369"/>
          <w:spacing w:val="39"/>
          <w:w w:val="105"/>
        </w:rPr>
        <w:t> </w:t>
      </w:r>
      <w:r>
        <w:rPr>
          <w:color w:val="5F6369"/>
          <w:w w:val="105"/>
        </w:rPr>
        <w:t>participants:</w:t>
      </w:r>
      <w:r>
        <w:rPr/>
      </w:r>
    </w:p>
    <w:p>
      <w:pPr>
        <w:pStyle w:val="BodyText"/>
        <w:numPr>
          <w:ilvl w:val="0"/>
          <w:numId w:val="43"/>
        </w:numPr>
        <w:tabs>
          <w:tab w:pos="2070" w:val="left" w:leader="none"/>
        </w:tabs>
        <w:spacing w:line="243" w:lineRule="auto" w:before="187" w:after="0"/>
        <w:ind w:left="2069" w:right="2289" w:hanging="417"/>
        <w:jc w:val="left"/>
      </w:pPr>
      <w:r>
        <w:rPr>
          <w:color w:val="5F6369"/>
          <w:w w:val="115"/>
        </w:rPr>
        <w:t>What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possible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reasons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no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one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showed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up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attend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5"/>
        </w:rPr>
        <w:t>meeting?</w:t>
      </w:r>
      <w:r>
        <w:rPr/>
      </w:r>
    </w:p>
    <w:p>
      <w:pPr>
        <w:pStyle w:val="BodyText"/>
        <w:numPr>
          <w:ilvl w:val="0"/>
          <w:numId w:val="43"/>
        </w:numPr>
        <w:tabs>
          <w:tab w:pos="2070" w:val="left" w:leader="none"/>
        </w:tabs>
        <w:spacing w:line="240" w:lineRule="auto" w:before="184" w:after="0"/>
        <w:ind w:left="2069" w:right="0" w:hanging="417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avoided?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65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Discussing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Immunization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With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Communities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spacing w:line="250" w:lineRule="auto"/>
        <w:ind w:left="720" w:right="1566"/>
        <w:jc w:val="left"/>
      </w:pPr>
      <w:r>
        <w:rPr>
          <w:color w:val="5F6369"/>
          <w:w w:val="110"/>
        </w:rPr>
        <w:t>Our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job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arrange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opportunities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exchange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members.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opportunities,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technical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vaccinations,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importance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vaccination,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practical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Meanwhile,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teach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w w:val="113"/>
        </w:rPr>
        <w:t> </w:t>
      </w:r>
      <w:r>
        <w:rPr>
          <w:color w:val="5F6369"/>
          <w:spacing w:val="23"/>
          <w:w w:val="113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become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convenient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friendlier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currently</w:t>
      </w:r>
      <w:r>
        <w:rPr>
          <w:color w:val="5F6369"/>
          <w:spacing w:val="25"/>
          <w:w w:val="107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reached,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mobilize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neighbours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effectively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84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6.4pt;height:24.7pt;mso-position-horizontal-relative:char;mso-position-vertical-relative:line" coordorigin="0,0" coordsize="328,494">
            <v:group style="position:absolute;left:0;top:0;width:328;height:494" coordorigin="0,0" coordsize="328,494">
              <v:shape style="position:absolute;left:0;top:0;width:328;height:494" coordorigin="0,0" coordsize="328,494" path="m147,375l91,411,87,434,87,443,94,464,108,479,127,490,152,494,174,488,191,475,203,457,207,435,207,429,201,407,188,390,170,379,147,375xe" filled="true" fillcolor="#95c93d" stroked="false">
                <v:path arrowok="t"/>
                <v:fill type="solid"/>
              </v:shape>
              <v:shape style="position:absolute;left:0;top:0;width:328;height:494" coordorigin="0,0" coordsize="328,494" path="m321,97l159,97,186,100,205,110,218,125,222,146,222,150,177,198,117,213,105,227,103,249,113,306,126,323,147,329,164,327,181,315,190,296,208,279,269,255,312,212,328,146,328,142,326,118,321,97xe" filled="true" fillcolor="#95c93d" stroked="false">
                <v:path arrowok="t"/>
                <v:fill type="solid"/>
              </v:shape>
              <v:shape style="position:absolute;left:0;top:0;width:328;height:494" coordorigin="0,0" coordsize="328,494" path="m160,0l97,8,27,44,0,96,9,116,26,130,47,135,59,135,70,130,83,121,101,110,119,103,138,98,159,97,321,97,321,96,289,44,234,11,186,1,160,0xe" filled="true" fillcolor="#95c93d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678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83.25pt;height:58.1pt;mso-position-horizontal-relative:char;mso-position-vertical-relative:line" coordorigin="0,0" coordsize="3665,1162">
            <v:group style="position:absolute;left:26;top:1136;width:3614;height:2" coordorigin="26,1136" coordsize="3614,2">
              <v:shape style="position:absolute;left:26;top:1136;width:3614;height:2" coordorigin="26,1136" coordsize="3614,0" path="m3639,1136l26,1136e" filled="false" stroked="true" strokeweight="2.575pt" strokecolor="#95c93d">
                <v:path arrowok="t"/>
              </v:shape>
            </v:group>
            <v:group style="position:absolute;left:1832;top:195;width:348;height:904" coordorigin="1832,195" coordsize="348,904">
              <v:shape style="position:absolute;left:1832;top:195;width:348;height:904" coordorigin="1832,195" coordsize="348,904" path="m1935,1098l1935,353,1956,377,1975,399,2022,447,2067,470,2076,468,2119,406,2150,325,2175,252,2180,233,2179,217,2173,205,2165,198,2154,195,2142,196,2129,202,2117,213,2108,229,2091,255,2046,310,2032,315,2025,314,2018,310,2011,304,2003,298,1994,290,1938,261,1865,253,1832,255e" filled="false" stroked="true" strokeweight="2.575pt" strokecolor="#95c93d">
                <v:path arrowok="t"/>
              </v:shape>
            </v:group>
            <v:group style="position:absolute;left:1486;top:195;width:347;height:904" coordorigin="1486,195" coordsize="347,904">
              <v:shape style="position:absolute;left:1486;top:195;width:347;height:904" coordorigin="1486,195" coordsize="347,904" path="m1832,255l1801,253,1773,254,1750,257,1684,283,1656,306,1649,313,1643,317,1636,320,1629,320,1622,317,1579,269,1555,225,1545,210,1533,200,1520,196,1508,195,1498,199,1490,208,1486,220,1486,237,1516,309,1564,376,1629,403,1644,402,1705,375,1730,353,1730,1098e" filled="false" stroked="true" strokeweight="2.575pt" strokecolor="#95c93d">
                <v:path arrowok="t"/>
              </v:shape>
            </v:group>
            <v:group style="position:absolute;left:1730;top:26;width:205;height:204" coordorigin="1730,26" coordsize="205,204">
              <v:shape style="position:absolute;left:1730;top:26;width:205;height:204" coordorigin="1730,26" coordsize="205,204" path="m1935,127l1914,190,1860,226,1838,230,1814,227,1757,196,1730,138,1732,112,1763,53,1818,26,1844,28,1905,56,1933,111,1935,127xe" filled="false" stroked="true" strokeweight="2.575pt" strokecolor="#95c93d">
                <v:path arrowok="t"/>
              </v:shape>
            </v:group>
            <v:group style="position:absolute;left:1832;top:698;width:2;height:401" coordorigin="1832,698" coordsize="2,401">
              <v:shape style="position:absolute;left:1832;top:698;width:2;height:401" coordorigin="1832,698" coordsize="0,401" path="m1832,698l1832,1098e" filled="false" stroked="true" strokeweight="2.575pt" strokecolor="#95c93d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776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64"/>
          <w:footerReference w:type="default" r:id="rId165"/>
          <w:pgSz w:w="11910" w:h="16840"/>
          <w:pgMar w:header="0" w:footer="0" w:top="1120" w:bottom="28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50" w:lineRule="auto" w:before="78"/>
        <w:ind w:left="1440" w:right="798"/>
        <w:jc w:val="left"/>
      </w:pPr>
      <w:r>
        <w:rPr/>
        <w:pict>
          <v:group style="position:absolute;margin-left:0pt;margin-top:9.113801pt;width:.1pt;height:190.1pt;mso-position-horizontal-relative:page;mso-position-vertical-relative:paragraph;z-index:7792" coordorigin="0,182" coordsize="2,3802">
            <v:shape style="position:absolute;left:0;top:182;width:2;height:3802" coordorigin="0,182" coordsize="0,3802" path="m0,182l0,3984e" filled="false" stroked="true" strokeweight=".1pt" strokecolor="#95c93d">
              <v:path arrowok="t"/>
            </v:shape>
            <w10:wrap type="none"/>
          </v:group>
        </w:pict>
      </w:r>
      <w:r>
        <w:rPr>
          <w:color w:val="5F6369"/>
          <w:w w:val="110"/>
        </w:rPr>
        <w:t>Many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activities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exchange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Which one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choose 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depend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 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engage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them.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approaches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conversation,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mobilization,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advocacy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campaign.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plan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hope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it,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be.</w:t>
      </w:r>
      <w:r>
        <w:rPr/>
      </w:r>
    </w:p>
    <w:p>
      <w:pPr>
        <w:pStyle w:val="BodyText"/>
        <w:spacing w:line="250" w:lineRule="auto" w:before="180"/>
        <w:ind w:left="1440" w:right="1049"/>
        <w:jc w:val="both"/>
      </w:pPr>
      <w:r>
        <w:rPr>
          <w:color w:val="5F6369"/>
          <w:spacing w:val="-10"/>
          <w:w w:val="110"/>
        </w:rPr>
        <w:t>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meetings,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places,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market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places,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23"/>
          <w:w w:val="118"/>
        </w:rPr>
        <w:t> </w:t>
      </w:r>
      <w:r>
        <w:rPr>
          <w:color w:val="5F6369"/>
          <w:w w:val="110"/>
        </w:rPr>
        <w:t>forth.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written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materials,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posters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leaflets,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2"/>
          <w:w w:val="106"/>
        </w:rPr>
        <w:t> </w:t>
      </w:r>
      <w:r>
        <w:rPr>
          <w:color w:val="5F6369"/>
          <w:w w:val="110"/>
        </w:rPr>
        <w:t>messages.</w:t>
      </w:r>
      <w:r>
        <w:rPr/>
      </w:r>
    </w:p>
    <w:p>
      <w:pPr>
        <w:pStyle w:val="BodyText"/>
        <w:spacing w:line="250" w:lineRule="auto" w:before="180"/>
        <w:ind w:left="1440" w:right="798"/>
        <w:jc w:val="left"/>
      </w:pPr>
      <w:r>
        <w:rPr>
          <w:color w:val="5F6369"/>
          <w:w w:val="110"/>
        </w:rPr>
        <w:t>Dramatic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television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shows,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plays,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radio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broadcasts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heard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understood.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-1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Conversation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6"/>
        <w:jc w:val="both"/>
      </w:pPr>
      <w:r>
        <w:rPr>
          <w:color w:val="5F6369"/>
          <w:w w:val="110"/>
        </w:rPr>
        <w:t>Community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conversations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successful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5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opportunity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5"/>
          <w:w w:val="110"/>
        </w:rPr>
        <w:t> </w:t>
      </w:r>
      <w:r>
        <w:rPr>
          <w:color w:val="5F6369"/>
          <w:w w:val="110"/>
        </w:rPr>
        <w:t>heard.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participate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unless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ease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believe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heard,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organize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successful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conversation,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points: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7" w:after="0"/>
        <w:ind w:left="1799" w:right="0" w:hanging="359"/>
        <w:jc w:val="left"/>
      </w:pPr>
      <w:r>
        <w:rPr>
          <w:color w:val="5F6369"/>
          <w:w w:val="110"/>
        </w:rPr>
        <w:t>Decide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purpose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advertise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widely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Decide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attend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invited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intended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audience.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5"/>
        </w:rPr>
        <w:t>Prepare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agenda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for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meeting.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751" w:hanging="359"/>
        <w:jc w:val="left"/>
      </w:pPr>
      <w:r>
        <w:rPr>
          <w:color w:val="5F6369"/>
          <w:w w:val="110"/>
        </w:rPr>
        <w:t>Decide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date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attend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informed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2"/>
          <w:w w:val="110"/>
        </w:rPr>
        <w:t>meeting’s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location.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Choose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place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allows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hear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2"/>
          <w:w w:val="110"/>
        </w:rPr>
        <w:t>another’s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views.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873" w:hanging="359"/>
        <w:jc w:val="left"/>
      </w:pPr>
      <w:r>
        <w:rPr>
          <w:color w:val="5F6369"/>
          <w:w w:val="110"/>
        </w:rPr>
        <w:t>Facilitate the conversation in an open and non-judgmental </w:t>
      </w:r>
      <w:r>
        <w:rPr>
          <w:color w:val="5F6369"/>
          <w:spacing w:val="-4"/>
          <w:w w:val="110"/>
        </w:rPr>
        <w:t>way,</w:t>
      </w:r>
      <w:r>
        <w:rPr>
          <w:color w:val="5F6369"/>
          <w:w w:val="110"/>
        </w:rPr>
        <w:t> so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everyone feels included and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respected.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When</w:t>
      </w:r>
      <w:r>
        <w:rPr>
          <w:rFonts w:ascii="Times New Roman"/>
          <w:b/>
          <w:color w:val="5F6369"/>
          <w:spacing w:val="-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Arrange</w:t>
      </w:r>
      <w:r>
        <w:rPr>
          <w:rFonts w:ascii="Times New Roman"/>
          <w:b/>
          <w:color w:val="5F6369"/>
          <w:spacing w:val="-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Community</w:t>
      </w:r>
      <w:r>
        <w:rPr>
          <w:rFonts w:ascii="Times New Roman"/>
          <w:b/>
          <w:color w:val="5F6369"/>
          <w:spacing w:val="-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Conversation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There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situations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arrange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program,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example: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7" w:after="0"/>
        <w:ind w:left="1799" w:right="0" w:hanging="359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large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numbers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families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who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do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not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rate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any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had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serious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adverse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reactions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after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2"/>
          <w:numId w:val="19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believe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negative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rumours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circulating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89"/>
        <w:ind w:left="7352" w:right="1164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781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7352" w:right="132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66"/>
          <w:footerReference w:type="default" r:id="rId167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Who</w:t>
      </w:r>
      <w:r>
        <w:rPr>
          <w:rFonts w:ascii="Times New Roman"/>
          <w:b/>
          <w:color w:val="5F6369"/>
          <w:spacing w:val="-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Involve</w:t>
      </w:r>
      <w:r>
        <w:rPr>
          <w:rFonts w:ascii="Times New Roman"/>
          <w:b/>
          <w:color w:val="5F6369"/>
          <w:spacing w:val="-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-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-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Community</w:t>
      </w:r>
      <w:r>
        <w:rPr>
          <w:rFonts w:ascii="Times New Roman"/>
          <w:b/>
          <w:color w:val="5F6369"/>
          <w:spacing w:val="-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Conversation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invite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depend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context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situation: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6" w:lineRule="auto" w:before="0" w:after="0"/>
        <w:ind w:left="1079" w:right="1813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numbers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invite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representatives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neighbours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26"/>
          <w:w w:val="105"/>
        </w:rPr>
        <w:t> </w:t>
      </w:r>
      <w:r>
        <w:rPr>
          <w:color w:val="5F6369"/>
          <w:w w:val="105"/>
        </w:rPr>
        <w:t>immunization.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6" w:lineRule="auto" w:before="180" w:after="0"/>
        <w:ind w:left="1079" w:right="1499" w:hanging="359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high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dropout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rate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program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areas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21"/>
          <w:w w:val="105"/>
        </w:rPr>
        <w:t> </w:t>
      </w:r>
      <w:r>
        <w:rPr>
          <w:color w:val="5F6369"/>
          <w:spacing w:val="-2"/>
          <w:w w:val="105"/>
        </w:rPr>
        <w:t>community,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7"/>
          <w:w w:val="107"/>
        </w:rPr>
        <w:t> </w:t>
      </w:r>
      <w:r>
        <w:rPr>
          <w:color w:val="5F6369"/>
          <w:w w:val="105"/>
        </w:rPr>
        <w:t>could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invite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parents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families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whose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started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vaccinations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but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did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not</w:t>
      </w:r>
      <w:r>
        <w:rPr>
          <w:color w:val="5F6369"/>
          <w:w w:val="113"/>
        </w:rPr>
        <w:t>  </w:t>
      </w:r>
      <w:r>
        <w:rPr>
          <w:color w:val="5F6369"/>
          <w:w w:val="105"/>
        </w:rPr>
        <w:t>complete  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them.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0" w:after="0"/>
        <w:ind w:left="1079" w:right="1617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children have had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serious adverse reactions after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immunization, you might invite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parents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children,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along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parents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/>
      </w:r>
    </w:p>
    <w:p>
      <w:pPr>
        <w:pStyle w:val="BodyText"/>
        <w:spacing w:line="240" w:lineRule="auto" w:before="7"/>
        <w:ind w:left="1079" w:right="0"/>
        <w:jc w:val="left"/>
      </w:pPr>
      <w:r>
        <w:rPr>
          <w:color w:val="5F6369"/>
          <w:w w:val="110"/>
        </w:rPr>
        <w:t>adversely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affected.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6" w:lineRule="auto" w:before="187" w:after="0"/>
        <w:ind w:left="1079" w:right="1580" w:hanging="359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believe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negative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rumours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circulating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immunization,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might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invite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those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believe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being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influenced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rumours,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along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with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05"/>
        </w:rPr>
        <w:t>leaders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other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influential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people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local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who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support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immunization.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Assessment,</w:t>
      </w:r>
      <w:r>
        <w:rPr>
          <w:rFonts w:ascii="Times New Roman"/>
          <w:b/>
          <w:color w:val="5F6369"/>
          <w:spacing w:val="1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Monitoring,</w:t>
      </w:r>
      <w:r>
        <w:rPr>
          <w:rFonts w:ascii="Times New Roman"/>
          <w:b/>
          <w:color w:val="5F6369"/>
          <w:spacing w:val="1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And</w:t>
      </w:r>
      <w:r>
        <w:rPr>
          <w:rFonts w:ascii="Times New Roman"/>
          <w:b/>
          <w:color w:val="5F6369"/>
          <w:spacing w:val="1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Evaluation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45"/>
        <w:jc w:val="left"/>
      </w:pP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strategy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activity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working.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Here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2"/>
          <w:w w:val="107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evaluate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effectiveness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activities: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7" w:after="0"/>
        <w:ind w:left="1079" w:right="1606" w:hanging="359"/>
        <w:jc w:val="left"/>
      </w:pP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attended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were.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4" w:after="0"/>
        <w:ind w:left="1079" w:right="1873" w:hanging="359"/>
        <w:jc w:val="left"/>
      </w:pP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22"/>
          <w:w w:val="113"/>
        </w:rPr>
        <w:t> </w:t>
      </w:r>
      <w:r>
        <w:rPr>
          <w:color w:val="5F6369"/>
          <w:w w:val="110"/>
        </w:rPr>
        <w:t>regularly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before.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8" w:lineRule="auto" w:before="184" w:after="0"/>
        <w:ind w:left="1079" w:right="1776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someone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known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brings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time,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knew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available.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establish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w w:val="110"/>
        </w:rPr>
        <w:t> informed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others.</w:t>
      </w:r>
      <w:r>
        <w:rPr/>
      </w:r>
    </w:p>
    <w:p>
      <w:pPr>
        <w:spacing w:before="120"/>
        <w:ind w:left="71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455.666992pt;margin-top:17.229pt;width:42.85pt;height:43.2pt;mso-position-horizontal-relative:page;mso-position-vertical-relative:paragraph;z-index:-269032" type="#_x0000_t202" filled="false" stroked="false">
            <v:textbox inset="0,0,0,0">
              <w:txbxContent>
                <w:p>
                  <w:pPr>
                    <w:spacing w:before="129"/>
                    <w:ind w:left="234" w:right="0" w:firstLine="0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Times New Roman"/>
                      <w:b/>
                      <w:color w:val="95C93D"/>
                      <w:w w:val="110"/>
                      <w:sz w:val="36"/>
                    </w:rPr>
                    <w:t>4</w:t>
                  </w:r>
                  <w:r>
                    <w:rPr>
                      <w:rFonts w:ascii="Times New Roman"/>
                      <w:sz w:val="3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4.977997pt;margin-top:40.386002pt;width:43.95pt;height:43.95pt;mso-position-horizontal-relative:page;mso-position-vertical-relative:paragraph;z-index:-269008" type="#_x0000_t202" filled="false" stroked="false">
            <v:textbox inset="0,0,0,0">
              <w:txbxContent>
                <w:p>
                  <w:pPr>
                    <w:spacing w:before="245"/>
                    <w:ind w:left="258" w:right="0" w:firstLine="0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Times New Roman"/>
                      <w:b/>
                      <w:color w:val="95C93D"/>
                      <w:w w:val="110"/>
                      <w:sz w:val="36"/>
                    </w:rPr>
                    <w:t>3</w:t>
                  </w:r>
                  <w:r>
                    <w:rPr>
                      <w:rFonts w:ascii="Times New Roman"/>
                      <w:sz w:val="3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9.614014pt;margin-top:6.19pt;width:40.7pt;height:41.05pt;mso-position-horizontal-relative:page;mso-position-vertical-relative:paragraph;z-index:-268984" type="#_x0000_t202" filled="false" stroked="false">
            <v:textbox inset="0,0,0,0">
              <w:txbxContent>
                <w:p>
                  <w:pPr>
                    <w:spacing w:before="209"/>
                    <w:ind w:left="246" w:right="0" w:firstLine="0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Times New Roman"/>
                      <w:b/>
                      <w:color w:val="95C93D"/>
                      <w:w w:val="110"/>
                      <w:sz w:val="36"/>
                    </w:rPr>
                    <w:t>2</w:t>
                  </w:r>
                  <w:r>
                    <w:rPr>
                      <w:rFonts w:ascii="Times New Roman"/>
                      <w:sz w:val="3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1.590027pt;margin-top:40.549pt;width:37.450pt;height:37.8pt;mso-position-horizontal-relative:page;mso-position-vertical-relative:paragraph;z-index:-268960" type="#_x0000_t202" filled="false" stroked="false">
            <v:textbox inset="0,0,0,0">
              <w:txbxContent>
                <w:p>
                  <w:pPr>
                    <w:spacing w:before="169"/>
                    <w:ind w:left="229" w:right="0" w:firstLine="0"/>
                    <w:jc w:val="left"/>
                    <w:rPr>
                      <w:rFonts w:ascii="Times New Roman" w:hAnsi="Times New Roman" w:cs="Times New Roman" w:eastAsia="Times New Roman"/>
                      <w:sz w:val="36"/>
                      <w:szCs w:val="36"/>
                    </w:rPr>
                  </w:pPr>
                  <w:r>
                    <w:rPr>
                      <w:rFonts w:ascii="Times New Roman"/>
                      <w:b/>
                      <w:color w:val="95C93D"/>
                      <w:w w:val="110"/>
                      <w:sz w:val="36"/>
                    </w:rPr>
                    <w:t>1</w:t>
                  </w:r>
                  <w:r>
                    <w:rPr>
                      <w:rFonts w:ascii="Times New Roman"/>
                      <w:sz w:val="3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55.666992pt;margin-top:6.19pt;width:103.4pt;height:78.150pt;mso-position-horizontal-relative:page;mso-position-vertical-relative:paragraph;z-index:7936" coordorigin="9113,124" coordsize="2068,1563">
            <v:group style="position:absolute;left:9113;top:345;width:857;height:864" coordorigin="9113,345" coordsize="857,864">
              <v:shape style="position:absolute;left:9113;top:345;width:857;height:864" coordorigin="9113,345" coordsize="857,864" path="m9113,345l9970,345,9970,1209,9113,1209,9113,345xe" filled="true" fillcolor="#231f20" stroked="false">
                <v:path arrowok="t"/>
                <v:fill type="solid"/>
              </v:shape>
            </v:group>
            <v:group style="position:absolute;left:9168;top:374;width:749;height:750" coordorigin="9168,374" coordsize="749,750">
              <v:shape style="position:absolute;left:9168;top:374;width:749;height:750" coordorigin="9168,374" coordsize="749,750" path="m9443,374l9168,850,9641,1124,9916,647,9443,374xe" filled="false" stroked="true" strokeweight="2.432pt" strokecolor="#95c93d">
                <v:path arrowok="t"/>
              </v:shape>
            </v:group>
            <v:group style="position:absolute;left:9700;top:808;width:879;height:879" coordorigin="9700,808" coordsize="879,879">
              <v:shape style="position:absolute;left:9700;top:808;width:879;height:879" coordorigin="9700,808" coordsize="879,879" path="m9700,808l10578,808,10578,1686,9700,1686,9700,808xe" filled="true" fillcolor="#231f20" stroked="false">
                <v:path arrowok="t"/>
                <v:fill type="solid"/>
              </v:shape>
            </v:group>
            <v:group style="position:absolute;left:9755;top:838;width:766;height:767" coordorigin="9755,838" coordsize="766,767">
              <v:shape style="position:absolute;left:9755;top:838;width:766;height:767" coordorigin="9755,838" coordsize="766,767" path="m9755,1159l10078,1604,10521,1283,10197,838,9755,1159xe" filled="false" stroked="true" strokeweight="2.432pt" strokecolor="#95c93d">
                <v:path arrowok="t"/>
              </v:shape>
            </v:group>
            <v:group style="position:absolute;left:9792;top:124;width:814;height:821" coordorigin="9792,124" coordsize="814,821">
              <v:shape style="position:absolute;left:9792;top:124;width:814;height:821" coordorigin="9792,124" coordsize="814,821" path="m9792,124l10606,124,10606,945,9792,945,9792,124xe" filled="true" fillcolor="#231f20" stroked="false">
                <v:path arrowok="t"/>
                <v:fill type="solid"/>
              </v:shape>
            </v:group>
            <v:group style="position:absolute;left:9845;top:151;width:708;height:710" coordorigin="9845,151" coordsize="708,710">
              <v:shape style="position:absolute;left:9845;top:151;width:708;height:710" coordorigin="9845,151" coordsize="708,710" path="m9845,347l10042,861,10553,665,10355,151,9845,347xe" filled="false" stroked="true" strokeweight="2.432pt" strokecolor="#95c93d">
                <v:path arrowok="t"/>
              </v:shape>
            </v:group>
            <v:group style="position:absolute;left:10432;top:811;width:749;height:756" coordorigin="10432,811" coordsize="749,756">
              <v:shape style="position:absolute;left:10432;top:811;width:749;height:756" coordorigin="10432,811" coordsize="749,756" path="m10432,811l11181,811,11181,1567,10432,1567,10432,811xe" filled="true" fillcolor="#231f20" stroked="false">
                <v:path arrowok="t"/>
                <v:fill type="solid"/>
              </v:shape>
            </v:group>
            <v:group style="position:absolute;left:10482;top:836;width:650;height:652" coordorigin="10482,836" coordsize="650,652">
              <v:shape style="position:absolute;left:10482;top:836;width:650;height:652" coordorigin="10482,836" coordsize="650,652" path="m10482,950l10596,1488,11131,1374,11017,836,10482,950xe" filled="false" stroked="true" strokeweight="2.432pt" strokecolor="#95c93d">
                <v:path arrowok="t"/>
              </v:shape>
            </v:group>
            <w10:wrap type="none"/>
          </v:group>
        </w:pict>
      </w:r>
      <w:r>
        <w:rPr>
          <w:position w:val="-13"/>
        </w:rPr>
        <w:drawing>
          <wp:inline distT="0" distB="0" distL="0" distR="0">
            <wp:extent cx="420611" cy="404426"/>
            <wp:effectExtent l="0" t="0" r="0" b="0"/>
            <wp:docPr id="41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11" cy="40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3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Planning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Conversation</w:t>
      </w:r>
      <w:r>
        <w:rPr>
          <w:rFonts w:ascii="Times New Roman"/>
          <w:sz w:val="28"/>
        </w:rPr>
      </w:r>
    </w:p>
    <w:p>
      <w:pPr>
        <w:spacing w:before="181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spacing w:val="-6"/>
          <w:w w:val="110"/>
          <w:sz w:val="22"/>
          <w:szCs w:val="22"/>
        </w:rPr>
        <w:t>*</w:t>
      </w:r>
      <w:r>
        <w:rPr>
          <w:rFonts w:ascii="Times New Roman" w:hAnsi="Times New Roman" w:cs="Times New Roman" w:eastAsia="Times New Roman"/>
          <w:b/>
          <w:bCs/>
          <w:color w:val="5F6369"/>
          <w:spacing w:val="-8"/>
          <w:w w:val="110"/>
          <w:sz w:val="22"/>
          <w:szCs w:val="22"/>
        </w:rPr>
        <w:t>Y</w:t>
      </w:r>
      <w:r>
        <w:rPr>
          <w:rFonts w:ascii="Times New Roman" w:hAnsi="Times New Roman" w:cs="Times New Roman" w:eastAsia="Times New Roman"/>
          <w:b/>
          <w:bCs/>
          <w:color w:val="5F6369"/>
          <w:spacing w:val="-6"/>
          <w:w w:val="110"/>
          <w:sz w:val="22"/>
          <w:szCs w:val="22"/>
        </w:rPr>
        <w:t>ou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will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need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b/>
          <w:bCs/>
          <w:color w:val="5F6369"/>
          <w:spacing w:val="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“Steps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Community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Meetings”</w:t>
      </w:r>
      <w:r>
        <w:rPr>
          <w:rFonts w:ascii="Times New Roman" w:hAnsi="Times New Roman" w:cs="Times New Roman" w:eastAsia="Times New Roman"/>
          <w:b/>
          <w:bCs/>
          <w:color w:val="5F6369"/>
          <w:spacing w:val="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worksheet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(Appendix</w:t>
      </w:r>
      <w:r>
        <w:rPr>
          <w:rFonts w:ascii="Times New Roman" w:hAnsi="Times New Roman" w:cs="Times New Roman" w:eastAsia="Times New Roman"/>
          <w:b/>
          <w:bCs/>
          <w:color w:val="5F6369"/>
          <w:spacing w:val="1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E).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teams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50" w:lineRule="auto" w:before="101" w:after="0"/>
        <w:ind w:left="1079" w:right="1442" w:hanging="359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‘Steps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Meetings’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handout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group.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handout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pre-cut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tiles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along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dotted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lines.</w:t>
      </w:r>
      <w:r>
        <w:rPr/>
      </w: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40" w:lineRule="auto" w:before="90" w:after="0"/>
        <w:ind w:left="1079" w:right="0" w:hanging="359"/>
        <w:jc w:val="left"/>
      </w:pPr>
      <w:r>
        <w:rPr>
          <w:color w:val="5F6369"/>
          <w:w w:val="110"/>
        </w:rPr>
        <w:t>Instruct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organize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tiles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proper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order.</w:t>
      </w:r>
      <w:r>
        <w:rPr/>
      </w: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40" w:lineRule="auto" w:before="101" w:after="0"/>
        <w:ind w:left="1079" w:right="0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organizes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cards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order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quickest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prize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recognition.</w:t>
      </w:r>
      <w:r>
        <w:rPr/>
      </w: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40" w:lineRule="auto" w:before="101" w:after="0"/>
        <w:ind w:left="1079" w:right="0" w:hanging="359"/>
        <w:jc w:val="left"/>
      </w:pPr>
      <w:r>
        <w:rPr>
          <w:color w:val="5F6369"/>
          <w:w w:val="115"/>
        </w:rPr>
        <w:t>Read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correct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answer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entire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training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group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ask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if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any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questions.</w:t>
      </w:r>
      <w:r>
        <w:rPr/>
      </w:r>
    </w:p>
    <w:p>
      <w:pPr>
        <w:pStyle w:val="BodyText"/>
        <w:numPr>
          <w:ilvl w:val="0"/>
          <w:numId w:val="44"/>
        </w:numPr>
        <w:tabs>
          <w:tab w:pos="1080" w:val="left" w:leader="none"/>
        </w:tabs>
        <w:spacing w:line="240" w:lineRule="auto" w:before="101" w:after="0"/>
        <w:ind w:left="1079" w:right="0" w:hanging="359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tips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hosting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conversations.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796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68"/>
          <w:footerReference w:type="default" r:id="rId169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240" w:lineRule="auto" w:before="195"/>
        <w:ind w:left="1440" w:right="0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sample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conversation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agenda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found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Appendix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19"/>
          <w:w w:val="110"/>
        </w:rPr>
        <w:t>F</w:t>
      </w:r>
      <w:r>
        <w:rPr>
          <w:color w:val="5F6369"/>
          <w:spacing w:val="-17"/>
          <w:w w:val="110"/>
        </w:rPr>
        <w:t>.</w:t>
      </w:r>
      <w:r>
        <w:rPr/>
      </w:r>
    </w:p>
    <w:p>
      <w:pPr>
        <w:spacing w:before="195"/>
        <w:ind w:left="143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8"/>
        </w:rPr>
        <w:drawing>
          <wp:inline distT="0" distB="0" distL="0" distR="0">
            <wp:extent cx="395272" cy="395278"/>
            <wp:effectExtent l="0" t="0" r="0" b="0"/>
            <wp:docPr id="43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72" cy="39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8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3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</w:t>
      </w:r>
      <w:r>
        <w:rPr>
          <w:rFonts w:ascii="Times New Roman"/>
          <w:sz w:val="28"/>
        </w:rPr>
      </w:r>
    </w:p>
    <w:p>
      <w:pPr>
        <w:pStyle w:val="BodyText"/>
        <w:numPr>
          <w:ilvl w:val="1"/>
          <w:numId w:val="44"/>
        </w:numPr>
        <w:tabs>
          <w:tab w:pos="2791" w:val="left" w:leader="none"/>
        </w:tabs>
        <w:spacing w:line="243" w:lineRule="auto" w:before="125" w:after="0"/>
        <w:ind w:left="2790" w:right="921" w:hanging="464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evaluate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made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difference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3"/>
          <w:w w:val="110"/>
        </w:rPr>
        <w:t>people’s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behaviour?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38"/>
        <w:ind w:left="2248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FFFFFF"/>
          <w:w w:val="120"/>
          <w:sz w:val="54"/>
        </w:rPr>
        <w:t>Key</w:t>
      </w:r>
      <w:r>
        <w:rPr>
          <w:rFonts w:ascii="Times New Roman"/>
          <w:b/>
          <w:color w:val="FFFFFF"/>
          <w:spacing w:val="18"/>
          <w:w w:val="120"/>
          <w:sz w:val="54"/>
        </w:rPr>
        <w:t> </w:t>
      </w:r>
      <w:r>
        <w:rPr>
          <w:rFonts w:ascii="Times New Roman"/>
          <w:b/>
          <w:color w:val="FFFFFF"/>
          <w:spacing w:val="-60"/>
          <w:w w:val="120"/>
          <w:sz w:val="54"/>
        </w:rPr>
        <w:t>T</w:t>
      </w:r>
      <w:r>
        <w:rPr>
          <w:rFonts w:ascii="Times New Roman"/>
          <w:b/>
          <w:color w:val="FFFFFF"/>
          <w:w w:val="120"/>
          <w:sz w:val="54"/>
        </w:rPr>
        <w:t>akeaway</w:t>
      </w:r>
      <w:r>
        <w:rPr>
          <w:rFonts w:ascii="Times New Roman"/>
          <w:sz w:val="5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0"/>
          <w:numId w:val="45"/>
        </w:numPr>
        <w:tabs>
          <w:tab w:pos="1799" w:val="left" w:leader="none"/>
          <w:tab w:pos="1801" w:val="left" w:leader="none"/>
        </w:tabs>
        <w:spacing w:line="243" w:lineRule="auto" w:before="74" w:after="0"/>
        <w:ind w:left="1800" w:right="1766" w:hanging="360"/>
        <w:jc w:val="left"/>
      </w:pPr>
      <w:r>
        <w:rPr>
          <w:color w:val="5F6369"/>
          <w:w w:val="105"/>
        </w:rPr>
        <w:t>Carefully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plan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meeting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address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specific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attitudinal,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informational,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behavioural</w:t>
      </w:r>
      <w:r>
        <w:rPr>
          <w:color w:val="5F6369"/>
          <w:spacing w:val="26"/>
          <w:w w:val="105"/>
        </w:rPr>
        <w:t> </w:t>
      </w:r>
      <w:r>
        <w:rPr>
          <w:color w:val="5F6369"/>
          <w:w w:val="105"/>
        </w:rPr>
        <w:t>barrier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facing.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IPC/I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spacing w:val="-2"/>
          <w:w w:val="110"/>
          <w:sz w:val="22"/>
        </w:rPr>
        <w:t>V</w:t>
      </w:r>
      <w:r>
        <w:rPr>
          <w:rFonts w:ascii="Times New Roman"/>
          <w:b/>
          <w:color w:val="5F6369"/>
          <w:spacing w:val="-1"/>
          <w:w w:val="110"/>
          <w:sz w:val="22"/>
        </w:rPr>
        <w:t>ideo: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Engaging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communities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community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leaders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dialogue</w:t>
      </w:r>
      <w:r>
        <w:rPr>
          <w:rFonts w:ascii="Times New Roman"/>
          <w:sz w:val="22"/>
        </w:rPr>
      </w:r>
    </w:p>
    <w:p>
      <w:pPr>
        <w:pStyle w:val="BodyText"/>
        <w:spacing w:line="250" w:lineRule="auto" w:before="11"/>
        <w:ind w:left="1440" w:right="69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takes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identifying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engaging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acceptance.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2243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Reflection</w:t>
      </w:r>
      <w:r>
        <w:rPr>
          <w:rFonts w:ascii="Times New Roman"/>
          <w:b/>
          <w:color w:val="5F6369"/>
          <w:spacing w:val="3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Questions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45"/>
        </w:numPr>
        <w:tabs>
          <w:tab w:pos="2881" w:val="left" w:leader="none"/>
        </w:tabs>
        <w:spacing w:line="243" w:lineRule="auto" w:before="7" w:after="0"/>
        <w:ind w:left="2880" w:right="2042" w:hanging="637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engaging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strengthen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communication?</w:t>
      </w:r>
      <w:r>
        <w:rPr/>
      </w:r>
    </w:p>
    <w:p>
      <w:pPr>
        <w:pStyle w:val="BodyText"/>
        <w:numPr>
          <w:ilvl w:val="1"/>
          <w:numId w:val="45"/>
        </w:numPr>
        <w:tabs>
          <w:tab w:pos="2881" w:val="left" w:leader="none"/>
        </w:tabs>
        <w:spacing w:line="240" w:lineRule="auto" w:before="184" w:after="0"/>
        <w:ind w:left="2880" w:right="0" w:hanging="637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involved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educating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mobilizing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members?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360" w:lineRule="auto" w:before="75"/>
        <w:ind w:left="1795" w:right="5826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231F20"/>
          <w:w w:val="110"/>
          <w:sz w:val="22"/>
        </w:rPr>
        <w:t>IPC/I</w:t>
      </w:r>
      <w:r>
        <w:rPr>
          <w:rFonts w:ascii="Times New Roman"/>
          <w:b/>
          <w:color w:val="231F20"/>
          <w:spacing w:val="18"/>
          <w:w w:val="110"/>
          <w:sz w:val="22"/>
        </w:rPr>
        <w:t> </w:t>
      </w:r>
      <w:r>
        <w:rPr>
          <w:rFonts w:ascii="Times New Roman"/>
          <w:b/>
          <w:color w:val="231F20"/>
          <w:spacing w:val="-2"/>
          <w:w w:val="110"/>
          <w:sz w:val="22"/>
        </w:rPr>
        <w:t>V</w:t>
      </w:r>
      <w:r>
        <w:rPr>
          <w:rFonts w:ascii="Times New Roman"/>
          <w:b/>
          <w:color w:val="231F20"/>
          <w:spacing w:val="-1"/>
          <w:w w:val="110"/>
          <w:sz w:val="22"/>
        </w:rPr>
        <w:t>ideo:</w:t>
      </w:r>
      <w:r>
        <w:rPr>
          <w:rFonts w:ascii="Times New Roman"/>
          <w:b/>
          <w:color w:val="231F20"/>
          <w:spacing w:val="19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Engaging</w:t>
      </w:r>
      <w:r>
        <w:rPr>
          <w:rFonts w:ascii="Times New Roman"/>
          <w:b/>
          <w:color w:val="231F20"/>
          <w:spacing w:val="19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communities</w:t>
      </w:r>
      <w:r>
        <w:rPr>
          <w:rFonts w:ascii="Times New Roman"/>
          <w:b/>
          <w:color w:val="231F20"/>
          <w:spacing w:val="18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and</w:t>
      </w:r>
      <w:r>
        <w:rPr>
          <w:rFonts w:ascii="Times New Roman"/>
          <w:b/>
          <w:color w:val="231F20"/>
          <w:spacing w:val="22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community</w:t>
      </w:r>
      <w:r>
        <w:rPr>
          <w:rFonts w:ascii="Times New Roman"/>
          <w:b/>
          <w:color w:val="231F20"/>
          <w:spacing w:val="17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leaders</w:t>
      </w:r>
      <w:r>
        <w:rPr>
          <w:rFonts w:ascii="Times New Roman"/>
          <w:b/>
          <w:color w:val="231F20"/>
          <w:spacing w:val="18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in</w:t>
      </w:r>
      <w:r>
        <w:rPr>
          <w:rFonts w:ascii="Times New Roman"/>
          <w:b/>
          <w:color w:val="231F20"/>
          <w:spacing w:val="17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dialogue</w:t>
      </w:r>
      <w:r>
        <w:rPr>
          <w:rFonts w:ascii="Times New Roman"/>
          <w:sz w:val="22"/>
        </w:rPr>
      </w:r>
    </w:p>
    <w:p>
      <w:pPr>
        <w:pStyle w:val="BodyText"/>
        <w:spacing w:line="360" w:lineRule="auto" w:before="4"/>
        <w:ind w:left="1795" w:right="5826"/>
        <w:jc w:val="both"/>
      </w:pPr>
      <w:r>
        <w:rPr>
          <w:color w:val="231F20"/>
          <w:w w:val="110"/>
        </w:rPr>
        <w:t>The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video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takes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you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through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the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process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of</w:t>
      </w:r>
      <w:r>
        <w:rPr>
          <w:color w:val="231F20"/>
          <w:w w:val="106"/>
        </w:rPr>
        <w:t> </w:t>
      </w:r>
      <w:r>
        <w:rPr>
          <w:color w:val="231F20"/>
          <w:w w:val="110"/>
        </w:rPr>
        <w:t>identifying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engaging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community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leaders</w:t>
      </w:r>
      <w:r>
        <w:rPr>
          <w:color w:val="231F20"/>
          <w:w w:val="113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24"/>
          <w:w w:val="110"/>
        </w:rPr>
        <w:t> </w:t>
      </w:r>
      <w:r>
        <w:rPr>
          <w:color w:val="231F20"/>
          <w:w w:val="110"/>
        </w:rPr>
        <w:t>increase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vaccine</w:t>
      </w:r>
      <w:r>
        <w:rPr>
          <w:color w:val="231F20"/>
          <w:spacing w:val="25"/>
          <w:w w:val="110"/>
        </w:rPr>
        <w:t> </w:t>
      </w:r>
      <w:r>
        <w:rPr>
          <w:color w:val="231F20"/>
          <w:w w:val="110"/>
        </w:rPr>
        <w:t>acceptance.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6"/>
          <w:szCs w:val="26"/>
        </w:rPr>
        <w:sectPr>
          <w:headerReference w:type="default" r:id="rId170"/>
          <w:footerReference w:type="default" r:id="rId171"/>
          <w:pgSz w:w="11910" w:h="16840"/>
          <w:pgMar w:header="0" w:footer="0" w:top="1120" w:bottom="280" w:left="0" w:right="0"/>
        </w:sectPr>
      </w:pPr>
    </w:p>
    <w:p>
      <w:pPr>
        <w:spacing w:before="75"/>
        <w:ind w:left="1795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0pt;margin-top:58.109016pt;width:595.3pt;height:783.8pt;mso-position-horizontal-relative:page;mso-position-vertical-relative:page;z-index:-268888" coordorigin="0,1162" coordsize="11906,15676">
            <v:group style="position:absolute;left:11157;top:1162;width:746;height:2547" coordorigin="11157,1162" coordsize="746,2547">
              <v:shape style="position:absolute;left:11157;top:1162;width:746;height:2547" coordorigin="11157,1162" coordsize="746,2547" path="m11157,3709l11902,3709,11902,1162,11157,1162,11157,3709xe" filled="true" fillcolor="#ffffff" stroked="false">
                <v:path arrowok="t"/>
                <v:fill type="solid"/>
              </v:shape>
            </v:group>
            <v:group style="position:absolute;left:11157;top:5035;width:746;height:11803" coordorigin="11157,5035" coordsize="746,11803">
              <v:shape style="position:absolute;left:11157;top:5035;width:746;height:11803" coordorigin="11157,5035" coordsize="746,11803" path="m11157,16838l11902,16838,11902,5035,11157,5035,11157,16838xe" filled="true" fillcolor="#ffffff" stroked="false">
                <v:path arrowok="t"/>
                <v:fill type="solid"/>
              </v:shape>
            </v:group>
            <v:group style="position:absolute;left:0;top:3709;width:11906;height:1327" coordorigin="0,3709" coordsize="11906,1327">
              <v:shape style="position:absolute;left:0;top:3709;width:11906;height:1327" coordorigin="0,3709" coordsize="11906,1327" path="m0,5035l11906,5035,11906,3709,0,3709,0,5035xe" filled="true" fillcolor="#95c93d" stroked="false">
                <v:path arrowok="t"/>
                <v:fill type="solid"/>
              </v:shape>
              <v:shape style="position:absolute;left:1436;top:4012;width:647;height:720" type="#_x0000_t75" stroked="false">
                <v:imagedata r:id="rId172" o:title=""/>
              </v:shape>
            </v:group>
            <v:group style="position:absolute;left:1444;top:11366;width:4869;height:5472" coordorigin="1444,11366" coordsize="4869,5472">
              <v:shape style="position:absolute;left:1444;top:11366;width:4869;height:5472" coordorigin="1444,11366" coordsize="4869,5472" path="m1444,16838l6313,16838,6313,11366,1444,11366,1444,16838xe" filled="true" fillcolor="#95c93d" stroked="false">
                <v:path arrowok="t"/>
                <v:fill type="solid"/>
              </v:shape>
              <v:shape style="position:absolute;left:1350;top:7698;width:622;height:622" type="#_x0000_t75" stroked="false">
                <v:imagedata r:id="rId93" o:title="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w w:val="110"/>
          <w:sz w:val="22"/>
        </w:rPr>
        <w:t>Reflection</w:t>
      </w:r>
      <w:r>
        <w:rPr>
          <w:rFonts w:ascii="Times New Roman"/>
          <w:b/>
          <w:color w:val="231F20"/>
          <w:spacing w:val="37"/>
          <w:w w:val="110"/>
          <w:sz w:val="22"/>
        </w:rPr>
        <w:t> </w:t>
      </w:r>
      <w:r>
        <w:rPr>
          <w:rFonts w:ascii="Times New Roman"/>
          <w:b/>
          <w:color w:val="231F20"/>
          <w:w w:val="110"/>
          <w:sz w:val="22"/>
        </w:rPr>
        <w:t>Questions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46"/>
        </w:numPr>
        <w:tabs>
          <w:tab w:pos="2156" w:val="left" w:leader="none"/>
        </w:tabs>
        <w:spacing w:line="354" w:lineRule="auto" w:before="123" w:after="0"/>
        <w:ind w:left="2155" w:right="0" w:hanging="360"/>
        <w:jc w:val="left"/>
      </w:pPr>
      <w:r>
        <w:rPr>
          <w:color w:val="231F20"/>
          <w:w w:val="110"/>
        </w:rPr>
        <w:t>How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can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engaging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community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leaders</w:t>
      </w:r>
      <w:r>
        <w:rPr>
          <w:color w:val="231F20"/>
          <w:w w:val="113"/>
        </w:rPr>
        <w:t> </w:t>
      </w:r>
      <w:r>
        <w:rPr>
          <w:color w:val="231F20"/>
          <w:w w:val="110"/>
        </w:rPr>
        <w:t>help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to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strengthen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immunization</w:t>
      </w:r>
      <w:r>
        <w:rPr>
          <w:color w:val="231F20"/>
          <w:w w:val="107"/>
        </w:rPr>
        <w:t> </w:t>
      </w:r>
      <w:r>
        <w:rPr>
          <w:color w:val="231F20"/>
          <w:w w:val="110"/>
        </w:rPr>
        <w:t>communication?</w:t>
      </w:r>
      <w:r>
        <w:rPr/>
      </w:r>
    </w:p>
    <w:p>
      <w:pPr>
        <w:pStyle w:val="BodyText"/>
        <w:numPr>
          <w:ilvl w:val="0"/>
          <w:numId w:val="46"/>
        </w:numPr>
        <w:tabs>
          <w:tab w:pos="2156" w:val="left" w:leader="none"/>
        </w:tabs>
        <w:spacing w:line="348" w:lineRule="auto" w:before="7" w:after="0"/>
        <w:ind w:left="2155" w:right="83" w:hanging="360"/>
        <w:jc w:val="left"/>
      </w:pPr>
      <w:r>
        <w:rPr>
          <w:color w:val="231F20"/>
          <w:w w:val="110"/>
        </w:rPr>
        <w:t>Who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should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be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involved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in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educating</w:t>
      </w:r>
      <w:r>
        <w:rPr>
          <w:color w:val="231F20"/>
          <w:w w:val="111"/>
        </w:rPr>
        <w:t> </w:t>
      </w:r>
      <w:r>
        <w:rPr>
          <w:color w:val="231F20"/>
          <w:w w:val="110"/>
        </w:rPr>
        <w:t>and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mobilizing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community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members?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sz w:val="1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240" w:right="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800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83" w:right="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5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ENGAGEMENT</w:t>
      </w:r>
      <w:r>
        <w:rPr>
          <w:rFonts w:ascii="Times New Roman"/>
          <w:sz w:val="16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  <w:cols w:num="2" w:equalWidth="0">
            <w:col w:w="5909" w:space="40"/>
            <w:col w:w="5961"/>
          </w:cols>
        </w:sectPr>
      </w:pPr>
    </w:p>
    <w:p>
      <w:pPr>
        <w:spacing w:line="940" w:lineRule="exact" w:before="20"/>
        <w:ind w:left="854" w:right="1202" w:firstLine="0"/>
        <w:jc w:val="left"/>
        <w:rPr>
          <w:rFonts w:ascii="Times New Roman" w:hAnsi="Times New Roman" w:cs="Times New Roman" w:eastAsia="Times New Roman"/>
          <w:sz w:val="84"/>
          <w:szCs w:val="84"/>
        </w:rPr>
      </w:pPr>
      <w:r>
        <w:rPr/>
        <w:pict>
          <v:shape style="position:absolute;margin-left:0pt;margin-top:.000015pt;width:595.3pt;height:841.9pt;mso-position-horizontal-relative:page;mso-position-vertical-relative:page;z-index:-26884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2"/>
                    <w:rPr>
                      <w:rFonts w:ascii="Times New Roman" w:hAnsi="Times New Roman" w:cs="Times New Roman" w:eastAsia="Times New Roman"/>
                      <w:sz w:val="41"/>
                      <w:szCs w:val="41"/>
                    </w:rPr>
                  </w:pPr>
                </w:p>
                <w:p>
                  <w:pPr>
                    <w:spacing w:before="0"/>
                    <w:ind w:left="774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position w:val="-13"/>
                      <w:sz w:val="34"/>
                    </w:rPr>
                    <w:t>54</w:t>
                  </w:r>
                  <w:r>
                    <w:rPr>
                      <w:rFonts w:ascii="Times New Roman"/>
                      <w:b/>
                      <w:color w:val="231F20"/>
                      <w:spacing w:val="41"/>
                      <w:w w:val="105"/>
                      <w:position w:val="-13"/>
                      <w:sz w:val="34"/>
                    </w:rPr>
                    <w:t> </w:t>
                  </w:r>
                  <w:r>
                    <w:rPr>
                      <w:rFonts w:ascii="Times New Roman"/>
                      <w:color w:val="5F6369"/>
                      <w:spacing w:val="-3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w w:val="105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 Facilitation Guide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- For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Global IPCI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1.1645pt;margin-top:0pt;width:596.450pt;height:841.9pt;mso-position-horizontal-relative:page;mso-position-vertical-relative:page;z-index:-268816" coordorigin="-23,0" coordsize="11929,16838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2;height:1137" coordorigin="0,0" coordsize="2,1137">
              <v:shape style="position:absolute;left:0;top:0;width:2;height:1137" coordorigin="0,0" coordsize="0,1137" path="m0,1137l0,0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0;top:568;width:11860;height:2" coordorigin="0,568" coordsize="11860,2">
              <v:shape style="position:absolute;left:0;top:568;width:11860;height:2" coordorigin="0,568" coordsize="11860,0" path="m0,568l11860,568e" filled="false" stroked="true" strokeweight="2.329001pt" strokecolor="#231f20">
                <v:path arrowok="t"/>
              </v:shape>
              <v:shape style="position:absolute;left:0;top:10140;width:11906;height:6698" type="#_x0000_t75" stroked="false">
                <v:imagedata r:id="rId175" o:title=""/>
              </v:shape>
            </v:group>
            <v:group style="position:absolute;left:0;top:1265;width:1464;height:11448" coordorigin="0,1265" coordsize="1464,11448">
              <v:shape style="position:absolute;left:0;top:1265;width:1464;height:11448" coordorigin="0,1265" coordsize="1464,11448" path="m0,12713l0,1265,1463,1265,1463,12713,0,12713e" filled="true" fillcolor="#231f20" stroked="false">
                <v:path arrowok="t"/>
                <v:fill type="solid"/>
              </v:shape>
            </v:group>
            <v:group style="position:absolute;left:1877;top:1167;width:8532;height:3680" coordorigin="1877,1167" coordsize="8532,3680">
              <v:shape style="position:absolute;left:1877;top:1167;width:8532;height:3680" coordorigin="1877,1167" coordsize="8532,3680" path="m1877,1167l10409,1167,10409,4847,1877,4847,1877,1167xe" filled="true" fillcolor="#231f20" stroked="false">
                <v:path arrowok="t"/>
                <v:fill type="solid"/>
              </v:shape>
            </v:group>
            <v:group style="position:absolute;left:5898;top:6027;width:728;height:704" coordorigin="5898,6027" coordsize="728,704">
              <v:shape style="position:absolute;left:5898;top:6027;width:728;height:704" coordorigin="5898,6027" coordsize="728,704" path="m6392,6027l6450,6056,6502,6094,6547,6141,6582,6195,6608,6256,6623,6321,6625,6367,6624,6397,6607,6482,6571,6559,6519,6624,6453,6676,6377,6712,6291,6729,6262,6731,6232,6729,6147,6712,6070,6676,6004,6624,5952,6559,5916,6482,5899,6397,5898,6367,5899,6344,5909,6277,5931,6215,5963,6158,6005,6109,6055,6068,6111,6036,6132,6027e" filled="false" stroked="true" strokeweight="3.421pt" strokecolor="#ffffff">
                <v:path arrowok="t"/>
              </v:shape>
            </v:group>
            <v:group style="position:absolute;left:5898;top:7338;width:2;height:2180" coordorigin="5898,7338" coordsize="2,2180">
              <v:shape style="position:absolute;left:5898;top:7338;width:2;height:2180" coordorigin="5898,7338" coordsize="0,2180" path="m5898,7338l5898,9518e" filled="false" stroked="true" strokeweight="3.421pt" strokecolor="#ffffff">
                <v:path arrowok="t"/>
              </v:shape>
            </v:group>
            <v:group style="position:absolute;left:5303;top:6810;width:1654;height:1620" coordorigin="5303,6810" coordsize="1654,1620">
              <v:shape style="position:absolute;left:5303;top:6810;width:1654;height:1620" coordorigin="5303,6810" coordsize="1654,1620" path="m6691,8252l6699,8315,6733,8384,6785,8422,6824,8430,6844,8428,6899,8402,6940,8342,6954,8283,6956,8248,6956,7380,6953,7316,6932,7202,6893,7106,6837,7026,6768,6962,6688,6911,6600,6873,6506,6847,6408,6830,6310,6822,6262,6822,6163,6817,6073,6813,5994,6811,5923,6810,5860,6812,5758,6823,5683,6848,5630,6889,5597,6951,5578,7037,5569,7149,5568,7217,5567,7292,5567,7376,5565,7460,5560,7537,5551,7608,5540,7673,5526,7732,5493,7834,5455,7920,5415,7991,5377,8053,5360,8081,5330,8135,5304,8215,5303,8244,5304,8271,5330,8338,5377,8380,5435,8395,5455,8394,5526,8360,5560,8302,5565,8277,5567,8248e" filled="false" stroked="true" strokeweight="3.421pt" strokecolor="#ffffff">
                <v:path arrowok="t"/>
              </v:shape>
            </v:group>
            <v:group style="position:absolute;left:6625;top:7338;width:2;height:2180" coordorigin="6625,7338" coordsize="2,2180">
              <v:shape style="position:absolute;left:6625;top:7338;width:2;height:2180" coordorigin="6625,7338" coordsize="0,2180" path="m6625,9518l6625,7338e" filled="false" stroked="true" strokeweight="3.421pt" strokecolor="#ffffff">
                <v:path arrowok="t"/>
              </v:shape>
            </v:group>
            <v:group style="position:absolute;left:6262;top:9057;width:2;height:461" coordorigin="6262,9057" coordsize="2,461">
              <v:shape style="position:absolute;left:6262;top:9057;width:2;height:461" coordorigin="6262,9057" coordsize="0,461" path="m6262,9057l6262,9518e" filled="false" stroked="true" strokeweight="3.421pt" strokecolor="#ffffff">
                <v:path arrowok="t"/>
              </v:shape>
            </v:group>
            <v:group style="position:absolute;left:6314;top:9057;width:312;height:2" coordorigin="6314,9057" coordsize="312,2">
              <v:shape style="position:absolute;left:6314;top:9057;width:312;height:2" coordorigin="6314,9057" coordsize="312,0" path="m6314,9057l6625,9057e" filled="false" stroked="true" strokeweight="3.421pt" strokecolor="#ffffff">
                <v:path arrowok="t"/>
              </v:shape>
            </v:group>
            <v:group style="position:absolute;left:6674;top:8248;width:283;height:2" coordorigin="6674,8248" coordsize="283,2">
              <v:shape style="position:absolute;left:6674;top:8248;width:283;height:2" coordorigin="6674,8248" coordsize="283,0" path="m6674,8248l6956,8248e" filled="false" stroked="true" strokeweight="3.421pt" strokecolor="#ffffff">
                <v:path arrowok="t"/>
              </v:shape>
            </v:group>
            <v:group style="position:absolute;left:5352;top:8129;width:256;height:120" coordorigin="5352,8129" coordsize="256,120">
              <v:shape style="position:absolute;left:5352;top:8129;width:256;height:120" coordorigin="5352,8129" coordsize="256,120" path="m5352,8129l5608,8249e" filled="false" stroked="true" strokeweight="3.421pt" strokecolor="#ffffff">
                <v:path arrowok="t"/>
              </v:shape>
            </v:group>
            <v:group style="position:absolute;left:6315;top:6855;width:335;height:544" coordorigin="6315,6855" coordsize="335,544">
              <v:shape style="position:absolute;left:6315;top:6855;width:335;height:544" coordorigin="6315,6855" coordsize="335,544" path="m6315,7398l6364,7339,6420,7281,6476,7229,6523,7188,6561,7157,6482,7096,6649,6897,6612,6885,6586,6877,6567,6870,6553,6866,6542,6861,6532,6856,6525,6855,6474,6902,6434,6968,6407,7025,6380,7093,6356,7170,6336,7256,6320,7349,6315,7398xe" filled="false" stroked="true" strokeweight="3.421pt" strokecolor="#ffffff">
                <v:path arrowok="t"/>
              </v:shape>
            </v:group>
            <v:group style="position:absolute;left:6106;top:7389;width:2;height:196" coordorigin="6106,7389" coordsize="2,196">
              <v:shape style="position:absolute;left:6106;top:7389;width:2;height:196" coordorigin="6106,7389" coordsize="0,196" path="m6106,7389l6106,7584e" filled="false" stroked="true" strokeweight="3.421pt" strokecolor="#ffffff">
                <v:path arrowok="t"/>
              </v:shape>
            </v:group>
            <v:group style="position:absolute;left:6008;top:7487;width:196;height:2" coordorigin="6008,7487" coordsize="196,2">
              <v:shape style="position:absolute;left:6008;top:7487;width:196;height:2" coordorigin="6008,7487" coordsize="196,0" path="m6204,7487l6008,7487e" filled="false" stroked="true" strokeweight="3.421pt" strokecolor="#ffffff">
                <v:path arrowok="t"/>
              </v:shape>
            </v:group>
            <v:group style="position:absolute;left:5898;top:6851;width:417;height:2206" coordorigin="5898,6851" coordsize="417,2206">
              <v:shape style="position:absolute;left:5898;top:6851;width:417;height:2206" coordorigin="5898,6851" coordsize="417,2206" path="m6314,7463l6311,7402,6295,7336,6270,7268,6237,7198,6198,7129,6157,7063,6114,7000,6073,6943,6035,6893,6003,6851,5972,6858,5946,6868,5927,6879,5916,6887,6008,7094,5920,7125,5976,7162,6027,7196,6112,7253,6179,7299,6229,7335,6278,7375,6313,7433,6314,7463,6314,9057,5898,9057e" filled="false" stroked="true" strokeweight="3.421pt" strokecolor="#ffffff">
                <v:path arrowok="t"/>
              </v:shape>
            </v:group>
            <v:group style="position:absolute;left:6108;top:5958;width:310;height:308" coordorigin="6108,5958" coordsize="310,308">
              <v:shape style="position:absolute;left:6108;top:5958;width:310;height:308" coordorigin="6108,5958" coordsize="310,308" path="m6417,6113l6402,6178,6363,6230,6306,6261,6284,6266,6257,6265,6189,6246,6139,6206,6111,6151,6108,6130,6109,6105,6129,6037,6170,5989,6227,5962,6248,5958,6273,5960,6339,5981,6387,6023,6413,6081,6417,6113xe" filled="false" stroked="true" strokeweight="3.421pt" strokecolor="#ffffff">
                <v:path arrowok="t"/>
              </v:shape>
            </v:group>
            <v:group style="position:absolute;left:5904;top:6198;width:229;height:127" coordorigin="5904,6198" coordsize="229,127">
              <v:shape style="position:absolute;left:5904;top:6198;width:229;height:127" coordorigin="5904,6198" coordsize="229,127" path="m6132,6198l6059,6213,5986,6232,5935,6264,5912,6305,5904,6324e" filled="false" stroked="true" strokeweight="3.421pt" strokecolor="#ffffff">
                <v:path arrowok="t"/>
              </v:shape>
            </v:group>
            <v:group style="position:absolute;left:6391;top:6198;width:224;height:125" coordorigin="6391,6198" coordsize="224,125">
              <v:shape style="position:absolute;left:6391;top:6198;width:224;height:125" coordorigin="6391,6198" coordsize="224,125" path="m6391,6198l6470,6208,6534,6229,6584,6279,6598,6299,6615,6322e" filled="false" stroked="true" strokeweight="3.421pt" strokecolor="#ffffff">
                <v:path arrowok="t"/>
              </v:shape>
            </v:group>
            <v:group style="position:absolute;left:3530;top:7095;width:1593;height:2481" coordorigin="3530,7095" coordsize="1593,2481">
              <v:shape style="position:absolute;left:3530;top:7095;width:1593;height:2481" coordorigin="3530,7095" coordsize="1593,2481" path="m5122,9575l5122,9344,5119,9273,5112,9208,5099,9147,5060,9040,5006,8952,4939,8880,4861,8824,4774,8782,4682,8752,4587,8734,4491,8726,4444,8725,4377,8730,4316,8734,4261,8738,4213,8740,4170,8740,4133,8739,4073,8730,4014,8697,3983,8635,3974,8573,3971,8494,3971,8394,3971,8337,3974,8276,3977,8212,3982,8146,3988,8078,3994,8009,4002,7940,4009,7871,4018,7804,4026,7739,4034,7676,4050,7563,4064,7469,4074,7401,4088,7319,4094,7283,4099,7253,4102,7226,4104,7204,4104,7185,4102,7168,4060,7120,4002,7104,3950,7095,3925,7097,3866,7128,3824,7181,3798,7238,3782,7295,3738,7473,3699,7634,3664,7780,3633,7912,3606,8032,3584,8142,3566,8243,3551,8337,3540,8426,3533,8511,3530,8595,3530,8678,3533,8763,3539,8851,3549,8944,3562,9043,3577,9151,3596,9268,3617,9398,3641,9540e" filled="false" stroked="true" strokeweight="3.421pt" strokecolor="#ffffff">
                <v:path arrowok="t"/>
              </v:shape>
            </v:group>
            <v:group style="position:absolute;left:4147;top:7776;width:826;height:826" coordorigin="4147,7776" coordsize="826,826">
              <v:shape style="position:absolute;left:4147;top:7776;width:826;height:826" coordorigin="4147,7776" coordsize="826,826" path="m4972,8189l4967,8256,4951,8319,4926,8379,4893,8433,4851,8481,4803,8522,4749,8556,4690,8581,4627,8596,4560,8602,4526,8600,4460,8590,4399,8569,4342,8540,4291,8502,4246,8458,4209,8406,4179,8350,4159,8288,4148,8223,4147,8189,4148,8155,4159,8090,4179,8028,4209,7972,4246,7920,4291,7876,4342,7838,4399,7809,4460,7788,4526,7778,4560,7776,4593,7778,4659,7788,4720,7809,4777,7838,4828,7876,4873,7920,4911,7972,4940,8028,4960,8090,4971,8155,4972,8189xe" filled="false" stroked="true" strokeweight="3.421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-22.944412pt;margin-top:57.111115pt;width:102pt;height:579.7pt;mso-position-horizontal-relative:page;mso-position-vertical-relative:page;z-index:8080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6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FFFFFF"/>
          <w:w w:val="125"/>
          <w:sz w:val="84"/>
        </w:rPr>
        <w:t>Addressing</w:t>
      </w:r>
      <w:r>
        <w:rPr>
          <w:rFonts w:ascii="Times New Roman"/>
          <w:b/>
          <w:color w:val="FFFFFF"/>
          <w:w w:val="124"/>
          <w:sz w:val="84"/>
        </w:rPr>
        <w:t> </w:t>
      </w:r>
      <w:r>
        <w:rPr>
          <w:rFonts w:ascii="Times New Roman"/>
          <w:b/>
          <w:color w:val="FFFFFF"/>
          <w:w w:val="120"/>
          <w:sz w:val="84"/>
        </w:rPr>
        <w:t>Negative</w:t>
      </w:r>
      <w:r>
        <w:rPr>
          <w:rFonts w:ascii="Times New Roman"/>
          <w:b/>
          <w:color w:val="FFFFFF"/>
          <w:spacing w:val="143"/>
          <w:w w:val="120"/>
          <w:sz w:val="84"/>
        </w:rPr>
        <w:t> </w:t>
      </w:r>
      <w:r>
        <w:rPr>
          <w:rFonts w:ascii="Times New Roman"/>
          <w:b/>
          <w:color w:val="FFFFFF"/>
          <w:w w:val="120"/>
          <w:sz w:val="84"/>
        </w:rPr>
        <w:t>Rumours,</w:t>
      </w:r>
      <w:r>
        <w:rPr>
          <w:rFonts w:ascii="Times New Roman"/>
          <w:b/>
          <w:color w:val="FFFFFF"/>
          <w:w w:val="118"/>
          <w:sz w:val="84"/>
        </w:rPr>
        <w:t> </w:t>
      </w:r>
      <w:r>
        <w:rPr>
          <w:rFonts w:ascii="Times New Roman"/>
          <w:b/>
          <w:color w:val="FFFFFF"/>
          <w:w w:val="120"/>
          <w:sz w:val="84"/>
        </w:rPr>
        <w:t>Myths,</w:t>
      </w:r>
      <w:r>
        <w:rPr>
          <w:rFonts w:ascii="Times New Roman"/>
          <w:b/>
          <w:color w:val="FFFFFF"/>
          <w:spacing w:val="21"/>
          <w:w w:val="120"/>
          <w:sz w:val="84"/>
        </w:rPr>
        <w:t> </w:t>
      </w:r>
      <w:r>
        <w:rPr>
          <w:rFonts w:ascii="Times New Roman"/>
          <w:b/>
          <w:color w:val="FFFFFF"/>
          <w:w w:val="120"/>
          <w:sz w:val="84"/>
        </w:rPr>
        <w:t>And</w:t>
      </w:r>
      <w:r>
        <w:rPr>
          <w:rFonts w:ascii="Times New Roman"/>
          <w:b/>
          <w:color w:val="FFFFFF"/>
          <w:w w:val="118"/>
          <w:sz w:val="84"/>
        </w:rPr>
        <w:t> </w:t>
      </w:r>
      <w:r>
        <w:rPr>
          <w:rFonts w:ascii="Times New Roman"/>
          <w:b/>
          <w:color w:val="FFFFFF"/>
          <w:w w:val="125"/>
          <w:sz w:val="84"/>
        </w:rPr>
        <w:t>Misconceptions</w:t>
      </w:r>
      <w:r>
        <w:rPr>
          <w:rFonts w:ascii="Times New Roman"/>
          <w:sz w:val="8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40" w:lineRule="auto"/>
        <w:ind w:left="0" w:right="155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FFFFFF"/>
          <w:w w:val="105"/>
        </w:rPr>
        <w:t>©UNICEF/Noorani</w:t>
      </w:r>
      <w:r>
        <w:rPr>
          <w:rFonts w:ascii="Times New Roman" w:hAnsi="Times New Roman"/>
        </w:rPr>
      </w:r>
    </w:p>
    <w:p>
      <w:pPr>
        <w:spacing w:after="0" w:line="240" w:lineRule="auto"/>
        <w:jc w:val="right"/>
        <w:rPr>
          <w:rFonts w:ascii="Times New Roman" w:hAnsi="Times New Roman" w:cs="Times New Roman" w:eastAsia="Times New Roman"/>
        </w:rPr>
        <w:sectPr>
          <w:headerReference w:type="default" r:id="rId173"/>
          <w:footerReference w:type="default" r:id="rId174"/>
          <w:pgSz w:w="11910" w:h="16840"/>
          <w:pgMar w:header="0" w:footer="0" w:top="1020" w:bottom="0" w:left="1040" w:right="0"/>
        </w:sectPr>
      </w:pPr>
    </w:p>
    <w:p>
      <w:pPr>
        <w:pStyle w:val="BodyText"/>
        <w:spacing w:line="250" w:lineRule="auto" w:before="54"/>
        <w:ind w:left="119" w:right="117"/>
        <w:jc w:val="both"/>
      </w:pPr>
      <w:r>
        <w:rPr/>
        <w:pict>
          <v:group style="position:absolute;margin-left:-.05pt;margin-top:-.049685pt;width:595.35pt;height:842pt;mso-position-horizontal-relative:page;mso-position-vertical-relative:page;z-index:-268768" coordorigin="-1,-1" coordsize="11907,16840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</v:group>
            <v:group style="position:absolute;left:0;top:0;width:2;height:16838" coordorigin="0,0" coordsize="2,16838">
              <v:shape style="position:absolute;left:0;top:0;width:2;height:16838" coordorigin="0,0" coordsize="0,16838" path="m0,0l0,16838e" filled="false" stroked="true" strokeweight=".1pt" strokecolor="#40b4e2">
                <v:path arrowok="t"/>
              </v:shape>
            </v:group>
            <w10:wrap type="none"/>
          </v:group>
        </w:pict>
      </w:r>
      <w:r>
        <w:rPr>
          <w:color w:val="5F6369"/>
          <w:w w:val="110"/>
        </w:rPr>
        <w:t>Rumours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bad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consequences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circulate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and,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2"/>
          <w:w w:val="110"/>
        </w:rPr>
        <w:t>increasingly</w:t>
      </w:r>
      <w:r>
        <w:rPr>
          <w:color w:val="5F6369"/>
          <w:spacing w:val="-1"/>
          <w:w w:val="110"/>
        </w:rPr>
        <w:t>,</w:t>
      </w:r>
      <w:r>
        <w:rPr>
          <w:color w:val="5F6369"/>
          <w:spacing w:val="20"/>
          <w:w w:val="111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internet.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dealt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0"/>
          <w:w w:val="110"/>
        </w:rPr>
        <w:t> </w:t>
      </w:r>
      <w:r>
        <w:rPr>
          <w:color w:val="5F6369"/>
          <w:spacing w:val="-2"/>
          <w:w w:val="110"/>
        </w:rPr>
        <w:t>appropriately</w:t>
      </w:r>
      <w:r>
        <w:rPr>
          <w:color w:val="5F6369"/>
          <w:spacing w:val="-1"/>
          <w:w w:val="110"/>
        </w:rPr>
        <w:t>,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serious</w:t>
      </w:r>
      <w:r>
        <w:rPr>
          <w:color w:val="5F6369"/>
          <w:spacing w:val="21"/>
          <w:w w:val="113"/>
        </w:rPr>
        <w:t> </w:t>
      </w:r>
      <w:r>
        <w:rPr>
          <w:color w:val="5F6369"/>
          <w:w w:val="110"/>
        </w:rPr>
        <w:t>effect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demand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services.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hear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circulating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communicated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supervisor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soon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possible.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suggested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actions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cannot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carried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alone.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Immediate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reporting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important,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advice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sought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action.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19" w:right="116"/>
        <w:jc w:val="both"/>
      </w:pPr>
      <w:r>
        <w:rPr>
          <w:color w:val="5F6369"/>
          <w:w w:val="110"/>
        </w:rPr>
        <w:t>Before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activities,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invest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building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27"/>
          <w:w w:val="111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 </w:t>
      </w:r>
      <w:r>
        <w:rPr>
          <w:color w:val="5F6369"/>
          <w:w w:val="110"/>
        </w:rPr>
        <w:t>gain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critical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maintain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client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confidentiality;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8"/>
          <w:w w:val="112"/>
        </w:rPr>
        <w:t> </w:t>
      </w:r>
      <w:r>
        <w:rPr>
          <w:color w:val="5F6369"/>
          <w:w w:val="110"/>
        </w:rPr>
        <w:t>responsible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manner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possess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topics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available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19" w:right="117"/>
        <w:jc w:val="both"/>
      </w:pPr>
      <w:r>
        <w:rPr>
          <w:color w:val="5F6369"/>
          <w:w w:val="110"/>
        </w:rPr>
        <w:t>Communicate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demonstrate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acting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interests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committed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health.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50" w:lineRule="auto" w:before="0"/>
        <w:ind w:left="119" w:right="1656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40B4E2"/>
          <w:w w:val="115"/>
          <w:sz w:val="36"/>
        </w:rPr>
        <w:t>Session</w:t>
      </w:r>
      <w:r>
        <w:rPr>
          <w:rFonts w:ascii="Times New Roman"/>
          <w:b/>
          <w:color w:val="40B4E2"/>
          <w:spacing w:val="-41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6.1</w:t>
      </w:r>
      <w:r>
        <w:rPr>
          <w:rFonts w:ascii="Times New Roman"/>
          <w:b/>
          <w:color w:val="40B4E2"/>
          <w:spacing w:val="-40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What</w:t>
      </w:r>
      <w:r>
        <w:rPr>
          <w:rFonts w:ascii="Times New Roman"/>
          <w:b/>
          <w:color w:val="40B4E2"/>
          <w:spacing w:val="-41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Can</w:t>
      </w:r>
      <w:r>
        <w:rPr>
          <w:rFonts w:ascii="Times New Roman"/>
          <w:b/>
          <w:color w:val="40B4E2"/>
          <w:spacing w:val="-40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Be</w:t>
      </w:r>
      <w:r>
        <w:rPr>
          <w:rFonts w:ascii="Times New Roman"/>
          <w:b/>
          <w:color w:val="40B4E2"/>
          <w:spacing w:val="-41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Done</w:t>
      </w:r>
      <w:r>
        <w:rPr>
          <w:rFonts w:ascii="Times New Roman"/>
          <w:b/>
          <w:color w:val="40B4E2"/>
          <w:spacing w:val="-40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About</w:t>
      </w:r>
      <w:r>
        <w:rPr>
          <w:rFonts w:ascii="Times New Roman"/>
          <w:b/>
          <w:color w:val="40B4E2"/>
          <w:spacing w:val="-40"/>
          <w:w w:val="115"/>
          <w:sz w:val="36"/>
        </w:rPr>
        <w:t> </w:t>
      </w:r>
      <w:r>
        <w:rPr>
          <w:rFonts w:ascii="Times New Roman"/>
          <w:b/>
          <w:color w:val="40B4E2"/>
          <w:w w:val="115"/>
          <w:sz w:val="36"/>
        </w:rPr>
        <w:t>A</w:t>
      </w:r>
      <w:r>
        <w:rPr>
          <w:rFonts w:ascii="Times New Roman"/>
          <w:b/>
          <w:color w:val="40B4E2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Negative</w:t>
      </w:r>
      <w:r>
        <w:rPr>
          <w:rFonts w:ascii="Times New Roman"/>
          <w:b/>
          <w:color w:val="40B4E2"/>
          <w:spacing w:val="13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Rumor</w:t>
      </w:r>
      <w:r>
        <w:rPr>
          <w:rFonts w:ascii="Times New Roman"/>
          <w:sz w:val="36"/>
        </w:rPr>
      </w:r>
    </w:p>
    <w:p>
      <w:pPr>
        <w:spacing w:before="243"/>
        <w:ind w:left="119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What</w:t>
      </w:r>
      <w:r>
        <w:rPr>
          <w:rFonts w:ascii="Times New Roman"/>
          <w:b/>
          <w:color w:val="5F6369"/>
          <w:spacing w:val="-36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can</w:t>
      </w:r>
      <w:r>
        <w:rPr>
          <w:rFonts w:ascii="Times New Roman"/>
          <w:b/>
          <w:color w:val="5F6369"/>
          <w:spacing w:val="-35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you</w:t>
      </w:r>
      <w:r>
        <w:rPr>
          <w:rFonts w:ascii="Times New Roman"/>
          <w:b/>
          <w:color w:val="5F6369"/>
          <w:spacing w:val="-35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do</w:t>
      </w:r>
      <w:r>
        <w:rPr>
          <w:rFonts w:ascii="Times New Roman"/>
          <w:b/>
          <w:color w:val="5F6369"/>
          <w:spacing w:val="-35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about</w:t>
      </w:r>
      <w:r>
        <w:rPr>
          <w:rFonts w:ascii="Times New Roman"/>
          <w:b/>
          <w:color w:val="5F6369"/>
          <w:spacing w:val="-35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negative</w:t>
      </w:r>
      <w:r>
        <w:rPr>
          <w:rFonts w:ascii="Times New Roman"/>
          <w:b/>
          <w:color w:val="5F6369"/>
          <w:spacing w:val="-35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rumours?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47"/>
        </w:numPr>
        <w:tabs>
          <w:tab w:pos="840" w:val="left" w:leader="none"/>
        </w:tabs>
        <w:spacing w:line="250" w:lineRule="auto" w:before="0" w:after="0"/>
        <w:ind w:left="839" w:right="117" w:hanging="360"/>
        <w:jc w:val="both"/>
      </w:pPr>
      <w:r>
        <w:rPr>
          <w:color w:val="5F6369"/>
          <w:w w:val="110"/>
        </w:rPr>
        <w:t>First,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rumour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started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3"/>
          <w:w w:val="110"/>
        </w:rPr>
        <w:t>rumour,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spreading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8"/>
        </w:rPr>
        <w:t> </w:t>
      </w:r>
      <w:r>
        <w:rPr>
          <w:color w:val="5F6369"/>
          <w:w w:val="110"/>
        </w:rPr>
        <w:t>rumour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4"/>
          <w:w w:val="110"/>
        </w:rPr>
        <w:t>now.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9"/>
          <w:w w:val="110"/>
        </w:rPr>
        <w:t>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establish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reason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rumour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political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reason,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rumour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simply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arisen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lack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incorrect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program.</w:t>
      </w:r>
      <w:r>
        <w:rPr/>
      </w:r>
    </w:p>
    <w:p>
      <w:pPr>
        <w:pStyle w:val="BodyText"/>
        <w:numPr>
          <w:ilvl w:val="0"/>
          <w:numId w:val="47"/>
        </w:numPr>
        <w:tabs>
          <w:tab w:pos="840" w:val="left" w:leader="none"/>
        </w:tabs>
        <w:spacing w:line="250" w:lineRule="auto" w:before="180" w:after="0"/>
        <w:ind w:left="839" w:right="117" w:hanging="360"/>
        <w:jc w:val="both"/>
      </w:pPr>
      <w:r>
        <w:rPr>
          <w:color w:val="5F6369"/>
          <w:w w:val="110"/>
        </w:rPr>
        <w:t>Once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gathered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arrange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opinion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government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officials,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workers.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meeting,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begin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providing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diseases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prevent.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9"/>
          <w:w w:val="110"/>
        </w:rPr>
        <w:t>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individuals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free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0"/>
          <w:w w:val="114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express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concerns.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agreement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collectively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negative rumours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incorrect information 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immunization service.</w:t>
      </w:r>
      <w:r>
        <w:rPr/>
      </w:r>
    </w:p>
    <w:p>
      <w:pPr>
        <w:pStyle w:val="BodyText"/>
        <w:numPr>
          <w:ilvl w:val="0"/>
          <w:numId w:val="47"/>
        </w:numPr>
        <w:tabs>
          <w:tab w:pos="840" w:val="left" w:leader="none"/>
        </w:tabs>
        <w:spacing w:line="240" w:lineRule="auto" w:before="180" w:after="0"/>
        <w:ind w:left="839" w:right="0" w:hanging="360"/>
        <w:jc w:val="left"/>
      </w:pPr>
      <w:r>
        <w:rPr>
          <w:color w:val="5F6369"/>
          <w:w w:val="110"/>
        </w:rPr>
        <w:t>Identify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deal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rumour.</w:t>
      </w:r>
      <w:r>
        <w:rPr/>
      </w:r>
    </w:p>
    <w:p>
      <w:pPr>
        <w:pStyle w:val="BodyText"/>
        <w:numPr>
          <w:ilvl w:val="0"/>
          <w:numId w:val="47"/>
        </w:numPr>
        <w:tabs>
          <w:tab w:pos="840" w:val="left" w:leader="none"/>
        </w:tabs>
        <w:spacing w:line="250" w:lineRule="auto" w:before="191" w:after="0"/>
        <w:ind w:left="839" w:right="118" w:hanging="360"/>
        <w:jc w:val="both"/>
      </w:pPr>
      <w:r>
        <w:rPr>
          <w:color w:val="5F6369"/>
          <w:w w:val="110"/>
        </w:rPr>
        <w:t>Disseminate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public.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materials,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regional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national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campaigns,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radio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programming,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forth.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191"/>
        <w:ind w:left="119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Strategies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that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can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be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used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reach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people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who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are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hard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convince,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including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2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following: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0" w:lineRule="auto" w:before="97" w:after="0"/>
        <w:ind w:left="479" w:right="0" w:hanging="360"/>
        <w:jc w:val="left"/>
      </w:pPr>
      <w:r>
        <w:rPr>
          <w:color w:val="5F6369"/>
          <w:w w:val="110"/>
        </w:rPr>
        <w:t>Identify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involved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perpetuating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rumours/misinformation.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0" w:lineRule="auto" w:before="90" w:after="0"/>
        <w:ind w:left="479" w:right="0" w:hanging="360"/>
        <w:jc w:val="left"/>
      </w:pPr>
      <w:r>
        <w:rPr>
          <w:color w:val="5F6369"/>
          <w:w w:val="110"/>
        </w:rPr>
        <w:t>Engage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informants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nature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reasons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rumours/misinformation.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0" w:lineRule="auto" w:before="90" w:after="0"/>
        <w:ind w:left="479" w:right="0" w:hanging="360"/>
        <w:jc w:val="left"/>
      </w:pPr>
      <w:r>
        <w:rPr>
          <w:color w:val="5F6369"/>
          <w:spacing w:val="-2"/>
          <w:w w:val="110"/>
        </w:rPr>
        <w:t>Visit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people/leaders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one-on-one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discussions.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3" w:lineRule="auto" w:before="90" w:after="0"/>
        <w:ind w:left="479" w:right="1276" w:hanging="360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relevant,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meet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media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representatives,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radio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television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internet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contributors.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3" w:lineRule="auto" w:before="94" w:after="0"/>
        <w:ind w:left="479" w:right="1606" w:hanging="360"/>
        <w:jc w:val="left"/>
      </w:pPr>
      <w:r>
        <w:rPr>
          <w:color w:val="5F6369"/>
          <w:w w:val="110"/>
        </w:rPr>
        <w:t>Hold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discussions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rumours/</w:t>
      </w:r>
      <w:r>
        <w:rPr>
          <w:color w:val="5F6369"/>
          <w:w w:val="110"/>
        </w:rPr>
        <w:t> misconceptions.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3" w:lineRule="auto" w:before="94" w:after="0"/>
        <w:ind w:left="479" w:right="591" w:hanging="360"/>
        <w:jc w:val="left"/>
      </w:pPr>
      <w:r>
        <w:rPr>
          <w:color w:val="5F6369"/>
          <w:w w:val="110"/>
        </w:rPr>
        <w:t>Seek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endorsement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statements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credible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authorities,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government,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church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professionals.</w:t>
      </w:r>
      <w:r>
        <w:rPr/>
      </w:r>
    </w:p>
    <w:p>
      <w:pPr>
        <w:pStyle w:val="BodyText"/>
        <w:numPr>
          <w:ilvl w:val="0"/>
          <w:numId w:val="19"/>
        </w:numPr>
        <w:tabs>
          <w:tab w:pos="480" w:val="left" w:leader="none"/>
        </w:tabs>
        <w:spacing w:line="243" w:lineRule="auto" w:before="94" w:after="0"/>
        <w:ind w:left="479" w:right="824" w:hanging="360"/>
        <w:jc w:val="left"/>
      </w:pPr>
      <w:r>
        <w:rPr>
          <w:color w:val="5F6369"/>
          <w:w w:val="115"/>
        </w:rPr>
        <w:t>Invite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respected/trusted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authorities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participate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discuss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issues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5"/>
        </w:rPr>
        <w:t>members.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620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812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286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76"/>
          <w:footerReference w:type="default" r:id="rId177"/>
          <w:pgSz w:w="11910" w:h="16840"/>
          <w:pgMar w:header="0" w:footer="0" w:top="1340" w:bottom="280" w:left="1320" w:right="6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before="68"/>
        <w:ind w:left="167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0pt;margin-top:-240.653519pt;width:595.3pt;height:225pt;mso-position-horizontal-relative:page;mso-position-vertical-relative:paragraph;z-index:8200" coordorigin="0,-4813" coordsize="11906,4500">
            <v:group style="position:absolute;left:0;top:-4813;width:11906;height:4500" coordorigin="0,-4813" coordsize="11906,4500">
              <v:shape style="position:absolute;left:0;top:-4813;width:11906;height:4500" coordorigin="0,-4813" coordsize="11906,4500" path="m0,-313l11906,-313,11906,-4813,0,-4813,0,-313xe" filled="true" fillcolor="#40b4e2" stroked="false">
                <v:path arrowok="t"/>
                <v:fill type="solid"/>
              </v:shape>
            </v:group>
            <v:group style="position:absolute;left:847;top:-2251;width:370;height:427" coordorigin="847,-2251" coordsize="370,427">
              <v:shape style="position:absolute;left:847;top:-2251;width:370;height:427" coordorigin="847,-2251" coordsize="370,427" path="m1089,-1882l975,-1882,1032,-1825,1089,-1882xe" filled="true" fillcolor="#231f20" stroked="false">
                <v:path arrowok="t"/>
                <v:fill type="solid"/>
              </v:shape>
              <v:shape style="position:absolute;left:847;top:-2251;width:370;height:427" coordorigin="847,-2251" coordsize="370,427" path="m1217,-2251l847,-2251,847,-1882,1217,-1882,1217,-1908,1005,-1908,1005,-1961,1217,-1961,1217,-1987,1006,-1987,1009,-2015,1017,-2036,1029,-2051,1043,-2064,1057,-2075,1070,-2086,1080,-2099,1084,-2114,1084,-2119,926,-2119,929,-2142,961,-2198,1021,-2224,1032,-2225,1217,-2225,1217,-2251xe" filled="true" fillcolor="#231f20" stroked="false">
                <v:path arrowok="t"/>
                <v:fill type="solid"/>
              </v:shape>
              <v:shape style="position:absolute;left:847;top:-2251;width:370;height:427" coordorigin="847,-2251" coordsize="370,427" path="m1217,-1961l1058,-1961,1058,-1908,1217,-1908,1217,-1961xe" filled="true" fillcolor="#231f20" stroked="false">
                <v:path arrowok="t"/>
                <v:fill type="solid"/>
              </v:shape>
              <v:shape style="position:absolute;left:847;top:-2251;width:370;height:427" coordorigin="847,-2251" coordsize="370,427" path="m1217,-2225l1032,-2225,1055,-2222,1076,-2215,1123,-2172,1137,-2130,1134,-2105,1125,-2084,1113,-2068,1099,-2053,1085,-2040,1072,-2026,1063,-2010,1058,-1991,1006,-1987,1217,-1987,1217,-2225xe" filled="true" fillcolor="#231f20" stroked="false">
                <v:path arrowok="t"/>
                <v:fill type="solid"/>
              </v:shape>
              <v:shape style="position:absolute;left:847;top:-2251;width:370;height:427" coordorigin="847,-2251" coordsize="370,427" path="m1051,-2168l1023,-2167,1002,-2159,988,-2147,980,-2130,926,-2119,1084,-2119,1080,-2138,1069,-2157,1051,-2168xe" filled="true" fillcolor="#231f20" stroked="false">
                <v:path arrowok="t"/>
                <v:fill type="solid"/>
              </v:shape>
            </v:group>
            <v:group style="position:absolute;left:794;top:-2304;width:475;height:555" coordorigin="794,-2304" coordsize="475,555">
              <v:shape style="position:absolute;left:794;top:-2304;width:475;height:555" coordorigin="794,-2304" coordsize="475,555" path="m847,-2304l825,-2299,808,-2286,797,-2268,794,-1882,799,-1860,812,-1843,831,-1832,953,-1829,1032,-1750,1107,-1825,1032,-1825,975,-1882,847,-1882,847,-2251,1269,-2251,1265,-2273,1252,-2290,1233,-2301,847,-2304xe" filled="true" fillcolor="#231f20" stroked="false">
                <v:path arrowok="t"/>
                <v:fill type="solid"/>
              </v:shape>
              <v:shape style="position:absolute;left:794;top:-2304;width:475;height:555" coordorigin="794,-2304" coordsize="475,555" path="m1269,-2251l1217,-2251,1217,-1882,1089,-1882,1032,-1825,1107,-1825,1111,-1829,1217,-1829,1238,-1834,1256,-1847,1267,-1865,1269,-2251xe" filled="true" fillcolor="#231f20" stroked="false">
                <v:path arrowok="t"/>
                <v:fill type="solid"/>
              </v:shape>
            </v:group>
            <v:group style="position:absolute;left:1006;top:-1961;width:53;height:53" coordorigin="1006,-1961" coordsize="53,53">
              <v:shape style="position:absolute;left:1006;top:-1961;width:53;height:53" coordorigin="1006,-1961" coordsize="53,53" path="m1006,-1935l1058,-1935e" filled="false" stroked="true" strokeweight="2.739pt" strokecolor="#231f20">
                <v:path arrowok="t"/>
              </v:shape>
            </v:group>
            <v:group style="position:absolute;left:927;top:-2225;width:209;height:238" coordorigin="927,-2225" coordsize="209,238">
              <v:shape style="position:absolute;left:927;top:-2225;width:209;height:238" coordorigin="927,-2225" coordsize="209,238" path="m1120,-2172l1032,-2172,1054,-2167,1071,-2154,1082,-2136,1080,-2115,1074,-2099,1064,-2086,1051,-2074,1039,-2062,1026,-2049,1016,-2033,1008,-2014,1006,-1989,1058,-1987,1062,-2008,1072,-2025,1085,-2039,1100,-2053,1115,-2067,1128,-2083,1136,-2103,1134,-2129,1129,-2153,1120,-2172xe" filled="true" fillcolor="#231f20" stroked="false">
                <v:path arrowok="t"/>
                <v:fill type="solid"/>
              </v:shape>
              <v:shape style="position:absolute;left:927;top:-2225;width:209;height:238" coordorigin="927,-2225" coordsize="209,238" path="m1035,-2225l971,-2205,932,-2154,927,-2132,979,-2119,984,-2141,997,-2159,1016,-2169,1032,-2172,1120,-2172,1119,-2173,1107,-2191,1092,-2205,1075,-2215,1055,-2222,1035,-2225xe" filled="true" fillcolor="#231f20" stroked="false">
                <v:path arrowok="t"/>
                <v:fill type="solid"/>
              </v:shape>
              <v:shape style="position:absolute;left:720;top:-4555;width:9548;height:1802" type="#_x0000_t202" filled="false" stroked="false">
                <v:textbox inset="0,0,0,0">
                  <w:txbxContent>
                    <w:p>
                      <w:pPr>
                        <w:spacing w:line="228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IPC/I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2"/>
                          <w:w w:val="110"/>
                          <w:sz w:val="22"/>
                          <w:szCs w:val="22"/>
                        </w:rPr>
                        <w:t>V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1"/>
                          <w:w w:val="110"/>
                          <w:sz w:val="22"/>
                          <w:szCs w:val="22"/>
                        </w:rPr>
                        <w:t>ideo: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Addressing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rumours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or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myths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and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health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8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workers’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role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in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spacing w:val="-7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b/>
                          <w:bCs/>
                          <w:color w:val="231F20"/>
                          <w:w w:val="110"/>
                          <w:sz w:val="22"/>
                          <w:szCs w:val="22"/>
                        </w:rPr>
                        <w:t>vaccine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5"/>
                          <w:sz w:val="22"/>
                        </w:rPr>
                        <w:t>safety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15"/>
                          <w:w w:val="115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5"/>
                          <w:sz w:val="22"/>
                        </w:rPr>
                        <w:t>events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250" w:lineRule="auto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Rumours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fuelled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by</w:t>
                      </w:r>
                      <w:r>
                        <w:rPr>
                          <w:rFonts w:ascii="Times New Roman"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inadequate/inaccurate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knowledge,</w:t>
                      </w:r>
                      <w:r>
                        <w:rPr>
                          <w:rFonts w:ascii="Times New Roman"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mistrust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government,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past</w:t>
                      </w:r>
                      <w:r>
                        <w:rPr>
                          <w:rFonts w:ascii="Times New Roman"/>
                          <w:color w:val="231F20"/>
                          <w:w w:val="11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experiences</w:t>
                      </w:r>
                      <w:r>
                        <w:rPr>
                          <w:rFonts w:ascii="Times New Roman"/>
                          <w:color w:val="231F20"/>
                          <w:spacing w:val="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poor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treatment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by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workers,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other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personal,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social,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political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reasons.</w:t>
                      </w:r>
                      <w:r>
                        <w:rPr>
                          <w:rFonts w:ascii="Times New Roman"/>
                          <w:color w:val="231F20"/>
                          <w:w w:val="11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video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illustrates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strategies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address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rumours,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myths,</w:t>
                      </w:r>
                      <w:r>
                        <w:rPr>
                          <w:rFonts w:ascii="Times New Roman"/>
                          <w:color w:val="231F20"/>
                          <w:spacing w:val="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misconceptions,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particularly</w:t>
                      </w:r>
                      <w:r>
                        <w:rPr>
                          <w:rFonts w:ascii="Times New Roman"/>
                          <w:color w:val="231F20"/>
                          <w:spacing w:val="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w w:val="112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vaccine</w:t>
                      </w:r>
                      <w:r>
                        <w:rPr>
                          <w:rFonts w:ascii="Times New Roman"/>
                          <w:color w:val="231F20"/>
                          <w:spacing w:val="1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2"/>
                          <w:w w:val="110"/>
                          <w:sz w:val="22"/>
                        </w:rPr>
                        <w:t>safety.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614;top:-2156;width:8660;height:1587" type="#_x0000_t202" filled="false" stroked="false">
                <v:textbox inset="0,0,0,0">
                  <w:txbxContent>
                    <w:p>
                      <w:pPr>
                        <w:spacing w:line="287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47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48"/>
                        </w:numPr>
                        <w:tabs>
                          <w:tab w:pos="457" w:val="left" w:leader="none"/>
                        </w:tabs>
                        <w:spacing w:line="243" w:lineRule="auto" w:before="0"/>
                        <w:ind w:left="456" w:right="291" w:hanging="456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some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specific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strategies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protagonists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video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employed</w:t>
                      </w:r>
                      <w:r>
                        <w:rPr>
                          <w:rFonts w:ascii="Times New Roman"/>
                          <w:color w:val="231F20"/>
                          <w:spacing w:val="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w w:val="11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address</w:t>
                      </w:r>
                      <w:r>
                        <w:rPr>
                          <w:rFonts w:ascii="Times New Roman"/>
                          <w:color w:val="231F20"/>
                          <w:spacing w:val="1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rumours,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myths,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misconceptions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231F20"/>
                          <w:spacing w:val="1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community?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numPr>
                          <w:ilvl w:val="0"/>
                          <w:numId w:val="48"/>
                        </w:numPr>
                        <w:tabs>
                          <w:tab w:pos="457" w:val="left" w:leader="none"/>
                        </w:tabs>
                        <w:spacing w:line="246" w:lineRule="auto" w:before="4"/>
                        <w:ind w:left="456" w:right="0" w:hanging="456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Thinking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back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own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experience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someone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spacing w:val="-3"/>
                          <w:w w:val="110"/>
                          <w:sz w:val="22"/>
                        </w:rPr>
                        <w:t>know,</w:t>
                      </w:r>
                      <w:r>
                        <w:rPr>
                          <w:rFonts w:ascii="Times New Roman"/>
                          <w:color w:val="231F20"/>
                          <w:spacing w:val="22"/>
                          <w:w w:val="11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was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there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time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when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successful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strategy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was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used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stop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rumour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myth?</w:t>
                      </w:r>
                      <w:r>
                        <w:rPr>
                          <w:rFonts w:ascii="Times New Roman"/>
                          <w:color w:val="231F20"/>
                          <w:spacing w:val="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If</w:t>
                      </w:r>
                      <w:r>
                        <w:rPr>
                          <w:rFonts w:ascii="Times New Roman"/>
                          <w:color w:val="231F20"/>
                          <w:w w:val="91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so,</w:t>
                      </w:r>
                      <w:r>
                        <w:rPr>
                          <w:rFonts w:ascii="Times New Roman"/>
                          <w:color w:val="231F20"/>
                          <w:spacing w:val="1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was</w:t>
                      </w:r>
                      <w:r>
                        <w:rPr>
                          <w:rFonts w:ascii="Times New Roman"/>
                          <w:color w:val="231F20"/>
                          <w:spacing w:val="1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it</w:t>
                      </w:r>
                      <w:r>
                        <w:rPr>
                          <w:rFonts w:ascii="Times New Roman"/>
                          <w:color w:val="231F20"/>
                          <w:spacing w:val="1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done?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36.998001pt;margin-top:-6.610513pt;width:33.119801pt;height:31.169pt;mso-position-horizontal-relative:page;mso-position-vertical-relative:paragraph;z-index:8224" type="#_x0000_t75" stroked="false">
            <v:imagedata r:id="rId110" o:title=""/>
          </v:shape>
        </w:pict>
      </w:r>
      <w:r>
        <w:rPr/>
        <w:pict>
          <v:group style="position:absolute;margin-left:392.414612pt;margin-top:25.636686pt;width:130.35pt;height:113.35pt;mso-position-horizontal-relative:page;mso-position-vertical-relative:paragraph;z-index:8248" coordorigin="7848,513" coordsize="2607,2267">
            <v:group style="position:absolute;left:9588;top:2050;width:2;height:697" coordorigin="9588,2050" coordsize="2,697">
              <v:shape style="position:absolute;left:9588;top:2050;width:2;height:697" coordorigin="9588,2050" coordsize="0,697" path="m9588,2050l9588,2746e" filled="false" stroked="true" strokeweight="3.268pt" strokecolor="#40b4e2">
                <v:path arrowok="t"/>
              </v:shape>
            </v:group>
            <v:group style="position:absolute;left:9247;top:1655;width:1176;height:1092" coordorigin="9247,1655" coordsize="1176,1092">
              <v:shape style="position:absolute;left:9247;top:1655;width:1176;height:1092" coordorigin="9247,1655" coordsize="1176,1092" path="m10245,2626l10257,2690,10301,2738,10329,2746,10343,2746,10404,2704,10423,2644,10422,2620,10410,2547,10389,2473,10371,2420,10362,2392,10344,2334,10328,2270,10314,2200,10305,2123,10301,2038,10299,1995,10285,1919,10259,1854,10221,1800,10175,1757,10121,1723,10061,1697,9998,1679,9932,1668,9866,1663,9833,1662,9767,1659,9706,1657,9653,1655,9605,1655,9563,1656,9494,1663,9424,1692,9385,1750,9369,1843,9366,1929,9365,2036,9364,2093,9358,2193,9347,2276,9332,2346,9315,2403,9289,2474,9280,2494,9273,2514,9250,2586,9247,2624,9249,2646,9286,2708,9332,2725,9349,2725,9405,2694,9421,2660,9425,2638e" filled="false" stroked="true" strokeweight="3.268pt" strokecolor="#40b4e2">
                <v:path arrowok="t"/>
              </v:shape>
            </v:group>
            <v:group style="position:absolute;left:10078;top:2050;width:2;height:697" coordorigin="10078,2050" coordsize="2,697">
              <v:shape style="position:absolute;left:10078;top:2050;width:2;height:697" coordorigin="10078,2050" coordsize="0,697" path="m10078,2746l10078,2050e" filled="false" stroked="true" strokeweight="3.268pt" strokecolor="#40b4e2">
                <v:path arrowok="t"/>
              </v:shape>
            </v:group>
            <v:group style="position:absolute;left:9589;top:1111;width:490;height:490" coordorigin="9589,1111" coordsize="490,490">
              <v:shape style="position:absolute;left:9589;top:1111;width:490;height:490" coordorigin="9589,1111" coordsize="490,490" path="m10078,1356l10069,1423,10042,1484,10001,1534,9949,1572,9886,1595,9841,1601,9817,1600,9750,1585,9691,1554,9644,1510,9609,1456,9591,1393,9589,1370,9589,1345,9604,1276,9634,1217,9677,1169,9730,1134,9792,1114,9814,1111,9839,1112,9909,1126,9970,1155,10019,1197,10054,1250,10074,1311,10078,1356xe" filled="false" stroked="true" strokeweight="3.268pt" strokecolor="#40b4e2">
                <v:path arrowok="t"/>
              </v:shape>
            </v:group>
            <v:group style="position:absolute;left:8104;top:2011;width:2;height:736" coordorigin="8104,2011" coordsize="2,736">
              <v:shape style="position:absolute;left:8104;top:2011;width:2;height:736" coordorigin="8104,2011" coordsize="0,736" path="m8104,2011l8104,2746e" filled="false" stroked="true" strokeweight="3.268pt" strokecolor="#40b4e2">
                <v:path arrowok="t"/>
              </v:shape>
            </v:group>
            <v:group style="position:absolute;left:7881;top:1655;width:937;height:1092" coordorigin="7881,1655" coordsize="937,1092">
              <v:shape style="position:absolute;left:7881;top:1655;width:937;height:1092" coordorigin="7881,1655" coordsize="937,1092" path="m8639,2626l8651,2690,8694,2738,8722,2746,8736,2746,8798,2704,8816,2644,8817,2038,8815,1995,8801,1919,8774,1854,8737,1800,8690,1757,8637,1723,8577,1697,8514,1679,8448,1668,8382,1663,8349,1662,8282,1659,8222,1657,8168,1655,8121,1655,8078,1656,8010,1663,7939,1692,7901,1750,7885,1843,7881,1929,7881,2036,7881,2624,7897,2683,7950,2723,7966,2725,7982,2725,8039,2694,8059,2638e" filled="false" stroked="true" strokeweight="3.268pt" strokecolor="#40b4e2">
                <v:path arrowok="t"/>
              </v:shape>
            </v:group>
            <v:group style="position:absolute;left:8594;top:2011;width:2;height:736" coordorigin="8594,2011" coordsize="2,736">
              <v:shape style="position:absolute;left:8594;top:2011;width:2;height:736" coordorigin="8594,2011" coordsize="0,736" path="m8594,2746l8594,2011e" filled="false" stroked="true" strokeweight="3.268pt" strokecolor="#40b4e2">
                <v:path arrowok="t"/>
              </v:shape>
            </v:group>
            <v:group style="position:absolute;left:8104;top:1111;width:490;height:490" coordorigin="8104,1111" coordsize="490,490">
              <v:shape style="position:absolute;left:8104;top:1111;width:490;height:490" coordorigin="8104,1111" coordsize="490,490" path="m8594,1356l8585,1423,8558,1484,8517,1534,8464,1572,8402,1595,8357,1601,8333,1600,8265,1585,8207,1554,8159,1510,8125,1456,8107,1392,8104,1370,8105,1345,8120,1276,8149,1217,8192,1169,8246,1134,8308,1114,8330,1111,8355,1112,8425,1126,8486,1155,8534,1197,8570,1250,8590,1311,8594,1356xe" filled="false" stroked="true" strokeweight="3.268pt" strokecolor="#40b4e2">
                <v:path arrowok="t"/>
              </v:shape>
            </v:group>
            <v:group style="position:absolute;left:8538;top:545;width:914;height:656" coordorigin="8538,545" coordsize="914,656">
              <v:shape style="position:absolute;left:8538;top:545;width:914;height:656" coordorigin="8538,545" coordsize="914,656" path="m9361,722l9333,667,9273,619,9211,590,9136,567,9051,552,8990,547,8958,546,8956,545,8953,545,8950,545,8948,545,8945,545,8943,545,8909,547,8877,549,8814,557,8729,577,8656,604,8598,639,8550,693,8538,738,8540,756,8580,822,8618,851,8624,866,8665,922,8714,958,8775,988,8823,1004,8823,1021,8802,1091,8765,1143,8730,1176,8724,1191,8734,1201,8758,1197,8781,1191,8847,1169,8905,1141,8955,1108,9012,1063,9036,1040,9043,1034,9045,1034,9047,1034,9080,1032,9144,1027,9205,1016,9286,994,9354,964,9406,928,9446,872,9451,841,9450,823,9409,757,9372,728,9361,722xe" filled="false" stroked="true" strokeweight="3.268pt" strokecolor="#40b4e2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87.976898pt;margin-top:26.980387pt;width:5.45pt;height:21.5pt;mso-position-horizontal-relative:page;mso-position-vertical-relative:paragraph;z-index:8272" coordorigin="9760,540" coordsize="109,430">
            <v:shape style="position:absolute;left:9760;top:540;width:109;height:430" coordorigin="9760,540" coordsize="109,430" path="m9814,867l9797,869,9778,880,9765,897,9761,919,9761,928,9768,945,9781,959,9802,967,9830,969,9849,959,9862,942,9867,920,9864,903,9854,884,9836,871,9814,867xe" filled="true" fillcolor="#40b4e2" stroked="false">
              <v:path arrowok="t"/>
              <v:fill type="solid"/>
            </v:shape>
            <v:shape style="position:absolute;left:9760;top:540;width:109;height:430" coordorigin="9760,540" coordsize="109,430" path="m9844,540l9782,540,9764,549,9760,571,9786,800,9788,816,9799,827,9829,827,9840,816,9842,800,9868,568,9862,548,9844,540xe" filled="true" fillcolor="#40b4e2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Addressing Rumours Speed Rounds</w:t>
      </w:r>
      <w:r>
        <w:rPr>
          <w:rFonts w:ascii="Times New Roman"/>
          <w:sz w:val="2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0" w:after="0"/>
        <w:ind w:left="2069" w:right="4552" w:hanging="397"/>
        <w:jc w:val="left"/>
      </w:pP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large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list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rumours/myths/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misconceptions.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4453" w:hanging="397"/>
        <w:jc w:val="left"/>
      </w:pPr>
      <w:r>
        <w:rPr>
          <w:color w:val="5F6369"/>
          <w:w w:val="115"/>
        </w:rPr>
        <w:t>Record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these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ideas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so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everyone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training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can</w:t>
      </w:r>
      <w:r>
        <w:rPr>
          <w:color w:val="5F6369"/>
          <w:w w:val="112"/>
        </w:rPr>
        <w:t> </w:t>
      </w:r>
      <w:r>
        <w:rPr>
          <w:color w:val="5F6369"/>
          <w:w w:val="115"/>
        </w:rPr>
        <w:t>see</w:t>
      </w:r>
      <w:r>
        <w:rPr>
          <w:color w:val="5F6369"/>
          <w:spacing w:val="33"/>
          <w:w w:val="115"/>
        </w:rPr>
        <w:t> </w:t>
      </w:r>
      <w:r>
        <w:rPr>
          <w:color w:val="5F6369"/>
          <w:w w:val="115"/>
        </w:rPr>
        <w:t>them.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4369" w:hanging="397"/>
        <w:jc w:val="left"/>
      </w:pPr>
      <w:r>
        <w:rPr>
          <w:color w:val="5F6369"/>
          <w:w w:val="110"/>
        </w:rPr>
        <w:t>Assign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half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half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setting.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240" w:lineRule="auto" w:before="93" w:after="0"/>
        <w:ind w:left="2069" w:right="0" w:hanging="397"/>
        <w:jc w:val="left"/>
      </w:pPr>
      <w:r>
        <w:rPr>
          <w:color w:val="5F6369"/>
          <w:w w:val="110"/>
        </w:rPr>
        <w:t>Assign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rumours/</w:t>
      </w:r>
      <w:r>
        <w:rPr/>
      </w:r>
    </w:p>
    <w:p>
      <w:pPr>
        <w:pStyle w:val="BodyText"/>
        <w:spacing w:line="312" w:lineRule="auto" w:before="77"/>
        <w:ind w:left="2069" w:right="798"/>
        <w:jc w:val="left"/>
      </w:pPr>
      <w:r>
        <w:rPr>
          <w:color w:val="5F6369"/>
          <w:w w:val="110"/>
        </w:rPr>
        <w:t>myths/misconceptions.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believes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rumour/myth/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misconception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true.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1748" w:hanging="397"/>
        <w:jc w:val="left"/>
      </w:pPr>
      <w:r>
        <w:rPr>
          <w:color w:val="5F6369"/>
          <w:w w:val="110"/>
        </w:rPr>
        <w:t>Match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maintain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character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half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3"/>
          <w:w w:val="110"/>
        </w:rPr>
        <w:t>activity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1748" w:hanging="397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60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seconds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responding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addressing</w:t>
      </w:r>
      <w:r>
        <w:rPr>
          <w:color w:val="5F6369"/>
          <w:spacing w:val="21"/>
          <w:w w:val="113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beliefs.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1873" w:hanging="397"/>
        <w:jc w:val="left"/>
      </w:pPr>
      <w:r>
        <w:rPr>
          <w:color w:val="5F6369"/>
          <w:w w:val="110"/>
        </w:rPr>
        <w:t>They should pretend 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 is 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real visit 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 caregiver 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use the skills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learned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5"/>
          <w:w w:val="110"/>
        </w:rPr>
        <w:t>day</w:t>
      </w:r>
      <w:r>
        <w:rPr>
          <w:color w:val="5F6369"/>
          <w:spacing w:val="-4"/>
          <w:w w:val="110"/>
        </w:rPr>
        <w:t>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1499" w:hanging="397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rotate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60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seconds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mock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visit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21"/>
          <w:w w:val="113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character.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240" w:lineRule="auto" w:before="93" w:after="0"/>
        <w:ind w:left="2069" w:right="0" w:hanging="397"/>
        <w:jc w:val="left"/>
      </w:pPr>
      <w:r>
        <w:rPr>
          <w:color w:val="5F6369"/>
          <w:w w:val="110"/>
        </w:rPr>
        <w:t>Each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least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five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characters.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167" w:after="0"/>
        <w:ind w:left="2069" w:right="1899" w:hanging="397"/>
        <w:jc w:val="left"/>
      </w:pPr>
      <w:r>
        <w:rPr>
          <w:color w:val="5F6369"/>
          <w:w w:val="110"/>
        </w:rPr>
        <w:t>Now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repeat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3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9.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played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round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now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vice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versa.</w:t>
      </w:r>
      <w:r>
        <w:rPr/>
      </w:r>
    </w:p>
    <w:p>
      <w:pPr>
        <w:pStyle w:val="BodyText"/>
        <w:numPr>
          <w:ilvl w:val="1"/>
          <w:numId w:val="47"/>
        </w:numPr>
        <w:tabs>
          <w:tab w:pos="2070" w:val="left" w:leader="none"/>
        </w:tabs>
        <w:spacing w:line="312" w:lineRule="auto" w:before="93" w:after="0"/>
        <w:ind w:left="2069" w:right="1499" w:hanging="397"/>
        <w:jc w:val="left"/>
      </w:pPr>
      <w:r>
        <w:rPr>
          <w:color w:val="5F6369"/>
          <w:w w:val="110"/>
        </w:rPr>
        <w:t>After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activity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plenary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5"/>
          <w:w w:val="114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(scenarios)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brainstormed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role-played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</w:rPr>
        <w:t> </w:t>
      </w:r>
      <w:r>
        <w:rPr>
          <w:color w:val="5F6369"/>
          <w:w w:val="110"/>
        </w:rPr>
        <w:t>step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1.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2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78"/>
          <w:footerReference w:type="default" r:id="rId179"/>
          <w:pgSz w:w="11910" w:h="16840"/>
          <w:pgMar w:header="0" w:footer="0" w:top="1120" w:bottom="280" w:left="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before="75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0pt;margin-top:5.131601pt;width:.1pt;height:225pt;mso-position-horizontal-relative:page;mso-position-vertical-relative:paragraph;z-index:8368" coordorigin="0,103" coordsize="2,4500">
            <v:shape style="position:absolute;left:0;top:103;width:2;height:4500" coordorigin="0,103" coordsize="0,4500" path="m0,103l0,4603e" filled="false" stroked="true" strokeweight=".1pt" strokecolor="#40b4e2">
              <v:path arrowok="t"/>
            </v:shape>
            <w10:wrap type="none"/>
          </v:group>
        </w:pict>
      </w: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Encourage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record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responses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reference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later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conducting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caregivers.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21"/>
        </w:rPr>
        <w:drawing>
          <wp:inline distT="0" distB="0" distL="0" distR="0">
            <wp:extent cx="395280" cy="395280"/>
            <wp:effectExtent l="0" t="0" r="0" b="0"/>
            <wp:docPr id="45" name="image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80" cy="39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1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pStyle w:val="BodyText"/>
        <w:numPr>
          <w:ilvl w:val="2"/>
          <w:numId w:val="47"/>
        </w:numPr>
        <w:tabs>
          <w:tab w:pos="2791" w:val="left" w:leader="none"/>
        </w:tabs>
        <w:spacing w:line="240" w:lineRule="auto" w:before="280" w:after="0"/>
        <w:ind w:left="2790" w:right="0" w:hanging="45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challenging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exercise?</w:t>
      </w:r>
      <w:r>
        <w:rPr/>
      </w:r>
    </w:p>
    <w:p>
      <w:pPr>
        <w:pStyle w:val="BodyText"/>
        <w:numPr>
          <w:ilvl w:val="2"/>
          <w:numId w:val="47"/>
        </w:numPr>
        <w:tabs>
          <w:tab w:pos="2791" w:val="left" w:leader="none"/>
        </w:tabs>
        <w:spacing w:line="240" w:lineRule="auto" w:before="180" w:after="0"/>
        <w:ind w:left="2790" w:right="0" w:hanging="458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remember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‘What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/>
      </w:r>
    </w:p>
    <w:p>
      <w:pPr>
        <w:pStyle w:val="BodyText"/>
        <w:numPr>
          <w:ilvl w:val="2"/>
          <w:numId w:val="47"/>
        </w:numPr>
        <w:tabs>
          <w:tab w:pos="2791" w:val="left" w:leader="none"/>
        </w:tabs>
        <w:spacing w:line="240" w:lineRule="auto" w:before="180" w:after="0"/>
        <w:ind w:left="2790" w:right="0" w:hanging="458"/>
        <w:jc w:val="left"/>
      </w:pPr>
      <w:r>
        <w:rPr>
          <w:color w:val="5F6369"/>
          <w:w w:val="105"/>
        </w:rPr>
        <w:t>communicate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during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an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visit’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list?</w:t>
      </w:r>
      <w:r>
        <w:rPr/>
      </w:r>
    </w:p>
    <w:p>
      <w:pPr>
        <w:pStyle w:val="BodyText"/>
        <w:numPr>
          <w:ilvl w:val="2"/>
          <w:numId w:val="47"/>
        </w:numPr>
        <w:tabs>
          <w:tab w:pos="2791" w:val="left" w:leader="none"/>
        </w:tabs>
        <w:spacing w:line="243" w:lineRule="auto" w:before="180" w:after="0"/>
        <w:ind w:left="2790" w:right="1313" w:hanging="458"/>
        <w:jc w:val="left"/>
      </w:pPr>
      <w:r>
        <w:rPr>
          <w:color w:val="5F6369"/>
          <w:w w:val="110"/>
        </w:rPr>
        <w:t>Do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adequately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addressed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beliefs?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not,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5"/>
          <w:w w:val="113"/>
        </w:rPr>
        <w:t> </w:t>
      </w:r>
      <w:r>
        <w:rPr>
          <w:color w:val="5F6369"/>
          <w:w w:val="110"/>
        </w:rPr>
        <w:t>strategies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tried?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50" w:lineRule="auto" w:before="0"/>
        <w:ind w:left="1440" w:right="84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40B4E2"/>
          <w:w w:val="110"/>
          <w:sz w:val="36"/>
        </w:rPr>
        <w:t>Session</w:t>
      </w:r>
      <w:r>
        <w:rPr>
          <w:rFonts w:ascii="Times New Roman"/>
          <w:b/>
          <w:color w:val="40B4E2"/>
          <w:spacing w:val="29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6.2</w:t>
      </w:r>
      <w:r>
        <w:rPr>
          <w:rFonts w:ascii="Times New Roman"/>
          <w:b/>
          <w:color w:val="40B4E2"/>
          <w:spacing w:val="29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Communicating</w:t>
      </w:r>
      <w:r>
        <w:rPr>
          <w:rFonts w:ascii="Times New Roman"/>
          <w:b/>
          <w:color w:val="40B4E2"/>
          <w:spacing w:val="30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Potential</w:t>
      </w:r>
      <w:r>
        <w:rPr>
          <w:rFonts w:ascii="Times New Roman"/>
          <w:b/>
          <w:color w:val="40B4E2"/>
          <w:spacing w:val="29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Adverse</w:t>
      </w:r>
      <w:r>
        <w:rPr>
          <w:rFonts w:ascii="Times New Roman"/>
          <w:b/>
          <w:color w:val="40B4E2"/>
          <w:spacing w:val="30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Events</w:t>
      </w:r>
      <w:r>
        <w:rPr>
          <w:rFonts w:ascii="Times New Roman"/>
          <w:b/>
          <w:color w:val="40B4E2"/>
          <w:w w:val="111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Following</w:t>
      </w:r>
      <w:r>
        <w:rPr>
          <w:rFonts w:ascii="Times New Roman"/>
          <w:b/>
          <w:color w:val="40B4E2"/>
          <w:spacing w:val="-6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Immunization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27"/>
        <w:ind w:left="1440" w:right="717"/>
        <w:jc w:val="both"/>
      </w:pPr>
      <w:r>
        <w:rPr>
          <w:color w:val="5F6369"/>
          <w:w w:val="110"/>
        </w:rPr>
        <w:t>An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event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(AEFI)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unexpected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occurrence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follows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immunization;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causal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relationship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AEFIs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consist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both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common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mild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go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away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quickly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rare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serious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symptoms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illnesses,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just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happen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occur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occurred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without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event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unfavourable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unintended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sign,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abnormal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laboratory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finding,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symptom,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disease.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AEFIs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either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result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process,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coincidental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events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happened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occur</w:t>
      </w:r>
      <w:r>
        <w:rPr>
          <w:color w:val="5F6369"/>
          <w:w w:val="110"/>
        </w:rPr>
        <w:t> after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occurs,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thing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reassuring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quickly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possible.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shared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situation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investigated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addressed,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kept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informed.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Causes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Of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Adverse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Events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Following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Immunization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majority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AEFIs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actually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itself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coincidental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events,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human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error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9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product-related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reaction: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caused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precipitated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due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1"/>
          <w:w w:val="106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inherent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properties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product.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8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defect-related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reaction: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caused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precipitated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21"/>
          <w:w w:val="117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defects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product,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including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administration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device,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provided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2"/>
          <w:w w:val="110"/>
        </w:rPr>
        <w:t>manufacturer.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/>
        <w:pict>
          <v:group style="position:absolute;margin-left:316.877686pt;margin-top:28.461412pt;width:2.95pt;height:10.35pt;mso-position-horizontal-relative:page;mso-position-vertical-relative:paragraph;z-index:-268528" coordorigin="6338,569" coordsize="59,207">
            <v:shape style="position:absolute;left:6338;top:569;width:59;height:207" coordorigin="6338,569" coordsize="59,207" path="m6365,569l6346,578,6338,599,6338,748,6347,767,6367,776,6370,775,6389,765,6397,745,6396,595,6386,577,6365,569xe" filled="true" fillcolor="#40b4e2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Immunization</w:t>
      </w:r>
      <w:r>
        <w:rPr>
          <w:color w:val="5F6369"/>
          <w:spacing w:val="40"/>
          <w:w w:val="110"/>
        </w:rPr>
        <w:t> </w:t>
      </w:r>
      <w:r>
        <w:rPr>
          <w:color w:val="5F6369"/>
          <w:spacing w:val="-1"/>
          <w:w w:val="110"/>
        </w:rPr>
        <w:t>error-related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reaction: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caused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inappropriate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handling,</w:t>
      </w:r>
      <w:r>
        <w:rPr>
          <w:color w:val="5F6369"/>
          <w:spacing w:val="24"/>
          <w:w w:val="106"/>
        </w:rPr>
        <w:t> </w:t>
      </w:r>
      <w:r>
        <w:rPr>
          <w:color w:val="5F6369"/>
          <w:w w:val="110"/>
        </w:rPr>
        <w:t>prescribing,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administering,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nature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preventable.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586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4.55pt;height:64.1pt;mso-position-horizontal-relative:char;mso-position-vertical-relative:line" coordorigin="0,0" coordsize="891,1282">
            <v:group style="position:absolute;left:0;top:243;width:891;height:1039" coordorigin="0,243" coordsize="891,1039">
              <v:shape style="position:absolute;left:0;top:243;width:891;height:1039" coordorigin="0,243" coordsize="891,1039" path="m498,243l437,247,353,270,277,310,212,365,160,434,124,513,106,602,106,607,105,613,11,758,0,798,4,817,13,838,29,852,48,861,68,864,103,864,104,1004,133,1061,194,1085,291,1085,293,1233,300,1251,315,1268,333,1278,353,1281,359,1281,676,1253,697,1246,713,1232,719,1222,354,1222,352,1065,344,1045,327,1031,305,1026,192,1026,173,1015,165,995,159,828,144,813,123,807,65,807,63,804,61,801,60,800,58,796,156,646,171,582,176,557,201,486,240,425,292,374,353,336,423,311,499,303,707,303,705,302,651,274,592,254,530,244,498,243xe" filled="true" fillcolor="#40b4e2" stroked="false">
                <v:path arrowok="t"/>
                <v:fill type="solid"/>
              </v:shape>
              <v:shape style="position:absolute;left:0;top:243;width:891;height:1039" coordorigin="0,243" coordsize="891,1039" path="m707,303l499,303,526,304,553,307,629,329,696,368,753,421,796,485,823,560,833,636,833,646,832,662,817,740,795,798,764,851,724,901,693,930,680,946,672,965,669,985,669,1193,354,1222,719,1222,724,1213,728,1191,728,978,732,974,786,919,822,869,851,814,873,757,886,697,891,636,889,603,879,541,860,483,832,429,796,380,754,337,730,319,707,303xe" filled="true" fillcolor="#40b4e2" stroked="false">
                <v:path arrowok="t"/>
                <v:fill type="solid"/>
              </v:shape>
            </v:group>
            <v:group style="position:absolute;left:670;top:0;width:116;height:195" coordorigin="670,0" coordsize="116,195">
              <v:shape style="position:absolute;left:670;top:0;width:116;height:195" coordorigin="670,0" coordsize="116,195" path="m758,0l740,4,728,18,670,161,674,180,689,192,693,193,696,195,712,195,724,188,728,177,786,28,778,12,758,0xe" filled="true" fillcolor="#40b4e2" stroked="false">
                <v:path arrowok="t"/>
                <v:fill type="solid"/>
              </v:shape>
            </v:group>
            <v:group style="position:absolute;left:212;top:2;width:115;height:195" coordorigin="212,2" coordsize="115,195">
              <v:shape style="position:absolute;left:212;top:2;width:115;height:195" coordorigin="212,2" coordsize="115,195" path="m243,2l222,8,212,23,213,43,269,178,274,189,286,196,301,196,304,195,308,193,316,188,326,172,325,153,259,7,243,2xe" filled="true" fillcolor="#40b4e2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839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418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80"/>
          <w:footerReference w:type="default" r:id="rId181"/>
          <w:pgSz w:w="11910" w:h="16840"/>
          <w:pgMar w:header="0" w:footer="0" w:top="1160" w:bottom="280" w:left="0" w:right="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5" w:lineRule="exact" w:before="68"/>
        <w:ind w:left="131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36pt;margin-top:1.367909pt;width:487.3pt;height:384.85pt;mso-position-horizontal-relative:page;mso-position-vertical-relative:paragraph;z-index:-268456" coordorigin="720,27" coordsize="9746,7697">
            <v:group style="position:absolute;left:720;top:27;width:4873;height:719" coordorigin="720,27" coordsize="4873,719">
              <v:shape style="position:absolute;left:720;top:27;width:4873;height:719" coordorigin="720,27" coordsize="4873,719" path="m5593,27l720,27,720,745,5593,745,5593,27xe" filled="true" fillcolor="#40b4e2" stroked="false">
                <v:path arrowok="t"/>
                <v:fill type="solid"/>
              </v:shape>
            </v:group>
            <v:group style="position:absolute;left:5593;top:27;width:4873;height:719" coordorigin="5593,27" coordsize="4873,719">
              <v:shape style="position:absolute;left:5593;top:27;width:4873;height:719" coordorigin="5593,27" coordsize="4873,719" path="m10466,27l5593,27,5593,745,10466,745,10466,27xe" filled="true" fillcolor="#40b4e2" stroked="false">
                <v:path arrowok="t"/>
                <v:fill type="solid"/>
              </v:shape>
            </v:group>
            <v:group style="position:absolute;left:720;top:745;width:4873;height:2450" coordorigin="720,745" coordsize="4873,2450">
              <v:shape style="position:absolute;left:720;top:745;width:4873;height:2450" coordorigin="720,745" coordsize="4873,2450" path="m5593,745l720,745,720,3195,5593,3195,5593,745xe" filled="true" fillcolor="#ebf4fb" stroked="false">
                <v:path arrowok="t"/>
                <v:fill type="solid"/>
              </v:shape>
            </v:group>
            <v:group style="position:absolute;left:5593;top:745;width:4873;height:2450" coordorigin="5593,745" coordsize="4873,2450">
              <v:shape style="position:absolute;left:5593;top:745;width:4873;height:2450" coordorigin="5593,745" coordsize="4873,2450" path="m10466,745l5593,745,5593,3195,10466,3195,10466,745xe" filled="true" fillcolor="#ebf4fb" stroked="false">
                <v:path arrowok="t"/>
                <v:fill type="solid"/>
              </v:shape>
            </v:group>
            <v:group style="position:absolute;left:720;top:4365;width:4873;height:1919" coordorigin="720,4365" coordsize="4873,1919">
              <v:shape style="position:absolute;left:720;top:4365;width:4873;height:1919" coordorigin="720,4365" coordsize="4873,1919" path="m5593,4365l720,4365,720,6284,5593,6284,5593,4365xe" filled="true" fillcolor="#ebf4fb" stroked="false">
                <v:path arrowok="t"/>
                <v:fill type="solid"/>
              </v:shape>
            </v:group>
            <v:group style="position:absolute;left:5593;top:4365;width:4873;height:1919" coordorigin="5593,4365" coordsize="4873,1919">
              <v:shape style="position:absolute;left:5593;top:4365;width:4873;height:1919" coordorigin="5593,4365" coordsize="4873,1919" path="m10466,4365l5593,4365,5593,6284,10466,6284,10466,4365xe" filled="true" fillcolor="#ebf4fb" stroked="false">
                <v:path arrowok="t"/>
                <v:fill type="solid"/>
              </v:shape>
            </v:group>
            <v:group style="position:absolute;left:720;top:3195;width:4873;height:1170" coordorigin="720,3195" coordsize="4873,1170">
              <v:shape style="position:absolute;left:720;top:3195;width:4873;height:1170" coordorigin="720,3195" coordsize="4873,1170" path="m5593,3195l720,3195,720,4365,5593,4365,5593,3195xe" filled="true" fillcolor="#c9e3f4" stroked="false">
                <v:path arrowok="t"/>
                <v:fill type="solid"/>
              </v:shape>
            </v:group>
            <v:group style="position:absolute;left:5593;top:3195;width:4873;height:1170" coordorigin="5593,3195" coordsize="4873,1170">
              <v:shape style="position:absolute;left:5593;top:3195;width:4873;height:1170" coordorigin="5593,3195" coordsize="4873,1170" path="m10466,3195l5593,3195,5593,4365,10466,4365,10466,3195xe" filled="true" fillcolor="#c9e3f4" stroked="false">
                <v:path arrowok="t"/>
                <v:fill type="solid"/>
              </v:shape>
            </v:group>
            <v:group style="position:absolute;left:720;top:7004;width:4873;height:720" coordorigin="720,7004" coordsize="4873,720">
              <v:shape style="position:absolute;left:720;top:7004;width:4873;height:720" coordorigin="720,7004" coordsize="4873,720" path="m5593,7004l720,7004,720,7724,5593,7724,5593,7004xe" filled="true" fillcolor="#ebf4fb" stroked="false">
                <v:path arrowok="t"/>
                <v:fill type="solid"/>
              </v:shape>
            </v:group>
            <v:group style="position:absolute;left:5593;top:7004;width:4873;height:720" coordorigin="5593,7004" coordsize="4873,720">
              <v:shape style="position:absolute;left:5593;top:7004;width:4873;height:720" coordorigin="5593,7004" coordsize="4873,720" path="m10466,7004l5593,7004,5593,7724,10466,7724,10466,7004xe" filled="true" fillcolor="#ebf4fb" stroked="false">
                <v:path arrowok="t"/>
                <v:fill type="solid"/>
              </v:shape>
            </v:group>
            <v:group style="position:absolute;left:720;top:6284;width:4873;height:720" coordorigin="720,6284" coordsize="4873,720">
              <v:shape style="position:absolute;left:720;top:6284;width:4873;height:720" coordorigin="720,6284" coordsize="4873,720" path="m5593,6284l720,6284,720,7004,5593,7004,5593,6284xe" filled="true" fillcolor="#c9e3f4" stroked="false">
                <v:path arrowok="t"/>
                <v:fill type="solid"/>
              </v:shape>
            </v:group>
            <v:group style="position:absolute;left:5593;top:6284;width:4873;height:720" coordorigin="5593,6284" coordsize="4873,720">
              <v:shape style="position:absolute;left:5593;top:6284;width:4873;height:720" coordorigin="5593,6284" coordsize="4873,720" path="m10466,6284l5593,6284,5593,7004,10466,7004,10466,6284xe" filled="true" fillcolor="#c9e3f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231F20"/>
          <w:w w:val="105"/>
          <w:sz w:val="28"/>
        </w:rPr>
        <w:t>Immunization</w:t>
      </w:r>
      <w:r>
        <w:rPr>
          <w:rFonts w:ascii="Times New Roman"/>
          <w:b/>
          <w:color w:val="231F20"/>
          <w:spacing w:val="46"/>
          <w:w w:val="105"/>
          <w:sz w:val="28"/>
        </w:rPr>
        <w:t> </w:t>
      </w:r>
      <w:r>
        <w:rPr>
          <w:rFonts w:ascii="Times New Roman"/>
          <w:b/>
          <w:color w:val="231F20"/>
          <w:spacing w:val="-2"/>
          <w:w w:val="105"/>
          <w:sz w:val="28"/>
        </w:rPr>
        <w:t>Error</w:t>
      </w:r>
      <w:r>
        <w:rPr>
          <w:rFonts w:ascii="Times New Roman"/>
          <w:b/>
          <w:color w:val="231F20"/>
          <w:spacing w:val="-1"/>
          <w:w w:val="105"/>
          <w:sz w:val="28"/>
        </w:rPr>
        <w:t>-Related</w:t>
      </w:r>
      <w:r>
        <w:rPr>
          <w:rFonts w:ascii="Times New Roman"/>
          <w:sz w:val="28"/>
        </w:rPr>
      </w:r>
    </w:p>
    <w:p>
      <w:pPr>
        <w:tabs>
          <w:tab w:pos="6473" w:val="left" w:leader="none"/>
        </w:tabs>
        <w:spacing w:line="415" w:lineRule="exact" w:before="0"/>
        <w:ind w:left="2572" w:right="1313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231F20"/>
          <w:w w:val="110"/>
          <w:position w:val="-16"/>
          <w:sz w:val="28"/>
        </w:rPr>
        <w:t>Reaction</w:t>
        <w:tab/>
      </w:r>
      <w:r>
        <w:rPr>
          <w:rFonts w:ascii="Times New Roman"/>
          <w:b/>
          <w:color w:val="231F20"/>
          <w:w w:val="110"/>
          <w:sz w:val="28"/>
        </w:rPr>
        <w:t>Possible</w:t>
      </w:r>
      <w:r>
        <w:rPr>
          <w:rFonts w:ascii="Times New Roman"/>
          <w:b/>
          <w:color w:val="231F20"/>
          <w:spacing w:val="17"/>
          <w:w w:val="110"/>
          <w:sz w:val="28"/>
        </w:rPr>
        <w:t> </w:t>
      </w:r>
      <w:r>
        <w:rPr>
          <w:rFonts w:ascii="Times New Roman"/>
          <w:b/>
          <w:color w:val="231F20"/>
          <w:w w:val="110"/>
          <w:sz w:val="28"/>
        </w:rPr>
        <w:t>Adverse</w:t>
      </w:r>
      <w:r>
        <w:rPr>
          <w:rFonts w:ascii="Times New Roman"/>
          <w:b/>
          <w:color w:val="231F20"/>
          <w:spacing w:val="17"/>
          <w:w w:val="110"/>
          <w:sz w:val="28"/>
        </w:rPr>
        <w:t> </w:t>
      </w:r>
      <w:r>
        <w:rPr>
          <w:rFonts w:ascii="Times New Roman"/>
          <w:b/>
          <w:color w:val="231F20"/>
          <w:w w:val="110"/>
          <w:sz w:val="28"/>
        </w:rPr>
        <w:t>Event</w:t>
      </w:r>
      <w:r>
        <w:rPr>
          <w:rFonts w:ascii="Times New Roman"/>
          <w:sz w:val="28"/>
        </w:rPr>
      </w:r>
    </w:p>
    <w:p>
      <w:pPr>
        <w:spacing w:after="0" w:line="415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headerReference w:type="default" r:id="rId183"/>
          <w:footerReference w:type="default" r:id="rId184"/>
          <w:pgSz w:w="11910" w:h="16840"/>
          <w:pgMar w:header="0" w:footer="0" w:top="1120" w:bottom="280" w:left="0" w:right="0"/>
        </w:sectPr>
      </w:pPr>
    </w:p>
    <w:p>
      <w:pPr>
        <w:spacing w:before="70"/>
        <w:ind w:left="8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Non-sterile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injection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7" w:after="0"/>
        <w:ind w:left="1159" w:right="0" w:hanging="359"/>
        <w:jc w:val="left"/>
      </w:pPr>
      <w:r>
        <w:rPr>
          <w:color w:val="5F6369"/>
          <w:w w:val="110"/>
        </w:rPr>
        <w:t>Reuse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disposable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syringe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needle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0" w:after="0"/>
        <w:ind w:left="1159" w:right="0" w:hanging="359"/>
        <w:jc w:val="left"/>
      </w:pPr>
      <w:r>
        <w:rPr>
          <w:color w:val="5F6369"/>
          <w:w w:val="105"/>
        </w:rPr>
        <w:t>Improperly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sterilized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syringe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needle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0" w:after="0"/>
        <w:ind w:left="1159" w:right="0" w:hanging="359"/>
        <w:jc w:val="left"/>
      </w:pPr>
      <w:r>
        <w:rPr>
          <w:color w:val="5F6369"/>
          <w:w w:val="110"/>
        </w:rPr>
        <w:t>Contaminated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diluents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3" w:lineRule="auto" w:before="0" w:after="0"/>
        <w:ind w:left="1159" w:right="1053" w:hanging="359"/>
        <w:jc w:val="left"/>
      </w:pPr>
      <w:r>
        <w:rPr>
          <w:color w:val="5F6369"/>
          <w:w w:val="115"/>
        </w:rPr>
        <w:t>Reuse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reconstituted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vaccine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at</w:t>
      </w:r>
      <w:r>
        <w:rPr>
          <w:color w:val="5F6369"/>
          <w:w w:val="115"/>
        </w:rPr>
        <w:t> subsequent</w:t>
      </w:r>
      <w:r>
        <w:rPr>
          <w:color w:val="5F6369"/>
          <w:spacing w:val="30"/>
          <w:w w:val="115"/>
        </w:rPr>
        <w:t> </w:t>
      </w:r>
      <w:r>
        <w:rPr>
          <w:color w:val="5F6369"/>
          <w:w w:val="115"/>
        </w:rPr>
        <w:t>session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134"/>
        <w:ind w:left="8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spacing w:val="-4"/>
          <w:w w:val="110"/>
          <w:sz w:val="22"/>
        </w:rPr>
        <w:t>V</w:t>
      </w:r>
      <w:r>
        <w:rPr>
          <w:rFonts w:ascii="Times New Roman"/>
          <w:b/>
          <w:color w:val="5F6369"/>
          <w:spacing w:val="-3"/>
          <w:w w:val="110"/>
          <w:sz w:val="22"/>
        </w:rPr>
        <w:t>accine</w:t>
      </w:r>
      <w:r>
        <w:rPr>
          <w:rFonts w:ascii="Times New Roman"/>
          <w:b/>
          <w:color w:val="5F6369"/>
          <w:spacing w:val="-2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prepared</w:t>
      </w:r>
      <w:r>
        <w:rPr>
          <w:rFonts w:ascii="Times New Roman"/>
          <w:b/>
          <w:color w:val="5F6369"/>
          <w:spacing w:val="-2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incorrectly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6" w:lineRule="auto" w:before="7" w:after="0"/>
        <w:ind w:left="1159" w:right="210" w:hanging="359"/>
        <w:jc w:val="both"/>
      </w:pPr>
      <w:r>
        <w:rPr>
          <w:color w:val="5F6369"/>
          <w:spacing w:val="-3"/>
          <w:w w:val="110"/>
        </w:rPr>
        <w:t>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reconstituted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incorrect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drugs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substance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substituted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diluent.</w:t>
      </w:r>
      <w:r>
        <w:rPr/>
      </w:r>
    </w:p>
    <w:p>
      <w:pPr>
        <w:spacing w:before="94"/>
        <w:ind w:left="8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Immunization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injected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wrong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site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3" w:lineRule="auto" w:before="7" w:after="0"/>
        <w:ind w:left="1159" w:right="418" w:hanging="359"/>
        <w:jc w:val="left"/>
      </w:pPr>
      <w:r>
        <w:rPr>
          <w:color w:val="5F6369"/>
          <w:w w:val="110"/>
        </w:rPr>
        <w:t>Subcutaneous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instead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intradermal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BCG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4" w:after="0"/>
        <w:ind w:left="1159" w:right="0" w:hanging="359"/>
        <w:jc w:val="left"/>
      </w:pPr>
      <w:r>
        <w:rPr>
          <w:color w:val="5F6369"/>
          <w:spacing w:val="-9"/>
          <w:w w:val="105"/>
        </w:rPr>
        <w:t>T</w:t>
      </w:r>
      <w:r>
        <w:rPr>
          <w:color w:val="5F6369"/>
          <w:spacing w:val="-7"/>
          <w:w w:val="105"/>
        </w:rPr>
        <w:t>oo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superficial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toxoid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vaccine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(diphtheria,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0" w:after="0"/>
        <w:ind w:left="1159" w:right="0" w:hanging="359"/>
        <w:jc w:val="left"/>
      </w:pPr>
      <w:r>
        <w:rPr>
          <w:color w:val="5F6369"/>
          <w:w w:val="110"/>
        </w:rPr>
        <w:t>pertussis,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tetanus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[DPT];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diphtheria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0" w:after="0"/>
        <w:ind w:left="1159" w:right="0" w:hanging="359"/>
        <w:jc w:val="left"/>
      </w:pPr>
      <w:r>
        <w:rPr>
          <w:color w:val="5F6369"/>
          <w:w w:val="105"/>
        </w:rPr>
        <w:t>pertussis</w:t>
      </w:r>
      <w:r>
        <w:rPr>
          <w:color w:val="5F6369"/>
          <w:spacing w:val="4"/>
          <w:w w:val="105"/>
        </w:rPr>
        <w:t> </w:t>
      </w:r>
      <w:r>
        <w:rPr>
          <w:color w:val="5F6369"/>
          <w:w w:val="105"/>
        </w:rPr>
        <w:t>[DT];</w:t>
      </w:r>
      <w:r>
        <w:rPr>
          <w:color w:val="5F6369"/>
          <w:spacing w:val="4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tetanus</w:t>
      </w:r>
      <w:r>
        <w:rPr>
          <w:color w:val="5F6369"/>
          <w:spacing w:val="4"/>
          <w:w w:val="105"/>
        </w:rPr>
        <w:t> </w:t>
      </w:r>
      <w:r>
        <w:rPr>
          <w:color w:val="5F6369"/>
          <w:w w:val="105"/>
        </w:rPr>
        <w:t>toxoid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[TT])</w:t>
      </w:r>
      <w:r>
        <w:rPr/>
      </w:r>
    </w:p>
    <w:p>
      <w:pPr>
        <w:pStyle w:val="BodyText"/>
        <w:numPr>
          <w:ilvl w:val="1"/>
          <w:numId w:val="19"/>
        </w:numPr>
        <w:tabs>
          <w:tab w:pos="1160" w:val="left" w:leader="none"/>
        </w:tabs>
        <w:spacing w:line="240" w:lineRule="auto" w:before="0" w:after="0"/>
        <w:ind w:left="1159" w:right="0" w:hanging="359"/>
        <w:jc w:val="left"/>
      </w:pPr>
      <w:r>
        <w:rPr>
          <w:color w:val="5F6369"/>
          <w:w w:val="110"/>
        </w:rPr>
        <w:t>Buttocks</w:t>
      </w:r>
      <w:r>
        <w:rPr/>
      </w:r>
    </w:p>
    <w:p>
      <w:pPr>
        <w:spacing w:before="70"/>
        <w:ind w:left="1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w w:val="110"/>
        </w:rPr>
        <w:br w:type="column"/>
      </w:r>
      <w:r>
        <w:rPr>
          <w:rFonts w:ascii="Times New Roman"/>
          <w:b/>
          <w:color w:val="5F6369"/>
          <w:w w:val="110"/>
          <w:sz w:val="22"/>
        </w:rPr>
        <w:t>Infection</w:t>
      </w:r>
      <w:r>
        <w:rPr>
          <w:rFonts w:ascii="Times New Roman"/>
          <w:sz w:val="22"/>
        </w:rPr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7" w:after="0"/>
        <w:ind w:left="500" w:right="0" w:hanging="360"/>
        <w:jc w:val="left"/>
      </w:pPr>
      <w:r>
        <w:rPr>
          <w:color w:val="5F6369"/>
          <w:w w:val="110"/>
        </w:rPr>
        <w:t>Local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suppuration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injection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site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w w:val="115"/>
        </w:rPr>
        <w:t>Abscess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</w:rPr>
        <w:t>Cellulitis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w w:val="110"/>
        </w:rPr>
        <w:t>Systemic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infection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w w:val="115"/>
        </w:rPr>
        <w:t>Sepsis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spacing w:val="-7"/>
          <w:w w:val="110"/>
        </w:rPr>
        <w:t>T</w:t>
      </w:r>
      <w:r>
        <w:rPr>
          <w:color w:val="5F6369"/>
          <w:spacing w:val="-6"/>
          <w:w w:val="110"/>
        </w:rPr>
        <w:t>oxic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shock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syndrome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3" w:lineRule="auto" w:before="0" w:after="0"/>
        <w:ind w:left="500" w:right="1742" w:hanging="360"/>
        <w:jc w:val="left"/>
      </w:pPr>
      <w:r>
        <w:rPr>
          <w:color w:val="5F6369"/>
          <w:spacing w:val="-3"/>
          <w:w w:val="105"/>
        </w:rPr>
        <w:t>T</w:t>
      </w:r>
      <w:r>
        <w:rPr>
          <w:color w:val="5F6369"/>
          <w:spacing w:val="-2"/>
          <w:w w:val="105"/>
        </w:rPr>
        <w:t>ransmission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blood-borne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virus</w:t>
      </w:r>
      <w:r>
        <w:rPr>
          <w:color w:val="5F6369"/>
          <w:spacing w:val="5"/>
          <w:w w:val="105"/>
        </w:rPr>
        <w:t> </w:t>
      </w:r>
      <w:r>
        <w:rPr>
          <w:color w:val="5F6369"/>
          <w:w w:val="105"/>
        </w:rPr>
        <w:t>like</w:t>
      </w:r>
      <w:r>
        <w:rPr>
          <w:color w:val="5F6369"/>
          <w:spacing w:val="6"/>
          <w:w w:val="105"/>
        </w:rPr>
        <w:t> </w:t>
      </w:r>
      <w:r>
        <w:rPr>
          <w:color w:val="5F6369"/>
          <w:spacing w:val="-7"/>
          <w:w w:val="105"/>
        </w:rPr>
        <w:t>HI</w:t>
      </w:r>
      <w:r>
        <w:rPr>
          <w:color w:val="5F6369"/>
          <w:spacing w:val="-8"/>
          <w:w w:val="105"/>
        </w:rPr>
        <w:t>V</w:t>
      </w:r>
      <w:r>
        <w:rPr>
          <w:color w:val="5F6369"/>
          <w:spacing w:val="-6"/>
          <w:w w:val="105"/>
        </w:rPr>
        <w:t>,</w:t>
      </w:r>
      <w:r>
        <w:rPr>
          <w:color w:val="5F6369"/>
          <w:spacing w:val="26"/>
          <w:w w:val="111"/>
        </w:rPr>
        <w:t> </w:t>
      </w:r>
      <w:r>
        <w:rPr>
          <w:color w:val="5F6369"/>
          <w:w w:val="105"/>
        </w:rPr>
        <w:t>hepatitis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B,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hepatitis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C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w w:val="110"/>
        </w:rPr>
        <w:t>Effect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incorrect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diluent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drugs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60"/>
        <w:jc w:val="left"/>
      </w:pPr>
      <w:r>
        <w:rPr>
          <w:color w:val="5F6369"/>
          <w:w w:val="110"/>
        </w:rPr>
        <w:t>Local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reaction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injection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site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abscess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3" w:lineRule="auto" w:before="0" w:after="0"/>
        <w:ind w:left="500" w:right="2215" w:hanging="360"/>
        <w:jc w:val="left"/>
      </w:pPr>
      <w:r>
        <w:rPr>
          <w:color w:val="5F6369"/>
          <w:w w:val="110"/>
        </w:rPr>
        <w:t>Sciatic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nerve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damage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(and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ineffective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vaccine)</w:t>
      </w:r>
      <w:r>
        <w:rPr/>
      </w:r>
    </w:p>
    <w:p>
      <w:pPr>
        <w:spacing w:after="0" w:line="243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5492" w:space="40"/>
            <w:col w:w="6378"/>
          </w:cols>
        </w:sectPr>
      </w:pPr>
    </w:p>
    <w:p>
      <w:pPr>
        <w:tabs>
          <w:tab w:pos="5672" w:val="left" w:leader="none"/>
        </w:tabs>
        <w:spacing w:line="325" w:lineRule="exact" w:before="133"/>
        <w:ind w:left="80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spacing w:val="-4"/>
          <w:w w:val="110"/>
          <w:sz w:val="22"/>
          <w:szCs w:val="22"/>
        </w:rPr>
        <w:t>V</w:t>
      </w:r>
      <w:r>
        <w:rPr>
          <w:rFonts w:ascii="Times New Roman" w:hAnsi="Times New Roman" w:cs="Times New Roman" w:eastAsia="Times New Roman"/>
          <w:b/>
          <w:bCs/>
          <w:color w:val="5F6369"/>
          <w:spacing w:val="-3"/>
          <w:w w:val="110"/>
          <w:sz w:val="22"/>
          <w:szCs w:val="22"/>
        </w:rPr>
        <w:t>accine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transported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or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stored</w:t>
      </w:r>
      <w:r>
        <w:rPr>
          <w:rFonts w:ascii="Times New Roman" w:hAnsi="Times New Roman" w:cs="Times New Roman" w:eastAsia="Times New Roman"/>
          <w:b/>
          <w:bCs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incorrectly</w:t>
        <w:tab/>
      </w:r>
      <w:r>
        <w:rPr>
          <w:rFonts w:ascii="Myriad Pro" w:hAnsi="Myriad Pro" w:cs="Myriad Pro" w:eastAsia="Myriad Pro"/>
          <w:color w:val="5F6369"/>
          <w:w w:val="110"/>
          <w:position w:val="13"/>
          <w:sz w:val="22"/>
          <w:szCs w:val="22"/>
        </w:rPr>
        <w:t>•    </w:t>
      </w:r>
      <w:r>
        <w:rPr>
          <w:rFonts w:ascii="Myriad Pro" w:hAnsi="Myriad Pro" w:cs="Myriad Pro" w:eastAsia="Myriad Pro"/>
          <w:color w:val="5F6369"/>
          <w:spacing w:val="28"/>
          <w:w w:val="110"/>
          <w:position w:val="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position w:val="13"/>
          <w:sz w:val="22"/>
          <w:szCs w:val="22"/>
        </w:rPr>
        <w:t>Increase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position w:val="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position w:val="13"/>
          <w:sz w:val="22"/>
          <w:szCs w:val="22"/>
        </w:rPr>
        <w:t>local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position w:val="1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position w:val="13"/>
          <w:sz w:val="22"/>
          <w:szCs w:val="22"/>
        </w:rPr>
        <w:t>reaction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pStyle w:val="BodyText"/>
        <w:numPr>
          <w:ilvl w:val="1"/>
          <w:numId w:val="19"/>
        </w:numPr>
        <w:tabs>
          <w:tab w:pos="6033" w:val="left" w:leader="none"/>
        </w:tabs>
        <w:spacing w:line="202" w:lineRule="exact" w:before="0" w:after="0"/>
        <w:ind w:left="6032" w:right="0" w:hanging="360"/>
        <w:jc w:val="left"/>
      </w:pPr>
      <w:r>
        <w:rPr>
          <w:color w:val="5F6369"/>
          <w:w w:val="110"/>
        </w:rPr>
        <w:t>Ineffective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vaccine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tabs>
          <w:tab w:pos="5672" w:val="left" w:leader="none"/>
          <w:tab w:pos="6032" w:val="left" w:leader="none"/>
        </w:tabs>
        <w:spacing w:line="166" w:lineRule="auto" w:before="0"/>
        <w:ind w:left="6032" w:right="2553" w:hanging="5233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w w:val="110"/>
          <w:position w:val="-12"/>
          <w:sz w:val="22"/>
          <w:szCs w:val="22"/>
        </w:rPr>
        <w:t>Contraindications</w:t>
      </w:r>
      <w:r>
        <w:rPr>
          <w:rFonts w:ascii="Times New Roman" w:hAnsi="Times New Roman" w:cs="Times New Roman" w:eastAsia="Times New Roman"/>
          <w:b/>
          <w:bCs/>
          <w:color w:val="5F6369"/>
          <w:spacing w:val="-10"/>
          <w:w w:val="110"/>
          <w:position w:val="-12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position w:val="-12"/>
          <w:sz w:val="22"/>
          <w:szCs w:val="22"/>
        </w:rPr>
        <w:t>ignored</w:t>
        <w:tab/>
      </w:r>
      <w:r>
        <w:rPr>
          <w:rFonts w:ascii="Myriad Pro" w:hAnsi="Myriad Pro" w:cs="Myriad Pro" w:eastAsia="Myriad Pro"/>
          <w:color w:val="5F6369"/>
          <w:sz w:val="22"/>
          <w:szCs w:val="22"/>
        </w:rPr>
        <w:t>•</w:t>
        <w:tab/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2"/>
          <w:szCs w:val="22"/>
        </w:rPr>
        <w:t>Avoidable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severe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reaction</w:t>
      </w:r>
      <w:r>
        <w:rPr>
          <w:rFonts w:ascii="Times New Roman" w:hAnsi="Times New Roman" w:cs="Times New Roman" w:eastAsia="Times New Roman"/>
          <w:color w:val="5F6369"/>
          <w:spacing w:val="8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such</w:t>
      </w:r>
      <w:r>
        <w:rPr>
          <w:rFonts w:ascii="Times New Roman" w:hAnsi="Times New Roman" w:cs="Times New Roman" w:eastAsia="Times New Roman"/>
          <w:color w:val="5F6369"/>
          <w:spacing w:val="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as</w:t>
      </w:r>
      <w:r>
        <w:rPr>
          <w:rFonts w:ascii="Times New Roman" w:hAnsi="Times New Roman" w:cs="Times New Roman" w:eastAsia="Times New Roman"/>
          <w:color w:val="5F6369"/>
          <w:spacing w:val="20"/>
          <w:w w:val="12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anaphylaxis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50" w:lineRule="auto" w:before="134"/>
        <w:ind w:left="720" w:right="1493" w:firstLine="0"/>
        <w:jc w:val="both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Citation: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United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Nations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8"/>
          <w:szCs w:val="18"/>
        </w:rPr>
        <w:t>Children’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5F6369"/>
          <w:spacing w:val="-2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Fund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(UNICEF)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Regional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Office</w:t>
      </w:r>
      <w:r>
        <w:rPr>
          <w:rFonts w:ascii="Times New Roman" w:hAnsi="Times New Roman" w:cs="Times New Roman" w:eastAsia="Times New Roman"/>
          <w:color w:val="5F6369"/>
          <w:spacing w:val="-2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for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South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Asia.</w:t>
      </w:r>
      <w:r>
        <w:rPr>
          <w:rFonts w:ascii="Times New Roman" w:hAnsi="Times New Roman" w:cs="Times New Roman" w:eastAsia="Times New Roman"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(2005).</w:t>
      </w:r>
      <w:r>
        <w:rPr>
          <w:rFonts w:ascii="Times New Roman" w:hAnsi="Times New Roman" w:cs="Times New Roman" w:eastAsia="Times New Roman"/>
          <w:color w:val="5F6369"/>
          <w:spacing w:val="-2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Building</w:t>
      </w:r>
      <w:r>
        <w:rPr>
          <w:rFonts w:ascii="Times New Roman" w:hAnsi="Times New Roman" w:cs="Times New Roman" w:eastAsia="Times New Roman"/>
          <w:i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trust</w:t>
      </w:r>
      <w:r>
        <w:rPr>
          <w:rFonts w:ascii="Times New Roman" w:hAnsi="Times New Roman" w:cs="Times New Roman" w:eastAsia="Times New Roman"/>
          <w:i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and</w:t>
      </w:r>
      <w:r>
        <w:rPr>
          <w:rFonts w:ascii="Times New Roman" w:hAnsi="Times New Roman" w:cs="Times New Roman" w:eastAsia="Times New Roman"/>
          <w:i/>
          <w:color w:val="5F6369"/>
          <w:spacing w:val="-2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responding</w:t>
      </w:r>
      <w:r>
        <w:rPr>
          <w:rFonts w:ascii="Times New Roman" w:hAnsi="Times New Roman" w:cs="Times New Roman" w:eastAsia="Times New Roman"/>
          <w:i/>
          <w:color w:val="5F6369"/>
          <w:spacing w:val="-2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to</w:t>
      </w:r>
      <w:r>
        <w:rPr>
          <w:rFonts w:ascii="Times New Roman" w:hAnsi="Times New Roman" w:cs="Times New Roman" w:eastAsia="Times New Roman"/>
          <w:i/>
          <w:color w:val="5F6369"/>
          <w:spacing w:val="26"/>
          <w:w w:val="114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adverse</w:t>
      </w:r>
      <w:r>
        <w:rPr>
          <w:rFonts w:ascii="Times New Roman" w:hAnsi="Times New Roman" w:cs="Times New Roman" w:eastAsia="Times New Roman"/>
          <w:i/>
          <w:color w:val="5F6369"/>
          <w:spacing w:val="-6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events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following</w:t>
      </w:r>
      <w:r>
        <w:rPr>
          <w:rFonts w:ascii="Times New Roman" w:hAnsi="Times New Roman" w:cs="Times New Roman" w:eastAsia="Times New Roman"/>
          <w:i/>
          <w:color w:val="5F6369"/>
          <w:spacing w:val="-6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immunization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in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South</w:t>
      </w:r>
      <w:r>
        <w:rPr>
          <w:rFonts w:ascii="Times New Roman" w:hAnsi="Times New Roman" w:cs="Times New Roman" w:eastAsia="Times New Roman"/>
          <w:i/>
          <w:color w:val="5F6369"/>
          <w:spacing w:val="-6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Asia: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Using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strategic</w:t>
      </w:r>
      <w:r>
        <w:rPr>
          <w:rFonts w:ascii="Times New Roman" w:hAnsi="Times New Roman" w:cs="Times New Roman" w:eastAsia="Times New Roman"/>
          <w:i/>
          <w:color w:val="5F6369"/>
          <w:spacing w:val="-6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18"/>
          <w:szCs w:val="18"/>
        </w:rPr>
        <w:t>communication.</w:t>
      </w:r>
      <w:r>
        <w:rPr>
          <w:rFonts w:ascii="Times New Roman" w:hAnsi="Times New Roman" w:cs="Times New Roman" w:eastAsia="Times New Roman"/>
          <w:i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18"/>
          <w:szCs w:val="18"/>
        </w:rPr>
        <w:t>Working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18"/>
          <w:szCs w:val="18"/>
        </w:rPr>
        <w:t>paper.</w:t>
      </w:r>
      <w:r>
        <w:rPr>
          <w:rFonts w:ascii="Times New Roman" w:hAnsi="Times New Roman" w:cs="Times New Roman" w:eastAsia="Times New Roman"/>
          <w:color w:val="5F6369"/>
          <w:spacing w:val="-6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Kathmandu,</w:t>
      </w:r>
      <w:r>
        <w:rPr>
          <w:rFonts w:ascii="Times New Roman" w:hAnsi="Times New Roman" w:cs="Times New Roman" w:eastAsia="Times New Roman"/>
          <w:color w:val="5F6369"/>
          <w:spacing w:val="-5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Nepal:</w:t>
      </w:r>
      <w:r>
        <w:rPr>
          <w:rFonts w:ascii="Times New Roman" w:hAnsi="Times New Roman" w:cs="Times New Roman" w:eastAsia="Times New Roman"/>
          <w:color w:val="5F6369"/>
          <w:spacing w:val="28"/>
          <w:w w:val="106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UNICEF</w:t>
      </w:r>
      <w:r>
        <w:rPr>
          <w:rFonts w:ascii="Times New Roman" w:hAnsi="Times New Roman" w:cs="Times New Roman" w:eastAsia="Times New Roman"/>
          <w:color w:val="5F6369"/>
          <w:spacing w:val="-31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Regional</w:t>
      </w:r>
      <w:r>
        <w:rPr>
          <w:rFonts w:ascii="Times New Roman" w:hAnsi="Times New Roman" w:cs="Times New Roman" w:eastAsia="Times New Roman"/>
          <w:color w:val="5F6369"/>
          <w:spacing w:val="-3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Office</w:t>
      </w:r>
      <w:r>
        <w:rPr>
          <w:rFonts w:ascii="Times New Roman" w:hAnsi="Times New Roman" w:cs="Times New Roman" w:eastAsia="Times New Roman"/>
          <w:color w:val="5F6369"/>
          <w:spacing w:val="-3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for</w:t>
      </w:r>
      <w:r>
        <w:rPr>
          <w:rFonts w:ascii="Times New Roman" w:hAnsi="Times New Roman" w:cs="Times New Roman" w:eastAsia="Times New Roman"/>
          <w:color w:val="5F6369"/>
          <w:spacing w:val="-3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South</w:t>
      </w:r>
      <w:r>
        <w:rPr>
          <w:rFonts w:ascii="Times New Roman" w:hAnsi="Times New Roman" w:cs="Times New Roman" w:eastAsia="Times New Roman"/>
          <w:color w:val="5F6369"/>
          <w:spacing w:val="-30"/>
          <w:w w:val="110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18"/>
          <w:szCs w:val="18"/>
        </w:rPr>
        <w:t>Asia.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78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Immunization</w:t>
      </w:r>
      <w:r>
        <w:rPr>
          <w:rFonts w:ascii="Times New Roman"/>
          <w:b/>
          <w:color w:val="5F6369"/>
          <w:spacing w:val="-17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anxiety-related</w:t>
      </w:r>
      <w:r>
        <w:rPr>
          <w:rFonts w:ascii="Times New Roman"/>
          <w:b/>
          <w:color w:val="5F6369"/>
          <w:spacing w:val="-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reaction:</w:t>
      </w:r>
      <w:r>
        <w:rPr>
          <w:rFonts w:ascii="Times New Roman"/>
          <w:b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An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AEFI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arising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from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anxiety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about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the</w:t>
      </w:r>
      <w:r>
        <w:rPr>
          <w:rFonts w:ascii="Times New Roman"/>
          <w:color w:val="5F6369"/>
          <w:spacing w:val="-17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immunization.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720" w:right="1445"/>
        <w:jc w:val="left"/>
      </w:pPr>
      <w:r>
        <w:rPr>
          <w:rFonts w:ascii="Times New Roman"/>
          <w:b/>
          <w:color w:val="5F6369"/>
          <w:w w:val="110"/>
        </w:rPr>
        <w:t>Coincidental</w:t>
      </w:r>
      <w:r>
        <w:rPr>
          <w:rFonts w:ascii="Times New Roman"/>
          <w:b/>
          <w:color w:val="5F6369"/>
          <w:spacing w:val="-33"/>
          <w:w w:val="110"/>
        </w:rPr>
        <w:t> </w:t>
      </w:r>
      <w:r>
        <w:rPr>
          <w:rFonts w:ascii="Times New Roman"/>
          <w:b/>
          <w:color w:val="5F6369"/>
          <w:w w:val="110"/>
        </w:rPr>
        <w:t>event:</w:t>
      </w:r>
      <w:r>
        <w:rPr>
          <w:rFonts w:ascii="Times New Roman"/>
          <w:b/>
          <w:color w:val="5F6369"/>
          <w:spacing w:val="-32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caused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something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product,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spacing w:val="-4"/>
          <w:w w:val="110"/>
        </w:rPr>
        <w:t>error</w:t>
      </w:r>
      <w:r>
        <w:rPr>
          <w:color w:val="5F6369"/>
          <w:spacing w:val="-3"/>
          <w:w w:val="110"/>
        </w:rPr>
        <w:t>,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9"/>
          <w:w w:val="110"/>
        </w:rPr>
        <w:t> </w:t>
      </w:r>
      <w:r>
        <w:rPr>
          <w:color w:val="5F6369"/>
          <w:spacing w:val="-3"/>
          <w:w w:val="110"/>
        </w:rPr>
        <w:t>anxiety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potential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AEFIs: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49"/>
        </w:numPr>
        <w:tabs>
          <w:tab w:pos="1080" w:val="left" w:leader="none"/>
        </w:tabs>
        <w:spacing w:line="240" w:lineRule="auto" w:before="0" w:after="0"/>
        <w:ind w:left="1079" w:right="0" w:hanging="359"/>
        <w:jc w:val="left"/>
      </w:pPr>
      <w:r>
        <w:rPr>
          <w:color w:val="5F6369"/>
          <w:w w:val="110"/>
        </w:rPr>
        <w:t>Adverse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side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effects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rare.</w:t>
      </w:r>
      <w:r>
        <w:rPr/>
      </w:r>
    </w:p>
    <w:p>
      <w:pPr>
        <w:pStyle w:val="BodyText"/>
        <w:numPr>
          <w:ilvl w:val="0"/>
          <w:numId w:val="49"/>
        </w:numPr>
        <w:tabs>
          <w:tab w:pos="1080" w:val="left" w:leader="none"/>
        </w:tabs>
        <w:spacing w:line="240" w:lineRule="auto" w:before="180" w:after="0"/>
        <w:ind w:left="1079" w:right="0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occurrence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events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mean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unsafe.</w:t>
      </w:r>
      <w:r>
        <w:rPr/>
      </w:r>
    </w:p>
    <w:p>
      <w:pPr>
        <w:pStyle w:val="BodyText"/>
        <w:numPr>
          <w:ilvl w:val="0"/>
          <w:numId w:val="49"/>
        </w:numPr>
        <w:tabs>
          <w:tab w:pos="1080" w:val="left" w:leader="none"/>
        </w:tabs>
        <w:spacing w:line="243" w:lineRule="auto" w:before="180" w:after="0"/>
        <w:ind w:left="1079" w:right="1705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fever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becomes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severely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sick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immediately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vaccination,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w w:val="102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brought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worker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advice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and/or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treatment.</w:t>
      </w:r>
      <w:r>
        <w:rPr/>
      </w:r>
    </w:p>
    <w:p>
      <w:pPr>
        <w:pStyle w:val="BodyText"/>
        <w:numPr>
          <w:ilvl w:val="0"/>
          <w:numId w:val="49"/>
        </w:numPr>
        <w:tabs>
          <w:tab w:pos="1080" w:val="left" w:leader="none"/>
        </w:tabs>
        <w:spacing w:line="243" w:lineRule="auto" w:before="184" w:after="0"/>
        <w:ind w:left="1079" w:right="1445" w:hanging="359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event,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down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happened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date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happened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report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immediately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doctor,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nurse,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health</w:t>
      </w:r>
      <w:r>
        <w:rPr/>
      </w:r>
    </w:p>
    <w:p>
      <w:pPr>
        <w:pStyle w:val="BodyText"/>
        <w:spacing w:line="240" w:lineRule="auto" w:before="79"/>
        <w:ind w:left="1079" w:right="0"/>
        <w:jc w:val="left"/>
      </w:pPr>
      <w:r>
        <w:rPr>
          <w:color w:val="5F6369"/>
          <w:w w:val="110"/>
        </w:rPr>
        <w:t>department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file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3"/>
          <w:w w:val="110"/>
        </w:rPr>
        <w:t>‘V</w:t>
      </w:r>
      <w:r>
        <w:rPr>
          <w:color w:val="5F6369"/>
          <w:spacing w:val="-2"/>
          <w:w w:val="110"/>
        </w:rPr>
        <w:t>accine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Event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Report’.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44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237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72pt;margin-top:-6.118566pt;width:33.119999pt;height:31.168396pt;mso-position-horizontal-relative:page;mso-position-vertical-relative:paragraph;z-index:8488" type="#_x0000_t75" stroked="false">
            <v:imagedata r:id="rId110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Adverse</w:t>
      </w:r>
      <w:r>
        <w:rPr>
          <w:rFonts w:ascii="Times New Roman"/>
          <w:b/>
          <w:color w:val="5F6369"/>
          <w:spacing w:val="-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Events</w:t>
      </w:r>
      <w:r>
        <w:rPr>
          <w:rFonts w:ascii="Times New Roman"/>
          <w:b/>
          <w:color w:val="5F6369"/>
          <w:spacing w:val="-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Following</w:t>
      </w:r>
      <w:r>
        <w:rPr>
          <w:rFonts w:ascii="Times New Roman"/>
          <w:b/>
          <w:color w:val="5F6369"/>
          <w:spacing w:val="-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Immunization</w:t>
      </w:r>
      <w:r>
        <w:rPr>
          <w:rFonts w:ascii="Times New Roman"/>
          <w:b/>
          <w:color w:val="5F6369"/>
          <w:spacing w:val="-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Case</w:t>
      </w:r>
      <w:r>
        <w:rPr>
          <w:rFonts w:ascii="Times New Roman"/>
          <w:b/>
          <w:color w:val="5F6369"/>
          <w:spacing w:val="-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Study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50"/>
        </w:numPr>
        <w:tabs>
          <w:tab w:pos="2790" w:val="left" w:leader="none"/>
        </w:tabs>
        <w:spacing w:line="240" w:lineRule="auto" w:before="0" w:after="0"/>
        <w:ind w:left="2789" w:right="0" w:hanging="417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 volunteer 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read the following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case study aloud.</w:t>
      </w:r>
      <w:r>
        <w:rPr/>
      </w:r>
    </w:p>
    <w:p>
      <w:pPr>
        <w:pStyle w:val="BodyText"/>
        <w:numPr>
          <w:ilvl w:val="0"/>
          <w:numId w:val="50"/>
        </w:numPr>
        <w:tabs>
          <w:tab w:pos="2790" w:val="left" w:leader="none"/>
        </w:tabs>
        <w:spacing w:line="240" w:lineRule="auto" w:before="101" w:after="0"/>
        <w:ind w:left="2789" w:right="0" w:hanging="417"/>
        <w:jc w:val="left"/>
      </w:pPr>
      <w:r>
        <w:rPr>
          <w:color w:val="5F6369"/>
          <w:w w:val="110"/>
        </w:rPr>
        <w:t>Divide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four</w:t>
      </w:r>
      <w:r>
        <w:rPr>
          <w:color w:val="5F6369"/>
          <w:spacing w:val="-4"/>
          <w:w w:val="110"/>
        </w:rPr>
        <w:t>.</w:t>
      </w:r>
      <w:r>
        <w:rPr/>
      </w:r>
    </w:p>
    <w:p>
      <w:pPr>
        <w:pStyle w:val="BodyText"/>
        <w:numPr>
          <w:ilvl w:val="0"/>
          <w:numId w:val="50"/>
        </w:numPr>
        <w:tabs>
          <w:tab w:pos="2790" w:val="left" w:leader="none"/>
        </w:tabs>
        <w:spacing w:line="250" w:lineRule="auto" w:before="101" w:after="0"/>
        <w:ind w:left="2789" w:right="718" w:hanging="417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15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restore</w:t>
      </w:r>
      <w:r>
        <w:rPr>
          <w:color w:val="5F6369"/>
          <w:spacing w:val="21"/>
          <w:w w:val="116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AEFI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occurred.</w:t>
      </w:r>
      <w:r>
        <w:rPr/>
      </w:r>
    </w:p>
    <w:p>
      <w:pPr>
        <w:pStyle w:val="BodyText"/>
        <w:numPr>
          <w:ilvl w:val="0"/>
          <w:numId w:val="50"/>
        </w:numPr>
        <w:tabs>
          <w:tab w:pos="2790" w:val="left" w:leader="none"/>
        </w:tabs>
        <w:spacing w:line="240" w:lineRule="auto" w:before="90" w:after="0"/>
        <w:ind w:left="2789" w:right="0" w:hanging="417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larger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ideas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restoring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trust.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68"/>
        <w:ind w:left="2401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group style="position:absolute;margin-left:70.353996pt;margin-top:-15.427713pt;width:492.15pt;height:380.2pt;mso-position-horizontal-relative:page;mso-position-vertical-relative:paragraph;z-index:-268408" coordorigin="1407,-309" coordsize="9843,7604">
            <v:group style="position:absolute;left:1407;top:-309;width:9843;height:7604" coordorigin="1407,-309" coordsize="9843,7604">
              <v:shape style="position:absolute;left:1407;top:-309;width:9843;height:7604" coordorigin="1407,-309" coordsize="9843,7604" path="m1407,-309l11249,-309,11249,7295,1407,7295,1407,-309xe" filled="true" fillcolor="#231f20" stroked="false">
                <v:path arrowok="t"/>
                <v:fill type="solid"/>
              </v:shape>
            </v:group>
            <v:group style="position:absolute;left:1440;top:-280;width:9746;height:7509" coordorigin="1440,-280" coordsize="9746,7509">
              <v:shape style="position:absolute;left:1440;top:-280;width:9746;height:7509" coordorigin="1440,-280" coordsize="9746,7509" path="m1440,7229l11186,7229,11186,-280,1440,-280,1440,7229xe" filled="true" fillcolor="#ebf4fb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5F6369"/>
          <w:w w:val="105"/>
          <w:sz w:val="28"/>
        </w:rPr>
        <w:t>The</w:t>
      </w:r>
      <w:r>
        <w:rPr>
          <w:rFonts w:ascii="Times New Roman"/>
          <w:b/>
          <w:color w:val="5F6369"/>
          <w:spacing w:val="17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Kivanjititis</w:t>
      </w:r>
      <w:r>
        <w:rPr>
          <w:rFonts w:ascii="Times New Roman"/>
          <w:b/>
          <w:color w:val="5F6369"/>
          <w:spacing w:val="1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Campaign</w:t>
      </w:r>
      <w:r>
        <w:rPr>
          <w:rFonts w:ascii="Times New Roman"/>
          <w:b/>
          <w:color w:val="5F6369"/>
          <w:spacing w:val="17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in</w:t>
      </w:r>
      <w:r>
        <w:rPr>
          <w:rFonts w:ascii="Times New Roman"/>
          <w:b/>
          <w:color w:val="5F6369"/>
          <w:spacing w:val="18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Chimorgia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2401" w:right="1005"/>
        <w:jc w:val="both"/>
      </w:pPr>
      <w:r>
        <w:rPr>
          <w:color w:val="5F6369"/>
          <w:w w:val="110"/>
        </w:rPr>
        <w:t>Chimorgia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(a fictional country) implemented a nationwide mass Kivanjititis (a fictional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bacterial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disease)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campaign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August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2018.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9"/>
          <w:w w:val="110"/>
        </w:rPr>
        <w:t>T</w:t>
      </w:r>
      <w:r>
        <w:rPr>
          <w:color w:val="5F6369"/>
          <w:spacing w:val="-7"/>
          <w:w w:val="110"/>
        </w:rPr>
        <w:t>wo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weeks</w:t>
      </w:r>
      <w:r>
        <w:rPr>
          <w:color w:val="5F6369"/>
          <w:spacing w:val="20"/>
          <w:w w:val="117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start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campaign,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Sanjimania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District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started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hear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saying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developed 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symptoms 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including 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diarrhoea,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high </w:t>
      </w:r>
      <w:r>
        <w:rPr>
          <w:color w:val="5F6369"/>
          <w:spacing w:val="-3"/>
          <w:w w:val="110"/>
        </w:rPr>
        <w:t>fever,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 injection-site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abscesses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after receiving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Kivanjititis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Five</w:t>
      </w:r>
      <w:r>
        <w:rPr>
          <w:color w:val="5F6369"/>
          <w:spacing w:val="21"/>
          <w:w w:val="103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admitted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district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hospital.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5"/>
          <w:w w:val="110"/>
        </w:rPr>
        <w:t>Tragically</w:t>
      </w:r>
      <w:r>
        <w:rPr>
          <w:color w:val="5F6369"/>
          <w:spacing w:val="-4"/>
          <w:w w:val="110"/>
        </w:rPr>
        <w:t>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died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hospital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days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admitted.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week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deaths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children,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admissions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citing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similar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symptoms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increased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13.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condition</w:t>
      </w:r>
      <w:r>
        <w:rPr>
          <w:color w:val="5F6369"/>
          <w:spacing w:val="27"/>
          <w:w w:val="107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admitted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improved</w:t>
      </w:r>
      <w:r>
        <w:rPr>
          <w:color w:val="5F6369"/>
          <w:spacing w:val="-25"/>
          <w:w w:val="110"/>
        </w:rPr>
        <w:t> </w:t>
      </w:r>
      <w:r>
        <w:rPr>
          <w:color w:val="5F6369"/>
          <w:spacing w:val="-3"/>
          <w:w w:val="110"/>
        </w:rPr>
        <w:t>quickly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According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hospital,</w:t>
      </w:r>
      <w:r>
        <w:rPr>
          <w:color w:val="5F6369"/>
          <w:spacing w:val="23"/>
          <w:w w:val="108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young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1"/>
          <w:w w:val="110"/>
        </w:rPr>
        <w:t>two-year</w:t>
      </w:r>
      <w:r>
        <w:rPr>
          <w:color w:val="5F6369"/>
          <w:spacing w:val="-2"/>
          <w:w w:val="110"/>
        </w:rPr>
        <w:t>-old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boy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similar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symptoms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nearby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district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Loehria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10"/>
        </w:rPr>
        <w:t>seemed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died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hospital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around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same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died.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investigation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team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attributed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incidents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spacing w:val="-1"/>
          <w:w w:val="110"/>
        </w:rPr>
        <w:t>error-related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reactions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taken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cause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error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2401" w:right="0"/>
        <w:jc w:val="left"/>
      </w:pPr>
      <w:r>
        <w:rPr>
          <w:color w:val="5F6369"/>
          <w:w w:val="110"/>
        </w:rPr>
        <w:t>Caregivers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demanding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explanation,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saying: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numPr>
          <w:ilvl w:val="1"/>
          <w:numId w:val="49"/>
        </w:numPr>
        <w:tabs>
          <w:tab w:pos="2762" w:val="left" w:leader="none"/>
        </w:tabs>
        <w:spacing w:line="243" w:lineRule="auto" w:before="0" w:after="0"/>
        <w:ind w:left="2761" w:right="1024" w:hanging="360"/>
        <w:jc w:val="left"/>
      </w:pPr>
      <w:r>
        <w:rPr>
          <w:color w:val="5F6369"/>
          <w:w w:val="105"/>
        </w:rPr>
        <w:t>‘It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fault,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why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doing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this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us?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Why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did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kill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our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children?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What</w:t>
      </w:r>
      <w:r>
        <w:rPr>
          <w:color w:val="5F6369"/>
          <w:spacing w:val="10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motive?’</w:t>
      </w:r>
      <w:r>
        <w:rPr/>
      </w:r>
    </w:p>
    <w:p>
      <w:pPr>
        <w:pStyle w:val="BodyText"/>
        <w:numPr>
          <w:ilvl w:val="1"/>
          <w:numId w:val="49"/>
        </w:numPr>
        <w:tabs>
          <w:tab w:pos="2762" w:val="left" w:leader="none"/>
        </w:tabs>
        <w:spacing w:line="243" w:lineRule="auto" w:before="94" w:after="0"/>
        <w:ind w:left="2761" w:right="1472" w:hanging="360"/>
        <w:jc w:val="left"/>
      </w:pPr>
      <w:r>
        <w:rPr>
          <w:color w:val="5F6369"/>
          <w:spacing w:val="-3"/>
          <w:w w:val="110"/>
        </w:rPr>
        <w:t>‘W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even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safe.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3"/>
          <w:w w:val="110"/>
        </w:rPr>
        <w:t>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never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vaccinate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again.’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240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Case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study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adapted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from: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United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Nations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18"/>
          <w:szCs w:val="18"/>
        </w:rPr>
        <w:t>Children’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18"/>
          <w:szCs w:val="18"/>
        </w:rPr>
        <w:t>s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Fund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(UNICEF),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&amp;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18"/>
          <w:szCs w:val="18"/>
        </w:rPr>
        <w:t>World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Health</w:t>
      </w:r>
      <w:r>
        <w:rPr>
          <w:rFonts w:ascii="Times New Roman" w:hAnsi="Times New Roman" w:cs="Times New Roman" w:eastAsia="Times New Roman"/>
          <w:color w:val="5F6369"/>
          <w:spacing w:val="24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Organization.</w:t>
      </w:r>
      <w:r>
        <w:rPr>
          <w:rFonts w:ascii="Times New Roman" w:hAnsi="Times New Roman" w:cs="Times New Roman" w:eastAsia="Times New Roman"/>
          <w:color w:val="5F6369"/>
          <w:spacing w:val="23"/>
          <w:w w:val="105"/>
          <w:sz w:val="18"/>
          <w:szCs w:val="18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18"/>
          <w:szCs w:val="18"/>
        </w:rPr>
        <w:t>(n.d.).</w:t>
      </w:r>
      <w:r>
        <w:rPr>
          <w:rFonts w:ascii="Times New Roman" w:hAnsi="Times New Roman" w:cs="Times New Roman" w:eastAsia="Times New Roman"/>
          <w:sz w:val="18"/>
          <w:szCs w:val="18"/>
        </w:rPr>
      </w:r>
    </w:p>
    <w:p>
      <w:pPr>
        <w:spacing w:before="9"/>
        <w:ind w:left="2401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i/>
          <w:color w:val="5F6369"/>
          <w:w w:val="105"/>
          <w:sz w:val="18"/>
        </w:rPr>
        <w:t>AEFI</w:t>
      </w:r>
      <w:r>
        <w:rPr>
          <w:rFonts w:ascii="Times New Roman"/>
          <w:i/>
          <w:color w:val="5F6369"/>
          <w:spacing w:val="-2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and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IPC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skills: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A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fou</w:t>
      </w:r>
      <w:r>
        <w:rPr>
          <w:rFonts w:ascii="Times New Roman"/>
          <w:i/>
          <w:color w:val="5F6369"/>
          <w:spacing w:val="-7"/>
          <w:w w:val="105"/>
          <w:sz w:val="18"/>
        </w:rPr>
        <w:t>r</w:t>
      </w:r>
      <w:r>
        <w:rPr>
          <w:rFonts w:ascii="Times New Roman"/>
          <w:i/>
          <w:color w:val="5F6369"/>
          <w:w w:val="105"/>
          <w:sz w:val="18"/>
        </w:rPr>
        <w:t>-hour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training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course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for</w:t>
      </w:r>
      <w:r>
        <w:rPr>
          <w:rFonts w:ascii="Times New Roman"/>
          <w:i/>
          <w:color w:val="5F6369"/>
          <w:spacing w:val="-2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health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i/>
          <w:color w:val="5F6369"/>
          <w:w w:val="105"/>
          <w:sz w:val="18"/>
        </w:rPr>
        <w:t>workers.</w:t>
      </w:r>
      <w:r>
        <w:rPr>
          <w:rFonts w:ascii="Times New Roman"/>
          <w:i/>
          <w:color w:val="5F6369"/>
          <w:spacing w:val="-1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New</w:t>
      </w:r>
      <w:r>
        <w:rPr>
          <w:rFonts w:ascii="Times New Roman"/>
          <w:color w:val="5F6369"/>
          <w:spacing w:val="-1"/>
          <w:w w:val="105"/>
          <w:sz w:val="18"/>
        </w:rPr>
        <w:t> </w:t>
      </w:r>
      <w:r>
        <w:rPr>
          <w:rFonts w:ascii="Times New Roman"/>
          <w:color w:val="5F6369"/>
          <w:spacing w:val="-25"/>
          <w:w w:val="105"/>
          <w:sz w:val="18"/>
        </w:rPr>
        <w:t>Y</w:t>
      </w:r>
      <w:r>
        <w:rPr>
          <w:rFonts w:ascii="Times New Roman"/>
          <w:color w:val="5F6369"/>
          <w:w w:val="105"/>
          <w:sz w:val="18"/>
        </w:rPr>
        <w:t>ork:</w:t>
      </w:r>
      <w:r>
        <w:rPr>
          <w:rFonts w:ascii="Times New Roman"/>
          <w:color w:val="5F6369"/>
          <w:spacing w:val="-1"/>
          <w:w w:val="105"/>
          <w:sz w:val="18"/>
        </w:rPr>
        <w:t> </w:t>
      </w:r>
      <w:r>
        <w:rPr>
          <w:rFonts w:ascii="Times New Roman"/>
          <w:color w:val="5F6369"/>
          <w:w w:val="105"/>
          <w:sz w:val="18"/>
        </w:rPr>
        <w:t>UNICE</w:t>
      </w:r>
      <w:r>
        <w:rPr>
          <w:rFonts w:ascii="Times New Roman"/>
          <w:color w:val="5F6369"/>
          <w:spacing w:val="-29"/>
          <w:w w:val="105"/>
          <w:sz w:val="18"/>
        </w:rPr>
        <w:t>F</w:t>
      </w:r>
      <w:r>
        <w:rPr>
          <w:rFonts w:ascii="Times New Roman"/>
          <w:color w:val="5F6369"/>
          <w:w w:val="105"/>
          <w:sz w:val="18"/>
        </w:rPr>
        <w:t>.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75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Note</w:t>
      </w:r>
      <w:r>
        <w:rPr>
          <w:rFonts w:ascii="Times New Roman"/>
          <w:b/>
          <w:color w:val="5F6369"/>
          <w:spacing w:val="-40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40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Facilitator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Before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initiating the communication response,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first, an analysis of how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many sick children were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recently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vaccinated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conducted,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followed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investigation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cases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try</w:t>
      </w:r>
      <w:r>
        <w:rPr/>
      </w:r>
    </w:p>
    <w:p>
      <w:pPr>
        <w:pStyle w:val="BodyText"/>
        <w:spacing w:line="240" w:lineRule="auto" w:before="72"/>
        <w:ind w:left="1440" w:right="0"/>
        <w:jc w:val="left"/>
      </w:pPr>
      <w:r>
        <w:rPr>
          <w:color w:val="5F6369"/>
          <w:w w:val="115"/>
        </w:rPr>
        <w:t>to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determine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cause(s).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85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59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418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85"/>
          <w:footerReference w:type="default" r:id="rId186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before="68"/>
        <w:ind w:left="161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36pt;margin-top:-2.432336pt;width:31.124411pt;height:31.124411pt;mso-position-horizontal-relative:page;mso-position-vertical-relative:paragraph;z-index:8632" type="#_x0000_t75" stroked="false">
            <v:imagedata r:id="rId182" o:title=""/>
          </v:shape>
        </w:pict>
      </w: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38"/>
          <w:szCs w:val="38"/>
        </w:rPr>
      </w:pPr>
    </w:p>
    <w:p>
      <w:pPr>
        <w:pStyle w:val="BodyText"/>
        <w:numPr>
          <w:ilvl w:val="0"/>
          <w:numId w:val="51"/>
        </w:numPr>
        <w:tabs>
          <w:tab w:pos="2071" w:val="left" w:leader="none"/>
        </w:tabs>
        <w:spacing w:line="243" w:lineRule="auto" w:before="0" w:after="0"/>
        <w:ind w:left="2070" w:right="2086" w:hanging="45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restore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across</w:t>
      </w:r>
      <w:r>
        <w:rPr>
          <w:color w:val="5F6369"/>
          <w:spacing w:val="23"/>
          <w:w w:val="115"/>
        </w:rPr>
        <w:t> </w:t>
      </w:r>
      <w:r>
        <w:rPr>
          <w:color w:val="5F6369"/>
          <w:w w:val="110"/>
        </w:rPr>
        <w:t>Chimorgia?</w:t>
      </w:r>
      <w:r>
        <w:rPr/>
      </w:r>
    </w:p>
    <w:p>
      <w:pPr>
        <w:pStyle w:val="BodyText"/>
        <w:numPr>
          <w:ilvl w:val="0"/>
          <w:numId w:val="51"/>
        </w:numPr>
        <w:tabs>
          <w:tab w:pos="2071" w:val="left" w:leader="none"/>
        </w:tabs>
        <w:spacing w:line="240" w:lineRule="auto" w:before="184" w:after="0"/>
        <w:ind w:left="2070" w:right="0" w:hanging="458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said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suffer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AEFI?</w:t>
      </w:r>
      <w:r>
        <w:rPr/>
      </w:r>
    </w:p>
    <w:p>
      <w:pPr>
        <w:pStyle w:val="BodyText"/>
        <w:numPr>
          <w:ilvl w:val="0"/>
          <w:numId w:val="51"/>
        </w:numPr>
        <w:tabs>
          <w:tab w:pos="2071" w:val="left" w:leader="none"/>
        </w:tabs>
        <w:spacing w:line="243" w:lineRule="auto" w:before="180" w:after="0"/>
        <w:ind w:left="2070" w:right="2014" w:hanging="458"/>
        <w:jc w:val="left"/>
      </w:pPr>
      <w:r>
        <w:rPr/>
        <w:pict>
          <v:group style="position:absolute;margin-left:0pt;margin-top:46.77523pt;width:595.3pt;height:146.9pt;mso-position-horizontal-relative:page;mso-position-vertical-relative:paragraph;z-index:8608" coordorigin="0,936" coordsize="11906,2938">
            <v:group style="position:absolute;left:0;top:936;width:11906;height:2938" coordorigin="0,936" coordsize="11906,2938">
              <v:shape style="position:absolute;left:0;top:936;width:11906;height:2938" coordorigin="0,936" coordsize="11906,2938" path="m0,3873l11906,3873,11906,936,0,936,0,3873xe" filled="true" fillcolor="#40b4e2" stroked="false">
                <v:path arrowok="t"/>
                <v:fill type="solid"/>
              </v:shape>
            </v:group>
            <v:group style="position:absolute;left:832;top:2734;width:370;height:427" coordorigin="832,2734" coordsize="370,427">
              <v:shape style="position:absolute;left:832;top:2734;width:370;height:427" coordorigin="832,2734" coordsize="370,427" path="m1074,3104l959,3104,1017,3161,1074,3104xe" filled="true" fillcolor="#231f20" stroked="false">
                <v:path arrowok="t"/>
                <v:fill type="solid"/>
              </v:shape>
              <v:shape style="position:absolute;left:832;top:2734;width:370;height:427" coordorigin="832,2734" coordsize="370,427" path="m1201,2734l832,2734,832,3104,1201,3104,1201,3077,990,3077,990,3025,1201,3025,1201,2998,990,2998,993,2971,1002,2950,1014,2934,1028,2921,1042,2910,1055,2899,1064,2887,1069,2871,1068,2866,911,2866,914,2844,946,2788,1006,2761,1017,2761,1201,2761,1201,2734xe" filled="true" fillcolor="#231f20" stroked="false">
                <v:path arrowok="t"/>
                <v:fill type="solid"/>
              </v:shape>
              <v:shape style="position:absolute;left:832;top:2734;width:370;height:427" coordorigin="832,2734" coordsize="370,427" path="m1201,3025l1043,3025,1043,3077,1201,3077,1201,3025xe" filled="true" fillcolor="#231f20" stroked="false">
                <v:path arrowok="t"/>
                <v:fill type="solid"/>
              </v:shape>
              <v:shape style="position:absolute;left:832;top:2734;width:370;height:427" coordorigin="832,2734" coordsize="370,427" path="m1201,2761l1017,2761,1039,2763,1060,2770,1108,2814,1122,2856,1119,2881,1110,2901,1098,2918,1084,2932,1069,2946,1057,2960,1047,2976,1043,2995,990,2998,1201,2998,1201,2761xe" filled="true" fillcolor="#231f20" stroked="false">
                <v:path arrowok="t"/>
                <v:fill type="solid"/>
              </v:shape>
              <v:shape style="position:absolute;left:832;top:2734;width:370;height:427" coordorigin="832,2734" coordsize="370,427" path="m1036,2817l1008,2819,987,2826,972,2839,965,2856,911,2866,1068,2866,1065,2847,1053,2829,1036,2817xe" filled="true" fillcolor="#231f20" stroked="false">
                <v:path arrowok="t"/>
                <v:fill type="solid"/>
              </v:shape>
            </v:group>
            <v:group style="position:absolute;left:779;top:2682;width:475;height:555" coordorigin="779,2682" coordsize="475,555">
              <v:shape style="position:absolute;left:779;top:2682;width:475;height:555" coordorigin="779,2682" coordsize="475,555" path="m832,2682l810,2686,793,2699,782,2718,779,3104,784,3126,797,3143,815,3154,937,3157,1017,3236,1091,3161,1017,3161,959,3104,832,3104,832,2734,1254,2734,1249,2713,1236,2695,1218,2684,832,2682xe" filled="true" fillcolor="#231f20" stroked="false">
                <v:path arrowok="t"/>
                <v:fill type="solid"/>
              </v:shape>
              <v:shape style="position:absolute;left:779;top:2682;width:475;height:555" coordorigin="779,2682" coordsize="475,555" path="m1254,2734l1201,2734,1201,3104,1074,3104,1017,3161,1091,3161,1096,3157,1201,3157,1223,3152,1241,3139,1251,3120,1254,2734xe" filled="true" fillcolor="#231f20" stroked="false">
                <v:path arrowok="t"/>
                <v:fill type="solid"/>
              </v:shape>
            </v:group>
            <v:group style="position:absolute;left:990;top:3025;width:53;height:53" coordorigin="990,3025" coordsize="53,53">
              <v:shape style="position:absolute;left:990;top:3025;width:53;height:53" coordorigin="990,3025" coordsize="53,53" path="m990,3051l1043,3051e" filled="false" stroked="true" strokeweight="2.739pt" strokecolor="#231f20">
                <v:path arrowok="t"/>
              </v:shape>
            </v:group>
            <v:group style="position:absolute;left:912;top:2761;width:209;height:238" coordorigin="912,2761" coordsize="209,238">
              <v:shape style="position:absolute;left:912;top:2761;width:209;height:238" coordorigin="912,2761" coordsize="209,238" path="m1105,2814l1017,2814,1038,2818,1056,2831,1067,2850,1065,2870,1058,2887,1048,2900,1036,2912,1023,2924,1011,2937,1001,2952,993,2972,990,2997,1043,2998,1047,2978,1056,2961,1070,2946,1085,2933,1100,2919,1112,2902,1120,2883,1119,2856,1113,2833,1105,2814xe" filled="true" fillcolor="#231f20" stroked="false">
                <v:path arrowok="t"/>
                <v:fill type="solid"/>
              </v:shape>
              <v:shape style="position:absolute;left:912;top:2761;width:209;height:238" coordorigin="912,2761" coordsize="209,238" path="m1019,2761l955,2781,917,2832,912,2854,964,2866,969,2844,981,2827,1000,2816,1017,2814,1105,2814,1104,2812,1092,2795,1077,2781,1059,2770,1040,2763,1019,2761xe" filled="true" fillcolor="#231f20" stroked="false">
                <v:path arrowok="t"/>
                <v:fill type="solid"/>
              </v:shape>
              <v:shape style="position:absolute;left:0;top:936;width:11906;height:2938" type="#_x0000_t202" filled="false" stroked="false">
                <v:textbox inset="0,0,0,0">
                  <w:txbxContent>
                    <w:p>
                      <w:pPr>
                        <w:spacing w:line="240" w:lineRule="auto" w:before="5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6"/>
                          <w:szCs w:val="26"/>
                        </w:rPr>
                      </w:pPr>
                    </w:p>
                    <w:p>
                      <w:pPr>
                        <w:spacing w:before="0"/>
                        <w:ind w:left="720" w:right="0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IPC/I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Aid: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Side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effects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-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2"/>
                        </w:rPr>
                        <w:t>immunization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250" w:lineRule="auto" w:before="0"/>
                        <w:ind w:left="720" w:right="1436" w:firstLine="0"/>
                        <w:jc w:val="both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-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explains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common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side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effects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immunizations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done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reduce</w:t>
                      </w:r>
                      <w:r>
                        <w:rPr>
                          <w:rFonts w:ascii="Times New Roman"/>
                          <w:color w:val="231F20"/>
                          <w:w w:val="114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severity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common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reactions</w:t>
                      </w:r>
                      <w:r>
                        <w:rPr>
                          <w:rFonts w:ascii="Times New Roman"/>
                          <w:color w:val="231F20"/>
                          <w:spacing w:val="-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immunizations.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audio</w:t>
                      </w:r>
                      <w:r>
                        <w:rPr>
                          <w:rFonts w:ascii="Times New Roman"/>
                          <w:color w:val="231F20"/>
                          <w:spacing w:val="-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job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aid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also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illustrates</w:t>
                      </w:r>
                      <w:r>
                        <w:rPr>
                          <w:rFonts w:ascii="Times New Roman"/>
                          <w:color w:val="231F20"/>
                          <w:spacing w:val="-1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side</w:t>
                      </w:r>
                      <w:r>
                        <w:rPr>
                          <w:rFonts w:ascii="Times New Roman"/>
                          <w:color w:val="231F20"/>
                          <w:spacing w:val="-1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effects</w:t>
                      </w:r>
                      <w:r>
                        <w:rPr>
                          <w:rFonts w:ascii="Times New Roman"/>
                          <w:color w:val="231F20"/>
                          <w:w w:val="116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fuel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rumours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safety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231F20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immunization.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319" w:lineRule="exact" w:before="0"/>
                        <w:ind w:left="1598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Reflection</w:t>
                      </w:r>
                      <w:r>
                        <w:rPr>
                          <w:rFonts w:ascii="Times New Roman"/>
                          <w:b/>
                          <w:color w:val="231F20"/>
                          <w:spacing w:val="32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28"/>
                        </w:rPr>
                        <w:t>Question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52"/>
                        </w:numPr>
                        <w:tabs>
                          <w:tab w:pos="2070" w:val="left" w:leader="none"/>
                        </w:tabs>
                        <w:spacing w:line="243" w:lineRule="auto" w:before="0"/>
                        <w:ind w:left="2069" w:right="1521" w:hanging="471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How would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use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IPC skills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address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 caregiver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who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concerned about</w:t>
                      </w:r>
                      <w:r>
                        <w:rPr>
                          <w:rFonts w:ascii="Times New Roman"/>
                          <w:color w:val="231F20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vaccine</w:t>
                      </w:r>
                      <w:r>
                        <w:rPr>
                          <w:rFonts w:ascii="Times New Roman"/>
                          <w:color w:val="231F20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safety</w:t>
                      </w:r>
                      <w:r>
                        <w:rPr>
                          <w:rFonts w:ascii="Times New Roman"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due</w:t>
                      </w:r>
                      <w:r>
                        <w:rPr>
                          <w:rFonts w:ascii="Times New Roman"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misunderstanding</w:t>
                      </w:r>
                      <w:r>
                        <w:rPr>
                          <w:rFonts w:ascii="Times New Roman"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color w:val="231F20"/>
                          <w:spacing w:val="1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side</w:t>
                      </w:r>
                      <w:r>
                        <w:rPr>
                          <w:rFonts w:ascii="Times New Roman"/>
                          <w:color w:val="231F20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231F20"/>
                          <w:w w:val="110"/>
                          <w:sz w:val="22"/>
                        </w:rPr>
                        <w:t>effects?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incident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reduce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impact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3"/>
          <w:w w:val="110"/>
        </w:rPr>
        <w:t>people’s</w:t>
      </w:r>
      <w:r>
        <w:rPr>
          <w:color w:val="5F6369"/>
          <w:spacing w:val="27"/>
          <w:w w:val="128"/>
        </w:rPr>
        <w:t> </w:t>
      </w:r>
      <w:r>
        <w:rPr>
          <w:color w:val="5F6369"/>
          <w:w w:val="110"/>
        </w:rPr>
        <w:t>confidence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vaccination?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59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40B4E2"/>
          <w:w w:val="110"/>
          <w:sz w:val="36"/>
        </w:rPr>
        <w:t>Session</w:t>
      </w:r>
      <w:r>
        <w:rPr>
          <w:rFonts w:ascii="Times New Roman"/>
          <w:b/>
          <w:color w:val="40B4E2"/>
          <w:spacing w:val="17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6.3</w:t>
      </w:r>
      <w:r>
        <w:rPr>
          <w:rFonts w:ascii="Times New Roman"/>
          <w:b/>
          <w:color w:val="40B4E2"/>
          <w:spacing w:val="17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Risk</w:t>
      </w:r>
      <w:r>
        <w:rPr>
          <w:rFonts w:ascii="Times New Roman"/>
          <w:b/>
          <w:color w:val="40B4E2"/>
          <w:spacing w:val="18"/>
          <w:w w:val="110"/>
          <w:sz w:val="36"/>
        </w:rPr>
        <w:t> </w:t>
      </w:r>
      <w:r>
        <w:rPr>
          <w:rFonts w:ascii="Times New Roman"/>
          <w:b/>
          <w:color w:val="40B4E2"/>
          <w:w w:val="110"/>
          <w:sz w:val="36"/>
        </w:rPr>
        <w:t>Communication</w:t>
      </w:r>
      <w:r>
        <w:rPr>
          <w:rFonts w:ascii="Times New Roman"/>
          <w:sz w:val="36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6.3pt;height:241.95pt;mso-position-horizontal-relative:char;mso-position-vertical-relative:line" coordorigin="0,0" coordsize="9726,4839">
            <v:group style="position:absolute;left:0;top:0;width:9726;height:605" coordorigin="0,0" coordsize="9726,605">
              <v:shape style="position:absolute;left:0;top:0;width:9726;height:605" coordorigin="0,0" coordsize="9726,605" path="m0,0l9726,0,9726,605,0,605,0,0xe" filled="true" fillcolor="#40b4e2" stroked="false">
                <v:path arrowok="t"/>
                <v:fill type="solid"/>
              </v:shape>
            </v:group>
            <v:group style="position:absolute;left:0;top:605;width:9726;height:605" coordorigin="0,605" coordsize="9726,605">
              <v:shape style="position:absolute;left:0;top:605;width:9726;height:605" coordorigin="0,605" coordsize="9726,605" path="m9726,605l0,605,0,1210,9726,1210,9726,605xe" filled="true" fillcolor="#ebf4fb" stroked="false">
                <v:path arrowok="t"/>
                <v:fill type="solid"/>
              </v:shape>
            </v:group>
            <v:group style="position:absolute;left:0;top:1814;width:9726;height:605" coordorigin="0,1814" coordsize="9726,605">
              <v:shape style="position:absolute;left:0;top:1814;width:9726;height:605" coordorigin="0,1814" coordsize="9726,605" path="m9726,1814l0,1814,0,2419,9726,2419,9726,1814xe" filled="true" fillcolor="#ebf4fb" stroked="false">
                <v:path arrowok="t"/>
                <v:fill type="solid"/>
              </v:shape>
            </v:group>
            <v:group style="position:absolute;left:0;top:1210;width:9726;height:605" coordorigin="0,1210" coordsize="9726,605">
              <v:shape style="position:absolute;left:0;top:1210;width:9726;height:605" coordorigin="0,1210" coordsize="9726,605" path="m9726,1210l0,1210,0,1814,9726,1814,9726,1210xe" filled="true" fillcolor="#c9e3f4" stroked="false">
                <v:path arrowok="t"/>
                <v:fill type="solid"/>
              </v:shape>
            </v:group>
            <v:group style="position:absolute;left:0;top:3024;width:9726;height:605" coordorigin="0,3024" coordsize="9726,605">
              <v:shape style="position:absolute;left:0;top:3024;width:9726;height:605" coordorigin="0,3024" coordsize="9726,605" path="m9726,3024l0,3024,0,3629,9726,3629,9726,3024xe" filled="true" fillcolor="#ebf4fb" stroked="false">
                <v:path arrowok="t"/>
                <v:fill type="solid"/>
              </v:shape>
            </v:group>
            <v:group style="position:absolute;left:0;top:2419;width:9726;height:605" coordorigin="0,2419" coordsize="9726,605">
              <v:shape style="position:absolute;left:0;top:2419;width:9726;height:605" coordorigin="0,2419" coordsize="9726,605" path="m9726,2419l0,2419,0,3024,9726,3024,9726,2419xe" filled="true" fillcolor="#c9e3f4" stroked="false">
                <v:path arrowok="t"/>
                <v:fill type="solid"/>
              </v:shape>
            </v:group>
            <v:group style="position:absolute;left:0;top:4234;width:9726;height:605" coordorigin="0,4234" coordsize="9726,605">
              <v:shape style="position:absolute;left:0;top:4234;width:9726;height:605" coordorigin="0,4234" coordsize="9726,605" path="m9726,4234l0,4234,0,4838,9726,4838,9726,4234xe" filled="true" fillcolor="#ebf4fb" stroked="false">
                <v:path arrowok="t"/>
                <v:fill type="solid"/>
              </v:shape>
            </v:group>
            <v:group style="position:absolute;left:0;top:3629;width:9726;height:605" coordorigin="0,3629" coordsize="9726,605">
              <v:shape style="position:absolute;left:0;top:3629;width:9726;height:605" coordorigin="0,3629" coordsize="9726,605" path="m9726,3629l0,3629,0,4234,9726,4234,9726,3629xe" filled="true" fillcolor="#c9e3f4" stroked="false">
                <v:path arrowok="t"/>
                <v:fill type="solid"/>
              </v:shape>
              <v:shape style="position:absolute;left:0;top:0;width:9726;height:4839" type="#_x0000_t202" filled="false" stroked="false">
                <v:textbox inset="0,0,0,0">
                  <w:txbxContent>
                    <w:p>
                      <w:pPr>
                        <w:spacing w:before="152"/>
                        <w:ind w:left="277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Risk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5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Communication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4"/>
                          <w:w w:val="110"/>
                          <w:sz w:val="28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10"/>
                          <w:sz w:val="28"/>
                        </w:rPr>
                        <w:t>Essentials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27"/>
                          <w:szCs w:val="27"/>
                        </w:rPr>
                      </w:pPr>
                    </w:p>
                    <w:p>
                      <w:pPr>
                        <w:spacing w:before="0"/>
                        <w:ind w:left="27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Listen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what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public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5F6369"/>
                          <w:spacing w:val="-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saying.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7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30"/>
                          <w:szCs w:val="30"/>
                        </w:rPr>
                      </w:pPr>
                    </w:p>
                    <w:p>
                      <w:pPr>
                        <w:spacing w:before="0"/>
                        <w:ind w:left="27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Understand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local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perceptions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disease,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injections,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vaccine.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1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19"/>
                          <w:szCs w:val="19"/>
                        </w:rPr>
                      </w:pPr>
                    </w:p>
                    <w:p>
                      <w:pPr>
                        <w:spacing w:line="250" w:lineRule="auto" w:before="0"/>
                        <w:ind w:left="270" w:right="883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Make sure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everyone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giving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out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same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information,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tailored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specific situation</w:t>
                      </w:r>
                      <w:r>
                        <w:rPr>
                          <w:rFonts w:ascii="Times New Roman"/>
                          <w:color w:val="5F6369"/>
                          <w:w w:val="109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20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audience.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line="240" w:lineRule="auto" w:before="2"/>
                        <w:rPr>
                          <w:rFonts w:ascii="Times New Roman" w:hAnsi="Times New Roman" w:cs="Times New Roman" w:eastAsia="Times New Roman"/>
                          <w:b/>
                          <w:bCs/>
                          <w:sz w:val="18"/>
                          <w:szCs w:val="18"/>
                        </w:rPr>
                      </w:pPr>
                    </w:p>
                    <w:p>
                      <w:pPr>
                        <w:spacing w:line="573" w:lineRule="auto" w:before="0"/>
                        <w:ind w:left="270" w:right="4062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Enlist</w:t>
                      </w:r>
                      <w:r>
                        <w:rPr>
                          <w:rFonts w:ascii="Times New Roman"/>
                          <w:color w:val="5F6369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trusted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spokespersons</w:t>
                      </w:r>
                      <w:r>
                        <w:rPr>
                          <w:rFonts w:ascii="Times New Roman"/>
                          <w:color w:val="5F6369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provide</w:t>
                      </w:r>
                      <w:r>
                        <w:rPr>
                          <w:rFonts w:ascii="Times New Roman"/>
                          <w:color w:val="5F6369"/>
                          <w:spacing w:val="7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information.</w:t>
                      </w:r>
                      <w:r>
                        <w:rPr>
                          <w:rFonts w:ascii="Times New Roman"/>
                          <w:color w:val="5F6369"/>
                          <w:w w:val="10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Make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sure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communicate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benefits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vaccination.</w:t>
                      </w:r>
                      <w:r>
                        <w:rPr>
                          <w:rFonts w:ascii="Times New Roman"/>
                          <w:color w:val="5F6369"/>
                          <w:w w:val="107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3"/>
                          <w:w w:val="110"/>
                          <w:sz w:val="22"/>
                        </w:rPr>
                        <w:t>Avoid</w:t>
                      </w:r>
                      <w:r>
                        <w:rPr>
                          <w:rFonts w:ascii="Times New Roman"/>
                          <w:color w:val="5F6369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technical</w:t>
                      </w:r>
                      <w:r>
                        <w:rPr>
                          <w:rFonts w:ascii="Times New Roman"/>
                          <w:color w:val="5F6369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terms</w:t>
                      </w:r>
                      <w:r>
                        <w:rPr>
                          <w:rFonts w:ascii="Times New Roman"/>
                          <w:color w:val="5F6369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long</w:t>
                      </w:r>
                      <w:r>
                        <w:rPr>
                          <w:rFonts w:ascii="Times New Roman"/>
                          <w:color w:val="5F6369"/>
                          <w:spacing w:val="2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words</w:t>
                      </w:r>
                      <w:r>
                        <w:rPr>
                          <w:rFonts w:ascii="Times New Roman"/>
                          <w:color w:val="5F6369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color w:val="5F6369"/>
                          <w:spacing w:val="3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phrases.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  <w:p>
                      <w:pPr>
                        <w:spacing w:before="13"/>
                        <w:ind w:left="27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Anticipate</w:t>
                      </w:r>
                      <w:r>
                        <w:rPr>
                          <w:rFonts w:ascii="Times New Roman"/>
                          <w:color w:val="5F6369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counterpoints</w:t>
                      </w:r>
                      <w:r>
                        <w:rPr>
                          <w:rFonts w:ascii="Times New Roman"/>
                          <w:color w:val="5F6369"/>
                          <w:spacing w:val="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1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prepare</w:t>
                      </w:r>
                      <w:r>
                        <w:rPr>
                          <w:rFonts w:ascii="Times New Roman"/>
                          <w:color w:val="5F6369"/>
                          <w:spacing w:val="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effective</w:t>
                      </w:r>
                      <w:r>
                        <w:rPr>
                          <w:rFonts w:ascii="Times New Roman"/>
                          <w:color w:val="5F6369"/>
                          <w:spacing w:val="1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responses.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65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31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87"/>
          <w:footerReference w:type="default" r:id="rId188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32"/>
          <w:w w:val="110"/>
          <w:sz w:val="28"/>
        </w:rPr>
        <w:t>T</w:t>
      </w:r>
      <w:r>
        <w:rPr>
          <w:rFonts w:ascii="Times New Roman"/>
          <w:b/>
          <w:color w:val="5F6369"/>
          <w:w w:val="110"/>
          <w:sz w:val="28"/>
        </w:rPr>
        <w:t>echniques</w:t>
      </w:r>
      <w:r>
        <w:rPr>
          <w:rFonts w:ascii="Times New Roman"/>
          <w:b/>
          <w:color w:val="5F6369"/>
          <w:spacing w:val="-2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-2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Handling</w:t>
      </w:r>
      <w:r>
        <w:rPr>
          <w:rFonts w:ascii="Times New Roman"/>
          <w:b/>
          <w:color w:val="5F6369"/>
          <w:spacing w:val="-2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Difficult</w:t>
      </w:r>
      <w:r>
        <w:rPr>
          <w:rFonts w:ascii="Times New Roman"/>
          <w:b/>
          <w:color w:val="5F6369"/>
          <w:spacing w:val="-2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Communications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numPr>
          <w:ilvl w:val="0"/>
          <w:numId w:val="53"/>
        </w:numPr>
        <w:tabs>
          <w:tab w:pos="1799" w:val="left" w:leader="none"/>
          <w:tab w:pos="1800" w:val="left" w:leader="none"/>
        </w:tabs>
        <w:spacing w:before="0"/>
        <w:ind w:left="1799" w:right="0" w:hanging="359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5F6369"/>
          <w:w w:val="115"/>
          <w:sz w:val="22"/>
        </w:rPr>
        <w:t>Respond</w:t>
      </w:r>
      <w:r>
        <w:rPr>
          <w:rFonts w:ascii="Times New Roman"/>
          <w:color w:val="5F6369"/>
          <w:spacing w:val="-17"/>
          <w:w w:val="115"/>
          <w:sz w:val="22"/>
        </w:rPr>
        <w:t> </w:t>
      </w:r>
      <w:r>
        <w:rPr>
          <w:rFonts w:ascii="Times New Roman"/>
          <w:color w:val="5F6369"/>
          <w:w w:val="115"/>
          <w:sz w:val="22"/>
        </w:rPr>
        <w:t>to</w:t>
      </w:r>
      <w:r>
        <w:rPr>
          <w:rFonts w:ascii="Times New Roman"/>
          <w:color w:val="5F6369"/>
          <w:spacing w:val="-16"/>
          <w:w w:val="115"/>
          <w:sz w:val="22"/>
        </w:rPr>
        <w:t> </w:t>
      </w:r>
      <w:r>
        <w:rPr>
          <w:rFonts w:ascii="Times New Roman"/>
          <w:color w:val="5F6369"/>
          <w:w w:val="115"/>
          <w:sz w:val="22"/>
        </w:rPr>
        <w:t>negative</w:t>
      </w:r>
      <w:r>
        <w:rPr>
          <w:rFonts w:ascii="Times New Roman"/>
          <w:color w:val="5F6369"/>
          <w:spacing w:val="-16"/>
          <w:w w:val="115"/>
          <w:sz w:val="22"/>
        </w:rPr>
        <w:t> </w:t>
      </w:r>
      <w:r>
        <w:rPr>
          <w:rFonts w:ascii="Times New Roman"/>
          <w:color w:val="5F6369"/>
          <w:w w:val="115"/>
          <w:sz w:val="22"/>
        </w:rPr>
        <w:t>questions</w:t>
      </w:r>
      <w:r>
        <w:rPr>
          <w:rFonts w:ascii="Times New Roman"/>
          <w:color w:val="5F6369"/>
          <w:spacing w:val="-16"/>
          <w:w w:val="115"/>
          <w:sz w:val="22"/>
        </w:rPr>
        <w:t> </w:t>
      </w:r>
      <w:r>
        <w:rPr>
          <w:rFonts w:ascii="Times New Roman"/>
          <w:color w:val="5F6369"/>
          <w:w w:val="115"/>
          <w:sz w:val="22"/>
        </w:rPr>
        <w:t>with</w:t>
      </w:r>
      <w:r>
        <w:rPr>
          <w:rFonts w:ascii="Times New Roman"/>
          <w:color w:val="5F6369"/>
          <w:spacing w:val="-16"/>
          <w:w w:val="115"/>
          <w:sz w:val="22"/>
        </w:rPr>
        <w:t> </w:t>
      </w:r>
      <w:r>
        <w:rPr>
          <w:rFonts w:ascii="Times New Roman"/>
          <w:color w:val="5F6369"/>
          <w:w w:val="115"/>
          <w:sz w:val="22"/>
        </w:rPr>
        <w:t>a</w:t>
      </w:r>
      <w:r>
        <w:rPr>
          <w:rFonts w:ascii="Times New Roman"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positive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spacing w:val="-3"/>
          <w:w w:val="115"/>
          <w:sz w:val="22"/>
        </w:rPr>
        <w:t>answer</w:t>
      </w:r>
      <w:r>
        <w:rPr>
          <w:rFonts w:ascii="Times New Roman"/>
          <w:b/>
          <w:color w:val="5F6369"/>
          <w:spacing w:val="-4"/>
          <w:w w:val="115"/>
          <w:sz w:val="22"/>
        </w:rPr>
        <w:t>.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53"/>
        </w:numPr>
        <w:tabs>
          <w:tab w:pos="2304" w:val="left" w:leader="none"/>
        </w:tabs>
        <w:spacing w:line="250" w:lineRule="auto" w:before="3" w:after="0"/>
        <w:ind w:left="2159" w:right="717" w:firstLine="0"/>
        <w:jc w:val="both"/>
      </w:pPr>
      <w:r>
        <w:rPr>
          <w:color w:val="5F6369"/>
          <w:w w:val="105"/>
        </w:rPr>
        <w:t>Example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Question: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‘How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many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died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vaccination?’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Answer:</w:t>
      </w:r>
      <w:r>
        <w:rPr>
          <w:color w:val="5F6369"/>
          <w:spacing w:val="42"/>
          <w:w w:val="105"/>
        </w:rPr>
        <w:t> </w:t>
      </w:r>
      <w:r>
        <w:rPr>
          <w:color w:val="5F6369"/>
          <w:w w:val="105"/>
        </w:rPr>
        <w:t>‘Since</w:t>
      </w:r>
      <w:r>
        <w:rPr>
          <w:color w:val="5F6369"/>
          <w:spacing w:val="41"/>
          <w:w w:val="105"/>
        </w:rPr>
        <w:t> </w:t>
      </w:r>
      <w:r>
        <w:rPr>
          <w:color w:val="5F6369"/>
          <w:w w:val="105"/>
        </w:rPr>
        <w:t>our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program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began,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XX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been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vaccinated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very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few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(or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none)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w w:val="111"/>
        </w:rPr>
        <w:t> </w:t>
      </w:r>
      <w:r>
        <w:rPr>
          <w:color w:val="5F6369"/>
          <w:w w:val="105"/>
        </w:rPr>
        <w:t>died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vaccination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itself.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Without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vaccination,</w:t>
      </w:r>
      <w:r>
        <w:rPr>
          <w:color w:val="5F6369"/>
          <w:spacing w:val="35"/>
          <w:w w:val="105"/>
        </w:rPr>
        <w:t> </w:t>
      </w:r>
      <w:r>
        <w:rPr>
          <w:color w:val="5F6369"/>
          <w:spacing w:val="-2"/>
          <w:w w:val="105"/>
        </w:rPr>
        <w:t>children’s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risk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getting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potentially</w:t>
      </w:r>
      <w:r>
        <w:rPr>
          <w:color w:val="5F6369"/>
          <w:spacing w:val="35"/>
          <w:w w:val="105"/>
        </w:rPr>
        <w:t> </w:t>
      </w:r>
      <w:r>
        <w:rPr>
          <w:color w:val="5F6369"/>
          <w:w w:val="105"/>
        </w:rPr>
        <w:t>life-</w:t>
      </w:r>
      <w:r>
        <w:rPr>
          <w:color w:val="5F6369"/>
          <w:spacing w:val="23"/>
          <w:w w:val="96"/>
        </w:rPr>
        <w:t> </w:t>
      </w:r>
      <w:r>
        <w:rPr>
          <w:color w:val="5F6369"/>
          <w:w w:val="105"/>
        </w:rPr>
        <w:t>threatening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disease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far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greater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than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3"/>
          <w:w w:val="105"/>
        </w:rPr>
        <w:t> </w:t>
      </w:r>
      <w:r>
        <w:rPr>
          <w:color w:val="5F6369"/>
          <w:w w:val="105"/>
        </w:rPr>
        <w:t>risk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34"/>
          <w:w w:val="105"/>
        </w:rPr>
        <w:t> </w:t>
      </w:r>
      <w:r>
        <w:rPr>
          <w:color w:val="5F6369"/>
          <w:w w:val="105"/>
        </w:rPr>
        <w:t>vaccine.’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53"/>
        </w:numPr>
        <w:tabs>
          <w:tab w:pos="1799" w:val="left" w:leader="none"/>
          <w:tab w:pos="1800" w:val="left" w:leader="none"/>
        </w:tabs>
        <w:spacing w:line="243" w:lineRule="auto" w:before="0"/>
        <w:ind w:left="1799" w:right="873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5F6369"/>
          <w:w w:val="110"/>
          <w:sz w:val="22"/>
        </w:rPr>
        <w:t>When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responding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to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a</w:t>
      </w:r>
      <w:r>
        <w:rPr>
          <w:rFonts w:ascii="Times New Roman"/>
          <w:color w:val="5F6369"/>
          <w:spacing w:val="10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difficult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point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or</w:t>
      </w:r>
      <w:r>
        <w:rPr>
          <w:rFonts w:ascii="Times New Roman"/>
          <w:color w:val="5F6369"/>
          <w:spacing w:val="10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question,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respond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to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the</w:t>
      </w:r>
      <w:r>
        <w:rPr>
          <w:rFonts w:ascii="Times New Roman"/>
          <w:color w:val="5F6369"/>
          <w:spacing w:val="10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comment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but</w:t>
      </w:r>
      <w:r>
        <w:rPr>
          <w:rFonts w:ascii="Times New Roman"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add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something</w:t>
      </w:r>
      <w:r>
        <w:rPr>
          <w:rFonts w:ascii="Times New Roman"/>
          <w:b/>
          <w:color w:val="5F6369"/>
          <w:w w:val="116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positive.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53"/>
        </w:numPr>
        <w:tabs>
          <w:tab w:pos="2316" w:val="left" w:leader="none"/>
        </w:tabs>
        <w:spacing w:line="250" w:lineRule="auto" w:before="7" w:after="0"/>
        <w:ind w:left="2159" w:right="717" w:firstLine="0"/>
        <w:jc w:val="both"/>
      </w:pPr>
      <w:r>
        <w:rPr/>
        <w:pict>
          <v:group style="position:absolute;margin-left:0pt;margin-top:15.740641pt;width:.1pt;height:146.9pt;mso-position-horizontal-relative:page;mso-position-vertical-relative:paragraph;z-index:8680" coordorigin="0,315" coordsize="2,2938">
            <v:shape style="position:absolute;left:0;top:315;width:2;height:2938" coordorigin="0,315" coordsize="0,2938" path="m0,315l0,3252e" filled="false" stroked="true" strokeweight=".1pt" strokecolor="#40b4e2">
              <v:path arrowok="t"/>
            </v:shape>
            <w10:wrap type="none"/>
          </v:group>
        </w:pict>
      </w:r>
      <w:r>
        <w:rPr>
          <w:color w:val="5F6369"/>
          <w:w w:val="110"/>
        </w:rPr>
        <w:t>Example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Comment: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‘One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died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shortly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receiving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vaccine!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this?’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Response: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‘Immunization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saves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lives.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death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allergic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reaction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vaccine.’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53"/>
        </w:numPr>
        <w:tabs>
          <w:tab w:pos="1799" w:val="left" w:leader="none"/>
          <w:tab w:pos="1800" w:val="left" w:leader="none"/>
        </w:tabs>
        <w:spacing w:before="0"/>
        <w:ind w:left="1799" w:right="0" w:hanging="36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color w:val="5F6369"/>
          <w:w w:val="110"/>
          <w:sz w:val="22"/>
        </w:rPr>
        <w:t>Immediately</w:t>
      </w:r>
      <w:r>
        <w:rPr>
          <w:rFonts w:ascii="Times New Roman"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correct</w:t>
      </w:r>
      <w:r>
        <w:rPr>
          <w:rFonts w:ascii="Times New Roman"/>
          <w:b/>
          <w:color w:val="5F6369"/>
          <w:spacing w:val="-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information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that</w:t>
      </w:r>
      <w:r>
        <w:rPr>
          <w:rFonts w:ascii="Times New Roman"/>
          <w:color w:val="5F6369"/>
          <w:spacing w:val="-5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is</w:t>
      </w:r>
      <w:r>
        <w:rPr>
          <w:rFonts w:ascii="Times New Roman"/>
          <w:color w:val="5F6369"/>
          <w:spacing w:val="-6"/>
          <w:w w:val="110"/>
          <w:sz w:val="22"/>
        </w:rPr>
        <w:t> </w:t>
      </w:r>
      <w:r>
        <w:rPr>
          <w:rFonts w:ascii="Times New Roman"/>
          <w:color w:val="5F6369"/>
          <w:w w:val="110"/>
          <w:sz w:val="22"/>
        </w:rPr>
        <w:t>wrong.</w:t>
      </w:r>
      <w:r>
        <w:rPr>
          <w:rFonts w:ascii="Times New Roman"/>
          <w:sz w:val="22"/>
        </w:rPr>
      </w:r>
    </w:p>
    <w:p>
      <w:pPr>
        <w:pStyle w:val="BodyText"/>
        <w:numPr>
          <w:ilvl w:val="1"/>
          <w:numId w:val="53"/>
        </w:numPr>
        <w:tabs>
          <w:tab w:pos="2337" w:val="left" w:leader="none"/>
        </w:tabs>
        <w:spacing w:line="250" w:lineRule="auto" w:before="3" w:after="0"/>
        <w:ind w:left="2159" w:right="717" w:firstLine="0"/>
        <w:jc w:val="both"/>
      </w:pPr>
      <w:r>
        <w:rPr>
          <w:color w:val="5F6369"/>
          <w:w w:val="105"/>
        </w:rPr>
        <w:t>Example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Comment: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‘Many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tested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positive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HIV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shortly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after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receiving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05"/>
        </w:rPr>
        <w:t>vaccine.’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Response: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‘One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this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tested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positive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HIV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when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received</w:t>
      </w:r>
      <w:r>
        <w:rPr>
          <w:color w:val="5F6369"/>
          <w:w w:val="111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health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screening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vaccination.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This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was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first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vaccine.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positive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HIV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test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result</w:t>
      </w:r>
      <w:r>
        <w:rPr>
          <w:color w:val="5F6369"/>
          <w:w w:val="112"/>
        </w:rPr>
        <w:t> </w:t>
      </w:r>
      <w:r>
        <w:rPr>
          <w:color w:val="5F6369"/>
          <w:w w:val="105"/>
        </w:rPr>
        <w:t>is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not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linked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vaccination.’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3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60"/>
        <w:jc w:val="left"/>
      </w:pP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assertive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aggressive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state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facts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3"/>
          <w:w w:val="110"/>
        </w:rPr>
        <w:t>simply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factually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friendly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4"/>
          <w:w w:val="110"/>
        </w:rPr>
        <w:t>way.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3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60"/>
        <w:jc w:val="left"/>
      </w:pPr>
      <w:r>
        <w:rPr>
          <w:color w:val="5F6369"/>
          <w:w w:val="115"/>
        </w:rPr>
        <w:t>Do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repeat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any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negative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questions/statements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your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answers:</w:t>
      </w:r>
      <w:r>
        <w:rPr/>
      </w:r>
    </w:p>
    <w:p>
      <w:pPr>
        <w:pStyle w:val="BodyText"/>
        <w:numPr>
          <w:ilvl w:val="1"/>
          <w:numId w:val="53"/>
        </w:numPr>
        <w:tabs>
          <w:tab w:pos="2331" w:val="left" w:leader="none"/>
        </w:tabs>
        <w:spacing w:line="250" w:lineRule="auto" w:before="3" w:after="0"/>
        <w:ind w:left="2159" w:right="719" w:firstLine="0"/>
        <w:jc w:val="both"/>
      </w:pPr>
      <w:r>
        <w:rPr>
          <w:color w:val="5F6369"/>
          <w:w w:val="105"/>
        </w:rPr>
        <w:t>Example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Comment: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‘Some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become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ill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vaccines.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Why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do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we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w w:val="111"/>
        </w:rPr>
        <w:t> </w:t>
      </w:r>
      <w:r>
        <w:rPr>
          <w:color w:val="5F6369"/>
          <w:w w:val="105"/>
        </w:rPr>
        <w:t>immunization?’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Response:</w:t>
      </w:r>
      <w:r>
        <w:rPr>
          <w:color w:val="5F6369"/>
          <w:spacing w:val="31"/>
          <w:w w:val="105"/>
        </w:rPr>
        <w:t> </w:t>
      </w:r>
      <w:r>
        <w:rPr>
          <w:color w:val="5F6369"/>
          <w:spacing w:val="-3"/>
          <w:w w:val="105"/>
        </w:rPr>
        <w:t>‘V</w:t>
      </w:r>
      <w:r>
        <w:rPr>
          <w:color w:val="5F6369"/>
          <w:spacing w:val="-2"/>
          <w:w w:val="105"/>
        </w:rPr>
        <w:t>accines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save</w:t>
      </w:r>
      <w:r>
        <w:rPr>
          <w:color w:val="5F6369"/>
          <w:spacing w:val="32"/>
          <w:w w:val="105"/>
        </w:rPr>
        <w:t> </w:t>
      </w:r>
      <w:r>
        <w:rPr>
          <w:color w:val="5F6369"/>
          <w:spacing w:val="-2"/>
          <w:w w:val="105"/>
        </w:rPr>
        <w:t>children’s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lives.’</w:t>
      </w:r>
      <w:r>
        <w:rPr/>
      </w:r>
    </w:p>
    <w:p>
      <w:pPr>
        <w:spacing w:before="109"/>
        <w:ind w:left="143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position w:val="-18"/>
        </w:rPr>
        <w:drawing>
          <wp:inline distT="0" distB="0" distL="0" distR="0">
            <wp:extent cx="420618" cy="395841"/>
            <wp:effectExtent l="0" t="0" r="0" b="0"/>
            <wp:docPr id="47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18" cy="39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8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Practice</w:t>
      </w:r>
      <w:r>
        <w:rPr>
          <w:rFonts w:ascii="Times New Roman"/>
          <w:b/>
          <w:color w:val="5F6369"/>
          <w:spacing w:val="-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with</w:t>
      </w:r>
      <w:r>
        <w:rPr>
          <w:rFonts w:ascii="Times New Roman"/>
          <w:b/>
          <w:color w:val="5F6369"/>
          <w:spacing w:val="-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difficult</w:t>
      </w:r>
      <w:r>
        <w:rPr>
          <w:rFonts w:ascii="Times New Roman"/>
          <w:b/>
          <w:color w:val="5F6369"/>
          <w:spacing w:val="-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conversations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31"/>
        <w:ind w:left="2362" w:right="717"/>
        <w:jc w:val="both"/>
      </w:pPr>
      <w:r>
        <w:rPr>
          <w:color w:val="5F6369"/>
          <w:w w:val="110"/>
        </w:rPr>
        <w:t>During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exercise,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risk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essentials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techniques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Communications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listed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above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members’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aggressive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comments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AEFI.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0" w:after="0"/>
        <w:ind w:left="1980" w:right="0" w:hanging="540"/>
        <w:jc w:val="left"/>
      </w:pPr>
      <w:r>
        <w:rPr>
          <w:color w:val="5F6369"/>
          <w:w w:val="115"/>
        </w:rPr>
        <w:t>Review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two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lists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mentioned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above.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167" w:after="0"/>
        <w:ind w:left="1980" w:right="0" w:hanging="54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sitting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them.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exact" w:before="180" w:after="0"/>
        <w:ind w:left="1980" w:right="1262" w:hanging="540"/>
        <w:jc w:val="left"/>
      </w:pP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ogether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heard.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actual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borrowed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contexts.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166" w:after="0"/>
        <w:ind w:left="1980" w:right="0" w:hanging="540"/>
        <w:jc w:val="left"/>
      </w:pPr>
      <w:r>
        <w:rPr>
          <w:color w:val="5F6369"/>
          <w:w w:val="110"/>
        </w:rPr>
        <w:t>Then,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name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heard.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167" w:after="0"/>
        <w:ind w:left="1980" w:right="0" w:hanging="540"/>
        <w:jc w:val="left"/>
      </w:pPr>
      <w:r>
        <w:rPr>
          <w:color w:val="5F6369"/>
          <w:w w:val="110"/>
        </w:rPr>
        <w:t>Write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rumour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board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3"/>
          <w:w w:val="110"/>
        </w:rPr>
        <w:t>paper.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167" w:after="0"/>
        <w:ind w:left="1980" w:right="0" w:hanging="540"/>
        <w:jc w:val="left"/>
      </w:pPr>
      <w:r>
        <w:rPr>
          <w:color w:val="5F6369"/>
          <w:w w:val="110"/>
        </w:rPr>
        <w:t>Keep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going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around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room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until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list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least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rumours.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exact" w:before="180" w:after="0"/>
        <w:ind w:left="1980" w:right="1161" w:hanging="540"/>
        <w:jc w:val="left"/>
      </w:pPr>
      <w:r>
        <w:rPr>
          <w:color w:val="5F6369"/>
          <w:w w:val="110"/>
        </w:rPr>
        <w:t>Then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volunteer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pairs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member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spacing w:val="-3"/>
          <w:w w:val="110"/>
        </w:rPr>
        <w:t>rumour.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auto" w:before="166" w:after="0"/>
        <w:ind w:left="1980" w:right="0" w:hanging="540"/>
        <w:jc w:val="left"/>
      </w:pPr>
      <w:r>
        <w:rPr>
          <w:color w:val="5F6369"/>
          <w:w w:val="115"/>
        </w:rPr>
        <w:t>They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select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one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rumours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from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list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group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generated.</w:t>
      </w:r>
      <w:r>
        <w:rPr/>
      </w:r>
    </w:p>
    <w:p>
      <w:pPr>
        <w:pStyle w:val="BodyText"/>
        <w:numPr>
          <w:ilvl w:val="0"/>
          <w:numId w:val="54"/>
        </w:numPr>
        <w:tabs>
          <w:tab w:pos="1981" w:val="left" w:leader="none"/>
        </w:tabs>
        <w:spacing w:line="240" w:lineRule="exact" w:before="180" w:after="0"/>
        <w:ind w:left="1980" w:right="778" w:hanging="540"/>
        <w:jc w:val="left"/>
      </w:pPr>
      <w:r>
        <w:rPr>
          <w:color w:val="5F6369"/>
          <w:w w:val="110"/>
        </w:rPr>
        <w:t>Give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pair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dialogue.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dialogue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realistic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possible.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870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4204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89"/>
          <w:footerReference w:type="default" r:id="rId190"/>
          <w:pgSz w:w="11910" w:h="16840"/>
          <w:pgMar w:header="0" w:footer="0" w:top="1120" w:bottom="280" w:left="0" w:right="0"/>
        </w:sectPr>
      </w:pPr>
    </w:p>
    <w:p>
      <w:pPr>
        <w:pStyle w:val="BodyText"/>
        <w:numPr>
          <w:ilvl w:val="0"/>
          <w:numId w:val="54"/>
        </w:numPr>
        <w:tabs>
          <w:tab w:pos="641" w:val="left" w:leader="none"/>
        </w:tabs>
        <w:spacing w:line="240" w:lineRule="exact" w:before="68" w:after="0"/>
        <w:ind w:left="640" w:right="119" w:hanging="540"/>
        <w:jc w:val="left"/>
      </w:pPr>
      <w:r>
        <w:rPr/>
        <w:pict>
          <v:group style="position:absolute;margin-left:.0pt;margin-top:-1.1645pt;width:595.35pt;height:843.1pt;mso-position-horizontal-relative:page;mso-position-vertical-relative:page;z-index:-268144" coordorigin="0,-23" coordsize="11907,16862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11883;top:0;width:2;height:1137" coordorigin="11883,0" coordsize="2,1137">
              <v:shape style="position:absolute;left:11883;top:0;width:2;height:1137" coordorigin="11883,0" coordsize="0,1137" path="m11883,0l11883,1137e" filled="false" stroked="true" strokeweight="2.329001pt" strokecolor="#231f20">
                <v:path arrowok="t"/>
              </v:shape>
            </v:group>
            <v:group style="position:absolute;left:11301;top:1265;width:470;height:3513" coordorigin="11301,1265" coordsize="470,3513">
              <v:shape style="position:absolute;left:11301;top:1265;width:470;height:3513" coordorigin="11301,1265" coordsize="470,3513" path="m11301,4778l11770,4778,11770,1265,11301,1265,11301,4778xe" filled="true" fillcolor="#231f20" stroked="false">
                <v:path arrowok="t"/>
                <v:fill type="solid"/>
              </v:shape>
            </v:group>
            <v:group style="position:absolute;left:11301;top:1162;width:605;height:3616" coordorigin="11301,1162" coordsize="605,3616">
              <v:shape style="position:absolute;left:11301;top:1162;width:605;height:3616" coordorigin="11301,1162" coordsize="605,3616" path="m11301,4778l11905,4778,11905,1162,11301,1162,11301,4778xe" filled="true" fillcolor="#ffffff" stroked="false">
                <v:path arrowok="t"/>
                <v:fill type="solid"/>
              </v:shape>
            </v:group>
            <v:group style="position:absolute;left:11301;top:6104;width:470;height:6545" coordorigin="11301,6104" coordsize="470,6545">
              <v:shape style="position:absolute;left:11301;top:6104;width:470;height:6545" coordorigin="11301,6104" coordsize="470,6545" path="m11301,12648l11770,12648,11770,6104,11301,6104,11301,12648xe" filled="true" fillcolor="#231f20" stroked="false">
                <v:path arrowok="t"/>
                <v:fill type="solid"/>
              </v:shape>
            </v:group>
            <v:group style="position:absolute;left:11301;top:6104;width:605;height:10734" coordorigin="11301,6104" coordsize="605,10734">
              <v:shape style="position:absolute;left:11301;top:6104;width:605;height:10734" coordorigin="11301,6104" coordsize="605,10734" path="m11301,16838l11905,16838,11905,6104,11301,6104,11301,16838xe" filled="true" fillcolor="#ffffff" stroked="false">
                <v:path arrowok="t"/>
                <v:fill type="solid"/>
              </v:shape>
            </v:group>
            <v:group style="position:absolute;left:0;top:4778;width:11906;height:1327" coordorigin="0,4778" coordsize="11906,1327">
              <v:shape style="position:absolute;left:0;top:4778;width:11906;height:1327" coordorigin="0,4778" coordsize="11906,1327" path="m0,6104l11906,6104,11906,4778,0,4778,0,6104xe" filled="true" fillcolor="#40b4e2" stroked="false">
                <v:path arrowok="t"/>
                <v:fill type="solid"/>
              </v:shape>
              <v:shape style="position:absolute;left:900;top:5081;width:711;height:720" type="#_x0000_t75" stroked="false">
                <v:imagedata r:id="rId193" o:title=""/>
              </v:shape>
            </v:group>
            <w10:wrap type="none"/>
          </v:group>
        </w:pict>
      </w:r>
      <w:r>
        <w:rPr>
          <w:color w:val="5F6369"/>
          <w:w w:val="110"/>
        </w:rPr>
        <w:t>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dialogue,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addressed</w:t>
      </w:r>
      <w:r>
        <w:rPr>
          <w:color w:val="5F6369"/>
          <w:spacing w:val="21"/>
          <w:w w:val="116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spacing w:val="-3"/>
          <w:w w:val="110"/>
        </w:rPr>
        <w:t>rumour.</w:t>
      </w:r>
      <w:r>
        <w:rPr/>
      </w:r>
    </w:p>
    <w:p>
      <w:pPr>
        <w:pStyle w:val="BodyText"/>
        <w:numPr>
          <w:ilvl w:val="0"/>
          <w:numId w:val="54"/>
        </w:numPr>
        <w:tabs>
          <w:tab w:pos="641" w:val="left" w:leader="none"/>
        </w:tabs>
        <w:spacing w:line="240" w:lineRule="exact" w:before="180" w:after="0"/>
        <w:ind w:left="640" w:right="3887" w:hanging="540"/>
        <w:jc w:val="left"/>
      </w:pPr>
      <w:r>
        <w:rPr/>
        <w:pict>
          <v:group style="position:absolute;margin-left:389.862488pt;margin-top:12.436098pt;width:132.950pt;height:112.9pt;mso-position-horizontal-relative:page;mso-position-vertical-relative:paragraph;z-index:8752" coordorigin="7797,249" coordsize="2659,2258">
            <v:group style="position:absolute;left:9523;top:1783;width:2;height:691" coordorigin="9523,1783" coordsize="2,691">
              <v:shape style="position:absolute;left:9523;top:1783;width:2;height:691" coordorigin="9523,1783" coordsize="0,691" path="m9523,1783l9523,2474e" filled="false" stroked="true" strokeweight="3.241pt" strokecolor="#40b4e2">
                <v:path arrowok="t"/>
              </v:shape>
            </v:group>
            <v:group style="position:absolute;left:9185;top:629;width:1239;height:1846" coordorigin="9185,629" coordsize="1239,1846">
              <v:shape style="position:absolute;left:9185;top:629;width:1239;height:1846" coordorigin="9185,629" coordsize="1239,1846" path="m9361,2355l9346,2416,9292,2452,9276,2454,9260,2452,9204,2417,9185,2361,9186,2340,9203,2265,9226,2206,9234,2184,9261,2107,9276,2044,9290,1968,9298,1878,9302,1770,9305,1714,9330,1619,9374,1546,9433,1491,9499,1452,9569,1426,9635,1410,9718,1400,9753,1399,9763,1399,9766,1399,9798,1399,9863,1399,9927,1397,9987,1391,10070,1372,10139,1337,10188,1281,10213,1196,10215,1161,10214,1141,10197,1082,10165,1023,10121,966,10071,912,10017,861,9983,829,9966,814,9920,763,9905,713,9907,697,9954,641,10003,629,10021,630,10095,662,10113,679,10158,716,10233,779,10293,832,10339,877,10385,936,10411,993,10421,1060,10424,1146,10424,1181,10422,1250,10421,1312,10416,1416,10406,1499,10390,1561,10347,1625,10275,1662,10207,1678,10119,1689,10009,1699,10009,2474e" filled="false" stroked="true" strokeweight="3.241pt" strokecolor="#40b4e2">
                <v:path arrowok="t"/>
              </v:shape>
            </v:group>
            <v:group style="position:absolute;left:9523;top:852;width:487;height:486" coordorigin="9523,852" coordsize="487,486">
              <v:shape style="position:absolute;left:9523;top:852;width:487;height:486" coordorigin="9523,852" coordsize="487,486" path="m10009,1095l10000,1163,9973,1223,9932,1273,9878,1311,9816,1333,9770,1338,9747,1337,9680,1322,9622,1291,9575,1246,9542,1190,9525,1126,9523,1103,9524,1079,9539,1012,9570,953,9614,906,9669,872,9732,854,9755,852,9779,853,9847,868,9906,899,9954,942,9988,997,10006,1059,10009,1095xe" filled="false" stroked="true" strokeweight="3.241pt" strokecolor="#40b4e2">
                <v:path arrowok="t"/>
              </v:shape>
            </v:group>
            <v:group style="position:absolute;left:8051;top:1745;width:2;height:730" coordorigin="8051,1745" coordsize="2,730">
              <v:shape style="position:absolute;left:8051;top:1745;width:2;height:730" coordorigin="8051,1745" coordsize="0,730" path="m8051,1745l8051,2474e" filled="false" stroked="true" strokeweight="3.241pt" strokecolor="#40b4e2">
                <v:path arrowok="t"/>
              </v:shape>
            </v:group>
            <v:group style="position:absolute;left:7830;top:1392;width:929;height:1083" coordorigin="7830,1392" coordsize="929,1083">
              <v:shape style="position:absolute;left:7830;top:1392;width:929;height:1083" coordorigin="7830,1392" coordsize="929,1083" path="m8581,2355l8593,2418,8637,2466,8665,2474,8679,2474,8740,2430,8757,2370,8758,1772,8756,1730,8742,1653,8716,1589,8679,1536,8632,1493,8579,1459,8520,1434,8457,1416,8392,1405,8326,1400,8294,1399,8228,1396,8168,1394,8115,1392,8067,1392,8025,1393,7957,1400,7888,1429,7850,1486,7833,1578,7830,1663,7830,1770,7830,2353,7845,2412,7899,2451,7915,2453,7931,2453,7987,2421,8006,2364e" filled="false" stroked="true" strokeweight="3.241pt" strokecolor="#40b4e2">
                <v:path arrowok="t"/>
              </v:shape>
            </v:group>
            <v:group style="position:absolute;left:8537;top:1745;width:2;height:730" coordorigin="8537,1745" coordsize="2,730">
              <v:shape style="position:absolute;left:8537;top:1745;width:2;height:730" coordorigin="8537,1745" coordsize="0,730" path="m8537,2474l8537,1745e" filled="false" stroked="true" strokeweight="3.241pt" strokecolor="#40b4e2">
                <v:path arrowok="t"/>
              </v:shape>
            </v:group>
            <v:group style="position:absolute;left:8051;top:852;width:487;height:486" coordorigin="8051,852" coordsize="487,486">
              <v:shape style="position:absolute;left:8051;top:852;width:487;height:486" coordorigin="8051,852" coordsize="487,486" path="m8537,1095l8527,1163,8501,1223,8459,1273,8406,1311,8344,1333,8298,1338,8275,1337,8208,1322,8150,1291,8103,1246,8070,1190,8053,1126,8051,1103,8052,1079,8067,1012,8098,953,8142,906,8197,872,8260,854,8283,852,8307,853,8375,868,8434,899,8482,942,8516,997,8534,1059,8537,1095xe" filled="false" stroked="true" strokeweight="3.241pt" strokecolor="#40b4e2">
                <v:path arrowok="t"/>
              </v:shape>
            </v:group>
            <v:group style="position:absolute;left:8481;top:291;width:906;height:651" coordorigin="8481,291" coordsize="906,651">
              <v:shape style="position:absolute;left:8481;top:291;width:906;height:651" coordorigin="8481,291" coordsize="906,651" path="m9298,466l9270,412,9210,365,9148,335,9074,313,8990,298,8929,293,8898,292,8895,291,8893,292,8890,292,8888,292,8885,291,8883,291,8850,293,8817,295,8755,303,8671,322,8598,350,8541,384,8493,438,8481,483,8483,500,8524,566,8562,595,8567,611,8609,666,8658,702,8720,732,8768,748,8767,764,8743,835,8703,887,8686,904,8670,923,8669,937,8678,942,8702,938,8769,918,8829,891,8882,859,8941,814,8978,779,8982,776,8984,776,8986,776,9019,774,9083,769,9143,759,9223,736,9291,707,9343,671,9382,615,9387,585,9385,567,9345,501,9307,472,9298,466xe" filled="false" stroked="true" strokeweight="3.241pt" strokecolor="#40b4e2">
                <v:path arrowok="t"/>
              </v:shape>
            </v:group>
            <v:group style="position:absolute;left:9519;top:249;width:301;height:442" coordorigin="9519,249" coordsize="301,442">
              <v:shape style="position:absolute;left:9519;top:249;width:301;height:442" coordorigin="9519,249" coordsize="301,442" path="m9691,585l9647,646,9648,651,9656,669,9670,683,9688,690,9710,690,9730,682,9745,669,9753,651,9753,630,9753,627,9745,608,9731,594,9713,586,9691,585xe" filled="true" fillcolor="#40b4e2" stroked="false">
                <v:path arrowok="t"/>
                <v:fill type="solid"/>
              </v:shape>
              <v:shape style="position:absolute;left:9519;top:249;width:301;height:442" coordorigin="9519,249" coordsize="301,442" path="m9814,336l9684,336,9704,341,9717,353,9724,371,9725,385,9721,398,9711,411,9695,423,9673,434,9643,445,9633,460,9634,480,9650,529,9665,542,9685,545,9696,543,9712,529,9718,509,9728,493,9780,463,9818,399,9820,377,9818,355,9814,336xe" filled="true" fillcolor="#40b4e2" stroked="false">
                <v:path arrowok="t"/>
                <v:fill type="solid"/>
              </v:shape>
              <v:shape style="position:absolute;left:9519;top:249;width:301;height:442" coordorigin="9519,249" coordsize="301,442" path="m9694,249l9625,257,9569,282,9519,338,9521,360,9532,377,9549,386,9571,387,9585,380,9605,364,9619,354,9635,346,9657,340,9684,336,9814,336,9806,317,9754,263,9716,251,9694,249xe" filled="true" fillcolor="#40b4e2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Repeat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exercise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pairs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entire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-34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54"/>
        </w:numPr>
        <w:tabs>
          <w:tab w:pos="641" w:val="left" w:leader="none"/>
        </w:tabs>
        <w:spacing w:line="235" w:lineRule="auto" w:before="170" w:after="0"/>
        <w:ind w:left="640" w:right="2971" w:hanging="540"/>
        <w:jc w:val="left"/>
      </w:pPr>
      <w:r>
        <w:rPr>
          <w:color w:val="5F6369"/>
          <w:w w:val="115"/>
        </w:rPr>
        <w:t>Select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few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participants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share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reflections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-24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5"/>
          <w:w w:val="115"/>
        </w:rPr>
        <w:t> </w:t>
      </w:r>
      <w:r>
        <w:rPr>
          <w:color w:val="5F6369"/>
          <w:spacing w:val="-3"/>
          <w:w w:val="115"/>
        </w:rPr>
        <w:t>activity.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5"/>
        </w:rPr>
        <w:t>What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was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difficult?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Is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this</w:t>
      </w:r>
      <w:r>
        <w:rPr>
          <w:color w:val="5F6369"/>
          <w:spacing w:val="-32"/>
          <w:w w:val="115"/>
        </w:rPr>
        <w:t> </w:t>
      </w:r>
      <w:r>
        <w:rPr>
          <w:color w:val="5F6369"/>
          <w:w w:val="115"/>
        </w:rPr>
        <w:t>how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we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typically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address</w:t>
      </w:r>
      <w:r>
        <w:rPr>
          <w:color w:val="5F6369"/>
          <w:spacing w:val="-32"/>
          <w:w w:val="115"/>
        </w:rPr>
        <w:t> </w:t>
      </w:r>
      <w:r>
        <w:rPr>
          <w:color w:val="5F6369"/>
          <w:w w:val="115"/>
        </w:rPr>
        <w:t>rumours?</w:t>
      </w:r>
      <w:r>
        <w:rPr>
          <w:color w:val="5F6369"/>
          <w:w w:val="111"/>
        </w:rPr>
        <w:t> </w:t>
      </w:r>
      <w:r>
        <w:rPr>
          <w:color w:val="5F6369"/>
          <w:w w:val="115"/>
        </w:rPr>
        <w:t>What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other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tips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recommendations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be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added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5"/>
        </w:rPr>
        <w:t>essentials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techniques</w:t>
      </w:r>
      <w:r>
        <w:rPr>
          <w:color w:val="5F6369"/>
          <w:spacing w:val="-17"/>
          <w:w w:val="115"/>
        </w:rPr>
        <w:t> </w:t>
      </w:r>
      <w:r>
        <w:rPr>
          <w:color w:val="5F6369"/>
          <w:w w:val="115"/>
        </w:rPr>
        <w:t>lists?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38"/>
        <w:ind w:left="1163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FFFFFF"/>
          <w:w w:val="120"/>
          <w:sz w:val="54"/>
        </w:rPr>
        <w:t>Key</w:t>
      </w:r>
      <w:r>
        <w:rPr>
          <w:rFonts w:ascii="Times New Roman"/>
          <w:b/>
          <w:color w:val="FFFFFF"/>
          <w:spacing w:val="73"/>
          <w:w w:val="120"/>
          <w:sz w:val="54"/>
        </w:rPr>
        <w:t> </w:t>
      </w:r>
      <w:r>
        <w:rPr>
          <w:rFonts w:ascii="Times New Roman"/>
          <w:b/>
          <w:color w:val="FFFFFF"/>
          <w:spacing w:val="-60"/>
          <w:w w:val="120"/>
          <w:sz w:val="54"/>
        </w:rPr>
        <w:t>T</w:t>
      </w:r>
      <w:r>
        <w:rPr>
          <w:rFonts w:ascii="Times New Roman"/>
          <w:b/>
          <w:color w:val="FFFFFF"/>
          <w:w w:val="120"/>
          <w:sz w:val="54"/>
        </w:rPr>
        <w:t>akeaways</w:t>
      </w:r>
      <w:r>
        <w:rPr>
          <w:rFonts w:ascii="Times New Roman"/>
          <w:sz w:val="5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74" w:after="0"/>
        <w:ind w:left="459" w:right="119" w:hanging="359"/>
        <w:jc w:val="left"/>
      </w:pPr>
      <w:r>
        <w:rPr>
          <w:color w:val="5F6369"/>
          <w:w w:val="110"/>
        </w:rPr>
        <w:t>Be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inform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supervisor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negative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circulating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0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6" w:lineRule="auto" w:before="184" w:after="0"/>
        <w:ind w:left="459" w:right="436" w:hanging="359"/>
        <w:jc w:val="left"/>
      </w:pPr>
      <w:r>
        <w:rPr>
          <w:color w:val="5F6369"/>
          <w:w w:val="110"/>
        </w:rPr>
        <w:t>While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potential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AEFI,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communicate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vaccine,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case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becomes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sick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immediately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fact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adverse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events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rare.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6" w:lineRule="auto" w:before="180" w:after="0"/>
        <w:ind w:left="459" w:right="327" w:hanging="359"/>
        <w:jc w:val="both"/>
      </w:pPr>
      <w:r>
        <w:rPr>
          <w:color w:val="5F6369"/>
          <w:w w:val="110"/>
        </w:rPr>
        <w:t>Make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accurate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widely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circulated.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posting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notices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seen,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telling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clients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w w:val="126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homes,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market,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forth.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180" w:after="0"/>
        <w:ind w:left="459" w:right="680" w:hanging="359"/>
        <w:jc w:val="left"/>
      </w:pPr>
      <w:r>
        <w:rPr>
          <w:color w:val="5F6369"/>
          <w:w w:val="110"/>
        </w:rPr>
        <w:t>Ongoing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preventing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spread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rumours.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77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6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ADDRESSING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NEGA</w:t>
      </w:r>
      <w:r>
        <w:rPr>
          <w:rFonts w:ascii="Times New Roman"/>
          <w:b/>
          <w:color w:val="5F6369"/>
          <w:spacing w:val="-3"/>
          <w:sz w:val="16"/>
        </w:rPr>
        <w:t>TIVE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RUMOURS,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MYTHS,</w:t>
      </w:r>
      <w:r>
        <w:rPr>
          <w:rFonts w:ascii="Times New Roman"/>
          <w:b/>
          <w:color w:val="5F6369"/>
          <w:spacing w:val="-3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MISCONCEPTIONS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91"/>
          <w:footerReference w:type="default" r:id="rId192"/>
          <w:pgSz w:w="11910" w:h="16840"/>
          <w:pgMar w:header="0" w:footer="0" w:top="1340" w:bottom="280" w:left="620" w:right="1340"/>
        </w:sectPr>
      </w:pPr>
    </w:p>
    <w:p>
      <w:pPr>
        <w:spacing w:line="940" w:lineRule="exact" w:before="43"/>
        <w:ind w:left="1363" w:right="91" w:firstLine="0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>
          <w:rFonts w:ascii="Times New Roman"/>
          <w:b/>
          <w:color w:val="FFFFFF"/>
          <w:w w:val="120"/>
          <w:sz w:val="88"/>
        </w:rPr>
        <w:t>Action</w:t>
      </w:r>
      <w:r>
        <w:rPr>
          <w:rFonts w:ascii="Times New Roman"/>
          <w:b/>
          <w:color w:val="FFFFFF"/>
          <w:spacing w:val="187"/>
          <w:w w:val="120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Planning</w:t>
      </w:r>
      <w:r>
        <w:rPr>
          <w:rFonts w:ascii="Times New Roman"/>
          <w:b/>
          <w:color w:val="FFFFFF"/>
          <w:w w:val="121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And</w:t>
      </w:r>
      <w:r>
        <w:rPr>
          <w:rFonts w:ascii="Times New Roman"/>
          <w:b/>
          <w:color w:val="FFFFFF"/>
          <w:spacing w:val="-86"/>
          <w:w w:val="120"/>
          <w:sz w:val="88"/>
        </w:rPr>
        <w:t> </w:t>
      </w:r>
      <w:r>
        <w:rPr>
          <w:rFonts w:ascii="Times New Roman"/>
          <w:b/>
          <w:color w:val="FFFFFF"/>
          <w:spacing w:val="-3"/>
          <w:w w:val="120"/>
          <w:sz w:val="88"/>
        </w:rPr>
        <w:t>W</w:t>
      </w:r>
      <w:r>
        <w:rPr>
          <w:rFonts w:ascii="Times New Roman"/>
          <w:b/>
          <w:color w:val="FFFFFF"/>
          <w:spacing w:val="-2"/>
          <w:w w:val="120"/>
          <w:sz w:val="88"/>
        </w:rPr>
        <w:t>orkshop</w:t>
      </w:r>
      <w:r>
        <w:rPr>
          <w:rFonts w:ascii="Times New Roman"/>
          <w:b/>
          <w:color w:val="FFFFFF"/>
          <w:spacing w:val="20"/>
          <w:w w:val="123"/>
          <w:sz w:val="88"/>
        </w:rPr>
        <w:t> </w:t>
      </w:r>
      <w:r>
        <w:rPr>
          <w:rFonts w:ascii="Times New Roman"/>
          <w:b/>
          <w:color w:val="FFFFFF"/>
          <w:w w:val="120"/>
          <w:sz w:val="88"/>
        </w:rPr>
        <w:t>Closing</w:t>
      </w:r>
      <w:r>
        <w:rPr>
          <w:rFonts w:ascii="Times New Roman"/>
          <w:sz w:val="88"/>
        </w:rPr>
      </w:r>
    </w:p>
    <w:p>
      <w:pPr>
        <w:spacing w:before="733"/>
        <w:ind w:left="1543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Objectives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pStyle w:val="BodyText"/>
        <w:spacing w:line="455" w:lineRule="auto"/>
        <w:ind w:left="1543" w:right="559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Understand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benefit</w:t>
      </w:r>
      <w:r>
        <w:rPr>
          <w:rFonts w:ascii="Times New Roman"/>
          <w:color w:val="5F6369"/>
          <w:spacing w:val="-16"/>
          <w:w w:val="120"/>
        </w:rPr>
        <w:t> </w:t>
      </w:r>
      <w:r>
        <w:rPr>
          <w:rFonts w:ascii="Times New Roman"/>
          <w:color w:val="5F6369"/>
          <w:w w:val="120"/>
        </w:rPr>
        <w:t>of</w:t>
      </w:r>
      <w:r>
        <w:rPr>
          <w:rFonts w:ascii="Times New Roman"/>
          <w:color w:val="5F6369"/>
          <w:spacing w:val="-15"/>
          <w:w w:val="120"/>
        </w:rPr>
        <w:t> </w:t>
      </w:r>
      <w:r>
        <w:rPr>
          <w:rFonts w:ascii="Times New Roman"/>
          <w:color w:val="5F6369"/>
          <w:w w:val="120"/>
        </w:rPr>
        <w:t>receiving</w:t>
      </w:r>
      <w:r>
        <w:rPr>
          <w:rFonts w:ascii="Times New Roman"/>
          <w:color w:val="5F6369"/>
          <w:w w:val="116"/>
        </w:rPr>
        <w:t> </w:t>
      </w:r>
      <w:r>
        <w:rPr>
          <w:rFonts w:ascii="Times New Roman"/>
          <w:color w:val="5F6369"/>
          <w:w w:val="120"/>
        </w:rPr>
        <w:t>community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feedback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using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it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w w:val="121"/>
        </w:rPr>
        <w:t> </w:t>
      </w:r>
      <w:r>
        <w:rPr>
          <w:rFonts w:ascii="Times New Roman"/>
          <w:color w:val="5F6369"/>
          <w:w w:val="120"/>
        </w:rPr>
        <w:t>improve</w:t>
      </w:r>
      <w:r>
        <w:rPr>
          <w:rFonts w:ascii="Times New Roman"/>
          <w:color w:val="5F6369"/>
          <w:spacing w:val="-27"/>
          <w:w w:val="120"/>
        </w:rPr>
        <w:t> </w:t>
      </w:r>
      <w:r>
        <w:rPr>
          <w:rFonts w:ascii="Times New Roman"/>
          <w:color w:val="5F6369"/>
          <w:w w:val="120"/>
        </w:rPr>
        <w:t>services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455" w:lineRule="auto"/>
        <w:ind w:left="1543" w:right="546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Learn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strategies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gather</w:t>
      </w:r>
      <w:r>
        <w:rPr>
          <w:rFonts w:ascii="Times New Roman"/>
          <w:color w:val="5F6369"/>
          <w:spacing w:val="-12"/>
          <w:w w:val="120"/>
        </w:rPr>
        <w:t> </w:t>
      </w:r>
      <w:r>
        <w:rPr>
          <w:rFonts w:ascii="Times New Roman"/>
          <w:color w:val="5F6369"/>
          <w:w w:val="120"/>
        </w:rPr>
        <w:t>feedback</w:t>
      </w:r>
      <w:r>
        <w:rPr>
          <w:rFonts w:ascii="Times New Roman"/>
          <w:color w:val="5F6369"/>
          <w:w w:val="117"/>
        </w:rPr>
        <w:t> </w:t>
      </w:r>
      <w:r>
        <w:rPr>
          <w:rFonts w:ascii="Times New Roman"/>
          <w:color w:val="5F6369"/>
          <w:w w:val="120"/>
        </w:rPr>
        <w:t>from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community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members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in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an</w:t>
      </w:r>
      <w:r>
        <w:rPr>
          <w:rFonts w:ascii="Times New Roman"/>
          <w:color w:val="5F6369"/>
          <w:w w:val="123"/>
        </w:rPr>
        <w:t> </w:t>
      </w:r>
      <w:r>
        <w:rPr>
          <w:rFonts w:ascii="Times New Roman"/>
          <w:color w:val="5F6369"/>
          <w:w w:val="120"/>
        </w:rPr>
        <w:t>open</w:t>
      </w:r>
      <w:r>
        <w:rPr>
          <w:rFonts w:ascii="Times New Roman"/>
          <w:color w:val="5F6369"/>
          <w:spacing w:val="11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spacing w:val="11"/>
          <w:w w:val="120"/>
        </w:rPr>
        <w:t> </w:t>
      </w:r>
      <w:r>
        <w:rPr>
          <w:rFonts w:ascii="Times New Roman"/>
          <w:color w:val="5F6369"/>
          <w:w w:val="120"/>
        </w:rPr>
        <w:t>honest</w:t>
      </w:r>
      <w:r>
        <w:rPr>
          <w:rFonts w:ascii="Times New Roman"/>
          <w:color w:val="5F6369"/>
          <w:spacing w:val="11"/>
          <w:w w:val="120"/>
        </w:rPr>
        <w:t> </w:t>
      </w:r>
      <w:r>
        <w:rPr>
          <w:rFonts w:ascii="Times New Roman"/>
          <w:color w:val="5F6369"/>
          <w:w w:val="120"/>
        </w:rPr>
        <w:t>manner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/>
        <w:ind w:left="154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15"/>
        </w:rPr>
        <w:t>Learn</w:t>
      </w:r>
      <w:r>
        <w:rPr>
          <w:rFonts w:ascii="Times New Roman"/>
          <w:color w:val="5F6369"/>
          <w:spacing w:val="-6"/>
          <w:w w:val="115"/>
        </w:rPr>
        <w:t> </w:t>
      </w:r>
      <w:r>
        <w:rPr>
          <w:rFonts w:ascii="Times New Roman"/>
          <w:color w:val="5F6369"/>
          <w:w w:val="115"/>
        </w:rPr>
        <w:t>to</w:t>
      </w:r>
      <w:r>
        <w:rPr>
          <w:rFonts w:ascii="Times New Roman"/>
          <w:color w:val="5F6369"/>
          <w:spacing w:val="-5"/>
          <w:w w:val="115"/>
        </w:rPr>
        <w:t> </w:t>
      </w:r>
      <w:r>
        <w:rPr>
          <w:rFonts w:ascii="Times New Roman"/>
          <w:color w:val="5F6369"/>
          <w:w w:val="115"/>
        </w:rPr>
        <w:t>work</w:t>
      </w:r>
      <w:r>
        <w:rPr>
          <w:rFonts w:ascii="Times New Roman"/>
          <w:color w:val="5F6369"/>
          <w:spacing w:val="-6"/>
          <w:w w:val="115"/>
        </w:rPr>
        <w:t> </w:t>
      </w:r>
      <w:r>
        <w:rPr>
          <w:rFonts w:ascii="Times New Roman"/>
          <w:color w:val="5F6369"/>
          <w:w w:val="115"/>
        </w:rPr>
        <w:t>with</w:t>
      </w:r>
      <w:r>
        <w:rPr>
          <w:rFonts w:ascii="Times New Roman"/>
          <w:color w:val="5F6369"/>
          <w:spacing w:val="-5"/>
          <w:w w:val="115"/>
        </w:rPr>
        <w:t> </w:t>
      </w:r>
      <w:r>
        <w:rPr>
          <w:rFonts w:ascii="Times New Roman"/>
          <w:color w:val="5F6369"/>
          <w:w w:val="115"/>
        </w:rPr>
        <w:t>influential</w:t>
      </w:r>
      <w:r>
        <w:rPr>
          <w:rFonts w:asci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3"/>
          <w:szCs w:val="13"/>
        </w:rPr>
        <w:sectPr>
          <w:headerReference w:type="default" r:id="rId194"/>
          <w:footerReference w:type="default" r:id="rId195"/>
          <w:pgSz w:w="11910" w:h="16840"/>
          <w:pgMar w:header="0" w:footer="0" w:top="1040" w:bottom="0" w:left="1040" w:right="0"/>
        </w:sectPr>
      </w:pPr>
    </w:p>
    <w:p>
      <w:pPr>
        <w:pStyle w:val="BodyText"/>
        <w:spacing w:line="455" w:lineRule="auto" w:before="72"/>
        <w:ind w:left="1543" w:right="0"/>
        <w:jc w:val="left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0pt;margin-top:.000015pt;width:595.3pt;height:841.9pt;mso-position-horizontal-relative:page;mso-position-vertical-relative:page;z-index:-26807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2"/>
                    <w:rPr>
                      <w:rFonts w:ascii="Times New Roman" w:hAnsi="Times New Roman" w:cs="Times New Roman" w:eastAsia="Times New Roman"/>
                      <w:sz w:val="41"/>
                      <w:szCs w:val="41"/>
                    </w:rPr>
                  </w:pPr>
                </w:p>
                <w:p>
                  <w:pPr>
                    <w:spacing w:before="0"/>
                    <w:ind w:left="752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color w:val="5F6369"/>
                      <w:spacing w:val="-3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w w:val="105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Facilitation Guide - For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Global IPCI   </w:t>
                  </w:r>
                  <w:r>
                    <w:rPr>
                      <w:rFonts w:ascii="Times New Roman"/>
                      <w:color w:val="5F6369"/>
                      <w:spacing w:val="2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w w:val="105"/>
                      <w:position w:val="-13"/>
                      <w:sz w:val="34"/>
                    </w:rPr>
                    <w:t>63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5pt;margin-top:-.000007pt;width:595.35pt;height:841.95pt;mso-position-horizontal-relative:page;mso-position-vertical-relative:page;z-index:-268048" coordorigin="-1,0" coordsize="11907,16839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2;height:1137" coordorigin="0,0" coordsize="2,1137">
              <v:shape style="position:absolute;left:0;top:0;width:2;height:1137" coordorigin="0,0" coordsize="0,1137" path="m0,1137l0,0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  <v:shape style="position:absolute;left:0;top:9959;width:11906;height:6879" type="#_x0000_t75" stroked="false">
                <v:imagedata r:id="rId196" o:title=""/>
              </v:shape>
            </v:group>
            <v:group style="position:absolute;left:0;top:1265;width:1470;height:11384" coordorigin="0,1265" coordsize="1470,11384">
              <v:shape style="position:absolute;left:0;top:1265;width:1470;height:11384" coordorigin="0,1265" coordsize="1470,11384" path="m0,12648l0,1265,1470,1265,1470,12648,0,12648xe" filled="true" fillcolor="#231f20" stroked="false">
                <v:path arrowok="t"/>
                <v:fill type="solid"/>
              </v:shape>
            </v:group>
            <v:group style="position:absolute;left:2358;top:4424;width:4349;height:6610" coordorigin="2358,4424" coordsize="4349,6610">
              <v:shape style="position:absolute;left:2358;top:4424;width:4349;height:6610" coordorigin="2358,4424" coordsize="4349,6610" path="m2358,4424l6707,4424,6707,11034,2358,11034,2358,4424xe" filled="true" fillcolor="#231f20" stroked="false">
                <v:path arrowok="t"/>
                <v:fill type="solid"/>
              </v:shape>
            </v:group>
            <v:group style="position:absolute;left:2403;top:4425;width:4259;height:6516" coordorigin="2403,4425" coordsize="4259,6516">
              <v:shape style="position:absolute;left:2403;top:4425;width:4259;height:6516" coordorigin="2403,4425" coordsize="4259,6516" path="m2403,10941l6661,10941,6661,4425,2403,4425,2403,10941xe" filled="true" fillcolor="#ffffff" stroked="false">
                <v:path arrowok="t"/>
                <v:fill type="solid"/>
              </v:shape>
            </v:group>
            <v:group style="position:absolute;left:2385;top:1186;width:7568;height:2780" coordorigin="2385,1186" coordsize="7568,2780">
              <v:shape style="position:absolute;left:2385;top:1186;width:7568;height:2780" coordorigin="2385,1186" coordsize="7568,2780" path="m2385,1186l9953,1186,9953,3965,2385,3965,2385,1186xe" filled="true" fillcolor="#231f20" stroked="false">
                <v:path arrowok="t"/>
                <v:fill type="solid"/>
              </v:shape>
            </v:group>
            <v:group style="position:absolute;left:8393;top:7857;width:1601;height:659" coordorigin="8393,7857" coordsize="1601,659">
              <v:shape style="position:absolute;left:8393;top:7857;width:1601;height:659" coordorigin="8393,7857" coordsize="1601,659" path="m8576,7857l8528,7896,8476,7942,8433,7994,8411,8053,8400,8113,8393,8166,8442,8185,8501,8204,8572,8225,8650,8247,8736,8270,8828,8293,8923,8316,9022,8340,9121,8363,9219,8385,9316,8406,9409,8426,9496,8445,9577,8462,9650,8478,9713,8491,9803,8509,9836,8516,9844,8471,9851,8430,9863,8360,9879,8281,9902,8211,9942,8151,9994,8100,9949,8089,9824,8062,9748,8048,9664,8032,9574,8016,9480,8000,9384,7984,9286,7968,9188,7952,9093,7937,9001,7922,8914,7909,8833,7896,8761,7885,8699,7876,8608,7862,8584,7859,8576,7857xe" filled="false" stroked="true" strokeweight="4.716pt" strokecolor="#ffffff">
                <v:path arrowok="t"/>
              </v:shape>
            </v:group>
            <v:group style="position:absolute;left:9836;top:7288;width:1652;height:1228" coordorigin="9836,7288" coordsize="1652,1228">
              <v:shape style="position:absolute;left:9836;top:7288;width:1652;height:1228" coordorigin="9836,7288" coordsize="1652,1228" path="m9836,8516l10782,8024,11488,7486,11478,7451,11452,7375,11417,7321,11353,7288,11332,7307,11282,7353,11224,7410,11160,7477,11094,7552,11026,7632,10961,7717,10900,7805,10846,7894,10800,7981,10782,8024e" filled="false" stroked="true" strokeweight="4.716pt" strokecolor="#ffffff">
                <v:path arrowok="t"/>
              </v:shape>
            </v:group>
            <v:group style="position:absolute;left:8576;top:7764;width:2207;height:337" coordorigin="8576,7764" coordsize="2207,337">
              <v:shape style="position:absolute;left:8576;top:7764;width:2207;height:337" coordorigin="8576,7764" coordsize="2207,337" path="m9994,8100l10092,8069,10174,8045,10243,8026,10305,8013,10394,8003,10458,8001,10493,8002,10571,8007,10666,8014,10782,8024,9519,7764,9434,7765,9358,7766,9290,7766,9228,7767,9122,7770,9034,7774,8958,7780,8890,7788,8824,7799,8753,7814,8672,7833,8626,7845,8576,7857e" filled="false" stroked="true" strokeweight="4.716pt" strokecolor="#ffffff">
                <v:path arrowok="t"/>
              </v:shape>
            </v:group>
            <v:group style="position:absolute;left:9519;top:7233;width:1816;height:531" coordorigin="9519,7233" coordsize="1816,531">
              <v:shape style="position:absolute;left:9519;top:7233;width:1816;height:531" coordorigin="9519,7233" coordsize="1816,531" path="m9519,7764l9558,7708,9594,7657,9657,7570,9711,7501,9760,7446,9809,7401,9860,7365,9918,7333,9987,7303,10071,7271,10173,7233,10243,7237,10316,7240,10392,7243,10469,7247,10547,7250,10625,7253,10703,7256,10779,7259,10853,7262,10925,7265,10993,7268,11057,7270,11170,7275,11257,7278,11329,7281,11334,7281e" filled="false" stroked="true" strokeweight="4.716pt" strokecolor="#ffffff">
                <v:path arrowok="t"/>
              </v:shape>
            </v:group>
            <v:group style="position:absolute;left:8372;top:5412;width:1099;height:1396" coordorigin="8372,5412" coordsize="1099,1396">
              <v:shape style="position:absolute;left:8372;top:5412;width:1099;height:1396" coordorigin="8372,5412" coordsize="1099,1396" path="m9435,6257l9396,6365,9347,6465,9288,6554,9221,6631,9147,6696,9067,6747,8984,6784,8899,6804,8855,6808,8812,6807,8726,6793,8646,6760,8574,6711,8512,6649,8461,6574,8420,6489,8392,6395,8375,6294,8372,6241,8372,6187,8383,6076,8407,5963,8446,5855,8495,5755,8554,5666,8622,5589,8696,5524,8775,5473,8858,5436,8944,5416,8987,5412,9030,5413,9116,5427,9197,5460,9268,5509,9330,5571,9382,5646,9422,5731,9451,5825,9467,5927,9470,5979,9470,6033,9467,6088,9460,6144,9449,6200,9435,6257xe" filled="false" stroked="true" strokeweight="4.716pt" strokecolor="#ffffff">
                <v:path arrowok="t"/>
              </v:shape>
            </v:group>
            <v:group style="position:absolute;left:7723;top:6937;width:1924;height:1452" coordorigin="7723,6937" coordsize="1924,1452">
              <v:shape style="position:absolute;left:7723;top:6937;width:1924;height:1452" coordorigin="7723,6937" coordsize="1924,1452" path="m9646,7293l9598,7237,9554,7186,9514,7142,9443,7067,9379,7011,9317,6972,9251,6949,9178,6938,9136,6937,9091,6939,8985,6949,8923,6957,8855,6967,8780,6978,8701,6991,8625,7010,8551,7034,8479,7062,8409,7096,8342,7136,8277,7181,8215,7232,8156,7290,8100,7354,8046,7424,7996,7501,7950,7585,7906,7677,7866,7776,7830,7882,7797,7997,7769,8119,7744,8250,7723,8389e" filled="false" stroked="true" strokeweight="4.716pt" strokecolor="#ffffff">
                <v:path arrowok="t"/>
              </v:shape>
            </v:group>
            <v:group style="position:absolute;left:0;top:1162;width:2;height:15676" coordorigin="0,1162" coordsize="2,15676">
              <v:shape style="position:absolute;left:0;top:1162;width:2;height:15676" coordorigin="0,1162" coordsize="0,15676" path="m0,1162l0,16838e" filled="false" stroked="true" strokeweight=".1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-22.608713pt;margin-top:57.111115pt;width:102pt;height:579.7pt;mso-position-horizontal-relative:page;mso-position-vertical-relative:page;z-index:8848" type="#_x0000_t202" filled="false" stroked="false">
            <v:textbox inset="0,0,0,0" style="layout-flow:vertical">
              <w:txbxContent>
                <w:p>
                  <w:pPr>
                    <w:spacing w:line="2040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00"/>
                      <w:szCs w:val="200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06"/>
                      <w:sz w:val="200"/>
                    </w:rPr>
                    <w:t>MODULE</w:t>
                  </w:r>
                  <w:r>
                    <w:rPr>
                      <w:rFonts w:ascii="Times New Roman"/>
                      <w:b/>
                      <w:color w:val="FFFFFF"/>
                      <w:spacing w:val="166"/>
                      <w:sz w:val="200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33"/>
                      <w:sz w:val="200"/>
                    </w:rPr>
                    <w:t>7</w:t>
                  </w:r>
                  <w:r>
                    <w:rPr>
                      <w:rFonts w:ascii="Times New Roman"/>
                      <w:sz w:val="20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w w:val="115"/>
        </w:rPr>
        <w:t>members</w:t>
      </w:r>
      <w:r>
        <w:rPr>
          <w:rFonts w:ascii="Times New Roman"/>
          <w:color w:val="5F6369"/>
          <w:spacing w:val="24"/>
          <w:w w:val="115"/>
        </w:rPr>
        <w:t> </w:t>
      </w:r>
      <w:r>
        <w:rPr>
          <w:rFonts w:ascii="Times New Roman"/>
          <w:color w:val="5F6369"/>
          <w:w w:val="115"/>
        </w:rPr>
        <w:t>of</w:t>
      </w:r>
      <w:r>
        <w:rPr>
          <w:rFonts w:ascii="Times New Roman"/>
          <w:color w:val="5F6369"/>
          <w:spacing w:val="24"/>
          <w:w w:val="115"/>
        </w:rPr>
        <w:t> </w:t>
      </w:r>
      <w:r>
        <w:rPr>
          <w:rFonts w:ascii="Times New Roman"/>
          <w:color w:val="5F6369"/>
          <w:w w:val="115"/>
        </w:rPr>
        <w:t>the</w:t>
      </w:r>
      <w:r>
        <w:rPr>
          <w:rFonts w:ascii="Times New Roman"/>
          <w:color w:val="5F6369"/>
          <w:spacing w:val="24"/>
          <w:w w:val="115"/>
        </w:rPr>
        <w:t> </w:t>
      </w:r>
      <w:r>
        <w:rPr>
          <w:rFonts w:ascii="Times New Roman"/>
          <w:color w:val="5F6369"/>
          <w:w w:val="115"/>
        </w:rPr>
        <w:t>community</w:t>
      </w:r>
      <w:r>
        <w:rPr>
          <w:rFonts w:ascii="Times New Roman"/>
          <w:color w:val="5F6369"/>
          <w:spacing w:val="24"/>
          <w:w w:val="115"/>
        </w:rPr>
        <w:t> </w:t>
      </w:r>
      <w:r>
        <w:rPr>
          <w:rFonts w:ascii="Times New Roman"/>
          <w:color w:val="5F6369"/>
          <w:w w:val="115"/>
        </w:rPr>
        <w:t>who</w:t>
      </w:r>
      <w:r>
        <w:rPr>
          <w:rFonts w:ascii="Times New Roman"/>
          <w:color w:val="5F6369"/>
          <w:spacing w:val="24"/>
          <w:w w:val="115"/>
        </w:rPr>
        <w:t> </w:t>
      </w:r>
      <w:r>
        <w:rPr>
          <w:rFonts w:ascii="Times New Roman"/>
          <w:color w:val="5F6369"/>
          <w:w w:val="115"/>
        </w:rPr>
        <w:t>can</w:t>
      </w:r>
      <w:r>
        <w:rPr>
          <w:rFonts w:ascii="Times New Roman"/>
          <w:color w:val="5F6369"/>
          <w:w w:val="120"/>
        </w:rPr>
        <w:t> </w:t>
      </w:r>
      <w:r>
        <w:rPr>
          <w:rFonts w:ascii="Times New Roman"/>
          <w:color w:val="5F6369"/>
          <w:w w:val="115"/>
        </w:rPr>
        <w:t>advocate</w:t>
      </w:r>
      <w:r>
        <w:rPr>
          <w:rFonts w:ascii="Times New Roman"/>
          <w:color w:val="5F6369"/>
          <w:spacing w:val="22"/>
          <w:w w:val="115"/>
        </w:rPr>
        <w:t> </w:t>
      </w:r>
      <w:r>
        <w:rPr>
          <w:rFonts w:ascii="Times New Roman"/>
          <w:color w:val="5F6369"/>
          <w:w w:val="115"/>
        </w:rPr>
        <w:t>for</w:t>
      </w:r>
      <w:r>
        <w:rPr>
          <w:rFonts w:ascii="Times New Roman"/>
          <w:color w:val="5F6369"/>
          <w:spacing w:val="22"/>
          <w:w w:val="115"/>
        </w:rPr>
        <w:t> </w:t>
      </w:r>
      <w:r>
        <w:rPr>
          <w:rFonts w:ascii="Times New Roman"/>
          <w:color w:val="5F6369"/>
          <w:w w:val="115"/>
        </w:rPr>
        <w:t>immunization</w:t>
      </w:r>
      <w:r>
        <w:rPr>
          <w:rFonts w:asci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pStyle w:val="BodyText"/>
        <w:spacing w:line="240" w:lineRule="auto"/>
        <w:ind w:left="154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FFFFFF"/>
          <w:w w:val="105"/>
        </w:rPr>
        <w:t>©UNICEF/Keïta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0" w:bottom="0" w:left="1040" w:right="0"/>
          <w:cols w:num="2" w:equalWidth="0">
            <w:col w:w="5381" w:space="2143"/>
            <w:col w:w="3346"/>
          </w:cols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59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11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7.1</w:t>
      </w:r>
      <w:r>
        <w:rPr>
          <w:rFonts w:ascii="Times New Roman"/>
          <w:b/>
          <w:color w:val="FDB714"/>
          <w:spacing w:val="1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Collecting</w:t>
      </w:r>
      <w:r>
        <w:rPr>
          <w:rFonts w:ascii="Times New Roman"/>
          <w:b/>
          <w:color w:val="FDB714"/>
          <w:spacing w:val="1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And</w:t>
      </w:r>
      <w:r>
        <w:rPr>
          <w:rFonts w:ascii="Times New Roman"/>
          <w:b/>
          <w:color w:val="FDB714"/>
          <w:spacing w:val="1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Using</w:t>
      </w:r>
      <w:r>
        <w:rPr>
          <w:rFonts w:ascii="Times New Roman"/>
          <w:b/>
          <w:color w:val="FDB714"/>
          <w:spacing w:val="1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Community</w:t>
      </w:r>
      <w:r>
        <w:rPr>
          <w:rFonts w:ascii="Times New Roman"/>
          <w:b/>
          <w:color w:val="FDB714"/>
          <w:spacing w:val="1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Feedback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720" w:right="1437"/>
        <w:jc w:val="both"/>
      </w:pPr>
      <w:r>
        <w:rPr>
          <w:color w:val="5F6369"/>
          <w:w w:val="110"/>
        </w:rPr>
        <w:t>Community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essential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component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program.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Listening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alert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problems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actions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them.</w:t>
      </w:r>
      <w:r>
        <w:rPr>
          <w:color w:val="5F6369"/>
          <w:spacing w:val="18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24"/>
          <w:w w:val="117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continuing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service,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must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listen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w w:val="110"/>
        </w:rPr>
        <w:t>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are telling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Doing this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give 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information 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need 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managers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should,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turn,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satisfaction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within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receive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timely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vaccinations.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Why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Collect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Feedback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Actionable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guides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making.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them.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opportunity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environment,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doing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unsatisfactory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praise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doing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right.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afraid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giving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honest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critical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worker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typically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gets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angry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simply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hear,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useful.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Providing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environment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means</w:t>
      </w:r>
      <w:r>
        <w:rPr>
          <w:color w:val="5F6369"/>
          <w:spacing w:val="23"/>
          <w:w w:val="117"/>
        </w:rPr>
        <w:t> </w:t>
      </w:r>
      <w:r>
        <w:rPr>
          <w:color w:val="5F6369"/>
          <w:w w:val="110"/>
        </w:rPr>
        <w:t>letting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really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value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anything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say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them.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crucial;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otherwise,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only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hear.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useful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can: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7" w:after="0"/>
        <w:ind w:left="1079" w:right="0" w:hanging="359"/>
        <w:jc w:val="both"/>
      </w:pPr>
      <w:r>
        <w:rPr>
          <w:color w:val="5F6369"/>
          <w:w w:val="105"/>
        </w:rPr>
        <w:t>Identify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caregivers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at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risk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not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fully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utilizing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services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0" w:after="0"/>
        <w:ind w:left="1079" w:right="1513" w:hanging="359"/>
        <w:jc w:val="left"/>
      </w:pPr>
      <w:r>
        <w:rPr>
          <w:color w:val="5F6369"/>
          <w:w w:val="110"/>
        </w:rPr>
        <w:t>Identify caregivers who are not happy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 immunization services or 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problems using them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because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hours)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10"/>
        </w:rPr>
        <w:t>Identify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stop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recurring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problems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0" w:after="0"/>
        <w:ind w:left="1079" w:right="1886" w:hanging="359"/>
        <w:jc w:val="left"/>
      </w:pPr>
      <w:r>
        <w:rPr>
          <w:color w:val="5F6369"/>
          <w:w w:val="110"/>
        </w:rPr>
        <w:t>Help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quickly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proactively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solve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problems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causing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3" w:lineRule="auto" w:before="184" w:after="0"/>
        <w:ind w:left="1079" w:right="2607" w:hanging="359"/>
        <w:jc w:val="left"/>
      </w:pPr>
      <w:r>
        <w:rPr>
          <w:color w:val="5F6369"/>
          <w:w w:val="110"/>
        </w:rPr>
        <w:t>By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listening,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show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mutual</w:t>
      </w:r>
      <w:r>
        <w:rPr>
          <w:color w:val="5F6369"/>
          <w:w w:val="110"/>
        </w:rPr>
        <w:t> understanding and respect,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which goes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 long way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building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 positive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relationship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184" w:after="0"/>
        <w:ind w:left="1079" w:right="0" w:hanging="359"/>
        <w:jc w:val="both"/>
      </w:pPr>
      <w:r>
        <w:rPr>
          <w:color w:val="5F6369"/>
          <w:w w:val="110"/>
        </w:rPr>
        <w:t>Identify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potential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advocates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Strategies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Getting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Feedback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/>
        <w:ind w:left="720" w:right="0"/>
        <w:jc w:val="both"/>
      </w:pPr>
      <w:r>
        <w:rPr>
          <w:color w:val="5F6369"/>
          <w:w w:val="110"/>
        </w:rPr>
        <w:t>Four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actionable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strategies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feedback.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Caregiver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Interviews</w:t>
      </w:r>
      <w:r>
        <w:rPr>
          <w:rFonts w:ascii="Times New Roman"/>
          <w:b/>
          <w:color w:val="5F6369"/>
          <w:spacing w:val="-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or</w:t>
      </w:r>
      <w:r>
        <w:rPr>
          <w:rFonts w:ascii="Times New Roman"/>
          <w:b/>
          <w:color w:val="5F6369"/>
          <w:spacing w:val="-6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Surveys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These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brief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exit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interviews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questions.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Exit</w:t>
      </w:r>
      <w:r>
        <w:rPr>
          <w:color w:val="5F6369"/>
          <w:w w:val="99"/>
        </w:rPr>
        <w:t> </w:t>
      </w:r>
      <w:r>
        <w:rPr>
          <w:color w:val="5F6369"/>
          <w:w w:val="110"/>
        </w:rPr>
        <w:t>interviews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useful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32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communicated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23"/>
          <w:w w:val="107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date.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However,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exit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interviews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opinions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27"/>
          <w:w w:val="111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reluctant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say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anything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critical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while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near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w w:val="111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locations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interviews.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8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97"/>
          <w:footerReference w:type="default" r:id="rId198"/>
          <w:pgSz w:w="11910" w:h="16840"/>
          <w:pgMar w:header="0" w:footer="0" w:top="1120" w:bottom="280" w:left="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before="75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Short</w:t>
      </w:r>
      <w:r>
        <w:rPr>
          <w:rFonts w:ascii="Times New Roman"/>
          <w:b/>
          <w:color w:val="5F6369"/>
          <w:spacing w:val="-1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Message</w:t>
      </w:r>
      <w:r>
        <w:rPr>
          <w:rFonts w:ascii="Times New Roman"/>
          <w:b/>
          <w:color w:val="5F6369"/>
          <w:spacing w:val="-19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Service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Surveys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6"/>
        <w:jc w:val="both"/>
      </w:pPr>
      <w:r>
        <w:rPr>
          <w:color w:val="5F6369"/>
          <w:w w:val="110"/>
        </w:rPr>
        <w:t>Although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surveys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conducted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via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mobile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phone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SMS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digital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messaging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you reach a large number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 caregivers quickly 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relatively </w:t>
      </w:r>
      <w:r>
        <w:rPr>
          <w:color w:val="5F6369"/>
          <w:spacing w:val="-1"/>
          <w:w w:val="110"/>
        </w:rPr>
        <w:t>inexpensively,</w:t>
      </w:r>
      <w:r>
        <w:rPr>
          <w:color w:val="5F6369"/>
          <w:w w:val="110"/>
        </w:rPr>
        <w:t> it is crucial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 carefully</w:t>
      </w:r>
      <w:r>
        <w:rPr>
          <w:color w:val="5F6369"/>
          <w:spacing w:val="21"/>
          <w:w w:val="104"/>
        </w:rPr>
        <w:t> </w:t>
      </w:r>
      <w:r>
        <w:rPr>
          <w:color w:val="5F6369"/>
          <w:w w:val="110"/>
        </w:rPr>
        <w:t>interpret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study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findings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consider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were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characteristics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respond (e.g., </w:t>
      </w:r>
      <w:r>
        <w:rPr>
          <w:color w:val="5F6369"/>
          <w:spacing w:val="-3"/>
          <w:w w:val="110"/>
        </w:rPr>
        <w:t>gender,</w:t>
      </w:r>
      <w:r>
        <w:rPr>
          <w:color w:val="5F6369"/>
          <w:w w:val="110"/>
        </w:rPr>
        <w:t> age, or family income).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Suggestion</w:t>
      </w:r>
      <w:r>
        <w:rPr>
          <w:rFonts w:ascii="Times New Roman"/>
          <w:b/>
          <w:color w:val="5F6369"/>
          <w:spacing w:val="2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Boxes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Make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box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accessible.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Attach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pen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pencil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box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put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stack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blank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paper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brief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questionnaires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it.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Keep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simple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‘How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today?’).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spacing w:val="-9"/>
          <w:w w:val="110"/>
        </w:rPr>
        <w:t>FL</w:t>
      </w:r>
      <w:r>
        <w:rPr>
          <w:color w:val="5F6369"/>
          <w:spacing w:val="-8"/>
          <w:w w:val="110"/>
        </w:rPr>
        <w:t>W’</w:t>
      </w:r>
      <w:r>
        <w:rPr>
          <w:color w:val="5F6369"/>
          <w:spacing w:val="-6"/>
          <w:w w:val="110"/>
        </w:rPr>
        <w:t>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name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provided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(immunization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other),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follow</w:t>
      </w:r>
      <w:r>
        <w:rPr>
          <w:color w:val="5F6369"/>
          <w:spacing w:val="21"/>
          <w:w w:val="104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3"/>
          <w:w w:val="110"/>
        </w:rPr>
        <w:t>accordingly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low-literate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respond,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suggest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talk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5"/>
          <w:w w:val="112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someone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message.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Focus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Groups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Group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Discussions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50" w:lineRule="auto"/>
        <w:ind w:left="1440" w:right="716"/>
        <w:jc w:val="both"/>
      </w:pPr>
      <w:r>
        <w:rPr>
          <w:color w:val="5F6369"/>
          <w:w w:val="110"/>
        </w:rPr>
        <w:t>A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among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7"/>
          <w:w w:val="110"/>
        </w:rPr>
        <w:t> </w:t>
      </w:r>
      <w:r>
        <w:rPr>
          <w:color w:val="5F6369"/>
          <w:w w:val="110"/>
        </w:rPr>
        <w:t>perceptions,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opinions,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beliefs,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service.</w:t>
      </w:r>
      <w:r>
        <w:rPr>
          <w:color w:val="5F6369"/>
          <w:spacing w:val="39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effective,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0"/>
        </w:rPr>
        <w:t>requires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experienced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facilitator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participants.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discussions,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hand,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less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formal;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lead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even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lot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facilitation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experience.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24"/>
          <w:w w:val="111"/>
        </w:rPr>
        <w:t> </w:t>
      </w:r>
      <w:r>
        <w:rPr>
          <w:color w:val="5F6369"/>
          <w:w w:val="110"/>
        </w:rPr>
        <w:t>lead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discussion,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begin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general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3"/>
          <w:w w:val="110"/>
        </w:rPr>
        <w:t>deeper,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4"/>
          <w:w w:val="114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thinks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55"/>
          <w:w w:val="110"/>
        </w:rPr>
        <w:t> </w:t>
      </w:r>
      <w:r>
        <w:rPr>
          <w:color w:val="5F6369"/>
          <w:spacing w:val="-3"/>
          <w:w w:val="110"/>
        </w:rPr>
        <w:t>better.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18"/>
        <w:jc w:val="both"/>
      </w:pP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organize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discussion,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invite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six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similar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way to come 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for a couple of hours.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w w:val="110"/>
        </w:rPr>
        <w:t> will want to 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separate groups for: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1"/>
          <w:numId w:val="54"/>
        </w:numPr>
        <w:tabs>
          <w:tab w:pos="1800" w:val="left" w:leader="none"/>
        </w:tabs>
        <w:spacing w:line="240" w:lineRule="auto" w:before="137" w:after="0"/>
        <w:ind w:left="1799" w:right="0" w:hanging="359"/>
        <w:jc w:val="both"/>
      </w:pPr>
      <w:r>
        <w:rPr>
          <w:color w:val="5F6369"/>
          <w:w w:val="110"/>
        </w:rPr>
        <w:t>Caregivers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(male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female)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schedule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child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54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w w:val="110"/>
        </w:rPr>
        <w:t>Caregivers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(male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female)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having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immunized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54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w w:val="110"/>
        </w:rPr>
        <w:t>Caregivers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(male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female)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schedule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54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w w:val="105"/>
        </w:rPr>
        <w:t>Mothers-in-law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54"/>
        </w:numPr>
        <w:tabs>
          <w:tab w:pos="1800" w:val="left" w:leader="none"/>
        </w:tabs>
        <w:spacing w:line="240" w:lineRule="auto" w:before="0" w:after="0"/>
        <w:ind w:left="1799" w:right="0" w:hanging="359"/>
        <w:jc w:val="both"/>
      </w:pPr>
      <w:r>
        <w:rPr>
          <w:color w:val="5F6369"/>
          <w:spacing w:val="-33"/>
          <w:w w:val="110"/>
        </w:rPr>
        <w:t>Y</w:t>
      </w:r>
      <w:r>
        <w:rPr>
          <w:color w:val="5F6369"/>
          <w:w w:val="110"/>
        </w:rPr>
        <w:t>oung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parents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spacing w:line="240" w:lineRule="auto"/>
        <w:ind w:left="1440" w:right="0"/>
        <w:jc w:val="both"/>
      </w:pPr>
      <w:r>
        <w:rPr>
          <w:color w:val="5F6369"/>
          <w:w w:val="110"/>
        </w:rPr>
        <w:t>If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receiving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vaccinations,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combine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2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3.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440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Using</w:t>
      </w:r>
      <w:r>
        <w:rPr>
          <w:rFonts w:ascii="Times New Roman"/>
          <w:b/>
          <w:color w:val="5F6369"/>
          <w:spacing w:val="-1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And</w:t>
      </w:r>
      <w:r>
        <w:rPr>
          <w:rFonts w:ascii="Times New Roman"/>
          <w:b/>
          <w:color w:val="5F6369"/>
          <w:spacing w:val="-1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Reporting</w:t>
      </w:r>
      <w:r>
        <w:rPr>
          <w:rFonts w:ascii="Times New Roman"/>
          <w:b/>
          <w:color w:val="5F6369"/>
          <w:spacing w:val="-1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On</w:t>
      </w:r>
      <w:r>
        <w:rPr>
          <w:rFonts w:ascii="Times New Roman"/>
          <w:b/>
          <w:color w:val="5F6369"/>
          <w:spacing w:val="-1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-1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Feedback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5"/>
        </w:rPr>
        <w:t>Be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sure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act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community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feedback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report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how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it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is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used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–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how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would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like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use</w:t>
      </w:r>
      <w:r>
        <w:rPr>
          <w:color w:val="5F6369"/>
          <w:w w:val="120"/>
        </w:rPr>
        <w:t> </w:t>
      </w:r>
      <w:r>
        <w:rPr>
          <w:color w:val="5F6369"/>
          <w:w w:val="115"/>
        </w:rPr>
        <w:t>it,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if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you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need</w:t>
      </w:r>
      <w:r>
        <w:rPr>
          <w:color w:val="5F6369"/>
          <w:spacing w:val="-4"/>
          <w:w w:val="115"/>
        </w:rPr>
        <w:t> </w:t>
      </w:r>
      <w:r>
        <w:rPr>
          <w:color w:val="5F6369"/>
          <w:w w:val="115"/>
        </w:rPr>
        <w:t>support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make</w:t>
      </w:r>
      <w:r>
        <w:rPr>
          <w:color w:val="5F6369"/>
          <w:spacing w:val="-4"/>
          <w:w w:val="115"/>
        </w:rPr>
        <w:t> </w:t>
      </w:r>
      <w:r>
        <w:rPr>
          <w:color w:val="5F6369"/>
          <w:w w:val="115"/>
        </w:rPr>
        <w:t>changes.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At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4"/>
          <w:w w:val="115"/>
        </w:rPr>
        <w:t> </w:t>
      </w:r>
      <w:r>
        <w:rPr>
          <w:color w:val="5F6369"/>
          <w:w w:val="115"/>
        </w:rPr>
        <w:t>minimum,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reports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4"/>
          <w:w w:val="115"/>
        </w:rPr>
        <w:t> </w:t>
      </w:r>
      <w:r>
        <w:rPr>
          <w:color w:val="5F6369"/>
          <w:w w:val="115"/>
        </w:rPr>
        <w:t>summarize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who</w:t>
      </w:r>
      <w:r>
        <w:rPr>
          <w:color w:val="5F6369"/>
          <w:spacing w:val="-5"/>
          <w:w w:val="115"/>
        </w:rPr>
        <w:t> </w:t>
      </w:r>
      <w:r>
        <w:rPr>
          <w:color w:val="5F6369"/>
          <w:w w:val="115"/>
        </w:rPr>
        <w:t>provided</w:t>
      </w:r>
      <w:r>
        <w:rPr>
          <w:color w:val="5F6369"/>
          <w:w w:val="107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feedback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(respondent</w:t>
      </w:r>
      <w:r>
        <w:rPr>
          <w:color w:val="5F6369"/>
          <w:spacing w:val="7"/>
          <w:w w:val="115"/>
        </w:rPr>
        <w:t> </w:t>
      </w:r>
      <w:r>
        <w:rPr>
          <w:color w:val="5F6369"/>
          <w:w w:val="115"/>
        </w:rPr>
        <w:t>type),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how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when</w:t>
      </w:r>
      <w:r>
        <w:rPr>
          <w:color w:val="5F6369"/>
          <w:spacing w:val="7"/>
          <w:w w:val="115"/>
        </w:rPr>
        <w:t> </w:t>
      </w:r>
      <w:r>
        <w:rPr>
          <w:color w:val="5F6369"/>
          <w:w w:val="115"/>
        </w:rPr>
        <w:t>it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was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collected,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findings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from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8"/>
          <w:w w:val="115"/>
        </w:rPr>
        <w:t> </w:t>
      </w:r>
      <w:r>
        <w:rPr>
          <w:color w:val="5F6369"/>
          <w:w w:val="115"/>
        </w:rPr>
        <w:t>collected</w:t>
      </w:r>
      <w:r>
        <w:rPr>
          <w:color w:val="5F6369"/>
          <w:w w:val="110"/>
        </w:rPr>
        <w:t> </w:t>
      </w:r>
      <w:r>
        <w:rPr>
          <w:color w:val="5F6369"/>
          <w:w w:val="115"/>
        </w:rPr>
        <w:t>feedback,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recommendations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for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changes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continuation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based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feedback.</w:t>
      </w:r>
      <w:r>
        <w:rPr>
          <w:color w:val="5F6369"/>
          <w:spacing w:val="19"/>
          <w:w w:val="115"/>
        </w:rPr>
        <w:t> </w:t>
      </w:r>
      <w:r>
        <w:rPr>
          <w:color w:val="5F6369"/>
          <w:w w:val="115"/>
        </w:rPr>
        <w:t>Share</w:t>
      </w:r>
      <w:r>
        <w:rPr>
          <w:color w:val="5F6369"/>
          <w:spacing w:val="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5"/>
        </w:rPr>
        <w:t>report</w:t>
      </w:r>
      <w:r>
        <w:rPr>
          <w:color w:val="5F6369"/>
          <w:spacing w:val="-34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colleagues,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managers,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supervisors,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communities.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88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594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199"/>
          <w:footerReference w:type="default" r:id="rId200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line="231" w:lineRule="exact" w:before="68"/>
        <w:ind w:left="1652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Prototyping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Feedback</w:t>
      </w:r>
      <w:r>
        <w:rPr>
          <w:rFonts w:ascii="Times New Roman"/>
          <w:b/>
          <w:color w:val="5F6369"/>
          <w:spacing w:val="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System</w:t>
      </w:r>
      <w:r>
        <w:rPr>
          <w:rFonts w:ascii="Times New Roman"/>
          <w:sz w:val="28"/>
        </w:rPr>
      </w:r>
    </w:p>
    <w:p>
      <w:pPr>
        <w:pStyle w:val="BodyText"/>
        <w:spacing w:line="606" w:lineRule="exact"/>
        <w:ind w:left="1652" w:right="1313" w:hanging="933"/>
        <w:jc w:val="left"/>
      </w:pPr>
      <w:r>
        <w:rPr>
          <w:position w:val="3"/>
        </w:rPr>
        <w:drawing>
          <wp:inline distT="0" distB="0" distL="0" distR="0">
            <wp:extent cx="420623" cy="395846"/>
            <wp:effectExtent l="0" t="0" r="0" b="0"/>
            <wp:docPr id="49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</w:r>
      <w:r>
        <w:rPr>
          <w:rFonts w:ascii="Times New Roman"/>
          <w:sz w:val="20"/>
        </w:rPr>
        <w:t>     </w:t>
      </w:r>
      <w:r>
        <w:rPr>
          <w:color w:val="5F6369"/>
          <w:w w:val="110"/>
        </w:rPr>
        <w:t>In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exercise,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model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system</w:t>
      </w:r>
      <w:r>
        <w:rPr/>
      </w:r>
    </w:p>
    <w:p>
      <w:pPr>
        <w:pStyle w:val="BodyText"/>
        <w:spacing w:line="250" w:lineRule="auto" w:before="11"/>
        <w:ind w:left="1652" w:right="1437"/>
        <w:jc w:val="both"/>
      </w:pPr>
      <w:r>
        <w:rPr>
          <w:color w:val="5F6369"/>
          <w:w w:val="110"/>
        </w:rPr>
        <w:t>that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implement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return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3"/>
          <w:w w:val="110"/>
        </w:rPr>
        <w:t>facility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30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5"/>
          <w:w w:val="112"/>
        </w:rPr>
        <w:t> </w:t>
      </w:r>
      <w:r>
        <w:rPr>
          <w:color w:val="5F6369"/>
          <w:w w:val="110"/>
        </w:rPr>
        <w:t>‘quick’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model.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model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however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they choose (e.g., 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skit, a role </w:t>
      </w:r>
      <w:r>
        <w:rPr>
          <w:color w:val="5F6369"/>
          <w:spacing w:val="-4"/>
          <w:w w:val="110"/>
        </w:rPr>
        <w:t>play</w:t>
      </w:r>
      <w:r>
        <w:rPr>
          <w:color w:val="5F6369"/>
          <w:spacing w:val="-3"/>
          <w:w w:val="110"/>
        </w:rPr>
        <w:t>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 song, a </w:t>
      </w:r>
      <w:r>
        <w:rPr>
          <w:color w:val="5F6369"/>
          <w:spacing w:val="-3"/>
          <w:w w:val="110"/>
        </w:rPr>
        <w:t>poster,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 video, 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radio drama).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40" w:lineRule="auto" w:before="78" w:after="0"/>
        <w:ind w:left="1169" w:right="0" w:hanging="449"/>
        <w:jc w:val="both"/>
      </w:pPr>
      <w:r>
        <w:rPr/>
        <w:pict>
          <v:group style="position:absolute;margin-left:466.484253pt;margin-top:21.137829pt;width:25.8pt;height:25.75pt;mso-position-horizontal-relative:page;mso-position-vertical-relative:paragraph;z-index:8944" coordorigin="9330,423" coordsize="516,515">
            <v:shape style="position:absolute;left:9330;top:423;width:516;height:515" coordorigin="9330,423" coordsize="516,515" path="m9845,680l9836,748,9810,809,9771,861,9720,901,9659,927,9592,938,9568,937,9501,922,9442,892,9394,850,9357,796,9335,734,9330,689,9331,665,9345,597,9374,537,9416,488,9469,451,9530,429,9575,423,9599,424,9668,438,9728,467,9778,508,9815,560,9838,621,9845,680xe" filled="false" stroked="true" strokeweight="4.587pt" strokecolor="#fdb714">
              <v:path arrowok="t"/>
            </v:shape>
            <w10:wrap type="none"/>
          </v:group>
        </w:pict>
      </w:r>
      <w:r>
        <w:rPr>
          <w:color w:val="5F6369"/>
          <w:w w:val="110"/>
        </w:rPr>
        <w:t>Divide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teams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50" w:lineRule="auto" w:before="191" w:after="0"/>
        <w:ind w:left="1169" w:right="3777" w:hanging="449"/>
        <w:jc w:val="left"/>
      </w:pPr>
      <w:r>
        <w:rPr/>
        <w:pict>
          <v:group style="position:absolute;margin-left:433.818695pt;margin-top:33.903744pt;width:92.2pt;height:118.7pt;mso-position-horizontal-relative:page;mso-position-vertical-relative:paragraph;z-index:8920" coordorigin="8676,678" coordsize="1844,2374">
            <v:group style="position:absolute;left:9587;top:724;width:887;height:441" coordorigin="9587,724" coordsize="887,441">
              <v:shape style="position:absolute;left:9587;top:724;width:887;height:441" coordorigin="9587,724" coordsize="887,441" path="m10257,1042l10270,1104,10318,1154,10365,1164,10382,1163,10440,1131,10472,1057,10474,1032,10472,1009,10443,943,10386,902,10334,878,10316,870,10249,826,10234,811,10217,794,10148,756,10060,734,9992,727,9920,724,9883,724,9845,724,9808,725,9770,726,9732,728,9694,729,9658,730,9622,731,9587,731e" filled="false" stroked="true" strokeweight="4.587pt" strokecolor="#fdb714">
                <v:path arrowok="t"/>
              </v:shape>
            </v:group>
            <v:group style="position:absolute;left:8722;top:724;width:887;height:441" coordorigin="8722,724" coordsize="887,441">
              <v:shape style="position:absolute;left:8722;top:724;width:887;height:441" coordorigin="8722,724" coordsize="887,441" path="m8939,1042l8926,1104,8878,1154,8831,1164,8814,1163,8756,1131,8724,1057,8722,1032,8724,1009,8753,943,8810,902,8862,878,8880,870,8947,826,8962,811,8979,794,9048,756,9136,734,9204,727,9276,724,9313,724,9351,724,9389,725,9426,726,9464,728,9502,729,9538,730,9574,731,9609,731e" filled="false" stroked="true" strokeweight="4.587pt" strokecolor="#fdb714">
                <v:path arrowok="t"/>
              </v:shape>
            </v:group>
            <v:group style="position:absolute;left:9165;top:1531;width:864;height:1475" coordorigin="9165,1531" coordsize="864,1475">
              <v:shape style="position:absolute;left:9165;top:1531;width:864;height:1475" coordorigin="9165,1531" coordsize="864,1475" path="m9165,1531l10029,1531,10029,3005,9165,3005,9165,1531xe" filled="false" stroked="true" strokeweight="4.587pt" strokecolor="#fdb714">
                <v:path arrowok="t"/>
              </v:shape>
            </v:group>
            <v:group style="position:absolute;left:8938;top:1083;width:1320;height:448" coordorigin="8938,1083" coordsize="1320,448">
              <v:shape style="position:absolute;left:8938;top:1083;width:1320;height:448" coordorigin="8938,1083" coordsize="1320,448" path="m8938,1083l10257,1083,10257,1531,8938,1531,8938,1083xe" filled="false" stroked="true" strokeweight="4.587pt" strokecolor="#fdb714">
                <v:path arrowok="t"/>
              </v:shape>
            </v:group>
            <v:group style="position:absolute;left:9854;top:959;width:92;height:125" coordorigin="9854,959" coordsize="92,125">
              <v:shape style="position:absolute;left:9854;top:959;width:92;height:125" coordorigin="9854,959" coordsize="92,125" path="m9854,1083l9946,1083,9946,959,9854,959,9854,1083xe" filled="true" fillcolor="#fdb714" stroked="false">
                <v:path arrowok="t"/>
                <v:fill type="solid"/>
              </v:shape>
            </v:group>
            <v:group style="position:absolute;left:9212;top:959;width:92;height:125" coordorigin="9212,959" coordsize="92,125">
              <v:shape style="position:absolute;left:9212;top:959;width:92;height:125" coordorigin="9212,959" coordsize="92,125" path="m9212,1083l9304,1083,9304,959,9212,959,9212,1083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Each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single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model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system. They should consider the following:</w:t>
      </w:r>
      <w:r>
        <w:rPr/>
      </w:r>
    </w:p>
    <w:p>
      <w:pPr>
        <w:pStyle w:val="BodyText"/>
        <w:numPr>
          <w:ilvl w:val="1"/>
          <w:numId w:val="55"/>
        </w:numPr>
        <w:tabs>
          <w:tab w:pos="1673" w:val="left" w:leader="none"/>
        </w:tabs>
        <w:spacing w:line="240" w:lineRule="auto" w:before="180" w:after="0"/>
        <w:ind w:left="1439" w:right="0" w:firstLine="0"/>
        <w:jc w:val="left"/>
      </w:pPr>
      <w:r>
        <w:rPr>
          <w:color w:val="5F6369"/>
          <w:w w:val="110"/>
        </w:rPr>
        <w:t>Should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based?</w:t>
      </w:r>
      <w:r>
        <w:rPr/>
      </w:r>
    </w:p>
    <w:p>
      <w:pPr>
        <w:pStyle w:val="BodyText"/>
        <w:numPr>
          <w:ilvl w:val="1"/>
          <w:numId w:val="55"/>
        </w:numPr>
        <w:tabs>
          <w:tab w:pos="1685" w:val="left" w:leader="none"/>
        </w:tabs>
        <w:spacing w:line="240" w:lineRule="auto" w:before="11" w:after="0"/>
        <w:ind w:left="1684" w:right="0" w:hanging="245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how?</w:t>
      </w:r>
      <w:r>
        <w:rPr/>
      </w:r>
    </w:p>
    <w:p>
      <w:pPr>
        <w:pStyle w:val="BodyText"/>
        <w:numPr>
          <w:ilvl w:val="1"/>
          <w:numId w:val="55"/>
        </w:numPr>
        <w:tabs>
          <w:tab w:pos="1708" w:val="left" w:leader="none"/>
        </w:tabs>
        <w:spacing w:line="250" w:lineRule="auto" w:before="11" w:after="0"/>
        <w:ind w:left="1439" w:right="3776" w:firstLine="0"/>
        <w:jc w:val="left"/>
      </w:pPr>
      <w:r>
        <w:rPr>
          <w:color w:val="5F6369"/>
          <w:w w:val="110"/>
        </w:rPr>
        <w:t>Is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tied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performance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overall</w:t>
      </w:r>
      <w:r>
        <w:rPr>
          <w:color w:val="5F6369"/>
          <w:spacing w:val="21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w w:val="99"/>
        </w:rPr>
        <w:t> </w:t>
      </w:r>
      <w:r>
        <w:rPr>
          <w:color w:val="5F6369"/>
          <w:w w:val="110"/>
        </w:rPr>
        <w:t>performance?</w:t>
      </w:r>
      <w:r>
        <w:rPr/>
      </w:r>
    </w:p>
    <w:p>
      <w:pPr>
        <w:pStyle w:val="BodyText"/>
        <w:numPr>
          <w:ilvl w:val="1"/>
          <w:numId w:val="55"/>
        </w:numPr>
        <w:tabs>
          <w:tab w:pos="1685" w:val="left" w:leader="none"/>
        </w:tabs>
        <w:spacing w:line="240" w:lineRule="auto" w:before="0" w:after="0"/>
        <w:ind w:left="1684" w:right="0" w:hanging="245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categories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feedback?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50" w:lineRule="auto" w:before="0" w:after="0"/>
        <w:ind w:left="1169" w:right="3777" w:hanging="45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model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something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implemented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w w:val="111"/>
        </w:rPr>
        <w:t> </w:t>
      </w:r>
      <w:r>
        <w:rPr>
          <w:color w:val="5F6369"/>
          <w:spacing w:val="-8"/>
          <w:w w:val="110"/>
        </w:rPr>
        <w:t>FLW</w:t>
      </w:r>
      <w:r>
        <w:rPr>
          <w:color w:val="5F6369"/>
          <w:spacing w:val="-7"/>
          <w:w w:val="110"/>
        </w:rPr>
        <w:t>.</w:t>
      </w:r>
      <w:r>
        <w:rPr/>
      </w: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40" w:lineRule="auto" w:before="180" w:after="0"/>
        <w:ind w:left="1169" w:right="0" w:hanging="450"/>
        <w:jc w:val="both"/>
      </w:pPr>
      <w:r>
        <w:rPr>
          <w:color w:val="5F6369"/>
          <w:w w:val="115"/>
        </w:rPr>
        <w:t>Give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group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10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minutes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present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model.</w:t>
      </w:r>
      <w:r>
        <w:rPr/>
      </w: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40" w:lineRule="auto" w:before="191" w:after="0"/>
        <w:ind w:left="1169" w:right="0" w:hanging="450"/>
        <w:jc w:val="both"/>
      </w:pPr>
      <w:r>
        <w:rPr>
          <w:color w:val="5F6369"/>
          <w:w w:val="115"/>
        </w:rPr>
        <w:t>Each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group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be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prepared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answer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following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questions:</w:t>
      </w:r>
      <w:r>
        <w:rPr/>
      </w:r>
    </w:p>
    <w:p>
      <w:pPr>
        <w:pStyle w:val="BodyText"/>
        <w:numPr>
          <w:ilvl w:val="1"/>
          <w:numId w:val="55"/>
        </w:numPr>
        <w:tabs>
          <w:tab w:pos="1313" w:val="left" w:leader="none"/>
        </w:tabs>
        <w:spacing w:line="240" w:lineRule="auto" w:before="191" w:after="0"/>
        <w:ind w:left="1349" w:right="0" w:hanging="270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implement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context?</w:t>
      </w:r>
      <w:r>
        <w:rPr/>
      </w:r>
    </w:p>
    <w:p>
      <w:pPr>
        <w:pStyle w:val="BodyText"/>
        <w:numPr>
          <w:ilvl w:val="1"/>
          <w:numId w:val="55"/>
        </w:numPr>
        <w:tabs>
          <w:tab w:pos="1325" w:val="left" w:leader="none"/>
        </w:tabs>
        <w:spacing w:line="240" w:lineRule="auto" w:before="11" w:after="0"/>
        <w:ind w:left="1324" w:right="0" w:hanging="245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promote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community?</w:t>
      </w:r>
      <w:r>
        <w:rPr/>
      </w:r>
    </w:p>
    <w:p>
      <w:pPr>
        <w:pStyle w:val="BodyText"/>
        <w:numPr>
          <w:ilvl w:val="1"/>
          <w:numId w:val="55"/>
        </w:numPr>
        <w:tabs>
          <w:tab w:pos="1313" w:val="left" w:leader="none"/>
        </w:tabs>
        <w:spacing w:line="240" w:lineRule="auto" w:before="11" w:after="0"/>
        <w:ind w:left="1312" w:right="0" w:hanging="233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monitor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incorporate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regular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basis?</w:t>
      </w:r>
      <w:r>
        <w:rPr/>
      </w:r>
    </w:p>
    <w:p>
      <w:pPr>
        <w:pStyle w:val="BodyText"/>
        <w:numPr>
          <w:ilvl w:val="1"/>
          <w:numId w:val="55"/>
        </w:numPr>
        <w:tabs>
          <w:tab w:pos="1325" w:val="left" w:leader="none"/>
        </w:tabs>
        <w:spacing w:line="240" w:lineRule="auto" w:before="11" w:after="0"/>
        <w:ind w:left="1324" w:right="0" w:hanging="245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rewarded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recognized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receive?</w:t>
      </w:r>
      <w:r>
        <w:rPr/>
      </w:r>
    </w:p>
    <w:p>
      <w:pPr>
        <w:pStyle w:val="BodyText"/>
        <w:numPr>
          <w:ilvl w:val="1"/>
          <w:numId w:val="55"/>
        </w:numPr>
        <w:tabs>
          <w:tab w:pos="1364" w:val="left" w:leader="none"/>
        </w:tabs>
        <w:spacing w:line="250" w:lineRule="auto" w:before="11" w:after="0"/>
        <w:ind w:left="1349" w:right="1442" w:hanging="270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areas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determines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require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quality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improvement?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5"/>
        </w:numPr>
        <w:tabs>
          <w:tab w:pos="1170" w:val="left" w:leader="none"/>
        </w:tabs>
        <w:spacing w:line="250" w:lineRule="auto" w:before="0" w:after="0"/>
        <w:ind w:left="1169" w:right="1445" w:hanging="450"/>
        <w:jc w:val="left"/>
      </w:pPr>
      <w:r>
        <w:rPr>
          <w:color w:val="5F6369"/>
          <w:w w:val="110"/>
        </w:rPr>
        <w:t>Once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presented,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systems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seem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feasible.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43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7.2</w:t>
      </w:r>
      <w:r>
        <w:rPr>
          <w:rFonts w:ascii="Times New Roman"/>
          <w:b/>
          <w:color w:val="FDB714"/>
          <w:spacing w:val="44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Mobilization</w:t>
      </w:r>
      <w:r>
        <w:rPr>
          <w:rFonts w:ascii="Times New Roman"/>
          <w:sz w:val="36"/>
        </w:rPr>
      </w:r>
    </w:p>
    <w:p>
      <w:pPr>
        <w:pStyle w:val="BodyText"/>
        <w:spacing w:line="250" w:lineRule="auto" w:before="244"/>
        <w:ind w:left="720" w:right="1437"/>
        <w:jc w:val="both"/>
      </w:pP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efforts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coverage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decrease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rates,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across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interested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organizations.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various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levels,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politicians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policymakers,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representatives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private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sector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nongovernmental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organizations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(such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UNICEF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African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Medical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Research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Foundation),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journalists.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meet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minimally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reached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program.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37"/>
        <w:jc w:val="both"/>
      </w:pPr>
      <w:r>
        <w:rPr>
          <w:color w:val="5F6369"/>
          <w:w w:val="110"/>
        </w:rPr>
        <w:t>Communities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ways.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Mobilization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activities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influence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stakeholders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generate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community-level</w:t>
      </w:r>
      <w:r>
        <w:rPr>
          <w:color w:val="5F6369"/>
          <w:spacing w:val="33"/>
          <w:w w:val="110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strengthen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program.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896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01"/>
          <w:footerReference w:type="default" r:id="rId202"/>
          <w:pgSz w:w="11910" w:h="16840"/>
          <w:pgMar w:header="0" w:footer="0" w:top="1120" w:bottom="280" w:left="0" w:right="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spacing w:line="20" w:lineRule="atLeast"/>
        <w:ind w:left="1410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488.8pt;height:1pt;mso-position-horizontal-relative:char;mso-position-vertical-relative:line" coordorigin="0,0" coordsize="9776,20">
            <v:group style="position:absolute;left:10;top:10;width:9756;height:2" coordorigin="10,10" coordsize="9756,2">
              <v:shape style="position:absolute;left:10;top:10;width:9756;height:2" coordorigin="10,10" coordsize="9756,0" path="m10,10l9766,10e" filled="false" stroked="true" strokeweight="1pt" strokecolor="#40b4e2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spacing w:before="67"/>
        <w:ind w:left="1510" w:right="0" w:firstLine="0"/>
        <w:jc w:val="left"/>
        <w:rPr>
          <w:rFonts w:ascii="Times New Roman" w:hAnsi="Times New Roman" w:cs="Times New Roman" w:eastAsia="Times New Roman"/>
          <w:sz w:val="29"/>
          <w:szCs w:val="29"/>
        </w:rPr>
      </w:pPr>
      <w:r>
        <w:rPr>
          <w:rFonts w:ascii="Times New Roman"/>
          <w:b/>
          <w:color w:val="FDB714"/>
          <w:w w:val="110"/>
          <w:sz w:val="29"/>
        </w:rPr>
        <w:t>Six</w:t>
      </w:r>
      <w:r>
        <w:rPr>
          <w:rFonts w:ascii="Times New Roman"/>
          <w:b/>
          <w:color w:val="FDB714"/>
          <w:spacing w:val="-13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Basic</w:t>
      </w:r>
      <w:r>
        <w:rPr>
          <w:rFonts w:ascii="Times New Roman"/>
          <w:b/>
          <w:color w:val="FDB714"/>
          <w:spacing w:val="-12"/>
          <w:w w:val="110"/>
          <w:sz w:val="29"/>
        </w:rPr>
        <w:t> </w:t>
      </w:r>
      <w:r>
        <w:rPr>
          <w:rFonts w:ascii="Times New Roman"/>
          <w:b/>
          <w:color w:val="FDB714"/>
          <w:spacing w:val="-3"/>
          <w:w w:val="110"/>
          <w:sz w:val="29"/>
        </w:rPr>
        <w:t>W</w:t>
      </w:r>
      <w:r>
        <w:rPr>
          <w:rFonts w:ascii="Times New Roman"/>
          <w:b/>
          <w:color w:val="FDB714"/>
          <w:spacing w:val="-2"/>
          <w:w w:val="110"/>
          <w:sz w:val="29"/>
        </w:rPr>
        <w:t>ays</w:t>
      </w:r>
      <w:r>
        <w:rPr>
          <w:rFonts w:ascii="Times New Roman"/>
          <w:b/>
          <w:color w:val="FDB714"/>
          <w:spacing w:val="-13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Community</w:t>
      </w:r>
      <w:r>
        <w:rPr>
          <w:rFonts w:ascii="Times New Roman"/>
          <w:b/>
          <w:color w:val="FDB714"/>
          <w:spacing w:val="-12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Members</w:t>
      </w:r>
      <w:r>
        <w:rPr>
          <w:rFonts w:ascii="Times New Roman"/>
          <w:b/>
          <w:color w:val="FDB714"/>
          <w:spacing w:val="-12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Can</w:t>
      </w:r>
      <w:r>
        <w:rPr>
          <w:rFonts w:ascii="Times New Roman"/>
          <w:b/>
          <w:color w:val="FDB714"/>
          <w:spacing w:val="-13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Support</w:t>
      </w:r>
      <w:r>
        <w:rPr>
          <w:rFonts w:ascii="Times New Roman"/>
          <w:b/>
          <w:color w:val="FDB714"/>
          <w:spacing w:val="-12"/>
          <w:w w:val="110"/>
          <w:sz w:val="29"/>
        </w:rPr>
        <w:t> </w:t>
      </w:r>
      <w:r>
        <w:rPr>
          <w:rFonts w:ascii="Times New Roman"/>
          <w:b/>
          <w:color w:val="FDB714"/>
          <w:w w:val="110"/>
          <w:sz w:val="29"/>
        </w:rPr>
        <w:t>Immunization:</w:t>
      </w:r>
      <w:r>
        <w:rPr>
          <w:rFonts w:ascii="Times New Roman"/>
          <w:sz w:val="29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spacing w:line="240" w:lineRule="auto" w:before="78"/>
        <w:ind w:left="2531" w:right="0"/>
        <w:jc w:val="left"/>
      </w:pPr>
      <w:r>
        <w:rPr/>
        <w:pict>
          <v:group style="position:absolute;margin-left:70.5pt;margin-top:-11.024468pt;width:48.1pt;height:249.1pt;mso-position-horizontal-relative:page;mso-position-vertical-relative:paragraph;z-index:9160" coordorigin="1410,-220" coordsize="962,4982">
            <v:group style="position:absolute;left:1430;top:-210;width:922;height:4972" coordorigin="1430,-210" coordsize="922,4972">
              <v:shape style="position:absolute;left:1430;top:-210;width:922;height:4972" coordorigin="1430,-210" coordsize="922,4972" path="m2352,-210l1430,-210,1430,4761,2352,4761,2352,-210xe" filled="true" fillcolor="#fdb714" stroked="false">
                <v:path arrowok="t"/>
                <v:fill type="solid"/>
              </v:shape>
            </v:group>
            <v:group style="position:absolute;left:1420;top:-210;width:942;height:2" coordorigin="1420,-210" coordsize="942,2">
              <v:shape style="position:absolute;left:1420;top:-210;width:942;height:2" coordorigin="1420,-210" coordsize="942,0" path="m1420,-210l2362,-210e" filled="false" stroked="true" strokeweight="1pt" strokecolor="#ffffff">
                <v:path arrowok="t"/>
              </v:shape>
            </v:group>
            <v:group style="position:absolute;left:1430;top:-200;width:2;height:4952" coordorigin="1430,-200" coordsize="2,4952">
              <v:shape style="position:absolute;left:1430;top:-200;width:2;height:4952" coordorigin="1430,-200" coordsize="0,4952" path="m1430,-200l1430,4751e" filled="false" stroked="true" strokeweight="1pt" strokecolor="#ffffff">
                <v:path arrowok="t"/>
              </v:shape>
            </v:group>
            <v:group style="position:absolute;left:2352;top:-200;width:2;height:4952" coordorigin="2352,-200" coordsize="2,4952">
              <v:shape style="position:absolute;left:2352;top:-200;width:2;height:4952" coordorigin="2352,-200" coordsize="0,4952" path="m2352,-200l2352,4751e" filled="false" stroked="true" strokeweight="1.000007pt" strokecolor="#ffffff">
                <v:path arrowok="t"/>
              </v:shape>
            </v:group>
            <v:group style="position:absolute;left:1420;top:600;width:942;height:2" coordorigin="1420,600" coordsize="942,2">
              <v:shape style="position:absolute;left:1420;top:600;width:942;height:2" coordorigin="1420,600" coordsize="942,0" path="m1420,600l2362,600e" filled="false" stroked="true" strokeweight="1pt" strokecolor="#ffffff">
                <v:path arrowok="t"/>
              </v:shape>
            </v:group>
            <v:group style="position:absolute;left:1420;top:1465;width:942;height:2" coordorigin="1420,1465" coordsize="942,2">
              <v:shape style="position:absolute;left:1420;top:1465;width:942;height:2" coordorigin="1420,1465" coordsize="942,0" path="m1420,1465l2362,1465e" filled="false" stroked="true" strokeweight="1pt" strokecolor="#ffffff">
                <v:path arrowok="t"/>
              </v:shape>
            </v:group>
            <v:group style="position:absolute;left:1420;top:2275;width:942;height:2" coordorigin="1420,2275" coordsize="942,2">
              <v:shape style="position:absolute;left:1420;top:2275;width:942;height:2" coordorigin="1420,2275" coordsize="942,0" path="m1420,2275l2362,2275e" filled="false" stroked="true" strokeweight="1pt" strokecolor="#ffffff">
                <v:path arrowok="t"/>
              </v:shape>
            </v:group>
            <v:group style="position:absolute;left:1420;top:3085;width:942;height:2" coordorigin="1420,3085" coordsize="942,2">
              <v:shape style="position:absolute;left:1420;top:3085;width:942;height:2" coordorigin="1420,3085" coordsize="942,0" path="m1420,3085l2362,3085e" filled="false" stroked="true" strokeweight="1pt" strokecolor="#ffffff">
                <v:path arrowok="t"/>
              </v:shape>
            </v:group>
            <v:group style="position:absolute;left:1420;top:3895;width:942;height:2" coordorigin="1420,3895" coordsize="942,2">
              <v:shape style="position:absolute;left:1420;top:3895;width:942;height:2" coordorigin="1420,3895" coordsize="942,0" path="m1420,3895l2362,3895e" filled="false" stroked="true" strokeweight="1pt" strokecolor="#ffffff">
                <v:path arrowok="t"/>
              </v:shape>
              <v:shape style="position:absolute;left:1430;top:-210;width:922;height:810" type="#_x0000_t202" filled="false" stroked="false">
                <v:textbox inset="0,0,0,0">
                  <w:txbxContent>
                    <w:p>
                      <w:pPr>
                        <w:spacing w:before="19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1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1430;top:600;width:922;height:866" type="#_x0000_t202" filled="false" stroked="false">
                <v:textbox inset="0,0,0,0">
                  <w:txbxContent>
                    <w:p>
                      <w:pPr>
                        <w:spacing w:before="218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2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1430;top:1465;width:922;height:810" type="#_x0000_t202" filled="false" stroked="false">
                <v:textbox inset="0,0,0,0">
                  <w:txbxContent>
                    <w:p>
                      <w:pPr>
                        <w:spacing w:before="19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3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1430;top:2275;width:922;height:810" type="#_x0000_t202" filled="false" stroked="false">
                <v:textbox inset="0,0,0,0">
                  <w:txbxContent>
                    <w:p>
                      <w:pPr>
                        <w:spacing w:before="19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4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1430;top:3085;width:922;height:810" type="#_x0000_t202" filled="false" stroked="false">
                <v:textbox inset="0,0,0,0">
                  <w:txbxContent>
                    <w:p>
                      <w:pPr>
                        <w:spacing w:before="19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5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  <v:shape style="position:absolute;left:1780;top:4159;width:223;height:400" type="#_x0000_t202" filled="false" stroked="false">
                <v:textbox inset="0,0,0,0">
                  <w:txbxContent>
                    <w:p>
                      <w:pPr>
                        <w:spacing w:line="40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/>
                          <w:b/>
                          <w:color w:val="231F20"/>
                          <w:w w:val="110"/>
                          <w:sz w:val="40"/>
                        </w:rPr>
                        <w:t>6</w:t>
                      </w:r>
                      <w:r>
                        <w:rPr>
                          <w:rFonts w:ascii="Times New Roman"/>
                          <w:sz w:val="4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Using services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50" w:lineRule="auto" w:before="78"/>
        <w:ind w:left="2531" w:right="778"/>
        <w:jc w:val="left"/>
      </w:pPr>
      <w:r>
        <w:rPr>
          <w:color w:val="5F6369"/>
          <w:w w:val="110"/>
        </w:rPr>
        <w:t>discussing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barriers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use,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helping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solve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overcome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them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2531" w:right="0"/>
        <w:jc w:val="left"/>
      </w:pPr>
      <w:r>
        <w:rPr>
          <w:color w:val="5F6369"/>
          <w:w w:val="105"/>
        </w:rPr>
        <w:t>Collaborating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with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health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services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by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participating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microplanning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 w:before="172"/>
        <w:ind w:left="2531" w:right="798"/>
        <w:jc w:val="left"/>
      </w:pPr>
      <w:r>
        <w:rPr>
          <w:color w:val="5F6369"/>
          <w:w w:val="110"/>
        </w:rPr>
        <w:t>Assisting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6"/>
          <w:w w:val="110"/>
        </w:rPr>
        <w:t>by</w:t>
      </w:r>
      <w:r>
        <w:rPr>
          <w:color w:val="5F6369"/>
          <w:spacing w:val="-5"/>
          <w:w w:val="110"/>
        </w:rPr>
        <w:t>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recording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tally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sheet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register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alerting</w:t>
      </w:r>
      <w:r>
        <w:rPr>
          <w:color w:val="5F6369"/>
          <w:spacing w:val="22"/>
          <w:w w:val="107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begin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161"/>
        <w:ind w:left="2531" w:right="0"/>
        <w:jc w:val="left"/>
      </w:pPr>
      <w:r>
        <w:rPr>
          <w:color w:val="5F6369"/>
          <w:w w:val="110"/>
        </w:rPr>
        <w:t>Giving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50" w:lineRule="auto" w:before="78"/>
        <w:ind w:left="2531" w:right="840"/>
        <w:jc w:val="left"/>
      </w:pPr>
      <w:r>
        <w:rPr>
          <w:color w:val="5F6369"/>
          <w:w w:val="110"/>
        </w:rPr>
        <w:t>privacy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screens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7"/>
          <w:w w:val="110"/>
        </w:rPr>
        <w:t>or</w:t>
      </w:r>
      <w:r>
        <w:rPr>
          <w:color w:val="5F6369"/>
          <w:spacing w:val="-6"/>
          <w:w w:val="110"/>
        </w:rPr>
        <w:t>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3"/>
          <w:w w:val="110"/>
        </w:rPr>
        <w:t> </w:t>
      </w:r>
      <w:r>
        <w:rPr>
          <w:color w:val="5F6369"/>
          <w:spacing w:val="-2"/>
          <w:w w:val="110"/>
        </w:rPr>
        <w:t>emergency,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picking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district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store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bringing</w:t>
      </w:r>
      <w:r>
        <w:rPr>
          <w:color w:val="5F6369"/>
          <w:spacing w:val="28"/>
          <w:w w:val="104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facility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Meeting</w:t>
      </w:r>
      <w:r>
        <w:rPr>
          <w:rFonts w:ascii="Times New Roman"/>
          <w:b/>
          <w:color w:val="5F6369"/>
          <w:spacing w:val="-1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With</w:t>
      </w:r>
      <w:r>
        <w:rPr>
          <w:rFonts w:ascii="Times New Roman"/>
          <w:b/>
          <w:color w:val="5F6369"/>
          <w:spacing w:val="-1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Community</w:t>
      </w:r>
      <w:r>
        <w:rPr>
          <w:rFonts w:ascii="Times New Roman"/>
          <w:b/>
          <w:color w:val="5F6369"/>
          <w:spacing w:val="-1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Leaders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250" w:lineRule="auto"/>
        <w:ind w:left="1440" w:right="717"/>
        <w:jc w:val="both"/>
      </w:pPr>
      <w:r>
        <w:rPr>
          <w:color w:val="5F6369"/>
          <w:w w:val="110"/>
        </w:rPr>
        <w:t>Community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village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heads,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elders,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school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leaders,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women’s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groups.</w:t>
      </w:r>
      <w:r>
        <w:rPr>
          <w:color w:val="5F6369"/>
          <w:spacing w:val="-4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gather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6"/>
          <w:w w:val="109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working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meet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leaders.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increase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effectiveness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1"/>
          <w:w w:val="106"/>
        </w:rPr>
        <w:t> </w:t>
      </w:r>
      <w:r>
        <w:rPr>
          <w:color w:val="5F6369"/>
          <w:w w:val="110"/>
        </w:rPr>
        <w:t>meeting,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be,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agenda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(and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discuss),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attend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aware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agenda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location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meeting.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14"/>
          <w:w w:val="110"/>
        </w:rPr>
        <w:t>T</w:t>
      </w:r>
      <w:r>
        <w:rPr>
          <w:color w:val="5F6369"/>
          <w:spacing w:val="-11"/>
          <w:w w:val="110"/>
        </w:rPr>
        <w:t>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gain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maximum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benefit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w w:val="110"/>
        </w:rPr>
        <w:t>meeting,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try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advance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already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learn,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introduce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useful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discussions.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440" w:right="0"/>
        <w:jc w:val="left"/>
      </w:pPr>
      <w:r>
        <w:rPr>
          <w:color w:val="5F6369"/>
          <w:w w:val="110"/>
        </w:rPr>
        <w:t>Some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issues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leaders: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Any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0" w:lineRule="auto" w:before="90" w:after="0"/>
        <w:ind w:left="1799" w:right="0" w:hanging="359"/>
        <w:jc w:val="left"/>
      </w:pPr>
      <w:r>
        <w:rPr>
          <w:color w:val="5F6369"/>
          <w:w w:val="105"/>
        </w:rPr>
        <w:t>Any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religious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traditional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beliefs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disease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or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6" w:lineRule="auto" w:before="90" w:after="0"/>
        <w:ind w:left="1799" w:right="934" w:hanging="359"/>
        <w:jc w:val="left"/>
      </w:pPr>
      <w:r>
        <w:rPr>
          <w:color w:val="5F6369"/>
          <w:w w:val="110"/>
        </w:rPr>
        <w:t>Barriers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prevent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accessing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services,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distance,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seasonal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commitments,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traditional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festivals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customs,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lack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money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transport,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inconvenient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days,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times,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sites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sessions</w:t>
      </w:r>
      <w:r>
        <w:rPr/>
      </w: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0" w:lineRule="auto" w:before="90" w:after="0"/>
        <w:ind w:left="1799" w:right="0" w:hanging="35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times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locations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sessions</w:t>
      </w:r>
      <w:r>
        <w:rPr/>
      </w: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0" w:lineRule="auto" w:before="90" w:after="0"/>
        <w:ind w:left="1799" w:right="0" w:hanging="359"/>
        <w:jc w:val="left"/>
      </w:pPr>
      <w:r>
        <w:rPr>
          <w:color w:val="5F6369"/>
          <w:w w:val="110"/>
        </w:rPr>
        <w:t>Possible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reaching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community</w:t>
      </w:r>
      <w:r>
        <w:rPr/>
      </w:r>
    </w:p>
    <w:p>
      <w:pPr>
        <w:pStyle w:val="BodyText"/>
        <w:numPr>
          <w:ilvl w:val="0"/>
          <w:numId w:val="56"/>
        </w:numPr>
        <w:tabs>
          <w:tab w:pos="1799" w:val="left" w:leader="none"/>
          <w:tab w:pos="1800" w:val="left" w:leader="none"/>
        </w:tabs>
        <w:spacing w:line="243" w:lineRule="auto" w:before="90" w:after="0"/>
        <w:ind w:left="1799" w:right="1117" w:hanging="359"/>
        <w:jc w:val="left"/>
      </w:pPr>
      <w:r>
        <w:rPr>
          <w:color w:val="5F6369"/>
          <w:w w:val="110"/>
        </w:rPr>
        <w:t>Whether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promoted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mentioned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regularly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gatherings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918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594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03"/>
          <w:footerReference w:type="default" r:id="rId204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numPr>
          <w:ilvl w:val="1"/>
          <w:numId w:val="19"/>
        </w:numPr>
        <w:tabs>
          <w:tab w:pos="1080" w:val="left" w:leader="none"/>
        </w:tabs>
        <w:spacing w:before="68"/>
        <w:ind w:left="1080" w:right="0" w:hanging="36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Preparing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dialogue:</w:t>
      </w:r>
      <w:r>
        <w:rPr>
          <w:rFonts w:ascii="Times New Roman"/>
          <w:b/>
          <w:color w:val="5F6369"/>
          <w:spacing w:val="16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key</w:t>
      </w:r>
      <w:r>
        <w:rPr>
          <w:rFonts w:ascii="Times New Roman"/>
          <w:b/>
          <w:color w:val="5F6369"/>
          <w:spacing w:val="1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messages</w:t>
      </w:r>
      <w:r>
        <w:rPr>
          <w:rFonts w:ascii="Times New Roman"/>
          <w:sz w:val="28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pStyle w:val="BodyText"/>
        <w:spacing w:line="250" w:lineRule="auto"/>
        <w:ind w:left="720" w:right="1436"/>
        <w:jc w:val="both"/>
      </w:pPr>
      <w:r>
        <w:rPr>
          <w:color w:val="5F6369"/>
          <w:w w:val="110"/>
        </w:rPr>
        <w:t>As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priorities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members,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begin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craft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productive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discussions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social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behavior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change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(SBCC),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statement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containing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behavior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change.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order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effectively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received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intended,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needs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clear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call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behavior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attitude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influence.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helpful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guideline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given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7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6"/>
          <w:w w:val="110"/>
        </w:rPr>
        <w:t>C’</w:t>
      </w:r>
      <w:r>
        <w:rPr>
          <w:color w:val="5F6369"/>
          <w:spacing w:val="-5"/>
          <w:w w:val="110"/>
        </w:rPr>
        <w:t>s.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seven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principles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making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your</w:t>
      </w:r>
      <w:r>
        <w:rPr/>
      </w:r>
    </w:p>
    <w:p>
      <w:pPr>
        <w:pStyle w:val="BodyText"/>
        <w:spacing w:line="240" w:lineRule="auto" w:before="72"/>
        <w:ind w:left="720" w:right="0"/>
        <w:jc w:val="both"/>
      </w:pPr>
      <w:r>
        <w:rPr>
          <w:color w:val="5F6369"/>
          <w:w w:val="115"/>
        </w:rPr>
        <w:t>messages</w:t>
      </w:r>
      <w:r>
        <w:rPr>
          <w:color w:val="5F6369"/>
          <w:spacing w:val="-1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"/>
          <w:w w:val="115"/>
        </w:rPr>
        <w:t> </w:t>
      </w:r>
      <w:r>
        <w:rPr>
          <w:color w:val="5F6369"/>
          <w:w w:val="115"/>
        </w:rPr>
        <w:t>effective.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720" w:right="0" w:firstLine="0"/>
        <w:jc w:val="both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b/>
          <w:bCs/>
          <w:color w:val="5F6369"/>
          <w:spacing w:val="-7"/>
          <w:w w:val="110"/>
          <w:sz w:val="22"/>
          <w:szCs w:val="22"/>
        </w:rPr>
        <w:t>7’</w:t>
      </w:r>
      <w:r>
        <w:rPr>
          <w:rFonts w:ascii="Times New Roman" w:hAnsi="Times New Roman" w:cs="Times New Roman" w:eastAsia="Times New Roman"/>
          <w:b/>
          <w:bCs/>
          <w:color w:val="5F6369"/>
          <w:spacing w:val="-6"/>
          <w:w w:val="11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b/>
          <w:bCs/>
          <w:color w:val="5F6369"/>
          <w:spacing w:val="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b/>
          <w:bCs/>
          <w:color w:val="5F6369"/>
          <w:spacing w:val="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b/>
          <w:bCs/>
          <w:color w:val="5F6369"/>
          <w:w w:val="110"/>
          <w:sz w:val="22"/>
          <w:szCs w:val="22"/>
        </w:rPr>
        <w:t>Communication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Clear: be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clear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purpose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 another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person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Concise: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stick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main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point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Concrete: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benefit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encouraging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Correct: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accurate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Considerate: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6"/>
          <w:w w:val="110"/>
        </w:rPr>
        <w:t> </w:t>
      </w:r>
      <w:r>
        <w:rPr>
          <w:color w:val="5F6369"/>
          <w:spacing w:val="-1"/>
          <w:w w:val="110"/>
        </w:rPr>
        <w:t>receiver/audience’s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needs,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requirements,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emotions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240" w:lineRule="auto" w:before="0" w:after="0"/>
        <w:ind w:left="1079" w:right="0" w:hanging="359"/>
        <w:jc w:val="both"/>
      </w:pPr>
      <w:r>
        <w:rPr>
          <w:color w:val="5F6369"/>
          <w:w w:val="110"/>
        </w:rPr>
        <w:t>Complete: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all 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necessary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information for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reaction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desire</w:t>
      </w:r>
      <w:r>
        <w:rPr/>
      </w:r>
    </w:p>
    <w:p>
      <w:pPr>
        <w:pStyle w:val="BodyText"/>
        <w:numPr>
          <w:ilvl w:val="1"/>
          <w:numId w:val="19"/>
        </w:numPr>
        <w:tabs>
          <w:tab w:pos="1080" w:val="left" w:leader="none"/>
        </w:tabs>
        <w:spacing w:line="308" w:lineRule="auto" w:before="0" w:after="0"/>
        <w:ind w:left="1079" w:right="1442" w:hanging="359"/>
        <w:jc w:val="left"/>
      </w:pPr>
      <w:r>
        <w:rPr/>
        <w:pict>
          <v:shape style="position:absolute;margin-left:32.515564pt;margin-top:40.222137pt;width:33.119436pt;height:31.169pt;mso-position-horizontal-relative:page;mso-position-vertical-relative:paragraph;z-index:9208" type="#_x0000_t75" stroked="false">
            <v:imagedata r:id="rId59" o:title=""/>
          </v:shape>
        </w:pict>
      </w:r>
      <w:r>
        <w:rPr>
          <w:color w:val="5F6369"/>
          <w:w w:val="110"/>
        </w:rPr>
        <w:t>Courteous: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consideration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viewpoints,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feelings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receiver/audience,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engender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feeling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trust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0"/>
        <w:ind w:left="158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3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Communication</w:t>
      </w:r>
      <w:r>
        <w:rPr>
          <w:rFonts w:ascii="Times New Roman"/>
          <w:b/>
          <w:color w:val="5F6369"/>
          <w:spacing w:val="-3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Campaign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05"/>
          <w:footerReference w:type="default" r:id="rId206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31"/>
          <w:szCs w:val="31"/>
        </w:rPr>
      </w:pP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are:</w:t>
      </w:r>
      <w:r>
        <w:rPr/>
      </w:r>
    </w:p>
    <w:p>
      <w:pPr>
        <w:pStyle w:val="BodyText"/>
        <w:spacing w:line="250" w:lineRule="auto" w:before="78"/>
        <w:ind w:left="230" w:right="1438"/>
        <w:jc w:val="both"/>
      </w:pPr>
      <w:r>
        <w:rPr>
          <w:w w:val="110"/>
        </w:rPr>
        <w:br w:type="column"/>
      </w:r>
      <w:r>
        <w:rPr>
          <w:color w:val="5F6369"/>
          <w:w w:val="110"/>
        </w:rPr>
        <w:t>In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exercise,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individually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strengthen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coverage</w:t>
      </w:r>
      <w:r>
        <w:rPr>
          <w:color w:val="5F6369"/>
          <w:spacing w:val="5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person.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steps</w:t>
      </w:r>
      <w:r>
        <w:rPr/>
      </w:r>
    </w:p>
    <w:p>
      <w:pPr>
        <w:spacing w:after="0" w:line="250" w:lineRule="auto"/>
        <w:jc w:val="both"/>
        <w:sectPr>
          <w:type w:val="continuous"/>
          <w:pgSz w:w="11910" w:h="16840"/>
          <w:pgMar w:top="0" w:bottom="0" w:left="0" w:right="0"/>
          <w:cols w:num="2" w:equalWidth="0">
            <w:col w:w="1313" w:space="40"/>
            <w:col w:w="10557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numPr>
          <w:ilvl w:val="0"/>
          <w:numId w:val="57"/>
        </w:numPr>
        <w:tabs>
          <w:tab w:pos="1170" w:val="left" w:leader="none"/>
        </w:tabs>
        <w:spacing w:line="240" w:lineRule="auto" w:before="78" w:after="0"/>
        <w:ind w:left="1170" w:right="0" w:hanging="450"/>
        <w:jc w:val="left"/>
      </w:pPr>
      <w:r>
        <w:rPr>
          <w:color w:val="5F6369"/>
          <w:w w:val="110"/>
        </w:rPr>
        <w:t>First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brainstorm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individuals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influence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coverage.</w:t>
      </w:r>
      <w:r>
        <w:rPr/>
      </w:r>
    </w:p>
    <w:p>
      <w:pPr>
        <w:pStyle w:val="BodyText"/>
        <w:numPr>
          <w:ilvl w:val="0"/>
          <w:numId w:val="57"/>
        </w:numPr>
        <w:tabs>
          <w:tab w:pos="1170" w:val="left" w:leader="none"/>
        </w:tabs>
        <w:spacing w:line="250" w:lineRule="auto" w:before="101" w:after="0"/>
        <w:ind w:left="1170" w:right="1437" w:hanging="450"/>
        <w:jc w:val="both"/>
      </w:pPr>
      <w:r>
        <w:rPr>
          <w:color w:val="5F6369"/>
          <w:w w:val="110"/>
        </w:rPr>
        <w:t>Think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current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vaccination.</w:t>
      </w:r>
      <w:r>
        <w:rPr>
          <w:color w:val="5F6369"/>
          <w:spacing w:val="23"/>
          <w:w w:val="110"/>
        </w:rPr>
        <w:t> </w:t>
      </w:r>
      <w:r>
        <w:rPr>
          <w:color w:val="5F6369"/>
          <w:spacing w:val="-10"/>
          <w:w w:val="110"/>
        </w:rPr>
        <w:t>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target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advocacy</w:t>
      </w:r>
      <w:r>
        <w:rPr>
          <w:color w:val="5F6369"/>
          <w:spacing w:val="23"/>
          <w:w w:val="108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influencers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either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mobilize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towards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program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demand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2"/>
          <w:w w:val="110"/>
        </w:rPr>
        <w:t> </w:t>
      </w:r>
      <w:r>
        <w:rPr>
          <w:color w:val="5F6369"/>
          <w:w w:val="110"/>
        </w:rPr>
        <w:t>utilize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services.</w:t>
      </w:r>
      <w:r>
        <w:rPr/>
      </w:r>
    </w:p>
    <w:p>
      <w:pPr>
        <w:pStyle w:val="BodyText"/>
        <w:numPr>
          <w:ilvl w:val="0"/>
          <w:numId w:val="57"/>
        </w:numPr>
        <w:tabs>
          <w:tab w:pos="1170" w:val="left" w:leader="none"/>
        </w:tabs>
        <w:spacing w:line="240" w:lineRule="auto" w:before="90" w:after="0"/>
        <w:ind w:left="1170" w:right="0" w:hanging="450"/>
        <w:jc w:val="left"/>
      </w:pPr>
      <w:r>
        <w:rPr>
          <w:color w:val="5F6369"/>
          <w:w w:val="115"/>
        </w:rPr>
        <w:t>Select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two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target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audiences.</w:t>
      </w:r>
      <w:r>
        <w:rPr/>
      </w:r>
    </w:p>
    <w:p>
      <w:pPr>
        <w:pStyle w:val="BodyText"/>
        <w:numPr>
          <w:ilvl w:val="0"/>
          <w:numId w:val="57"/>
        </w:numPr>
        <w:tabs>
          <w:tab w:pos="1170" w:val="left" w:leader="none"/>
        </w:tabs>
        <w:spacing w:line="250" w:lineRule="auto" w:before="101" w:after="0"/>
        <w:ind w:left="1170" w:right="1439" w:hanging="450"/>
        <w:jc w:val="both"/>
      </w:pPr>
      <w:r>
        <w:rPr>
          <w:color w:val="5F6369"/>
          <w:w w:val="110"/>
        </w:rPr>
        <w:t>Develop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individuals.</w:t>
      </w:r>
      <w:r>
        <w:rPr/>
      </w:r>
    </w:p>
    <w:p>
      <w:pPr>
        <w:pStyle w:val="BodyText"/>
        <w:numPr>
          <w:ilvl w:val="0"/>
          <w:numId w:val="57"/>
        </w:numPr>
        <w:tabs>
          <w:tab w:pos="1170" w:val="left" w:leader="none"/>
        </w:tabs>
        <w:spacing w:line="250" w:lineRule="auto" w:before="90" w:after="0"/>
        <w:ind w:left="1170" w:right="1438" w:hanging="450"/>
        <w:jc w:val="both"/>
      </w:pPr>
      <w:r>
        <w:rPr>
          <w:color w:val="5F6369"/>
          <w:w w:val="110"/>
        </w:rPr>
        <w:t>Determine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reach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5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message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through,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5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drama,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poster,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song,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radio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drama.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923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6" w:lineRule="auto" w:before="74" w:after="0"/>
        <w:ind w:left="1980" w:right="1120" w:hanging="540"/>
        <w:jc w:val="left"/>
      </w:pPr>
      <w:r>
        <w:rPr/>
        <w:pict>
          <v:shape style="position:absolute;margin-left:0pt;margin-top:-115.307846pt;width:595.3pt;height:66.6pt;mso-position-horizontal-relative:page;mso-position-vertical-relative:paragraph;z-index:-26761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889" w:val="left" w:leader="none"/>
                    </w:tabs>
                    <w:spacing w:line="231" w:lineRule="exact"/>
                    <w:ind w:left="1440" w:right="0"/>
                    <w:jc w:val="left"/>
                  </w:pPr>
                  <w:r>
                    <w:rPr>
                      <w:color w:val="5F6369"/>
                      <w:w w:val="110"/>
                    </w:rPr>
                    <w:t>6.</w:t>
                    <w:tab/>
                    <w:t>Make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a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plan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to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share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the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message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with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the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influencer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within</w:t>
                  </w:r>
                  <w:r>
                    <w:rPr>
                      <w:color w:val="5F6369"/>
                      <w:spacing w:val="13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the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next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few</w:t>
                  </w:r>
                  <w:r>
                    <w:rPr>
                      <w:color w:val="5F6369"/>
                      <w:spacing w:val="12"/>
                      <w:w w:val="110"/>
                    </w:rPr>
                    <w:t> </w:t>
                  </w:r>
                  <w:r>
                    <w:rPr>
                      <w:color w:val="5F6369"/>
                      <w:w w:val="110"/>
                    </w:rPr>
                    <w:t>weeks.</w:t>
                  </w:r>
                  <w:r>
                    <w:rPr/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-115.034164pt;width:595.3pt;height:66.350pt;mso-position-horizontal-relative:page;mso-position-vertical-relative:paragraph;z-index:9304" coordorigin="0,-2301" coordsize="11906,1327">
            <v:group style="position:absolute;left:0;top:-2301;width:11906;height:1327" coordorigin="0,-2301" coordsize="11906,1327">
              <v:shape style="position:absolute;left:0;top:-2301;width:11906;height:1327" coordorigin="0,-2301" coordsize="11906,1327" path="m0,-974l11906,-974,11906,-2301,0,-2301,0,-974xe" filled="true" fillcolor="#fdb714" stroked="false">
                <v:path arrowok="t"/>
                <v:fill type="solid"/>
              </v:shape>
              <v:shape style="position:absolute;left:1439;top:-1998;width:711;height:720" type="#_x0000_t75" stroked="false">
                <v:imagedata r:id="rId193" o:title=""/>
              </v:shape>
              <v:shape style="position:absolute;left:0;top:-2301;width:11906;height:1327" type="#_x0000_t202" filled="false" stroked="false">
                <v:textbox inset="0,0,0,0">
                  <w:txbxContent>
                    <w:p>
                      <w:pPr>
                        <w:spacing w:before="367"/>
                        <w:ind w:left="2323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54"/>
                          <w:szCs w:val="54"/>
                        </w:rPr>
                      </w:pP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Key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73"/>
                          <w:w w:val="120"/>
                          <w:sz w:val="54"/>
                        </w:rPr>
                        <w:t> </w:t>
                      </w:r>
                      <w:r>
                        <w:rPr>
                          <w:rFonts w:ascii="Times New Roman"/>
                          <w:b/>
                          <w:color w:val="FFFFFF"/>
                          <w:spacing w:val="-60"/>
                          <w:w w:val="120"/>
                          <w:sz w:val="54"/>
                        </w:rPr>
                        <w:t>T</w:t>
                      </w:r>
                      <w:r>
                        <w:rPr>
                          <w:rFonts w:ascii="Times New Roman"/>
                          <w:b/>
                          <w:color w:val="FFFFFF"/>
                          <w:w w:val="120"/>
                          <w:sz w:val="54"/>
                        </w:rPr>
                        <w:t>akeaways</w:t>
                      </w:r>
                      <w:r>
                        <w:rPr>
                          <w:rFonts w:ascii="Times New Roman"/>
                          <w:sz w:val="5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5F6369"/>
          <w:w w:val="110"/>
        </w:rPr>
        <w:t>Community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essential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component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program.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Collecting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issues,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decisions,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relationship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between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/>
      </w: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6" w:lineRule="auto" w:before="180" w:after="0"/>
        <w:ind w:left="1980" w:right="1020" w:hanging="540"/>
        <w:jc w:val="left"/>
      </w:pPr>
      <w:r>
        <w:rPr>
          <w:color w:val="5F6369"/>
          <w:w w:val="110"/>
        </w:rPr>
        <w:t>Immunization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coverage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rates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increased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rates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reduced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through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advocacy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activities;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inadequate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people,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seriously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success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program.</w:t>
      </w:r>
      <w:r>
        <w:rPr/>
      </w: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3" w:lineRule="auto" w:before="180" w:after="0"/>
        <w:ind w:left="1980" w:right="851" w:hanging="540"/>
        <w:jc w:val="left"/>
      </w:pPr>
      <w:r>
        <w:rPr>
          <w:color w:val="5F6369"/>
          <w:w w:val="110"/>
        </w:rPr>
        <w:t>Community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religious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announce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gain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dispel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myths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misconceptions.</w:t>
      </w:r>
      <w:r>
        <w:rPr/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Reflection</w:t>
      </w:r>
      <w:r>
        <w:rPr>
          <w:rFonts w:ascii="Times New Roman"/>
          <w:b/>
          <w:color w:val="5F6369"/>
          <w:spacing w:val="4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Questions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3" w:lineRule="auto" w:before="0" w:after="0"/>
        <w:ind w:left="1980" w:right="815" w:hanging="540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past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members?</w:t>
      </w:r>
      <w:r>
        <w:rPr/>
      </w: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0" w:lineRule="auto" w:before="184" w:after="0"/>
        <w:ind w:left="1980" w:right="0" w:hanging="540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6"/>
          <w:w w:val="110"/>
        </w:rPr>
        <w:t>7c’</w:t>
      </w:r>
      <w:r>
        <w:rPr>
          <w:color w:val="5F6369"/>
          <w:spacing w:val="-5"/>
          <w:w w:val="110"/>
        </w:rPr>
        <w:t>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communication?</w:t>
      </w:r>
      <w:r>
        <w:rPr/>
      </w:r>
    </w:p>
    <w:p>
      <w:pPr>
        <w:pStyle w:val="BodyText"/>
        <w:numPr>
          <w:ilvl w:val="1"/>
          <w:numId w:val="57"/>
        </w:numPr>
        <w:tabs>
          <w:tab w:pos="1981" w:val="left" w:leader="none"/>
        </w:tabs>
        <w:spacing w:line="243" w:lineRule="auto" w:before="180" w:after="0"/>
        <w:ind w:left="1980" w:right="1202" w:hanging="540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integrate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current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work?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position w:val="-18"/>
        </w:rPr>
        <w:drawing>
          <wp:inline distT="0" distB="0" distL="0" distR="0">
            <wp:extent cx="420623" cy="395846"/>
            <wp:effectExtent l="0" t="0" r="0" b="0"/>
            <wp:docPr id="51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8"/>
        </w:rPr>
      </w:r>
      <w:r>
        <w:rPr>
          <w:rFonts w:ascii="Times New Roman"/>
          <w:sz w:val="20"/>
        </w:rPr>
        <w:t>     </w:t>
      </w: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1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7.3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Apply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spacing w:val="-41"/>
          <w:w w:val="110"/>
          <w:sz w:val="36"/>
        </w:rPr>
        <w:t>Y</w:t>
      </w:r>
      <w:r>
        <w:rPr>
          <w:rFonts w:ascii="Times New Roman"/>
          <w:b/>
          <w:color w:val="FDB714"/>
          <w:w w:val="110"/>
          <w:sz w:val="36"/>
        </w:rPr>
        <w:t>our</w:t>
      </w:r>
      <w:r>
        <w:rPr>
          <w:rFonts w:ascii="Times New Roman"/>
          <w:b/>
          <w:color w:val="FDB714"/>
          <w:spacing w:val="2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Skills</w:t>
      </w:r>
      <w:r>
        <w:rPr>
          <w:rFonts w:ascii="Times New Roman"/>
          <w:sz w:val="36"/>
        </w:rPr>
      </w:r>
    </w:p>
    <w:p>
      <w:pPr>
        <w:spacing w:before="153"/>
        <w:ind w:left="2372" w:right="0" w:firstLine="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22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Individual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Interactive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Immunization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Education</w:t>
      </w:r>
      <w:r>
        <w:rPr>
          <w:rFonts w:ascii="Times New Roman"/>
          <w:b/>
          <w:color w:val="5F6369"/>
          <w:spacing w:val="-2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Session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2372" w:right="717"/>
        <w:jc w:val="both"/>
      </w:pPr>
      <w:r>
        <w:rPr>
          <w:color w:val="5F6369"/>
          <w:w w:val="110"/>
        </w:rPr>
        <w:t>This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final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challenge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apply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0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learned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throughout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day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plan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mixed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(varying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3"/>
          <w:w w:val="110"/>
        </w:rPr>
        <w:t>literacy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2"/>
          <w:w w:val="110"/>
        </w:rPr>
        <w:t>hesitancy,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vaccine-knowledge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levels)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audience.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presentations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delivered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individually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presented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participants.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numPr>
          <w:ilvl w:val="0"/>
          <w:numId w:val="58"/>
        </w:numPr>
        <w:tabs>
          <w:tab w:pos="2790" w:val="left" w:leader="none"/>
        </w:tabs>
        <w:spacing w:line="240" w:lineRule="auto" w:before="0" w:after="0"/>
        <w:ind w:left="2789" w:right="0" w:hanging="359"/>
        <w:jc w:val="both"/>
      </w:pPr>
      <w:r>
        <w:rPr/>
        <w:pict>
          <v:group style="position:absolute;margin-left:498.651886pt;margin-top:8.691691pt;width:26.05pt;height:26.05pt;mso-position-horizontal-relative:page;mso-position-vertical-relative:paragraph;z-index:9352" coordorigin="9973,174" coordsize="521,521">
            <v:shape style="position:absolute;left:9973;top:174;width:521;height:521" coordorigin="9973,174" coordsize="521,521" path="m10494,434l10485,502,10460,563,10420,615,10370,656,10310,683,10243,695,10219,694,10150,680,10091,651,10041,609,10003,557,9980,496,9973,452,9974,427,9987,357,10015,296,10056,245,10107,207,10166,183,10231,174,10254,175,10321,189,10379,219,10428,262,10465,316,10487,378,10494,434xe" filled="false" stroked="true" strokeweight="4.640pt" strokecolor="#fdb714">
              <v:path arrowok="t"/>
            </v:shape>
            <w10:wrap type="none"/>
          </v:group>
        </w:pict>
      </w:r>
      <w:r>
        <w:rPr>
          <w:color w:val="5F6369"/>
          <w:w w:val="110"/>
        </w:rPr>
        <w:t>Divide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four</w:t>
      </w:r>
      <w:r>
        <w:rPr>
          <w:color w:val="5F6369"/>
          <w:spacing w:val="-4"/>
          <w:w w:val="110"/>
        </w:rPr>
        <w:t>.</w:t>
      </w:r>
      <w:r>
        <w:rPr/>
      </w:r>
    </w:p>
    <w:p>
      <w:pPr>
        <w:pStyle w:val="BodyText"/>
        <w:numPr>
          <w:ilvl w:val="0"/>
          <w:numId w:val="58"/>
        </w:numPr>
        <w:tabs>
          <w:tab w:pos="2790" w:val="left" w:leader="none"/>
        </w:tabs>
        <w:spacing w:line="250" w:lineRule="auto" w:before="11" w:after="0"/>
        <w:ind w:left="2789" w:right="2870" w:hanging="359"/>
        <w:jc w:val="both"/>
      </w:pPr>
      <w:r>
        <w:rPr/>
        <w:pict>
          <v:group style="position:absolute;margin-left:465.588806pt;margin-top:25.717592pt;width:93.25pt;height:120.05pt;mso-position-horizontal-relative:page;mso-position-vertical-relative:paragraph;z-index:9328" coordorigin="9312,514" coordsize="1865,2401">
            <v:group style="position:absolute;left:10233;top:561;width:897;height:446" coordorigin="10233,561" coordsize="897,446">
              <v:shape style="position:absolute;left:10233;top:561;width:897;height:446" coordorigin="10233,561" coordsize="897,446" path="m10911,882l10924,945,10972,995,11020,1006,11037,1005,11096,972,11128,898,11130,873,11128,850,11099,782,11042,742,10991,718,10973,709,10905,667,10872,634,10852,619,10774,585,10712,572,10643,564,10570,561,10533,561,10494,561,10456,562,10418,563,10379,564,10342,566,10304,567,10268,568,10233,568e" filled="false" stroked="true" strokeweight="4.640pt" strokecolor="#fdb714">
                <v:path arrowok="t"/>
              </v:shape>
            </v:group>
            <v:group style="position:absolute;left:9358;top:561;width:897;height:446" coordorigin="9358,561" coordsize="897,446">
              <v:shape style="position:absolute;left:9358;top:561;width:897;height:446" coordorigin="9358,561" coordsize="897,446" path="m9577,882l9564,945,9516,995,9468,1006,9451,1005,9392,972,9360,898,9358,873,9360,850,9389,782,9446,742,9497,718,9515,709,9583,667,9616,634,9636,619,9714,585,9776,572,9845,564,9918,561,9955,561,9994,561,10032,562,10070,563,10109,564,10146,566,10184,567,10220,568,10255,568e" filled="false" stroked="true" strokeweight="4.640pt" strokecolor="#fdb714">
                <v:path arrowok="t"/>
              </v:shape>
            </v:group>
            <v:group style="position:absolute;left:9806;top:1377;width:874;height:1492" coordorigin="9806,1377" coordsize="874,1492">
              <v:shape style="position:absolute;left:9806;top:1377;width:874;height:1492" coordorigin="9806,1377" coordsize="874,1492" path="m9806,1377l10680,1377,10680,2868,9806,2868,9806,1377xe" filled="false" stroked="true" strokeweight="4.640pt" strokecolor="#fdb714">
                <v:path arrowok="t"/>
              </v:shape>
            </v:group>
            <v:group style="position:absolute;left:9576;top:924;width:1335;height:453" coordorigin="9576,924" coordsize="1335,453">
              <v:shape style="position:absolute;left:9576;top:924;width:1335;height:453" coordorigin="9576,924" coordsize="1335,453" path="m9576,924l10911,924,10911,1377,9576,1377,9576,924xe" filled="false" stroked="true" strokeweight="4.640pt" strokecolor="#fdb714">
                <v:path arrowok="t"/>
              </v:shape>
            </v:group>
            <v:group style="position:absolute;left:10503;top:798;width:93;height:126" coordorigin="10503,798" coordsize="93,126">
              <v:shape style="position:absolute;left:10503;top:798;width:93;height:126" coordorigin="10503,798" coordsize="93,126" path="m10503,924l10596,924,10596,798,10503,798,10503,924xe" filled="true" fillcolor="#fdb714" stroked="false">
                <v:path arrowok="t"/>
                <v:fill type="solid"/>
              </v:shape>
            </v:group>
            <v:group style="position:absolute;left:9854;top:798;width:93;height:126" coordorigin="9854,798" coordsize="93,126">
              <v:shape style="position:absolute;left:9854;top:798;width:93;height:126" coordorigin="9854,798" coordsize="93,126" path="m9854,924l9947,924,9947,798,9854,798,9854,924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5F6369"/>
          <w:w w:val="110"/>
        </w:rPr>
        <w:t>Instruct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select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3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minutes.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38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attempt</w:t>
      </w:r>
      <w:r>
        <w:rPr>
          <w:color w:val="5F6369"/>
          <w:spacing w:val="3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3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7"/>
          <w:w w:val="112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3"/>
          <w:w w:val="110"/>
        </w:rPr>
        <w:t>rumour,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AEFI,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work.</w:t>
      </w:r>
      <w:r>
        <w:rPr>
          <w:color w:val="5F6369"/>
          <w:spacing w:val="24"/>
          <w:w w:val="108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topic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challenge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3"/>
          <w:w w:val="110"/>
        </w:rPr>
        <w:t>better.</w:t>
      </w:r>
      <w:r>
        <w:rPr/>
      </w:r>
    </w:p>
    <w:p>
      <w:pPr>
        <w:pStyle w:val="BodyText"/>
        <w:numPr>
          <w:ilvl w:val="0"/>
          <w:numId w:val="58"/>
        </w:numPr>
        <w:tabs>
          <w:tab w:pos="2790" w:val="left" w:leader="none"/>
        </w:tabs>
        <w:spacing w:line="250" w:lineRule="auto" w:before="0" w:after="0"/>
        <w:ind w:left="2789" w:right="2870" w:hanging="359"/>
        <w:jc w:val="both"/>
      </w:pPr>
      <w:r>
        <w:rPr>
          <w:color w:val="5F6369"/>
          <w:w w:val="115"/>
        </w:rPr>
        <w:t>Give</w:t>
      </w:r>
      <w:r>
        <w:rPr>
          <w:color w:val="5F6369"/>
          <w:spacing w:val="1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45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minutes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prepare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presentation.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can</w:t>
      </w:r>
      <w:r>
        <w:rPr>
          <w:color w:val="5F6369"/>
          <w:w w:val="112"/>
        </w:rPr>
        <w:t> </w:t>
      </w:r>
      <w:r>
        <w:rPr>
          <w:color w:val="5F6369"/>
          <w:w w:val="115"/>
        </w:rPr>
        <w:t>use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prior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experiences,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skills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gained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3"/>
          <w:w w:val="115"/>
        </w:rPr>
        <w:t> </w:t>
      </w:r>
      <w:r>
        <w:rPr>
          <w:color w:val="5F6369"/>
          <w:w w:val="115"/>
        </w:rPr>
        <w:t>workshop,</w:t>
      </w:r>
      <w:r>
        <w:rPr>
          <w:color w:val="5F6369"/>
          <w:w w:val="111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knowledge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5"/>
        </w:rPr>
        <w:t>fellow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group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5"/>
        </w:rPr>
        <w:t>members</w:t>
      </w:r>
      <w:r>
        <w:rPr>
          <w:color w:val="5F6369"/>
          <w:spacing w:val="20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5"/>
        </w:rPr>
        <w:t>develop</w:t>
      </w:r>
      <w:r>
        <w:rPr>
          <w:color w:val="5F6369"/>
          <w:w w:val="110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lesson.</w:t>
      </w:r>
      <w:r>
        <w:rPr/>
      </w:r>
    </w:p>
    <w:p>
      <w:pPr>
        <w:pStyle w:val="BodyText"/>
        <w:numPr>
          <w:ilvl w:val="0"/>
          <w:numId w:val="58"/>
        </w:numPr>
        <w:tabs>
          <w:tab w:pos="2790" w:val="left" w:leader="none"/>
        </w:tabs>
        <w:spacing w:line="240" w:lineRule="auto" w:before="0" w:after="0"/>
        <w:ind w:left="2789" w:right="0" w:hanging="359"/>
        <w:jc w:val="both"/>
      </w:pPr>
      <w:r>
        <w:rPr>
          <w:color w:val="5F6369"/>
          <w:w w:val="110"/>
        </w:rPr>
        <w:t>They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can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use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 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45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minutes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develop 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and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outline 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key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937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69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594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07"/>
          <w:footerReference w:type="default" r:id="rId208"/>
          <w:pgSz w:w="11910" w:h="16840"/>
          <w:pgMar w:header="0" w:footer="0" w:top="1120" w:bottom="280" w:left="0" w:right="0"/>
        </w:sectPr>
      </w:pPr>
    </w:p>
    <w:p>
      <w:pPr>
        <w:pStyle w:val="BodyText"/>
        <w:spacing w:line="250" w:lineRule="auto" w:before="54"/>
        <w:ind w:left="1450" w:right="119"/>
        <w:jc w:val="left"/>
      </w:pPr>
      <w:r>
        <w:rPr>
          <w:color w:val="5F6369"/>
          <w:w w:val="110"/>
        </w:rPr>
        <w:t>messages;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education,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support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materials;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creative</w:t>
      </w:r>
      <w:r>
        <w:rPr>
          <w:color w:val="5F6369"/>
          <w:w w:val="110"/>
        </w:rPr>
        <w:t> dramas,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skits,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songs,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poems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inform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motivate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caregivers.</w:t>
      </w:r>
      <w:r>
        <w:rPr/>
      </w: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Presentation</w:t>
      </w:r>
      <w:r>
        <w:rPr>
          <w:rFonts w:ascii="Times New Roman"/>
          <w:b/>
          <w:color w:val="5F6369"/>
          <w:spacing w:val="24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Flow</w:t>
      </w:r>
      <w:r>
        <w:rPr>
          <w:rFonts w:ascii="Times New Roman"/>
          <w:sz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0" w:after="0"/>
        <w:ind w:left="460" w:right="420" w:hanging="360"/>
        <w:jc w:val="left"/>
      </w:pPr>
      <w:r>
        <w:rPr>
          <w:color w:val="5F6369"/>
          <w:w w:val="110"/>
        </w:rPr>
        <w:t>Each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10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their interactive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which should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include 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brief question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answer period.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184" w:after="0"/>
        <w:ind w:left="460" w:right="353" w:hanging="360"/>
        <w:jc w:val="left"/>
      </w:pPr>
      <w:r>
        <w:rPr>
          <w:color w:val="5F6369"/>
          <w:spacing w:val="-9"/>
          <w:w w:val="110"/>
        </w:rPr>
        <w:t>T</w:t>
      </w:r>
      <w:r>
        <w:rPr>
          <w:color w:val="5F6369"/>
          <w:spacing w:val="-7"/>
          <w:w w:val="110"/>
        </w:rPr>
        <w:t>wo</w:t>
      </w:r>
      <w:r>
        <w:rPr>
          <w:color w:val="5F6369"/>
          <w:w w:val="110"/>
        </w:rPr>
        <w:t> group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act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‘community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members’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‘community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discussion’,</w:t>
      </w:r>
      <w:r>
        <w:rPr>
          <w:color w:val="5F6369"/>
          <w:spacing w:val="20"/>
          <w:w w:val="109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stories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would.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184" w:after="0"/>
        <w:ind w:left="460" w:right="265" w:hanging="360"/>
        <w:jc w:val="left"/>
      </w:pPr>
      <w:r>
        <w:rPr>
          <w:color w:val="5F6369"/>
          <w:w w:val="110"/>
        </w:rPr>
        <w:t>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member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2"/>
          <w:w w:val="110"/>
        </w:rPr>
        <w:t>observer.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facilitators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serve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observers</w:t>
      </w:r>
      <w:r>
        <w:rPr>
          <w:color w:val="5F6369"/>
          <w:spacing w:val="21"/>
          <w:w w:val="114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presentations.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184" w:after="0"/>
        <w:ind w:left="460" w:right="492" w:hanging="360"/>
        <w:jc w:val="left"/>
      </w:pPr>
      <w:r>
        <w:rPr>
          <w:color w:val="5F6369"/>
          <w:w w:val="115"/>
        </w:rPr>
        <w:t>At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beginning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presentation,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presenter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should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describe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community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member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participating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discussion.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4" w:after="0"/>
        <w:ind w:left="460" w:right="0" w:hanging="36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free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real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session.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0" w:after="0"/>
        <w:ind w:left="460" w:right="0" w:hanging="360"/>
        <w:jc w:val="left"/>
      </w:pPr>
      <w:r>
        <w:rPr>
          <w:color w:val="5F6369"/>
          <w:w w:val="110"/>
        </w:rPr>
        <w:t>Following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presentation,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observer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constructive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feedback.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0" w:after="0"/>
        <w:ind w:left="460" w:right="0" w:hanging="360"/>
        <w:jc w:val="left"/>
      </w:pPr>
      <w:r>
        <w:rPr>
          <w:color w:val="5F6369"/>
          <w:w w:val="110"/>
        </w:rPr>
        <w:t>Repeat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until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delivered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10-minute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session.</w:t>
      </w:r>
      <w:r>
        <w:rPr/>
      </w:r>
    </w:p>
    <w:p>
      <w:pPr>
        <w:spacing w:before="159"/>
        <w:ind w:left="1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Note</w:t>
      </w:r>
      <w:r>
        <w:rPr>
          <w:rFonts w:ascii="Times New Roman"/>
          <w:b/>
          <w:color w:val="5F6369"/>
          <w:spacing w:val="-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-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Facilitator:</w:t>
      </w:r>
      <w:r>
        <w:rPr>
          <w:rFonts w:ascii="Times New Roman"/>
          <w:sz w:val="22"/>
        </w:rPr>
      </w:r>
    </w:p>
    <w:p>
      <w:pPr>
        <w:pStyle w:val="BodyText"/>
        <w:spacing w:line="240" w:lineRule="exact" w:before="180"/>
        <w:ind w:left="100" w:right="1355"/>
        <w:jc w:val="left"/>
      </w:pPr>
      <w:r>
        <w:rPr>
          <w:color w:val="5F6369"/>
          <w:w w:val="110"/>
        </w:rPr>
        <w:t>If you are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training a large group, consider creating larger groups to reduce the number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1"/>
          <w:w w:val="110"/>
        </w:rPr>
        <w:t> </w:t>
      </w:r>
      <w:r>
        <w:rPr>
          <w:color w:val="5F6369"/>
          <w:w w:val="110"/>
        </w:rPr>
        <w:t>presentations.</w:t>
      </w:r>
      <w:r>
        <w:rPr/>
      </w:r>
    </w:p>
    <w:p>
      <w:pPr>
        <w:spacing w:before="190"/>
        <w:ind w:left="1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After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each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presenter</w:t>
      </w:r>
      <w:r>
        <w:rPr>
          <w:rFonts w:ascii="Times New Roman"/>
          <w:b/>
          <w:color w:val="5F6369"/>
          <w:spacing w:val="10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has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presented:</w:t>
      </w:r>
      <w:r>
        <w:rPr>
          <w:rFonts w:ascii="Times New Roman"/>
          <w:sz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3" w:lineRule="auto" w:before="0" w:after="0"/>
        <w:ind w:left="460" w:right="872" w:hanging="36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constructive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capacity</w:t>
      </w:r>
      <w:r>
        <w:rPr>
          <w:color w:val="5F6369"/>
          <w:spacing w:val="-3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5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spacing w:val="-35"/>
          <w:w w:val="110"/>
        </w:rPr>
        <w:t> </w:t>
      </w:r>
      <w:r>
        <w:rPr>
          <w:color w:val="5F6369"/>
          <w:w w:val="110"/>
        </w:rPr>
        <w:t>high-quality</w:t>
      </w:r>
      <w:r>
        <w:rPr>
          <w:color w:val="5F6369"/>
          <w:spacing w:val="-36"/>
          <w:w w:val="110"/>
        </w:rPr>
        <w:t> </w:t>
      </w:r>
      <w:r>
        <w:rPr>
          <w:color w:val="5F6369"/>
          <w:w w:val="110"/>
        </w:rPr>
        <w:t>IPC.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4" w:after="0"/>
        <w:ind w:left="460" w:right="0" w:hanging="360"/>
        <w:jc w:val="left"/>
      </w:pPr>
      <w:r>
        <w:rPr>
          <w:color w:val="5F6369"/>
          <w:w w:val="110"/>
        </w:rPr>
        <w:t>Refer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section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quick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recap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points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0" w:after="0"/>
        <w:ind w:left="460" w:right="0" w:hanging="36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challenging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exercise.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0" w:after="0"/>
        <w:ind w:left="460" w:right="0" w:hanging="360"/>
        <w:jc w:val="left"/>
      </w:pPr>
      <w:r>
        <w:rPr>
          <w:color w:val="5F6369"/>
          <w:w w:val="110"/>
        </w:rPr>
        <w:t>Thank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congratulate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participants.</w:t>
      </w:r>
      <w:r>
        <w:rPr/>
      </w: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180" w:after="0"/>
        <w:ind w:left="460" w:right="0" w:hanging="360"/>
        <w:jc w:val="left"/>
      </w:pPr>
      <w:r>
        <w:rPr>
          <w:color w:val="5F6369"/>
          <w:w w:val="110"/>
        </w:rPr>
        <w:t>Summarize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draw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lessons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discussion.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FDB714"/>
          <w:w w:val="110"/>
          <w:sz w:val="36"/>
        </w:rPr>
        <w:t>Session</w:t>
      </w:r>
      <w:r>
        <w:rPr>
          <w:rFonts w:ascii="Times New Roman"/>
          <w:b/>
          <w:color w:val="FDB714"/>
          <w:spacing w:val="10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7.4</w:t>
      </w:r>
      <w:r>
        <w:rPr>
          <w:rFonts w:ascii="Times New Roman"/>
          <w:b/>
          <w:color w:val="FDB714"/>
          <w:spacing w:val="11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Post-</w:t>
      </w:r>
      <w:r>
        <w:rPr>
          <w:rFonts w:ascii="Times New Roman"/>
          <w:b/>
          <w:color w:val="FDB714"/>
          <w:spacing w:val="-42"/>
          <w:w w:val="110"/>
          <w:sz w:val="36"/>
        </w:rPr>
        <w:t>T</w:t>
      </w:r>
      <w:r>
        <w:rPr>
          <w:rFonts w:ascii="Times New Roman"/>
          <w:b/>
          <w:color w:val="FDB714"/>
          <w:w w:val="110"/>
          <w:sz w:val="36"/>
        </w:rPr>
        <w:t>est</w:t>
      </w:r>
      <w:r>
        <w:rPr>
          <w:rFonts w:ascii="Times New Roman"/>
          <w:b/>
          <w:color w:val="FDB714"/>
          <w:spacing w:val="11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And</w:t>
      </w:r>
      <w:r>
        <w:rPr>
          <w:rFonts w:ascii="Times New Roman"/>
          <w:b/>
          <w:color w:val="FDB714"/>
          <w:spacing w:val="11"/>
          <w:w w:val="110"/>
          <w:sz w:val="36"/>
        </w:rPr>
        <w:t> </w:t>
      </w:r>
      <w:r>
        <w:rPr>
          <w:rFonts w:ascii="Times New Roman"/>
          <w:b/>
          <w:color w:val="FDB714"/>
          <w:spacing w:val="-8"/>
          <w:w w:val="110"/>
          <w:sz w:val="36"/>
        </w:rPr>
        <w:t>W</w:t>
      </w:r>
      <w:r>
        <w:rPr>
          <w:rFonts w:ascii="Times New Roman"/>
          <w:b/>
          <w:color w:val="FDB714"/>
          <w:w w:val="110"/>
          <w:sz w:val="36"/>
        </w:rPr>
        <w:t>orkshop</w:t>
      </w:r>
      <w:r>
        <w:rPr>
          <w:rFonts w:ascii="Times New Roman"/>
          <w:b/>
          <w:color w:val="FDB714"/>
          <w:spacing w:val="10"/>
          <w:w w:val="110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Evaluation</w:t>
      </w:r>
      <w:r>
        <w:rPr>
          <w:rFonts w:ascii="Times New Roman"/>
          <w:sz w:val="36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37"/>
          <w:szCs w:val="37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Post-test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59"/>
        </w:numPr>
        <w:tabs>
          <w:tab w:pos="550" w:val="left" w:leader="none"/>
        </w:tabs>
        <w:spacing w:line="240" w:lineRule="auto" w:before="0" w:after="0"/>
        <w:ind w:left="549" w:right="0" w:hanging="449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copy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post-test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(see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Appendix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A).</w:t>
      </w:r>
      <w:r>
        <w:rPr/>
      </w:r>
    </w:p>
    <w:p>
      <w:pPr>
        <w:pStyle w:val="BodyText"/>
        <w:numPr>
          <w:ilvl w:val="0"/>
          <w:numId w:val="59"/>
        </w:numPr>
        <w:tabs>
          <w:tab w:pos="550" w:val="left" w:leader="none"/>
        </w:tabs>
        <w:spacing w:line="240" w:lineRule="auto" w:before="191" w:after="0"/>
        <w:ind w:left="549" w:right="0" w:hanging="449"/>
        <w:jc w:val="left"/>
      </w:pPr>
      <w:r>
        <w:rPr>
          <w:color w:val="5F6369"/>
          <w:w w:val="110"/>
        </w:rPr>
        <w:t>Allow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20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minutes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complete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post-test</w:t>
      </w:r>
      <w:r>
        <w:rPr/>
      </w:r>
    </w:p>
    <w:p>
      <w:pPr>
        <w:pStyle w:val="BodyText"/>
        <w:numPr>
          <w:ilvl w:val="0"/>
          <w:numId w:val="59"/>
        </w:numPr>
        <w:tabs>
          <w:tab w:pos="550" w:val="left" w:leader="none"/>
        </w:tabs>
        <w:spacing w:line="240" w:lineRule="auto" w:before="191" w:after="0"/>
        <w:ind w:left="549" w:right="0" w:hanging="449"/>
        <w:jc w:val="left"/>
      </w:pPr>
      <w:r>
        <w:rPr>
          <w:color w:val="5F6369"/>
          <w:w w:val="115"/>
        </w:rPr>
        <w:t>Collect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30"/>
          <w:w w:val="115"/>
        </w:rPr>
        <w:t> </w:t>
      </w:r>
      <w:r>
        <w:rPr>
          <w:color w:val="5F6369"/>
          <w:w w:val="115"/>
        </w:rPr>
        <w:t>post-test.</w:t>
      </w:r>
      <w:r>
        <w:rPr/>
      </w:r>
    </w:p>
    <w:p>
      <w:pPr>
        <w:pStyle w:val="BodyText"/>
        <w:numPr>
          <w:ilvl w:val="0"/>
          <w:numId w:val="59"/>
        </w:numPr>
        <w:tabs>
          <w:tab w:pos="550" w:val="left" w:leader="none"/>
        </w:tabs>
        <w:spacing w:line="240" w:lineRule="auto" w:before="191" w:after="0"/>
        <w:ind w:left="549" w:right="0" w:hanging="449"/>
        <w:jc w:val="left"/>
      </w:pPr>
      <w:r>
        <w:rPr>
          <w:color w:val="5F6369"/>
          <w:w w:val="115"/>
        </w:rPr>
        <w:t>Score</w:t>
      </w:r>
      <w:r>
        <w:rPr>
          <w:color w:val="5F6369"/>
          <w:spacing w:val="-6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6"/>
          <w:w w:val="115"/>
        </w:rPr>
        <w:t> </w:t>
      </w:r>
      <w:r>
        <w:rPr>
          <w:color w:val="5F6369"/>
          <w:w w:val="115"/>
        </w:rPr>
        <w:t>post-test.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171" w:lineRule="exact"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940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line="171" w:lineRule="exact" w:before="0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 w:line="171" w:lineRule="exact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09"/>
          <w:footerReference w:type="default" r:id="rId210"/>
          <w:pgSz w:w="11910" w:h="16840"/>
          <w:pgMar w:header="0" w:footer="0" w:top="1340" w:bottom="280" w:left="620" w:right="1320"/>
        </w:sectPr>
      </w:pPr>
    </w:p>
    <w:p>
      <w:pPr>
        <w:pStyle w:val="BodyText"/>
        <w:numPr>
          <w:ilvl w:val="0"/>
          <w:numId w:val="59"/>
        </w:numPr>
        <w:tabs>
          <w:tab w:pos="550" w:val="left" w:leader="none"/>
        </w:tabs>
        <w:spacing w:line="240" w:lineRule="auto" w:before="54" w:after="0"/>
        <w:ind w:left="549" w:right="0" w:hanging="449"/>
        <w:jc w:val="left"/>
      </w:pPr>
      <w:r>
        <w:rPr>
          <w:color w:val="5F6369"/>
          <w:w w:val="115"/>
        </w:rPr>
        <w:t>Review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results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as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group.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0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Evaluation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60"/>
        </w:numPr>
        <w:tabs>
          <w:tab w:pos="550" w:val="left" w:leader="none"/>
        </w:tabs>
        <w:spacing w:line="250" w:lineRule="auto" w:before="0" w:after="0"/>
        <w:ind w:left="549" w:right="117" w:hanging="449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final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discuss;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outstanding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pStyle w:val="BodyText"/>
        <w:numPr>
          <w:ilvl w:val="0"/>
          <w:numId w:val="60"/>
        </w:numPr>
        <w:tabs>
          <w:tab w:pos="550" w:val="left" w:leader="none"/>
        </w:tabs>
        <w:spacing w:line="250" w:lineRule="auto" w:before="180" w:after="0"/>
        <w:ind w:left="549" w:right="117" w:hanging="449"/>
        <w:jc w:val="left"/>
      </w:pPr>
      <w:r>
        <w:rPr>
          <w:color w:val="5F6369"/>
          <w:w w:val="110"/>
        </w:rPr>
        <w:t>Provide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evaluations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worksheet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writing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utensil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(see</w:t>
      </w:r>
      <w:r>
        <w:rPr>
          <w:color w:val="5F6369"/>
          <w:w w:val="117"/>
        </w:rPr>
        <w:t> </w:t>
      </w:r>
      <w:r>
        <w:rPr>
          <w:color w:val="5F6369"/>
          <w:w w:val="105"/>
        </w:rPr>
        <w:t>Appendix</w:t>
      </w:r>
      <w:r>
        <w:rPr>
          <w:color w:val="5F6369"/>
          <w:spacing w:val="-20"/>
          <w:w w:val="105"/>
        </w:rPr>
        <w:t> </w:t>
      </w:r>
      <w:r>
        <w:rPr>
          <w:color w:val="5F6369"/>
          <w:w w:val="105"/>
        </w:rPr>
        <w:t>H).</w:t>
      </w:r>
      <w:r>
        <w:rPr/>
      </w:r>
    </w:p>
    <w:p>
      <w:pPr>
        <w:pStyle w:val="BodyText"/>
        <w:numPr>
          <w:ilvl w:val="0"/>
          <w:numId w:val="60"/>
        </w:numPr>
        <w:tabs>
          <w:tab w:pos="550" w:val="left" w:leader="none"/>
        </w:tabs>
        <w:spacing w:line="240" w:lineRule="auto" w:before="180" w:after="0"/>
        <w:ind w:left="549" w:right="0" w:hanging="449"/>
        <w:jc w:val="left"/>
      </w:pPr>
      <w:r>
        <w:rPr>
          <w:color w:val="5F6369"/>
          <w:w w:val="115"/>
        </w:rPr>
        <w:t>Request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that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each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participant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complete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workshop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evaluation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sheet.</w:t>
      </w:r>
      <w:r>
        <w:rPr/>
      </w:r>
    </w:p>
    <w:p>
      <w:pPr>
        <w:pStyle w:val="BodyText"/>
        <w:numPr>
          <w:ilvl w:val="0"/>
          <w:numId w:val="60"/>
        </w:numPr>
        <w:tabs>
          <w:tab w:pos="550" w:val="left" w:leader="none"/>
        </w:tabs>
        <w:spacing w:line="250" w:lineRule="auto" w:before="191" w:after="0"/>
        <w:ind w:left="549" w:right="119" w:hanging="449"/>
        <w:jc w:val="left"/>
      </w:pPr>
      <w:r>
        <w:rPr>
          <w:color w:val="5F6369"/>
          <w:w w:val="110"/>
        </w:rPr>
        <w:t>Encourage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thoughts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spacing w:val="-3"/>
          <w:w w:val="110"/>
        </w:rPr>
        <w:t>facilitator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tabs>
          <w:tab w:pos="1832" w:val="left" w:leader="none"/>
          <w:tab w:pos="2726" w:val="left" w:leader="none"/>
          <w:tab w:pos="5578" w:val="left" w:leader="none"/>
        </w:tabs>
        <w:spacing w:line="250" w:lineRule="auto" w:before="0"/>
        <w:ind w:left="100" w:right="3684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/>
        <w:pict>
          <v:group style="position:absolute;margin-left:408.472412pt;margin-top:14.570207pt;width:150.3pt;height:111.35pt;mso-position-horizontal-relative:page;mso-position-vertical-relative:paragraph;z-index:9424" coordorigin="8169,291" coordsize="3006,2227">
            <v:group style="position:absolute;left:8221;top:343;width:2902;height:2124" coordorigin="8221,343" coordsize="2902,2124">
              <v:shape style="position:absolute;left:8221;top:343;width:2902;height:2124" coordorigin="8221,343" coordsize="2902,2124" path="m11123,2467l8221,2467,8221,343,11123,343,11123,2467xe" filled="false" stroked="true" strokeweight="5.191pt" strokecolor="#fdb714">
                <v:path arrowok="t"/>
              </v:shape>
            </v:group>
            <v:group style="position:absolute;left:8536;top:603;width:2262;height:1636" coordorigin="8536,603" coordsize="2262,1636">
              <v:shape style="position:absolute;left:8536;top:603;width:2262;height:1636" coordorigin="8536,603" coordsize="2262,1636" path="m10614,2238l10623,2174,10660,2097,10713,2044,10763,2011,10798,1995,10798,841,10735,822,10672,796,10630,750,10619,665,10619,635,9028,603,8720,603,8718,637,8712,667,8674,744,8622,797,8571,830,8537,846,8536,2000,8599,2019,8663,2045,8704,2091,8715,2176,8715,2206,10306,2238,10614,2238xe" filled="false" stroked="true" strokeweight="5.191pt" strokecolor="#fdb714">
                <v:path arrowok="t"/>
              </v:shape>
            </v:group>
            <v:group style="position:absolute;left:9042;top:1511;width:1298;height:2" coordorigin="9042,1511" coordsize="1298,2">
              <v:shape style="position:absolute;left:9042;top:1511;width:1298;height:2" coordorigin="9042,1511" coordsize="1298,0" path="m9042,1511l10339,1511e" filled="false" stroked="true" strokeweight="5.191pt" strokecolor="#fdb714">
                <v:path arrowok="t"/>
              </v:shape>
            </v:group>
            <v:group style="position:absolute;left:9042;top:1797;width:1298;height:2" coordorigin="9042,1797" coordsize="1298,2">
              <v:shape style="position:absolute;left:9042;top:1797;width:1298;height:2" coordorigin="9042,1797" coordsize="1298,0" path="m9042,1797l10339,1797e" filled="false" stroked="true" strokeweight="5.191pt" strokecolor="#fdb714">
                <v:path arrowok="t"/>
              </v:shape>
            </v:group>
            <v:group style="position:absolute;left:9557;top:863;width:835;height:390" coordorigin="9557,863" coordsize="835,390">
              <v:shape style="position:absolute;left:9557;top:863;width:835;height:390" coordorigin="9557,863" coordsize="835,390" path="m10339,863l9609,863,9587,867,9570,880,9559,899,9557,1200,9562,1222,9575,1239,9594,1250,10339,1252,10361,1247,10379,1234,10389,1215,10391,915,10386,893,10373,875,10354,865,10339,863xe" filled="true" fillcolor="#fdb714" stroked="false">
                <v:path arrowok="t"/>
                <v:fill type="solid"/>
              </v:shape>
            </v:group>
            <v:group style="position:absolute;left:8878;top:810;width:513;height:494" coordorigin="8878,810" coordsize="513,494">
              <v:shape style="position:absolute;left:8878;top:810;width:513;height:494" coordorigin="8878,810" coordsize="513,494" path="m9306,1224l9135,1224,9240,1301,9251,1304,9272,1304,9312,1243,9306,1224xe" filled="true" fillcolor="#fdb714" stroked="false">
                <v:path arrowok="t"/>
                <v:fill type="solid"/>
              </v:shape>
              <v:shape style="position:absolute;left:8878;top:810;width:513;height:494" coordorigin="8878,810" coordsize="513,494" path="m9340,959l8929,959,8909,964,8891,976,8880,994,8878,1014,8882,1033,8893,1048,8995,1123,8958,1236,8991,1301,9010,1304,9028,1300,9135,1224,9306,1224,9274,1123,9370,1053,9384,1039,9391,1021,9391,1002,9380,980,9365,966,9346,960,9340,959xe" filled="true" fillcolor="#fdb714" stroked="false">
                <v:path arrowok="t"/>
                <v:fill type="solid"/>
              </v:shape>
              <v:shape style="position:absolute;left:8878;top:810;width:513;height:494" coordorigin="8878,810" coordsize="513,494" path="m9136,810l9114,815,9097,826,9086,844,9048,959,9221,959,9184,846,9173,828,9156,815,9136,810xe" filled="true" fillcolor="#fdb71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FDB714"/>
          <w:w w:val="110"/>
          <w:sz w:val="36"/>
        </w:rPr>
        <w:t>Session</w:t>
        <w:tab/>
        <w:t>7.5</w:t>
        <w:tab/>
        <w:t>Commitments</w:t>
        <w:tab/>
      </w:r>
      <w:r>
        <w:rPr>
          <w:rFonts w:ascii="Times New Roman"/>
          <w:b/>
          <w:color w:val="FDB714"/>
          <w:w w:val="105"/>
          <w:sz w:val="36"/>
        </w:rPr>
        <w:t>And</w:t>
      </w:r>
      <w:r>
        <w:rPr>
          <w:rFonts w:ascii="Times New Roman"/>
          <w:b/>
          <w:color w:val="FDB714"/>
          <w:w w:val="105"/>
          <w:sz w:val="36"/>
        </w:rPr>
        <w:t> </w:t>
      </w:r>
      <w:r>
        <w:rPr>
          <w:rFonts w:ascii="Times New Roman"/>
          <w:b/>
          <w:color w:val="FDB714"/>
          <w:w w:val="110"/>
          <w:sz w:val="36"/>
        </w:rPr>
        <w:t>Certificates</w:t>
      </w:r>
      <w:r>
        <w:rPr>
          <w:rFonts w:ascii="Times New Roman"/>
          <w:sz w:val="36"/>
        </w:rPr>
      </w:r>
    </w:p>
    <w:p>
      <w:pPr>
        <w:pStyle w:val="BodyText"/>
        <w:spacing w:line="605" w:lineRule="exact" w:before="227"/>
        <w:ind w:left="119" w:right="0"/>
        <w:jc w:val="left"/>
      </w:pPr>
      <w:r>
        <w:rPr>
          <w:position w:val="-47"/>
        </w:rPr>
        <w:drawing>
          <wp:inline distT="0" distB="0" distL="0" distR="0">
            <wp:extent cx="420623" cy="395843"/>
            <wp:effectExtent l="0" t="0" r="0" b="0"/>
            <wp:docPr id="5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7"/>
        </w:rPr>
      </w:r>
      <w:r>
        <w:rPr>
          <w:rFonts w:ascii="Times New Roman"/>
          <w:sz w:val="20"/>
        </w:rPr>
        <w:t>     </w:t>
      </w:r>
      <w:r>
        <w:rPr>
          <w:color w:val="5F6369"/>
          <w:w w:val="105"/>
        </w:rPr>
        <w:t>Please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find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sample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certificates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Appendix</w:t>
      </w:r>
      <w:r>
        <w:rPr>
          <w:color w:val="5F6369"/>
          <w:spacing w:val="25"/>
          <w:w w:val="105"/>
        </w:rPr>
        <w:t> </w:t>
      </w:r>
      <w:r>
        <w:rPr>
          <w:color w:val="5F6369"/>
          <w:w w:val="105"/>
        </w:rPr>
        <w:t>L.</w:t>
      </w:r>
      <w:r>
        <w:rPr/>
      </w:r>
    </w:p>
    <w:p>
      <w:pPr>
        <w:pStyle w:val="BodyText"/>
        <w:numPr>
          <w:ilvl w:val="1"/>
          <w:numId w:val="60"/>
        </w:numPr>
        <w:tabs>
          <w:tab w:pos="1540" w:val="left" w:leader="none"/>
        </w:tabs>
        <w:spacing w:line="184" w:lineRule="exact" w:before="0" w:after="0"/>
        <w:ind w:left="1540" w:right="0" w:hanging="489"/>
        <w:jc w:val="left"/>
      </w:pPr>
      <w:r>
        <w:rPr>
          <w:color w:val="5F6369"/>
          <w:w w:val="110"/>
        </w:rPr>
        <w:t>Congratulate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on 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job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done.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051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Activity:</w:t>
      </w:r>
      <w:r>
        <w:rPr>
          <w:rFonts w:ascii="Times New Roman"/>
          <w:b/>
          <w:color w:val="5F6369"/>
          <w:spacing w:val="-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Commitments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/>
        <w:ind w:left="119" w:right="0" w:firstLine="932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participant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down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commitments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continuing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1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32"/>
          <w:w w:val="110"/>
        </w:rPr>
        <w:t> </w:t>
      </w:r>
      <w:r>
        <w:rPr>
          <w:color w:val="5F6369"/>
          <w:w w:val="110"/>
        </w:rPr>
        <w:t>their</w:t>
      </w:r>
      <w:r>
        <w:rPr/>
      </w:r>
    </w:p>
    <w:p>
      <w:pPr>
        <w:pStyle w:val="BodyText"/>
        <w:spacing w:line="612" w:lineRule="exact" w:before="11"/>
        <w:ind w:left="119" w:right="0"/>
        <w:jc w:val="left"/>
      </w:pPr>
      <w:r>
        <w:rPr>
          <w:position w:val="-47"/>
        </w:rPr>
        <w:drawing>
          <wp:inline distT="0" distB="0" distL="0" distR="0">
            <wp:extent cx="420623" cy="395846"/>
            <wp:effectExtent l="0" t="0" r="0" b="0"/>
            <wp:docPr id="55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39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7"/>
        </w:rPr>
      </w:r>
      <w:r>
        <w:rPr>
          <w:rFonts w:ascii="Times New Roman"/>
          <w:sz w:val="20"/>
        </w:rPr>
        <w:t>     </w:t>
      </w:r>
      <w:r>
        <w:rPr>
          <w:color w:val="5F6369"/>
          <w:w w:val="110"/>
        </w:rPr>
        <w:t>interpersonal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interactions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clients.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share.</w:t>
      </w:r>
      <w:r>
        <w:rPr/>
      </w:r>
    </w:p>
    <w:p>
      <w:pPr>
        <w:spacing w:line="254" w:lineRule="exact" w:before="0"/>
        <w:ind w:left="1051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05"/>
          <w:sz w:val="28"/>
        </w:rPr>
        <w:t>Activity:</w:t>
      </w:r>
      <w:r>
        <w:rPr>
          <w:rFonts w:ascii="Times New Roman"/>
          <w:b/>
          <w:color w:val="5F6369"/>
          <w:spacing w:val="2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Certificates</w:t>
      </w:r>
      <w:r>
        <w:rPr>
          <w:rFonts w:ascii="Times New Roman"/>
          <w:b/>
          <w:color w:val="5F6369"/>
          <w:spacing w:val="2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(in</w:t>
      </w:r>
      <w:r>
        <w:rPr>
          <w:rFonts w:ascii="Times New Roman"/>
          <w:b/>
          <w:color w:val="5F6369"/>
          <w:spacing w:val="2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appendix</w:t>
      </w:r>
      <w:r>
        <w:rPr>
          <w:rFonts w:ascii="Times New Roman"/>
          <w:b/>
          <w:color w:val="5F6369"/>
          <w:spacing w:val="23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L)</w:t>
      </w:r>
      <w:r>
        <w:rPr>
          <w:rFonts w:asci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numPr>
          <w:ilvl w:val="0"/>
          <w:numId w:val="19"/>
        </w:numPr>
        <w:tabs>
          <w:tab w:pos="460" w:val="left" w:leader="none"/>
        </w:tabs>
        <w:spacing w:line="240" w:lineRule="auto" w:before="0" w:after="0"/>
        <w:ind w:left="459" w:right="0" w:hanging="359"/>
        <w:jc w:val="left"/>
      </w:pPr>
      <w:r>
        <w:rPr>
          <w:color w:val="5F6369"/>
          <w:w w:val="110"/>
        </w:rPr>
        <w:t>Distribute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certificates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participant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before="89"/>
        <w:ind w:left="618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944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4601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MODULE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7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ACTION</w:t>
      </w:r>
      <w:r>
        <w:rPr>
          <w:rFonts w:ascii="Times New Roman"/>
          <w:b/>
          <w:color w:val="5F6369"/>
          <w:spacing w:val="-9"/>
          <w:sz w:val="16"/>
        </w:rPr>
        <w:t> </w:t>
      </w:r>
      <w:r>
        <w:rPr>
          <w:rFonts w:ascii="Times New Roman"/>
          <w:b/>
          <w:color w:val="5F6369"/>
          <w:sz w:val="16"/>
        </w:rPr>
        <w:t>PLANNING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CLOSING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11"/>
          <w:footerReference w:type="default" r:id="rId212"/>
          <w:pgSz w:w="11910" w:h="16840"/>
          <w:pgMar w:header="0" w:footer="0" w:top="1340" w:bottom="280" w:left="1340" w:right="600"/>
        </w:sectPr>
      </w:pPr>
    </w:p>
    <w:p>
      <w:pPr>
        <w:pStyle w:val="BodyText"/>
        <w:spacing w:line="240" w:lineRule="auto" w:before="46"/>
        <w:ind w:left="0" w:right="103"/>
        <w:jc w:val="right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0pt;margin-top:173.027008pt;width:595.3pt;height:668.9pt;mso-position-horizontal-relative:page;mso-position-vertical-relative:page;z-index:-26740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b/>
                      <w:bCs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3"/>
                    <w:rPr>
                      <w:rFonts w:ascii="Times New Roman" w:hAnsi="Times New Roman" w:cs="Times New Roman" w:eastAsia="Times New Roman"/>
                      <w:b/>
                      <w:bCs/>
                      <w:sz w:val="46"/>
                      <w:szCs w:val="46"/>
                    </w:rPr>
                  </w:pPr>
                </w:p>
                <w:p>
                  <w:pPr>
                    <w:spacing w:before="0"/>
                    <w:ind w:left="774" w:right="0" w:firstLine="0"/>
                    <w:jc w:val="left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05"/>
                      <w:position w:val="-13"/>
                      <w:sz w:val="34"/>
                    </w:rPr>
                    <w:t>72</w:t>
                  </w:r>
                  <w:r>
                    <w:rPr>
                      <w:rFonts w:ascii="Times New Roman"/>
                      <w:b/>
                      <w:color w:val="231F20"/>
                      <w:spacing w:val="41"/>
                      <w:w w:val="105"/>
                      <w:position w:val="-13"/>
                      <w:sz w:val="34"/>
                    </w:rPr>
                    <w:t> </w:t>
                  </w:r>
                  <w:r>
                    <w:rPr>
                      <w:rFonts w:ascii="Times New Roman"/>
                      <w:color w:val="5F6369"/>
                      <w:spacing w:val="-3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w w:val="105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 Facilitation Guide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- For</w:t>
                  </w:r>
                  <w:r>
                    <w:rPr>
                      <w:rFonts w:ascii="Times New Roman"/>
                      <w:color w:val="5F6369"/>
                      <w:spacing w:val="-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Global IPCI</w:t>
                  </w:r>
                  <w:r>
                    <w:rPr>
                      <w:rFonts w:ascii="Times New Roman"/>
                      <w:sz w:val="16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.0pt;margin-top:-1.1645pt;width:595.35pt;height:843.1pt;mso-position-horizontal-relative:page;mso-position-vertical-relative:page;z-index:-267376" coordorigin="0,-23" coordsize="11907,16862">
            <v:group style="position:absolute;left:7071;top:67;width:4835;height:764" coordorigin="7071,67" coordsize="4835,764">
              <v:shape style="position:absolute;left:7071;top:67;width:4835;height:764" coordorigin="7071,67" coordsize="4835,764" path="m11906,67l7071,360,11906,830,11906,67xe" filled="true" fillcolor="#95c93d" stroked="false">
                <v:path arrowok="t"/>
                <v:fill type="solid"/>
              </v:shape>
            </v:group>
            <v:group style="position:absolute;left:0;top:0;width:11905;height:802" coordorigin="0,0" coordsize="11905,802">
              <v:shape style="position:absolute;left:0;top:0;width:11905;height:802" coordorigin="0,0" coordsize="11905,802" path="m11905,0l0,0,0,801,11904,392,11905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0;top:0;width:10209;height:1029" coordorigin="0,0" coordsize="10209,1029">
              <v:shape style="position:absolute;left:0;top:0;width:10209;height:1029" coordorigin="0,0" coordsize="10209,1029" path="m10208,0l0,0,0,1028,10208,0e" filled="true" fillcolor="#40b4e2" stroked="false">
                <v:path arrowok="t"/>
                <v:fill type="solid"/>
              </v:shape>
            </v:group>
            <v:group style="position:absolute;left:11883;top:0;width:2;height:1137" coordorigin="11883,0" coordsize="2,1137">
              <v:shape style="position:absolute;left:11883;top:0;width:2;height:1137" coordorigin="11883,0" coordsize="0,1137" path="m11883,0l11883,1137e" filled="false" stroked="true" strokeweight="2.329001pt" strokecolor="#231f20">
                <v:path arrowok="t"/>
              </v:shape>
            </v:group>
            <v:group style="position:absolute;left:0;top:3461;width:11906;height:13378" coordorigin="0,3461" coordsize="11906,13378">
              <v:shape style="position:absolute;left:0;top:3461;width:11906;height:13378" coordorigin="0,3461" coordsize="11906,13378" path="m0,16838l11906,16838,11906,3461,0,3461,0,16838xe" filled="true" fillcolor="#95c93d" stroked="false">
                <v:path arrowok="t"/>
                <v:fill type="solid"/>
              </v:shape>
            </v:group>
            <v:group style="position:absolute;left:0;top:0;width:11906;height:6424" coordorigin="0,0" coordsize="11906,6424">
              <v:shape style="position:absolute;left:0;top:0;width:11906;height:6424" coordorigin="0,0" coordsize="11906,6424" path="m11906,0l0,0,0,6423,11906,4264,11906,0xe" filled="true" fillcolor="#40b4e2" stroked="false">
                <v:path arrowok="t"/>
                <v:fill type="solid"/>
              </v:shape>
              <v:shape style="position:absolute;left:0;top:0;width:11906;height:6423" type="#_x0000_t75" stroked="false">
                <v:imagedata r:id="rId215" o:title=""/>
              </v:shape>
            </v:group>
            <v:group style="position:absolute;left:3077;top:10824;width:909;height:2334" coordorigin="3077,10824" coordsize="909,2334">
              <v:shape style="position:absolute;left:3077;top:10824;width:909;height:2334" coordorigin="3077,10824" coordsize="909,2334" path="m3973,10824l3089,10824,3077,10836,3077,13157,3986,13157,3986,10836,3973,10824xe" filled="true" fillcolor="#ffffff" stroked="false">
                <v:path arrowok="t"/>
                <v:fill type="solid"/>
              </v:shape>
            </v:group>
            <v:group style="position:absolute;left:4467;top:9342;width:3556;height:3698" coordorigin="4467,9342" coordsize="3556,3698">
              <v:shape style="position:absolute;left:4467;top:9342;width:3556;height:3698" coordorigin="4467,9342" coordsize="3556,3698" path="m4841,10893l4467,10942,4467,13039,7407,13039,8022,10670,5670,10670,5925,9869,5955,9799,5981,9737,6004,9681,6038,9587,6057,9514,6060,9485,6058,9460,6025,9405,5944,9374,5862,9361,5756,9350,5693,9345,5630,9342,5573,9345,5475,9363,5396,9397,5335,9441,5289,9490,5245,9564,5223,9626,5216,9663,4841,10893xe" filled="false" stroked="true" strokeweight="7.716pt" strokecolor="#ffffff">
                <v:path arrowok="t"/>
              </v:shape>
            </v:group>
            <v:group style="position:absolute;left:6859;top:11361;width:963;height:2" coordorigin="6859,11361" coordsize="963,2">
              <v:shape style="position:absolute;left:6859;top:11361;width:963;height:2" coordorigin="6859,11361" coordsize="963,0" path="m7822,11361l6859,11361e" filled="false" stroked="true" strokeweight="7.716pt" strokecolor="#ffffff">
                <v:path arrowok="t"/>
              </v:shape>
            </v:group>
            <v:group style="position:absolute;left:6688;top:11923;width:963;height:2" coordorigin="6688,11923" coordsize="963,2">
              <v:shape style="position:absolute;left:6688;top:11923;width:963;height:2" coordorigin="6688,11923" coordsize="963,0" path="m7651,11923l6688,11923e" filled="false" stroked="true" strokeweight="7.716pt" strokecolor="#ffffff">
                <v:path arrowok="t"/>
              </v:shape>
            </v:group>
            <v:group style="position:absolute;left:6476;top:12498;width:963;height:2" coordorigin="6476,12498" coordsize="963,2">
              <v:shape style="position:absolute;left:6476;top:12498;width:963;height:2" coordorigin="6476,12498" coordsize="963,0" path="m7439,12498l6476,12498e" filled="false" stroked="true" strokeweight="7.716pt" strokecolor="#ffffff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color w:val="FFFFFF"/>
          <w:spacing w:val="-3"/>
          <w:w w:val="105"/>
        </w:rPr>
        <w:t>©UNICEF/V</w:t>
      </w:r>
      <w:r>
        <w:rPr>
          <w:rFonts w:ascii="Times New Roman" w:hAnsi="Times New Roman"/>
          <w:color w:val="FFFFFF"/>
          <w:spacing w:val="-2"/>
          <w:w w:val="105"/>
        </w:rPr>
        <w:t>eska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1012" w:lineRule="exact" w:before="0"/>
        <w:ind w:left="115" w:right="0" w:firstLine="0"/>
        <w:jc w:val="left"/>
        <w:rPr>
          <w:rFonts w:ascii="Times New Roman" w:hAnsi="Times New Roman" w:cs="Times New Roman" w:eastAsia="Times New Roman"/>
          <w:sz w:val="88"/>
          <w:szCs w:val="88"/>
        </w:rPr>
      </w:pPr>
      <w:r>
        <w:rPr>
          <w:rFonts w:ascii="Times New Roman"/>
          <w:b/>
          <w:color w:val="FFFFFF"/>
          <w:w w:val="105"/>
          <w:sz w:val="88"/>
        </w:rPr>
        <w:t>END</w:t>
      </w:r>
      <w:r>
        <w:rPr>
          <w:rFonts w:ascii="Times New Roman"/>
          <w:b/>
          <w:color w:val="FFFFFF"/>
          <w:spacing w:val="96"/>
          <w:w w:val="105"/>
          <w:sz w:val="88"/>
        </w:rPr>
        <w:t> </w:t>
      </w:r>
      <w:r>
        <w:rPr>
          <w:rFonts w:ascii="Times New Roman"/>
          <w:b/>
          <w:color w:val="FFFFFF"/>
          <w:w w:val="105"/>
          <w:sz w:val="88"/>
        </w:rPr>
        <w:t>OF</w:t>
      </w:r>
      <w:r>
        <w:rPr>
          <w:rFonts w:ascii="Times New Roman"/>
          <w:b/>
          <w:color w:val="FFFFFF"/>
          <w:spacing w:val="96"/>
          <w:w w:val="105"/>
          <w:sz w:val="88"/>
        </w:rPr>
        <w:t> </w:t>
      </w:r>
      <w:r>
        <w:rPr>
          <w:rFonts w:ascii="Times New Roman"/>
          <w:b/>
          <w:color w:val="FFFFFF"/>
          <w:w w:val="105"/>
          <w:sz w:val="88"/>
        </w:rPr>
        <w:t>TRAINING</w:t>
      </w:r>
      <w:r>
        <w:rPr>
          <w:rFonts w:ascii="Times New Roman"/>
          <w:sz w:val="88"/>
        </w:rPr>
      </w:r>
    </w:p>
    <w:p>
      <w:pPr>
        <w:spacing w:after="0" w:line="1012" w:lineRule="exact"/>
        <w:jc w:val="left"/>
        <w:rPr>
          <w:rFonts w:ascii="Times New Roman" w:hAnsi="Times New Roman" w:cs="Times New Roman" w:eastAsia="Times New Roman"/>
          <w:sz w:val="88"/>
          <w:szCs w:val="88"/>
        </w:rPr>
        <w:sectPr>
          <w:headerReference w:type="default" r:id="rId213"/>
          <w:footerReference w:type="default" r:id="rId214"/>
          <w:pgSz w:w="11910" w:h="16840"/>
          <w:pgMar w:header="0" w:footer="0" w:top="100" w:bottom="280" w:left="1420" w:right="180"/>
        </w:sectPr>
      </w:pPr>
    </w:p>
    <w:p>
      <w:pPr>
        <w:spacing w:before="22"/>
        <w:ind w:left="10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10"/>
          <w:sz w:val="54"/>
        </w:rPr>
        <w:t>RESOURCES</w:t>
      </w:r>
      <w:r>
        <w:rPr>
          <w:rFonts w:ascii="Times New Roman"/>
          <w:sz w:val="5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4"/>
          <w:szCs w:val="24"/>
        </w:rPr>
      </w:pPr>
    </w:p>
    <w:p>
      <w:pPr>
        <w:pStyle w:val="BodyText"/>
        <w:spacing w:line="250" w:lineRule="auto" w:before="78"/>
        <w:ind w:left="100" w:right="221"/>
        <w:jc w:val="left"/>
      </w:pPr>
      <w:r>
        <w:rPr>
          <w:color w:val="5F6369"/>
          <w:w w:val="110"/>
        </w:rPr>
        <w:t>American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Academy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Pediatrics.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(2018).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Common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myths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misconceptions:</w:t>
      </w:r>
      <w:r>
        <w:rPr>
          <w:color w:val="5F6369"/>
          <w:w w:val="112"/>
        </w:rPr>
        <w:t> </w:t>
      </w:r>
      <w:r>
        <w:rPr>
          <w:color w:val="5F6369"/>
          <w:spacing w:val="-4"/>
          <w:w w:val="110"/>
        </w:rPr>
        <w:t>Talking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resources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busy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healthcare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professionals.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Presentation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20"/>
          <w:w w:val="106"/>
        </w:rPr>
        <w:t> </w:t>
      </w:r>
      <w:r>
        <w:rPr>
          <w:color w:val="5F6369"/>
          <w:w w:val="110"/>
        </w:rPr>
        <w:t>Action</w:t>
      </w:r>
      <w:r>
        <w:rPr>
          <w:color w:val="5F6369"/>
          <w:spacing w:val="-40"/>
          <w:w w:val="110"/>
        </w:rPr>
        <w:t> </w:t>
      </w:r>
      <w:r>
        <w:rPr>
          <w:color w:val="5F6369"/>
          <w:w w:val="110"/>
        </w:rPr>
        <w:t>Coalition.</w:t>
      </w:r>
      <w:r>
        <w:rPr>
          <w:color w:val="5F6369"/>
          <w:spacing w:val="-40"/>
          <w:w w:val="110"/>
        </w:rPr>
        <w:t> </w:t>
      </w:r>
      <w:r>
        <w:rPr>
          <w:color w:val="5F6369"/>
          <w:spacing w:val="-2"/>
          <w:w w:val="110"/>
        </w:rPr>
        <w:t>Available</w:t>
      </w:r>
      <w:r>
        <w:rPr>
          <w:color w:val="5F6369"/>
          <w:spacing w:val="-39"/>
          <w:w w:val="110"/>
        </w:rPr>
        <w:t> </w:t>
      </w:r>
      <w:r>
        <w:rPr>
          <w:color w:val="5F6369"/>
          <w:w w:val="110"/>
        </w:rPr>
        <w:t>from:</w:t>
      </w:r>
      <w:r>
        <w:rPr>
          <w:color w:val="5F6369"/>
          <w:spacing w:val="-40"/>
          <w:w w:val="110"/>
        </w:rPr>
        <w:t> </w:t>
      </w:r>
      <w:hyperlink r:id="rId218">
        <w:r>
          <w:rPr>
            <w:color w:val="5F6369"/>
            <w:spacing w:val="-1"/>
            <w:w w:val="110"/>
            <w:u w:val="single" w:color="5F6369"/>
          </w:rPr>
          <w:t>http://www.immunize.org/catg.d/s8035.pdf</w:t>
        </w:r>
        <w:r>
          <w:rPr>
            <w:color w:val="5F6369"/>
            <w:w w:val="110"/>
          </w:rPr>
        </w:r>
        <w:r>
          <w:rPr/>
        </w:r>
      </w:hyperlink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110"/>
        <w:jc w:val="left"/>
      </w:pPr>
      <w:r>
        <w:rPr>
          <w:color w:val="5F6369"/>
          <w:w w:val="110"/>
        </w:rPr>
        <w:t>Federal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Democratic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Republic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Ethiopia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Ministry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Health.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(n.d.).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care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module:</w:t>
      </w:r>
      <w:r>
        <w:rPr>
          <w:color w:val="5F6369"/>
          <w:w w:val="110"/>
        </w:rPr>
        <w:t> Ethiopian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Federal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Ministry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Health.</w:t>
      </w:r>
      <w:r>
        <w:rPr>
          <w:color w:val="5F6369"/>
          <w:spacing w:val="-33"/>
          <w:w w:val="110"/>
        </w:rPr>
        <w:t> </w:t>
      </w:r>
      <w:r>
        <w:rPr>
          <w:color w:val="5F6369"/>
          <w:spacing w:val="-2"/>
          <w:w w:val="110"/>
        </w:rPr>
        <w:t>Available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from:</w:t>
      </w:r>
      <w:r>
        <w:rPr>
          <w:color w:val="5F6369"/>
          <w:w w:val="107"/>
        </w:rPr>
        <w:t> </w:t>
      </w:r>
      <w:r>
        <w:rPr>
          <w:color w:val="5F6369"/>
          <w:w w:val="112"/>
        </w:rPr>
      </w:r>
      <w:r>
        <w:rPr>
          <w:color w:val="5F6369"/>
          <w:w w:val="112"/>
        </w:rPr>
        <w:t> </w:t>
      </w:r>
      <w:hyperlink r:id="rId219">
        <w:r>
          <w:rPr>
            <w:color w:val="5F6369"/>
            <w:spacing w:val="-1"/>
            <w:w w:val="110"/>
            <w:u w:val="single" w:color="5F6369"/>
          </w:rPr>
          <w:t>http://www.open.edu/openlearncreate/mod/oucontent/view.php?id=53349</w:t>
        </w:r>
        <w:r>
          <w:rPr>
            <w:color w:val="5F6369"/>
            <w:w w:val="110"/>
          </w:rPr>
        </w:r>
        <w:r>
          <w:rPr/>
        </w:r>
      </w:hyperlink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221"/>
        <w:jc w:val="left"/>
      </w:pPr>
      <w:r>
        <w:rPr>
          <w:color w:val="5F6369"/>
          <w:w w:val="110"/>
        </w:rPr>
        <w:t>Ministry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(MOH).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(n.d.).</w:t>
      </w:r>
      <w:r>
        <w:rPr>
          <w:color w:val="5F6369"/>
          <w:spacing w:val="-29"/>
          <w:w w:val="110"/>
        </w:rPr>
        <w:t> </w:t>
      </w:r>
      <w:r>
        <w:rPr>
          <w:rFonts w:ascii="Times New Roman"/>
          <w:i/>
          <w:color w:val="5F6369"/>
          <w:w w:val="110"/>
        </w:rPr>
        <w:t>Immunization</w:t>
      </w:r>
      <w:r>
        <w:rPr>
          <w:rFonts w:ascii="Times New Roman"/>
          <w:i/>
          <w:color w:val="5F6369"/>
          <w:spacing w:val="-28"/>
          <w:w w:val="110"/>
        </w:rPr>
        <w:t> </w:t>
      </w:r>
      <w:r>
        <w:rPr>
          <w:rFonts w:ascii="Times New Roman"/>
          <w:i/>
          <w:color w:val="5F6369"/>
          <w:w w:val="110"/>
        </w:rPr>
        <w:t>manual</w:t>
      </w:r>
      <w:r>
        <w:rPr>
          <w:rFonts w:ascii="Times New Roman"/>
          <w:i/>
          <w:color w:val="5F6369"/>
          <w:spacing w:val="-29"/>
          <w:w w:val="110"/>
        </w:rPr>
        <w:t> </w:t>
      </w:r>
      <w:r>
        <w:rPr>
          <w:rFonts w:ascii="Times New Roman"/>
          <w:i/>
          <w:color w:val="5F6369"/>
          <w:w w:val="110"/>
        </w:rPr>
        <w:t>for</w:t>
      </w:r>
      <w:r>
        <w:rPr>
          <w:rFonts w:ascii="Times New Roman"/>
          <w:i/>
          <w:color w:val="5F6369"/>
          <w:spacing w:val="-28"/>
          <w:w w:val="110"/>
        </w:rPr>
        <w:t> </w:t>
      </w:r>
      <w:r>
        <w:rPr>
          <w:rFonts w:ascii="Times New Roman"/>
          <w:i/>
          <w:color w:val="5F6369"/>
          <w:w w:val="110"/>
        </w:rPr>
        <w:t>health</w:t>
      </w:r>
      <w:r>
        <w:rPr>
          <w:rFonts w:ascii="Times New Roman"/>
          <w:i/>
          <w:color w:val="5F6369"/>
          <w:spacing w:val="-28"/>
          <w:w w:val="110"/>
        </w:rPr>
        <w:t> </w:t>
      </w:r>
      <w:r>
        <w:rPr>
          <w:rFonts w:ascii="Times New Roman"/>
          <w:i/>
          <w:color w:val="5F6369"/>
          <w:w w:val="110"/>
        </w:rPr>
        <w:t>workers.</w:t>
      </w:r>
      <w:r>
        <w:rPr>
          <w:rFonts w:ascii="Times New Roman"/>
          <w:i/>
          <w:color w:val="5F6369"/>
          <w:spacing w:val="-29"/>
          <w:w w:val="110"/>
        </w:rPr>
        <w:t> </w:t>
      </w:r>
      <w:r>
        <w:rPr>
          <w:color w:val="5F6369"/>
          <w:w w:val="110"/>
        </w:rPr>
        <w:t>Nairobi,</w:t>
      </w:r>
      <w:r>
        <w:rPr>
          <w:color w:val="5F6369"/>
          <w:spacing w:val="-28"/>
          <w:w w:val="110"/>
        </w:rPr>
        <w:t> </w:t>
      </w:r>
      <w:r>
        <w:rPr>
          <w:color w:val="5F6369"/>
          <w:w w:val="110"/>
        </w:rPr>
        <w:t>Kenya:</w:t>
      </w:r>
      <w:r>
        <w:rPr>
          <w:color w:val="5F6369"/>
          <w:spacing w:val="-29"/>
          <w:w w:val="110"/>
        </w:rPr>
        <w:t> </w:t>
      </w:r>
      <w:r>
        <w:rPr>
          <w:color w:val="5F6369"/>
          <w:w w:val="110"/>
        </w:rPr>
        <w:t>MOH.</w:t>
      </w:r>
      <w:r>
        <w:rPr>
          <w:color w:val="5F6369"/>
          <w:w w:val="105"/>
        </w:rPr>
        <w:t> </w:t>
      </w:r>
      <w:r>
        <w:rPr>
          <w:color w:val="5F6369"/>
          <w:spacing w:val="-2"/>
          <w:w w:val="105"/>
        </w:rPr>
        <w:t>A</w:t>
      </w:r>
      <w:r>
        <w:rPr>
          <w:color w:val="5F6369"/>
          <w:spacing w:val="-1"/>
          <w:w w:val="105"/>
        </w:rPr>
        <w:t>vailable</w:t>
      </w:r>
      <w:r>
        <w:rPr>
          <w:color w:val="5F6369"/>
          <w:spacing w:val="-21"/>
          <w:w w:val="105"/>
        </w:rPr>
        <w:t> </w:t>
      </w:r>
      <w:r>
        <w:rPr>
          <w:color w:val="5F6369"/>
          <w:w w:val="105"/>
        </w:rPr>
        <w:t>from:</w:t>
      </w:r>
      <w:r>
        <w:rPr>
          <w:color w:val="5F6369"/>
          <w:w w:val="107"/>
        </w:rPr>
        <w:t> </w:t>
      </w:r>
      <w:r>
        <w:rPr>
          <w:color w:val="5F6369"/>
          <w:w w:val="113"/>
        </w:rPr>
      </w:r>
      <w:r>
        <w:rPr>
          <w:color w:val="5F6369"/>
          <w:w w:val="113"/>
        </w:rPr>
        <w:t> </w:t>
      </w:r>
      <w:hyperlink r:id="rId220">
        <w:r>
          <w:rPr>
            <w:color w:val="5F6369"/>
            <w:spacing w:val="-1"/>
            <w:w w:val="110"/>
            <w:u w:val="single" w:color="5F6369"/>
          </w:rPr>
          <w:t>https://www.mchip.net/sites/default/files/mchipfiles/Immunization%20Manual%20for%20</w:t>
        </w:r>
        <w:r>
          <w:rPr>
            <w:color w:val="5F6369"/>
            <w:w w:val="109"/>
          </w:rPr>
        </w:r>
      </w:hyperlink>
      <w:r>
        <w:rPr>
          <w:color w:val="5F6369"/>
          <w:w w:val="109"/>
        </w:rPr>
        <w:t> </w:t>
      </w:r>
      <w:r>
        <w:rPr>
          <w:color w:val="5F6369"/>
          <w:w w:val="110"/>
        </w:rPr>
      </w:r>
      <w:r>
        <w:rPr>
          <w:color w:val="5F6369"/>
          <w:w w:val="110"/>
        </w:rPr>
        <w:t>  </w:t>
      </w:r>
      <w:r>
        <w:rPr>
          <w:color w:val="5F6369"/>
          <w:spacing w:val="-1"/>
          <w:w w:val="110"/>
          <w:u w:val="single" w:color="5F6369"/>
        </w:rPr>
        <w:t>Health%20Workers_updated.pdf</w:t>
      </w:r>
      <w:r>
        <w:rPr>
          <w:color w:val="5F6369"/>
          <w:w w:val="111"/>
        </w:rPr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00" w:right="221"/>
        <w:jc w:val="left"/>
      </w:pPr>
      <w:r>
        <w:rPr>
          <w:color w:val="5F6369"/>
          <w:w w:val="105"/>
        </w:rPr>
        <w:t>PSI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(formerly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Population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Services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International).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(2013).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Interpersonal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communication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toolkit.</w:t>
      </w:r>
      <w:r>
        <w:rPr>
          <w:color w:val="5F6369"/>
          <w:w w:val="104"/>
        </w:rPr>
        <w:t> </w:t>
      </w:r>
      <w:r>
        <w:rPr>
          <w:color w:val="5F6369"/>
          <w:spacing w:val="-2"/>
          <w:w w:val="105"/>
        </w:rPr>
        <w:t>A</w:t>
      </w:r>
      <w:r>
        <w:rPr>
          <w:color w:val="5F6369"/>
          <w:spacing w:val="-1"/>
          <w:w w:val="105"/>
        </w:rPr>
        <w:t>vailable</w:t>
      </w:r>
      <w:r>
        <w:rPr>
          <w:color w:val="5F6369"/>
          <w:spacing w:val="-21"/>
          <w:w w:val="105"/>
        </w:rPr>
        <w:t> </w:t>
      </w:r>
      <w:r>
        <w:rPr>
          <w:color w:val="5F6369"/>
          <w:w w:val="105"/>
        </w:rPr>
        <w:t>from:</w:t>
      </w:r>
      <w:r>
        <w:rPr/>
      </w:r>
    </w:p>
    <w:p>
      <w:pPr>
        <w:pStyle w:val="BodyText"/>
        <w:spacing w:line="250" w:lineRule="auto"/>
        <w:ind w:left="100" w:right="304"/>
        <w:jc w:val="left"/>
      </w:pPr>
      <w:r>
        <w:rPr>
          <w:color w:val="5F6369"/>
          <w:w w:val="109"/>
        </w:rPr>
      </w:r>
      <w:hyperlink r:id="rId221">
        <w:r>
          <w:rPr>
            <w:color w:val="5F6369"/>
            <w:spacing w:val="-1"/>
            <w:w w:val="105"/>
            <w:u w:val="single" w:color="5F6369"/>
          </w:rPr>
          <w:t>http://sbccimplementationkits.org/provider-behavior-change/wp-content/uploads/sites/10/2015/11/</w:t>
        </w:r>
        <w:r>
          <w:rPr>
            <w:color w:val="5F6369"/>
            <w:w w:val="110"/>
          </w:rPr>
        </w:r>
      </w:hyperlink>
      <w:r>
        <w:rPr>
          <w:color w:val="5F6369"/>
          <w:w w:val="110"/>
        </w:rPr>
        <w:t> </w:t>
      </w:r>
      <w:r>
        <w:rPr>
          <w:color w:val="5F6369"/>
          <w:w w:val="103"/>
        </w:rPr>
      </w:r>
      <w:r>
        <w:rPr>
          <w:color w:val="5F6369"/>
          <w:w w:val="103"/>
        </w:rPr>
        <w:t>  </w:t>
      </w:r>
      <w:r>
        <w:rPr>
          <w:color w:val="5F6369"/>
          <w:w w:val="105"/>
          <w:u w:val="single" w:color="5F6369"/>
        </w:rPr>
        <w:t>IPC-toolkit-English.pdf</w:t>
      </w:r>
      <w:r>
        <w:rPr>
          <w:color w:val="5F6369"/>
          <w:w w:val="103"/>
        </w:rPr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50" w:lineRule="auto" w:before="0"/>
        <w:ind w:left="100" w:right="221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United</w:t>
      </w:r>
      <w:r>
        <w:rPr>
          <w:rFonts w:ascii="Times New Roman" w:hAnsi="Times New Roman" w:cs="Times New Roman" w:eastAsia="Times New Roman"/>
          <w:color w:val="5F6369"/>
          <w:spacing w:val="-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Nations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 Children’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Fund</w:t>
      </w:r>
      <w:r>
        <w:rPr>
          <w:rFonts w:ascii="Times New Roman" w:hAnsi="Times New Roman" w:cs="Times New Roman" w:eastAsia="Times New Roman"/>
          <w:color w:val="5F6369"/>
          <w:spacing w:val="-4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(UNICEF).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(2014).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spacing w:val="-4"/>
          <w:w w:val="105"/>
          <w:sz w:val="22"/>
          <w:szCs w:val="22"/>
        </w:rPr>
        <w:t>Training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curriculum: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Increasing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interpersonal</w:t>
      </w:r>
      <w:r>
        <w:rPr>
          <w:rFonts w:ascii="Times New Roman" w:hAnsi="Times New Roman" w:cs="Times New Roman" w:eastAsia="Times New Roman"/>
          <w:i/>
          <w:color w:val="5F6369"/>
          <w:spacing w:val="26"/>
          <w:w w:val="10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communication</w:t>
      </w:r>
      <w:r>
        <w:rPr>
          <w:rFonts w:ascii="Times New Roman" w:hAnsi="Times New Roman" w:cs="Times New Roman" w:eastAsia="Times New Roman"/>
          <w:i/>
          <w:color w:val="5F6369"/>
          <w:spacing w:val="-2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skills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i/>
          <w:color w:val="5F6369"/>
          <w:spacing w:val="-2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introduction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i/>
          <w:color w:val="5F6369"/>
          <w:spacing w:val="-2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inactivated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polio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vaccine</w:t>
      </w:r>
      <w:r>
        <w:rPr>
          <w:rFonts w:ascii="Times New Roman" w:hAnsi="Times New Roman" w:cs="Times New Roman" w:eastAsia="Times New Roman"/>
          <w:i/>
          <w:color w:val="5F6369"/>
          <w:spacing w:val="-27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(IPV).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2"/>
          <w:szCs w:val="22"/>
        </w:rPr>
        <w:t>Available</w:t>
      </w:r>
      <w:r>
        <w:rPr>
          <w:rFonts w:ascii="Times New Roman" w:hAnsi="Times New Roman" w:cs="Times New Roman" w:eastAsia="Times New Roman"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from:</w:t>
      </w:r>
      <w:r>
        <w:rPr>
          <w:rFonts w:ascii="Times New Roman" w:hAnsi="Times New Roman" w:cs="Times New Roman" w:eastAsia="Times New Roman"/>
          <w:color w:val="5F6369"/>
          <w:w w:val="10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2"/>
          <w:sz w:val="22"/>
          <w:szCs w:val="22"/>
        </w:rPr>
      </w:r>
      <w:r>
        <w:rPr>
          <w:rFonts w:ascii="Times New Roman" w:hAnsi="Times New Roman" w:cs="Times New Roman" w:eastAsia="Times New Roman"/>
          <w:color w:val="5F6369"/>
          <w:w w:val="112"/>
          <w:sz w:val="22"/>
          <w:szCs w:val="22"/>
        </w:rPr>
        <w:t> </w:t>
      </w:r>
      <w:hyperlink r:id="rId222">
        <w:r>
          <w:rPr>
            <w:rFonts w:ascii="Times New Roman" w:hAnsi="Times New Roman" w:cs="Times New Roman" w:eastAsia="Times New Roman"/>
            <w:color w:val="5F6369"/>
            <w:spacing w:val="-1"/>
            <w:w w:val="105"/>
            <w:sz w:val="22"/>
            <w:szCs w:val="22"/>
            <w:u w:val="single" w:color="5F6369"/>
          </w:rPr>
          <w:t>http://www.wpro.who.int/immunization/documents/polioendgame/curriculum_manual_ipc_unicef.</w:t>
        </w:r>
        <w:r>
          <w:rPr>
            <w:rFonts w:ascii="Times New Roman" w:hAnsi="Times New Roman" w:cs="Times New Roman" w:eastAsia="Times New Roman"/>
            <w:color w:val="5F6369"/>
            <w:w w:val="108"/>
            <w:sz w:val="22"/>
            <w:szCs w:val="22"/>
          </w:rPr>
        </w:r>
      </w:hyperlink>
      <w:r>
        <w:rPr>
          <w:rFonts w:ascii="Times New Roman" w:hAnsi="Times New Roman" w:cs="Times New Roman" w:eastAsia="Times New Roman"/>
          <w:color w:val="5F6369"/>
          <w:w w:val="108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1"/>
          <w:sz w:val="22"/>
          <w:szCs w:val="22"/>
        </w:rPr>
      </w:r>
      <w:r>
        <w:rPr>
          <w:rFonts w:ascii="Times New Roman" w:hAnsi="Times New Roman" w:cs="Times New Roman" w:eastAsia="Times New Roman"/>
          <w:color w:val="5F6369"/>
          <w:w w:val="111"/>
          <w:sz w:val="22"/>
          <w:szCs w:val="22"/>
        </w:rPr>
        <w:t> 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  <w:u w:val="single" w:color="5F6369"/>
        </w:rPr>
        <w:t>pdf?ua=1</w:t>
      </w:r>
      <w:r>
        <w:rPr>
          <w:rFonts w:ascii="Times New Roman" w:hAnsi="Times New Roman" w:cs="Times New Roman" w:eastAsia="Times New Roman"/>
          <w:color w:val="5F6369"/>
          <w:w w:val="111"/>
          <w:sz w:val="22"/>
          <w:szCs w:val="22"/>
        </w:rPr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50" w:lineRule="auto" w:before="0"/>
        <w:ind w:left="100" w:right="221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United</w:t>
      </w:r>
      <w:r>
        <w:rPr>
          <w:rFonts w:ascii="Times New Roman" w:hAnsi="Times New Roman" w:cs="Times New Roman" w:eastAsia="Times New Roman"/>
          <w:color w:val="5F6369"/>
          <w:spacing w:val="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Nations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Children’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color w:val="5F6369"/>
          <w:spacing w:val="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Fund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(UNICEF),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&amp;</w:t>
      </w:r>
      <w:r>
        <w:rPr>
          <w:rFonts w:ascii="Times New Roman" w:hAnsi="Times New Roman" w:cs="Times New Roman" w:eastAsia="Times New Roman"/>
          <w:color w:val="5F6369"/>
          <w:spacing w:val="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1"/>
          <w:w w:val="105"/>
          <w:sz w:val="22"/>
          <w:szCs w:val="22"/>
        </w:rPr>
        <w:t>World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Health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Organization.</w:t>
      </w:r>
      <w:r>
        <w:rPr>
          <w:rFonts w:ascii="Times New Roman" w:hAnsi="Times New Roman" w:cs="Times New Roman" w:eastAsia="Times New Roman"/>
          <w:color w:val="5F6369"/>
          <w:spacing w:val="6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(2012).</w:t>
      </w:r>
      <w:r>
        <w:rPr>
          <w:rFonts w:ascii="Times New Roman" w:hAnsi="Times New Roman" w:cs="Times New Roman" w:eastAsia="Times New Roman"/>
          <w:color w:val="5F6369"/>
          <w:spacing w:val="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Strengthening</w:t>
      </w:r>
      <w:r>
        <w:rPr>
          <w:rFonts w:ascii="Times New Roman" w:hAnsi="Times New Roman" w:cs="Times New Roman" w:eastAsia="Times New Roman"/>
          <w:i/>
          <w:color w:val="5F6369"/>
          <w:spacing w:val="25"/>
          <w:w w:val="111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interpersonal</w:t>
      </w:r>
      <w:r>
        <w:rPr>
          <w:rFonts w:ascii="Times New Roman" w:hAnsi="Times New Roman" w:cs="Times New Roman" w:eastAsia="Times New Roman"/>
          <w:i/>
          <w:color w:val="5F6369"/>
          <w:spacing w:val="27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communication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skills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of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health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workers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the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Expanded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Program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on</w:t>
      </w:r>
      <w:r>
        <w:rPr>
          <w:rFonts w:ascii="Times New Roman" w:hAnsi="Times New Roman" w:cs="Times New Roman" w:eastAsia="Times New Roman"/>
          <w:i/>
          <w:color w:val="5F6369"/>
          <w:spacing w:val="28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Immunization:</w:t>
      </w:r>
      <w:r>
        <w:rPr>
          <w:rFonts w:ascii="Times New Roman" w:hAnsi="Times New Roman" w:cs="Times New Roman" w:eastAsia="Times New Roman"/>
          <w:i/>
          <w:color w:val="5F6369"/>
          <w:w w:val="107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Facilitator</w:t>
      </w:r>
      <w:r>
        <w:rPr>
          <w:rFonts w:ascii="Times New Roman" w:hAnsi="Times New Roman" w:cs="Times New Roman" w:eastAsia="Times New Roman"/>
          <w:i/>
          <w:color w:val="5F6369"/>
          <w:spacing w:val="-19"/>
          <w:w w:val="105"/>
          <w:sz w:val="22"/>
          <w:szCs w:val="22"/>
        </w:rPr>
        <w:t>’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05"/>
          <w:sz w:val="22"/>
          <w:szCs w:val="22"/>
        </w:rPr>
        <w:t>guide.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Islamabad,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Pakistan:</w:t>
      </w:r>
      <w:r>
        <w:rPr>
          <w:rFonts w:ascii="Times New Roman" w:hAnsi="Times New Roman" w:cs="Times New Roman" w:eastAsia="Times New Roman"/>
          <w:color w:val="5F6369"/>
          <w:spacing w:val="-3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UNICE</w:t>
      </w:r>
      <w:r>
        <w:rPr>
          <w:rFonts w:ascii="Times New Roman" w:hAnsi="Times New Roman" w:cs="Times New Roman" w:eastAsia="Times New Roman"/>
          <w:color w:val="5F6369"/>
          <w:spacing w:val="-35"/>
          <w:w w:val="105"/>
          <w:sz w:val="22"/>
          <w:szCs w:val="22"/>
        </w:rPr>
        <w:t>F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.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11"/>
          <w:w w:val="105"/>
          <w:sz w:val="22"/>
          <w:szCs w:val="22"/>
        </w:rPr>
        <w:t>A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vailable</w:t>
      </w:r>
      <w:r>
        <w:rPr>
          <w:rFonts w:ascii="Times New Roman" w:hAnsi="Times New Roman" w:cs="Times New Roman" w:eastAsia="Times New Roman"/>
          <w:color w:val="5F6369"/>
          <w:spacing w:val="-2"/>
          <w:w w:val="105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05"/>
          <w:sz w:val="22"/>
          <w:szCs w:val="22"/>
        </w:rPr>
        <w:t>from: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after="0" w:line="250" w:lineRule="auto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headerReference w:type="default" r:id="rId216"/>
          <w:footerReference w:type="default" r:id="rId217"/>
          <w:pgSz w:w="11910" w:h="16840"/>
          <w:pgMar w:header="0" w:footer="0" w:top="1320" w:bottom="280" w:left="1340" w:right="640"/>
        </w:sectPr>
      </w:pPr>
    </w:p>
    <w:p>
      <w:pPr>
        <w:pStyle w:val="BodyText"/>
        <w:spacing w:line="250" w:lineRule="auto"/>
        <w:ind w:left="100" w:right="0"/>
        <w:jc w:val="left"/>
      </w:pPr>
      <w:hyperlink r:id="rId223">
        <w:r>
          <w:rPr>
            <w:color w:val="5F6369"/>
            <w:spacing w:val="-1"/>
            <w:w w:val="105"/>
          </w:rPr>
          <w:t>https://www.unicef.org/cbsc/files/UNICEF_3-hr</w:t>
        </w:r>
      </w:hyperlink>
      <w:r>
        <w:rPr>
          <w:color w:val="5F6369"/>
          <w:w w:val="105"/>
        </w:rPr>
        <w:t> </w:t>
      </w:r>
      <w:r>
        <w:rPr>
          <w:color w:val="5F6369"/>
          <w:w w:val="106"/>
        </w:rPr>
      </w:r>
      <w:r>
        <w:rPr>
          <w:color w:val="5F6369"/>
          <w:w w:val="106"/>
        </w:rPr>
        <w:t> </w:t>
      </w:r>
      <w:r>
        <w:rPr>
          <w:color w:val="5F6369"/>
          <w:w w:val="105"/>
          <w:u w:val="single" w:color="5F6369"/>
        </w:rPr>
        <w:t>Introduction-23-08-12.pdf</w:t>
      </w:r>
      <w:r>
        <w:rPr>
          <w:color w:val="5F6369"/>
          <w:w w:val="106"/>
        </w:rPr>
      </w:r>
      <w:r>
        <w:rPr/>
      </w:r>
    </w:p>
    <w:p>
      <w:pPr>
        <w:pStyle w:val="BodyText"/>
        <w:spacing w:line="240" w:lineRule="auto"/>
        <w:ind w:left="100" w:right="0"/>
        <w:jc w:val="left"/>
      </w:pPr>
      <w:r>
        <w:rPr/>
        <w:br w:type="column"/>
      </w:r>
      <w:r>
        <w:rPr>
          <w:color w:val="5F6369"/>
          <w:spacing w:val="-1"/>
        </w:rPr>
        <w:t>IPC_Session_FacilGuide_for_P</w:t>
      </w:r>
      <w:r>
        <w:rPr>
          <w:color w:val="5F6369"/>
          <w:spacing w:val="-2"/>
        </w:rPr>
        <w:t>AK_TOT</w:t>
      </w:r>
      <w:r>
        <w:rPr>
          <w:color w:val="5F6369"/>
          <w:spacing w:val="-1"/>
        </w:rPr>
        <w:t>-PCV10_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1340" w:right="640"/>
          <w:cols w:num="2" w:equalWidth="0">
            <w:col w:w="4673" w:space="120"/>
            <w:col w:w="5137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group style="position:absolute;margin-left:-.05pt;margin-top:-.049685pt;width:595.35pt;height:842pt;mso-position-horizontal-relative:page;mso-position-vertical-relative:page;z-index:-267352" coordorigin="-1,-1" coordsize="11907,16840">
            <v:group style="position:absolute;left:0;top:67;width:4835;height:764" coordorigin="0,67" coordsize="4835,764">
              <v:shape style="position:absolute;left:0;top:67;width:4835;height:764" coordorigin="0,67" coordsize="4835,764" path="m0,67l0,830,4834,360,0,67xe" filled="true" fillcolor="#95c93d" stroked="false">
                <v:path arrowok="t"/>
                <v:fill type="solid"/>
              </v:shape>
            </v:group>
            <v:group style="position:absolute;left:1;top:0;width:11905;height:802" coordorigin="1,0" coordsize="11905,802">
              <v:shape style="position:absolute;left:1;top:0;width:11905;height:802" coordorigin="1,0" coordsize="11905,802" path="m1,0l2,392,11906,801,11906,0,1,0e" filled="true" fillcolor="#fdb714" stroked="false">
                <v:path arrowok="t"/>
                <v:fill type="solid"/>
              </v:shape>
            </v:group>
            <v:group style="position:absolute;left:0;top:0;width:11906;height:1137" coordorigin="0,0" coordsize="11906,1137">
              <v:shape style="position:absolute;left:0;top:0;width:11906;height:1137" coordorigin="0,0" coordsize="11906,1137" path="m0,1137l0,0,11906,0,11906,1137,0,1137xe" filled="true" fillcolor="#231f20" stroked="false">
                <v:path arrowok="t"/>
                <v:fill type="solid"/>
              </v:shape>
            </v:group>
            <v:group style="position:absolute;left:1697;top:0;width:10209;height:1029" coordorigin="1697,0" coordsize="10209,1029">
              <v:shape style="position:absolute;left:1697;top:0;width:10209;height:1029" coordorigin="1697,0" coordsize="10209,1029" path="m11906,0l1697,0,11906,1028,11906,0xe" filled="true" fillcolor="#40b4e2" stroked="false">
                <v:path arrowok="t"/>
                <v:fill type="solid"/>
              </v:shape>
            </v:group>
            <v:group style="position:absolute;left:0;top:3461;width:2;height:13378" coordorigin="0,3461" coordsize="2,13378">
              <v:shape style="position:absolute;left:0;top:3461;width:2;height:13378" coordorigin="0,3461" coordsize="0,13378" path="m0,3461l0,16838e" filled="false" stroked="true" strokeweight=".1pt" strokecolor="#95c93d">
                <v:path arrowok="t"/>
              </v:shape>
            </v:group>
            <v:group style="position:absolute;left:0;top:0;width:2;height:4264" coordorigin="0,0" coordsize="2,4264">
              <v:shape style="position:absolute;left:0;top:0;width:2;height:4264" coordorigin="0,0" coordsize="0,4264" path="m0,0l0,4264e" filled="false" stroked="true" strokeweight=".1pt" strokecolor="#40b4e2">
                <v:path arrowok="t"/>
              </v:shape>
            </v:group>
            <v:group style="position:absolute;left:1440;top:9886;width:9365;height:2" coordorigin="1440,9886" coordsize="9365,2">
              <v:shape style="position:absolute;left:1440;top:9886;width:9365;height:2" coordorigin="1440,9886" coordsize="9365,0" path="m1440,9886l10804,9886e" filled="false" stroked="true" strokeweight=".616pt" strokecolor="#5f6369">
                <v:path arrowok="t"/>
              </v:shape>
            </v:group>
            <v:group style="position:absolute;left:6012;top:9886;width:220;height:2" coordorigin="6012,9886" coordsize="220,2">
              <v:shape style="position:absolute;left:6012;top:9886;width:220;height:2" coordorigin="6012,9886" coordsize="220,0" path="m6012,9886l6232,9886e" filled="false" stroked="true" strokeweight=".616pt" strokecolor="#5e6268">
                <v:path arrowok="t"/>
              </v:shape>
            </v:group>
            <w10:wrap type="none"/>
          </v:group>
        </w:pict>
      </w:r>
    </w:p>
    <w:p>
      <w:pPr>
        <w:pStyle w:val="BodyText"/>
        <w:spacing w:line="250" w:lineRule="auto" w:before="78"/>
        <w:ind w:left="100" w:right="221"/>
        <w:jc w:val="left"/>
      </w:pPr>
      <w:r>
        <w:rPr>
          <w:color w:val="5F6369"/>
          <w:w w:val="105"/>
        </w:rPr>
        <w:t>United</w:t>
      </w:r>
      <w:r>
        <w:rPr>
          <w:color w:val="5F6369"/>
          <w:spacing w:val="-7"/>
          <w:w w:val="105"/>
        </w:rPr>
        <w:t> </w:t>
      </w:r>
      <w:r>
        <w:rPr>
          <w:color w:val="5F6369"/>
          <w:w w:val="105"/>
        </w:rPr>
        <w:t>Nations</w:t>
      </w:r>
      <w:r>
        <w:rPr>
          <w:color w:val="5F6369"/>
          <w:spacing w:val="-6"/>
          <w:w w:val="105"/>
        </w:rPr>
        <w:t> </w:t>
      </w:r>
      <w:r>
        <w:rPr>
          <w:color w:val="5F6369"/>
          <w:spacing w:val="-3"/>
          <w:w w:val="105"/>
        </w:rPr>
        <w:t>Children’</w:t>
      </w:r>
      <w:r>
        <w:rPr>
          <w:color w:val="5F6369"/>
          <w:spacing w:val="-2"/>
          <w:w w:val="105"/>
        </w:rPr>
        <w:t>s</w:t>
      </w:r>
      <w:r>
        <w:rPr>
          <w:color w:val="5F6369"/>
          <w:spacing w:val="-7"/>
          <w:w w:val="105"/>
        </w:rPr>
        <w:t> </w:t>
      </w:r>
      <w:r>
        <w:rPr>
          <w:color w:val="5F6369"/>
          <w:w w:val="105"/>
        </w:rPr>
        <w:t>Fund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(UNICEF),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&amp;</w:t>
      </w:r>
      <w:r>
        <w:rPr>
          <w:color w:val="5F6369"/>
          <w:spacing w:val="-7"/>
          <w:w w:val="105"/>
        </w:rPr>
        <w:t> </w:t>
      </w:r>
      <w:r>
        <w:rPr>
          <w:color w:val="5F6369"/>
          <w:spacing w:val="-1"/>
          <w:w w:val="105"/>
        </w:rPr>
        <w:t>World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Health</w:t>
      </w:r>
      <w:r>
        <w:rPr>
          <w:color w:val="5F6369"/>
          <w:spacing w:val="-7"/>
          <w:w w:val="105"/>
        </w:rPr>
        <w:t> </w:t>
      </w:r>
      <w:r>
        <w:rPr>
          <w:color w:val="5F6369"/>
          <w:w w:val="105"/>
        </w:rPr>
        <w:t>Organization.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(n.d.).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AEFI</w:t>
      </w:r>
      <w:r>
        <w:rPr>
          <w:color w:val="5F6369"/>
          <w:spacing w:val="-7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IPC</w:t>
      </w:r>
      <w:r>
        <w:rPr>
          <w:color w:val="5F6369"/>
          <w:spacing w:val="-6"/>
          <w:w w:val="105"/>
        </w:rPr>
        <w:t> </w:t>
      </w:r>
      <w:r>
        <w:rPr>
          <w:color w:val="5F6369"/>
          <w:w w:val="105"/>
        </w:rPr>
        <w:t>Skills:</w:t>
      </w:r>
      <w:r>
        <w:rPr>
          <w:color w:val="5F6369"/>
          <w:spacing w:val="25"/>
          <w:w w:val="99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-1"/>
          <w:w w:val="105"/>
        </w:rPr>
        <w:t> </w:t>
      </w:r>
      <w:r>
        <w:rPr>
          <w:color w:val="5F6369"/>
          <w:w w:val="105"/>
        </w:rPr>
        <w:t>Fou</w:t>
      </w:r>
      <w:r>
        <w:rPr>
          <w:color w:val="5F6369"/>
          <w:spacing w:val="-9"/>
          <w:w w:val="105"/>
        </w:rPr>
        <w:t>r</w:t>
      </w:r>
      <w:r>
        <w:rPr>
          <w:color w:val="5F6369"/>
          <w:w w:val="105"/>
        </w:rPr>
        <w:t>-Hour </w:t>
      </w:r>
      <w:r>
        <w:rPr>
          <w:color w:val="5F6369"/>
          <w:spacing w:val="-25"/>
          <w:w w:val="105"/>
        </w:rPr>
        <w:t>T</w:t>
      </w:r>
      <w:r>
        <w:rPr>
          <w:color w:val="5F6369"/>
          <w:w w:val="105"/>
        </w:rPr>
        <w:t>raining</w:t>
      </w:r>
      <w:r>
        <w:rPr>
          <w:color w:val="5F6369"/>
          <w:spacing w:val="-1"/>
          <w:w w:val="105"/>
        </w:rPr>
        <w:t> </w:t>
      </w:r>
      <w:r>
        <w:rPr>
          <w:color w:val="5F6369"/>
          <w:w w:val="105"/>
        </w:rPr>
        <w:t>Course for Health</w:t>
      </w:r>
      <w:r>
        <w:rPr>
          <w:color w:val="5F6369"/>
          <w:spacing w:val="-1"/>
          <w:w w:val="105"/>
        </w:rPr>
        <w:t> </w:t>
      </w:r>
      <w:r>
        <w:rPr>
          <w:color w:val="5F6369"/>
          <w:spacing w:val="-4"/>
          <w:w w:val="105"/>
        </w:rPr>
        <w:t>W</w:t>
      </w:r>
      <w:r>
        <w:rPr>
          <w:color w:val="5F6369"/>
          <w:w w:val="105"/>
        </w:rPr>
        <w:t>orkers. New</w:t>
      </w:r>
      <w:r>
        <w:rPr>
          <w:color w:val="5F6369"/>
          <w:spacing w:val="-1"/>
          <w:w w:val="105"/>
        </w:rPr>
        <w:t> </w:t>
      </w:r>
      <w:r>
        <w:rPr>
          <w:color w:val="5F6369"/>
          <w:spacing w:val="-32"/>
          <w:w w:val="105"/>
        </w:rPr>
        <w:t>Y</w:t>
      </w:r>
      <w:r>
        <w:rPr>
          <w:color w:val="5F6369"/>
          <w:w w:val="105"/>
        </w:rPr>
        <w:t>ork: UNICE</w:t>
      </w:r>
      <w:r>
        <w:rPr>
          <w:color w:val="5F6369"/>
          <w:spacing w:val="-35"/>
          <w:w w:val="105"/>
        </w:rPr>
        <w:t>F</w:t>
      </w:r>
      <w:r>
        <w:rPr>
          <w:color w:val="5F6369"/>
          <w:w w:val="105"/>
        </w:rPr>
        <w:t>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50" w:lineRule="auto" w:before="0"/>
        <w:ind w:left="100" w:right="74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United</w:t>
      </w:r>
      <w:r>
        <w:rPr>
          <w:rFonts w:ascii="Times New Roman" w:hAnsi="Times New Roman" w:cs="Times New Roman" w:eastAsia="Times New Roman"/>
          <w:color w:val="5F6369"/>
          <w:spacing w:val="-3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Nations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2"/>
          <w:szCs w:val="22"/>
        </w:rPr>
        <w:t>Children’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2"/>
          <w:szCs w:val="22"/>
        </w:rPr>
        <w:t>s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Fund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(UNICEF)</w:t>
      </w:r>
      <w:r>
        <w:rPr>
          <w:rFonts w:ascii="Times New Roman" w:hAnsi="Times New Roman" w:cs="Times New Roman" w:eastAsia="Times New Roman"/>
          <w:color w:val="5F6369"/>
          <w:spacing w:val="-3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Regional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Office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South</w:t>
      </w:r>
      <w:r>
        <w:rPr>
          <w:rFonts w:ascii="Times New Roman" w:hAnsi="Times New Roman" w:cs="Times New Roman" w:eastAsia="Times New Roman"/>
          <w:color w:val="5F6369"/>
          <w:spacing w:val="-3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Asia.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(2005).</w:t>
      </w:r>
      <w:r>
        <w:rPr>
          <w:rFonts w:ascii="Times New Roman" w:hAnsi="Times New Roman" w:cs="Times New Roman" w:eastAsia="Times New Roman"/>
          <w:color w:val="5F6369"/>
          <w:spacing w:val="-3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Building</w:t>
      </w:r>
      <w:r>
        <w:rPr>
          <w:rFonts w:ascii="Times New Roman" w:hAnsi="Times New Roman" w:cs="Times New Roman" w:eastAsia="Times New Roman"/>
          <w:i/>
          <w:color w:val="5F6369"/>
          <w:spacing w:val="23"/>
          <w:w w:val="103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trust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and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responding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to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adverse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events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following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immunization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in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South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Asia:</w:t>
      </w:r>
      <w:r>
        <w:rPr>
          <w:rFonts w:ascii="Times New Roman" w:hAnsi="Times New Roman" w:cs="Times New Roman" w:eastAsia="Times New Roman"/>
          <w:i/>
          <w:color w:val="5F6369"/>
          <w:spacing w:val="-2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Using</w:t>
      </w:r>
      <w:r>
        <w:rPr>
          <w:rFonts w:ascii="Times New Roman" w:hAnsi="Times New Roman" w:cs="Times New Roman" w:eastAsia="Times New Roman"/>
          <w:i/>
          <w:color w:val="5F6369"/>
          <w:spacing w:val="-3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strategic</w:t>
      </w:r>
      <w:r>
        <w:rPr>
          <w:rFonts w:ascii="Times New Roman" w:hAnsi="Times New Roman" w:cs="Times New Roman" w:eastAsia="Times New Roman"/>
          <w:i/>
          <w:color w:val="5F6369"/>
          <w:w w:val="109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i/>
          <w:color w:val="5F6369"/>
          <w:w w:val="110"/>
          <w:sz w:val="22"/>
          <w:szCs w:val="22"/>
        </w:rPr>
        <w:t>communication.</w:t>
      </w:r>
      <w:r>
        <w:rPr>
          <w:rFonts w:ascii="Times New Roman" w:hAnsi="Times New Roman" w:cs="Times New Roman" w:eastAsia="Times New Roman"/>
          <w:i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2"/>
          <w:w w:val="110"/>
          <w:sz w:val="22"/>
          <w:szCs w:val="22"/>
        </w:rPr>
        <w:t>Working</w:t>
      </w:r>
      <w:r>
        <w:rPr>
          <w:rFonts w:ascii="Times New Roman" w:hAnsi="Times New Roman" w:cs="Times New Roman" w:eastAsia="Times New Roman"/>
          <w:color w:val="5F6369"/>
          <w:spacing w:val="-2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spacing w:val="-3"/>
          <w:w w:val="110"/>
          <w:sz w:val="22"/>
          <w:szCs w:val="22"/>
        </w:rPr>
        <w:t>paper.</w:t>
      </w:r>
      <w:r>
        <w:rPr>
          <w:rFonts w:ascii="Times New Roman" w:hAnsi="Times New Roman" w:cs="Times New Roman" w:eastAsia="Times New Roman"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Kathmandu,</w:t>
      </w:r>
      <w:r>
        <w:rPr>
          <w:rFonts w:ascii="Times New Roman" w:hAnsi="Times New Roman" w:cs="Times New Roman" w:eastAsia="Times New Roman"/>
          <w:color w:val="5F6369"/>
          <w:spacing w:val="-2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Nepal:</w:t>
      </w:r>
      <w:r>
        <w:rPr>
          <w:rFonts w:ascii="Times New Roman" w:hAnsi="Times New Roman" w:cs="Times New Roman" w:eastAsia="Times New Roman"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UNICEF</w:t>
      </w:r>
      <w:r>
        <w:rPr>
          <w:rFonts w:ascii="Times New Roman" w:hAnsi="Times New Roman" w:cs="Times New Roman" w:eastAsia="Times New Roman"/>
          <w:color w:val="5F6369"/>
          <w:spacing w:val="-2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Regional</w:t>
      </w:r>
      <w:r>
        <w:rPr>
          <w:rFonts w:ascii="Times New Roman" w:hAnsi="Times New Roman" w:cs="Times New Roman" w:eastAsia="Times New Roman"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Office</w:t>
      </w:r>
      <w:r>
        <w:rPr>
          <w:rFonts w:ascii="Times New Roman" w:hAnsi="Times New Roman" w:cs="Times New Roman" w:eastAsia="Times New Roman"/>
          <w:color w:val="5F6369"/>
          <w:spacing w:val="-2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for</w:t>
      </w:r>
      <w:r>
        <w:rPr>
          <w:rFonts w:ascii="Times New Roman" w:hAnsi="Times New Roman" w:cs="Times New Roman" w:eastAsia="Times New Roman"/>
          <w:color w:val="5F6369"/>
          <w:spacing w:val="-26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South</w:t>
      </w:r>
      <w:r>
        <w:rPr>
          <w:rFonts w:ascii="Times New Roman" w:hAnsi="Times New Roman" w:cs="Times New Roman" w:eastAsia="Times New Roman"/>
          <w:color w:val="5F6369"/>
          <w:spacing w:val="-25"/>
          <w:w w:val="110"/>
          <w:sz w:val="22"/>
          <w:szCs w:val="22"/>
        </w:rPr>
        <w:t> </w:t>
      </w:r>
      <w:r>
        <w:rPr>
          <w:rFonts w:ascii="Times New Roman" w:hAnsi="Times New Roman" w:cs="Times New Roman" w:eastAsia="Times New Roman"/>
          <w:color w:val="5F6369"/>
          <w:w w:val="110"/>
          <w:sz w:val="22"/>
          <w:szCs w:val="22"/>
        </w:rPr>
        <w:t>Asia.</w:t>
      </w:r>
      <w:r>
        <w:rPr>
          <w:rFonts w:ascii="Times New Roman" w:hAnsi="Times New Roman" w:cs="Times New Roman" w:eastAsia="Times New Roman"/>
          <w:sz w:val="22"/>
          <w:szCs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73" w:lineRule="exact" w:before="76"/>
        <w:ind w:left="1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05"/>
          <w:sz w:val="24"/>
        </w:rPr>
        <w:t>This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content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is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adaptable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for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in-service,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pre-service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and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periodic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capacity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building</w:t>
      </w:r>
      <w:r>
        <w:rPr>
          <w:rFonts w:ascii="Times New Roman"/>
          <w:color w:val="5F6369"/>
          <w:spacing w:val="24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initiatives.</w:t>
      </w:r>
      <w:r>
        <w:rPr>
          <w:rFonts w:ascii="Times New Roman"/>
          <w:sz w:val="24"/>
        </w:rPr>
      </w:r>
    </w:p>
    <w:p>
      <w:pPr>
        <w:spacing w:line="270" w:lineRule="exact" w:before="5"/>
        <w:ind w:left="100" w:right="874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5F6369"/>
          <w:w w:val="105"/>
          <w:sz w:val="24"/>
        </w:rPr>
        <w:t>All</w:t>
      </w:r>
      <w:r>
        <w:rPr>
          <w:rFonts w:ascii="Times New Roman"/>
          <w:color w:val="5F6369"/>
          <w:spacing w:val="22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the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materials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highlighted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in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this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guide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are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also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available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and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can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be</w:t>
      </w:r>
      <w:r>
        <w:rPr>
          <w:rFonts w:ascii="Times New Roman"/>
          <w:color w:val="5F6369"/>
          <w:spacing w:val="23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downloaded</w:t>
      </w:r>
      <w:r>
        <w:rPr>
          <w:rFonts w:ascii="Times New Roman"/>
          <w:color w:val="5F6369"/>
          <w:w w:val="111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in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English,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French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and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Arabic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at: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(ipc.unicef.org).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spacing w:val="-12"/>
          <w:w w:val="105"/>
          <w:sz w:val="24"/>
        </w:rPr>
        <w:t>Y</w:t>
      </w:r>
      <w:r>
        <w:rPr>
          <w:rFonts w:ascii="Times New Roman"/>
          <w:color w:val="5F6369"/>
          <w:spacing w:val="-9"/>
          <w:w w:val="105"/>
          <w:sz w:val="24"/>
        </w:rPr>
        <w:t>ou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are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encouraged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to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share</w:t>
      </w:r>
      <w:r>
        <w:rPr>
          <w:rFonts w:ascii="Times New Roman"/>
          <w:color w:val="5F6369"/>
          <w:spacing w:val="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your</w:t>
      </w:r>
      <w:r>
        <w:rPr>
          <w:rFonts w:ascii="Times New Roman"/>
          <w:color w:val="5F6369"/>
          <w:spacing w:val="20"/>
          <w:w w:val="106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experiences</w:t>
      </w:r>
      <w:r>
        <w:rPr>
          <w:rFonts w:ascii="Times New Roman"/>
          <w:color w:val="5F6369"/>
          <w:spacing w:val="37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on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this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website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and</w:t>
      </w:r>
      <w:r>
        <w:rPr>
          <w:rFonts w:ascii="Times New Roman"/>
          <w:color w:val="5F6369"/>
          <w:spacing w:val="37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if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you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need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additional</w:t>
      </w:r>
      <w:r>
        <w:rPr>
          <w:rFonts w:ascii="Times New Roman"/>
          <w:color w:val="5F6369"/>
          <w:spacing w:val="37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guidance,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feel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free</w:t>
      </w:r>
      <w:r>
        <w:rPr>
          <w:rFonts w:ascii="Times New Roman"/>
          <w:color w:val="5F6369"/>
          <w:spacing w:val="38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to</w:t>
      </w:r>
      <w:r>
        <w:rPr>
          <w:rFonts w:ascii="Times New Roman"/>
          <w:color w:val="5F6369"/>
          <w:spacing w:val="37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contact</w:t>
      </w:r>
      <w:r>
        <w:rPr>
          <w:rFonts w:ascii="Times New Roman"/>
          <w:color w:val="5F6369"/>
          <w:w w:val="113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UNICEF</w:t>
      </w:r>
      <w:r>
        <w:rPr>
          <w:rFonts w:ascii="Times New Roman"/>
          <w:color w:val="5F6369"/>
          <w:spacing w:val="-21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via</w:t>
      </w:r>
      <w:r>
        <w:rPr>
          <w:rFonts w:ascii="Times New Roman"/>
          <w:color w:val="5F6369"/>
          <w:spacing w:val="-20"/>
          <w:w w:val="105"/>
          <w:sz w:val="24"/>
        </w:rPr>
        <w:t> </w:t>
      </w:r>
      <w:r>
        <w:rPr>
          <w:rFonts w:ascii="Times New Roman"/>
          <w:color w:val="5F6369"/>
          <w:w w:val="105"/>
          <w:sz w:val="24"/>
        </w:rPr>
        <w:t>email:</w:t>
      </w:r>
      <w:r>
        <w:rPr>
          <w:rFonts w:ascii="Times New Roman"/>
          <w:color w:val="5F6369"/>
          <w:spacing w:val="-20"/>
          <w:w w:val="105"/>
          <w:sz w:val="24"/>
        </w:rPr>
        <w:t> </w:t>
      </w:r>
      <w:r>
        <w:rPr>
          <w:rFonts w:ascii="Times New Roman"/>
          <w:color w:val="40B4E2"/>
          <w:spacing w:val="-20"/>
          <w:w w:val="105"/>
          <w:sz w:val="24"/>
        </w:rPr>
      </w:r>
      <w:hyperlink r:id="rId224">
        <w:r>
          <w:rPr>
            <w:rFonts w:ascii="Times New Roman"/>
            <w:color w:val="40B4E2"/>
            <w:w w:val="105"/>
            <w:sz w:val="24"/>
            <w:u w:val="single" w:color="40B4E2"/>
          </w:rPr>
          <w:t>smalik@unicef.org</w:t>
        </w:r>
        <w:r>
          <w:rPr>
            <w:rFonts w:ascii="Times New Roman"/>
            <w:color w:val="40B4E2"/>
            <w:w w:val="105"/>
            <w:sz w:val="24"/>
          </w:rPr>
        </w:r>
        <w:r>
          <w:rPr>
            <w:rFonts w:ascii="Times New Roman"/>
            <w:sz w:val="24"/>
          </w:rPr>
        </w:r>
      </w:hyperlink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9"/>
        <w:ind w:left="0" w:right="68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954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0" w:right="69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RESOURCES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1340" w:right="6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34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A.</w:t>
      </w:r>
      <w:r>
        <w:rPr>
          <w:rFonts w:ascii="Times New Roman"/>
          <w:sz w:val="54"/>
        </w:rPr>
      </w:r>
    </w:p>
    <w:p>
      <w:pPr>
        <w:spacing w:before="8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5"/>
          <w:sz w:val="36"/>
        </w:rPr>
        <w:t>Pretest</w:t>
      </w:r>
      <w:r>
        <w:rPr>
          <w:rFonts w:ascii="Times New Roman"/>
          <w:b/>
          <w:color w:val="5F6369"/>
          <w:spacing w:val="-5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And</w:t>
      </w:r>
      <w:r>
        <w:rPr>
          <w:rFonts w:ascii="Times New Roman"/>
          <w:b/>
          <w:color w:val="5F6369"/>
          <w:spacing w:val="-4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Post-</w:t>
      </w:r>
      <w:r>
        <w:rPr>
          <w:rFonts w:ascii="Times New Roman"/>
          <w:b/>
          <w:color w:val="5F6369"/>
          <w:spacing w:val="-43"/>
          <w:w w:val="125"/>
          <w:sz w:val="36"/>
        </w:rPr>
        <w:t>T</w:t>
      </w:r>
      <w:r>
        <w:rPr>
          <w:rFonts w:ascii="Times New Roman"/>
          <w:b/>
          <w:color w:val="5F6369"/>
          <w:w w:val="125"/>
          <w:sz w:val="36"/>
        </w:rPr>
        <w:t>est</w:t>
      </w:r>
      <w:r>
        <w:rPr>
          <w:rFonts w:ascii="Times New Roman"/>
          <w:sz w:val="36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before="68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Pretest/post-test</w:t>
      </w:r>
      <w:r>
        <w:rPr>
          <w:rFonts w:ascii="Times New Roman"/>
          <w:b/>
          <w:color w:val="5F6369"/>
          <w:spacing w:val="-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with</w:t>
      </w:r>
      <w:r>
        <w:rPr>
          <w:rFonts w:ascii="Times New Roman"/>
          <w:b/>
          <w:color w:val="5F6369"/>
          <w:spacing w:val="-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answers</w:t>
      </w:r>
      <w:r>
        <w:rPr>
          <w:rFonts w:ascii="Times New Roman"/>
          <w:b/>
          <w:color w:val="5F6369"/>
          <w:spacing w:val="-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highlighted</w:t>
      </w:r>
      <w:r>
        <w:rPr>
          <w:rFonts w:ascii="Times New Roman"/>
          <w:sz w:val="28"/>
        </w:rPr>
      </w:r>
    </w:p>
    <w:p>
      <w:pPr>
        <w:numPr>
          <w:ilvl w:val="0"/>
          <w:numId w:val="61"/>
        </w:numPr>
        <w:tabs>
          <w:tab w:pos="965" w:val="left" w:leader="none"/>
        </w:tabs>
        <w:spacing w:before="214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can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be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frontline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workers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spacing w:val="-4"/>
          <w:w w:val="110"/>
          <w:sz w:val="22"/>
        </w:rPr>
        <w:t>(FLWs)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context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immunization?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Physicians/doctors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Nurse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midwives</w:t>
      </w:r>
      <w:r>
        <w:rPr/>
      </w: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187" w:after="0"/>
        <w:ind w:left="1312" w:right="0" w:hanging="233"/>
        <w:jc w:val="left"/>
      </w:pPr>
      <w:r>
        <w:rPr>
          <w:color w:val="5F6369"/>
          <w:w w:val="110"/>
        </w:rPr>
        <w:t>Community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health workers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outreach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workers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mobilizers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Community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volunteers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86.2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4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f)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All</w:t>
                  </w:r>
                  <w:r>
                    <w:rPr>
                      <w:rFonts w:ascii="Times New Roman"/>
                      <w:color w:val="5F6369"/>
                      <w:spacing w:val="2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2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2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above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numPr>
          <w:ilvl w:val="0"/>
          <w:numId w:val="61"/>
        </w:numPr>
        <w:tabs>
          <w:tab w:pos="965" w:val="left" w:leader="none"/>
        </w:tabs>
        <w:spacing w:line="240" w:lineRule="exact" w:before="88"/>
        <w:ind w:left="720" w:right="2948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not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 desirable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practice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spacing w:val="-8"/>
          <w:w w:val="110"/>
          <w:sz w:val="22"/>
        </w:rPr>
        <w:t>FL</w:t>
      </w:r>
      <w:r>
        <w:rPr>
          <w:rFonts w:ascii="Times New Roman"/>
          <w:b/>
          <w:color w:val="5F6369"/>
          <w:spacing w:val="-7"/>
          <w:w w:val="110"/>
          <w:sz w:val="22"/>
        </w:rPr>
        <w:t>W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in</w:t>
      </w:r>
      <w:r>
        <w:rPr>
          <w:rFonts w:ascii="Times New Roman"/>
          <w:b/>
          <w:color w:val="5F6369"/>
          <w:spacing w:val="-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immunization</w:t>
      </w:r>
      <w:r>
        <w:rPr>
          <w:rFonts w:ascii="Times New Roman"/>
          <w:b/>
          <w:color w:val="5F6369"/>
          <w:spacing w:val="21"/>
          <w:w w:val="111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communication?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Building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trust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clients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0" w:after="0"/>
        <w:ind w:left="1324" w:right="0" w:hanging="245"/>
        <w:jc w:val="left"/>
      </w:pPr>
      <w:r>
        <w:rPr>
          <w:color w:val="5F6369"/>
          <w:w w:val="110"/>
        </w:rPr>
        <w:t>Educating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informing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caregivers,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members,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leaders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160.15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5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c)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Speaking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harshly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to</w:t>
                  </w:r>
                  <w:r>
                    <w:rPr>
                      <w:rFonts w:ascii="Times New Roman"/>
                      <w:color w:val="5F6369"/>
                      <w:spacing w:val="-9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caregivers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pStyle w:val="BodyText"/>
        <w:numPr>
          <w:ilvl w:val="0"/>
          <w:numId w:val="62"/>
        </w:numPr>
        <w:tabs>
          <w:tab w:pos="1325" w:val="left" w:leader="none"/>
        </w:tabs>
        <w:spacing w:line="240" w:lineRule="auto" w:before="78" w:after="0"/>
        <w:ind w:left="1324" w:right="0" w:hanging="245"/>
        <w:jc w:val="left"/>
      </w:pPr>
      <w:r>
        <w:rPr>
          <w:color w:val="5F6369"/>
          <w:w w:val="110"/>
        </w:rPr>
        <w:t>Addressing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fears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misconceptions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level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62"/>
        </w:numPr>
        <w:tabs>
          <w:tab w:pos="1325" w:val="left" w:leader="none"/>
        </w:tabs>
        <w:spacing w:line="240" w:lineRule="auto" w:before="0" w:after="0"/>
        <w:ind w:left="1324" w:right="0" w:hanging="245"/>
        <w:jc w:val="left"/>
      </w:pPr>
      <w:r>
        <w:rPr>
          <w:color w:val="5F6369"/>
          <w:w w:val="105"/>
        </w:rPr>
        <w:t>Sensitizing,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mobilizing,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generating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demand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30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numPr>
          <w:ilvl w:val="0"/>
          <w:numId w:val="61"/>
        </w:numPr>
        <w:tabs>
          <w:tab w:pos="965" w:val="left" w:leader="none"/>
        </w:tabs>
        <w:spacing w:line="240" w:lineRule="exact" w:before="0"/>
        <w:ind w:left="720" w:right="2357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statements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most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generally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true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about</w:t>
      </w:r>
      <w:r>
        <w:rPr>
          <w:rFonts w:ascii="Times New Roman"/>
          <w:b/>
          <w:color w:val="5F6369"/>
          <w:spacing w:val="1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behaviour</w:t>
      </w:r>
      <w:r>
        <w:rPr>
          <w:rFonts w:ascii="Times New Roman"/>
          <w:b/>
          <w:color w:val="5F6369"/>
          <w:spacing w:val="1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change</w:t>
      </w:r>
      <w:r>
        <w:rPr>
          <w:rFonts w:ascii="Times New Roman"/>
          <w:b/>
          <w:color w:val="5F6369"/>
          <w:w w:val="114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communication?</w:t>
      </w:r>
      <w:r>
        <w:rPr>
          <w:rFonts w:ascii="Times New Roman"/>
          <w:sz w:val="22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line="200" w:lineRule="atLeast"/>
        <w:ind w:left="107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28.35pt;height:29.2pt;mso-position-horizontal-relative:char;mso-position-vertical-relative:line" coordorigin="0,0" coordsize="8567,584">
            <v:group style="position:absolute;left:0;top:0;width:8567;height:320" coordorigin="0,0" coordsize="8567,320">
              <v:shape style="position:absolute;left:0;top:0;width:8567;height:320" coordorigin="0,0" coordsize="8567,320" path="m0,320l8566,320,8566,0,0,0,0,320xe" filled="true" fillcolor="#ffc75a" stroked="false">
                <v:path arrowok="t"/>
                <v:fill type="solid"/>
              </v:shape>
            </v:group>
            <v:group style="position:absolute;left:0;top:264;width:5343;height:320" coordorigin="0,264" coordsize="5343,320">
              <v:shape style="position:absolute;left:0;top:264;width:5343;height:320" coordorigin="0,264" coordsize="5343,320" path="m0,584l5343,584,5343,264,0,264,0,584xe" filled="true" fillcolor="#ffc75a" stroked="false">
                <v:path arrowok="t"/>
                <v:fill type="solid"/>
              </v:shape>
              <v:shape style="position:absolute;left:0;top:0;width:8567;height:584" type="#_x0000_t202" filled="false" stroked="false">
                <v:textbox inset="0,0,0,0">
                  <w:txbxContent>
                    <w:p>
                      <w:pPr>
                        <w:spacing w:line="250" w:lineRule="auto" w:before="25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a)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It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is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important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to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understand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-3"/>
                          <w:w w:val="110"/>
                          <w:sz w:val="22"/>
                          <w:szCs w:val="22"/>
                        </w:rPr>
                        <w:t>person’s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current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level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of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knowledge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and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3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their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4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attitudes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27"/>
                          <w:w w:val="11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and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beliefs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to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successfully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5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motivate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behaviour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spacing w:val="6"/>
                          <w:w w:val="110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5F6369"/>
                          <w:w w:val="110"/>
                          <w:sz w:val="22"/>
                          <w:szCs w:val="22"/>
                        </w:rPr>
                        <w:t>change.</w:t>
                      </w:r>
                      <w:r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5"/>
          <w:szCs w:val="5"/>
        </w:rPr>
      </w:pPr>
    </w:p>
    <w:p>
      <w:pPr>
        <w:pStyle w:val="BodyText"/>
        <w:numPr>
          <w:ilvl w:val="0"/>
          <w:numId w:val="63"/>
        </w:numPr>
        <w:tabs>
          <w:tab w:pos="1325" w:val="left" w:leader="none"/>
        </w:tabs>
        <w:spacing w:line="240" w:lineRule="auto" w:before="78" w:after="0"/>
        <w:ind w:left="1324" w:right="0" w:hanging="245"/>
        <w:jc w:val="left"/>
      </w:pPr>
      <w:r>
        <w:rPr>
          <w:color w:val="5F6369"/>
          <w:w w:val="110"/>
        </w:rPr>
        <w:t>Providing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someone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new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enough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change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behaviour</w:t>
      </w:r>
      <w:r>
        <w:rPr>
          <w:color w:val="5F6369"/>
          <w:spacing w:val="-2"/>
          <w:w w:val="110"/>
        </w:rPr>
        <w:t>.</w:t>
      </w:r>
      <w:r>
        <w:rPr/>
      </w:r>
    </w:p>
    <w:p>
      <w:pPr>
        <w:pStyle w:val="BodyText"/>
        <w:numPr>
          <w:ilvl w:val="0"/>
          <w:numId w:val="63"/>
        </w:numPr>
        <w:tabs>
          <w:tab w:pos="1313" w:val="left" w:leader="none"/>
        </w:tabs>
        <w:spacing w:line="240" w:lineRule="auto" w:before="187" w:after="0"/>
        <w:ind w:left="1312" w:right="0" w:hanging="233"/>
        <w:jc w:val="left"/>
      </w:pPr>
      <w:r>
        <w:rPr>
          <w:color w:val="5F6369"/>
          <w:w w:val="110"/>
        </w:rPr>
        <w:t>Behaviours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easy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change.</w:t>
      </w:r>
      <w:r>
        <w:rPr/>
      </w:r>
    </w:p>
    <w:p>
      <w:pPr>
        <w:pStyle w:val="BodyText"/>
        <w:numPr>
          <w:ilvl w:val="0"/>
          <w:numId w:val="63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People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independent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4"/>
          <w:w w:val="110"/>
        </w:rPr>
        <w:t>peer,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2"/>
          <w:w w:val="110"/>
        </w:rPr>
        <w:t>community,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media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influence.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966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PRETEST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POST</w:t>
      </w:r>
      <w:r>
        <w:rPr>
          <w:rFonts w:ascii="Times New Roman"/>
          <w:b/>
          <w:color w:val="5F6369"/>
          <w:spacing w:val="-3"/>
          <w:sz w:val="16"/>
        </w:rPr>
        <w:t>-TEST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25"/>
          <w:footerReference w:type="default" r:id="rId226"/>
          <w:pgSz w:w="11910" w:h="16840"/>
          <w:pgMar w:header="0" w:footer="0" w:top="1120" w:bottom="280" w:left="0" w:right="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numPr>
          <w:ilvl w:val="0"/>
          <w:numId w:val="61"/>
        </w:numPr>
        <w:tabs>
          <w:tab w:pos="1685" w:val="left" w:leader="none"/>
        </w:tabs>
        <w:spacing w:line="240" w:lineRule="exact" w:before="88"/>
        <w:ind w:left="1440" w:right="1356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are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reasons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use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client-centred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approach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1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immunization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communication</w:t>
      </w:r>
      <w:r>
        <w:rPr>
          <w:rFonts w:ascii="Times New Roman"/>
          <w:b/>
          <w:color w:val="5F6369"/>
          <w:w w:val="112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and</w:t>
      </w:r>
      <w:r>
        <w:rPr>
          <w:rFonts w:ascii="Times New Roman"/>
          <w:b/>
          <w:color w:val="5F6369"/>
          <w:spacing w:val="25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services?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53" w:val="left" w:leader="none"/>
        </w:tabs>
        <w:spacing w:line="240" w:lineRule="auto" w:before="0" w:after="0"/>
        <w:ind w:left="2052" w:right="0" w:hanging="233"/>
        <w:jc w:val="left"/>
      </w:pPr>
      <w:r>
        <w:rPr>
          <w:color w:val="5F6369"/>
          <w:w w:val="110"/>
        </w:rPr>
        <w:t>Improve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reputation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levels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65" w:val="left" w:leader="none"/>
        </w:tabs>
        <w:spacing w:line="240" w:lineRule="auto" w:before="0" w:after="0"/>
        <w:ind w:left="2064" w:right="0" w:hanging="245"/>
        <w:jc w:val="left"/>
      </w:pPr>
      <w:r>
        <w:rPr>
          <w:color w:val="5F6369"/>
          <w:w w:val="110"/>
        </w:rPr>
        <w:t>Provide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caregiver/client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positive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memorable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experiences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53" w:val="left" w:leader="none"/>
        </w:tabs>
        <w:spacing w:line="240" w:lineRule="auto" w:before="0" w:after="0"/>
        <w:ind w:left="2052" w:right="0" w:hanging="233"/>
        <w:jc w:val="left"/>
      </w:pPr>
      <w:r>
        <w:rPr>
          <w:color w:val="5F6369"/>
          <w:w w:val="115"/>
        </w:rPr>
        <w:t>Satisfy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needs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expectations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5"/>
          <w:w w:val="115"/>
        </w:rPr>
        <w:t> </w:t>
      </w:r>
      <w:r>
        <w:rPr>
          <w:color w:val="5F6369"/>
          <w:w w:val="115"/>
        </w:rPr>
        <w:t>caregiver/client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65" w:val="left" w:leader="none"/>
        </w:tabs>
        <w:spacing w:line="240" w:lineRule="auto" w:before="0" w:after="0"/>
        <w:ind w:left="2064" w:right="0" w:hanging="245"/>
        <w:jc w:val="left"/>
      </w:pPr>
      <w:r>
        <w:rPr>
          <w:color w:val="5F6369"/>
          <w:w w:val="110"/>
        </w:rPr>
        <w:t>Decrease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number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caregivers/clients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discontinue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services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18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91.45pt;height:15.85pt;mso-position-horizontal-relative:char;mso-position-vertical-relative:line" type="#_x0000_t202" filled="true" fillcolor="#fdb714" stroked="false">
            <v:textbox inset="0,0,0,0">
              <w:txbxContent>
                <w:p>
                  <w:pPr>
                    <w:spacing w:before="46"/>
                    <w:ind w:left="19" w:right="-1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e)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All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2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Above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0"/>
          <w:numId w:val="61"/>
        </w:numPr>
        <w:tabs>
          <w:tab w:pos="1685" w:val="left" w:leader="none"/>
        </w:tabs>
        <w:spacing w:before="0"/>
        <w:ind w:left="1684" w:right="0" w:hanging="244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2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2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is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an</w:t>
      </w:r>
      <w:r>
        <w:rPr>
          <w:rFonts w:ascii="Times New Roman"/>
          <w:b/>
          <w:color w:val="5F6369"/>
          <w:spacing w:val="-2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example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an</w:t>
      </w:r>
      <w:r>
        <w:rPr>
          <w:rFonts w:ascii="Times New Roman"/>
          <w:b/>
          <w:color w:val="5F6369"/>
          <w:spacing w:val="-28"/>
          <w:w w:val="115"/>
          <w:sz w:val="22"/>
        </w:rPr>
        <w:t> </w:t>
      </w:r>
      <w:r>
        <w:rPr>
          <w:rFonts w:ascii="Times New Roman"/>
          <w:b/>
          <w:color w:val="5F6369"/>
          <w:spacing w:val="-8"/>
          <w:w w:val="115"/>
          <w:sz w:val="22"/>
        </w:rPr>
        <w:t>FL</w:t>
      </w:r>
      <w:r>
        <w:rPr>
          <w:rFonts w:ascii="Times New Roman"/>
          <w:b/>
          <w:color w:val="5F6369"/>
          <w:spacing w:val="-7"/>
          <w:w w:val="115"/>
          <w:sz w:val="22"/>
        </w:rPr>
        <w:t>W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demonstrating</w:t>
      </w:r>
      <w:r>
        <w:rPr>
          <w:rFonts w:ascii="Times New Roman"/>
          <w:b/>
          <w:color w:val="5F6369"/>
          <w:spacing w:val="-2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empathy?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numPr>
          <w:ilvl w:val="1"/>
          <w:numId w:val="61"/>
        </w:numPr>
        <w:tabs>
          <w:tab w:pos="2033" w:val="left" w:leader="none"/>
        </w:tabs>
        <w:spacing w:line="240" w:lineRule="exact" w:before="0" w:after="0"/>
        <w:ind w:left="1799" w:right="1606" w:firstLine="0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expresses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uncertainty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safety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dismisses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1"/>
          <w:numId w:val="61"/>
        </w:numPr>
        <w:tabs>
          <w:tab w:pos="2045" w:val="left" w:leader="none"/>
        </w:tabs>
        <w:spacing w:line="240" w:lineRule="exact" w:before="0" w:after="0"/>
        <w:ind w:left="1799" w:right="2014" w:firstLine="0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begins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cry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after receiving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asks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1"/>
          <w:w w:val="114"/>
        </w:rPr>
        <w:t> </w:t>
      </w:r>
      <w:r>
        <w:rPr>
          <w:color w:val="5F6369"/>
          <w:w w:val="110"/>
        </w:rPr>
        <w:t>quiet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4"/>
          <w:w w:val="110"/>
        </w:rPr>
        <w:t>baby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33" w:val="left" w:leader="none"/>
        </w:tabs>
        <w:spacing w:line="240" w:lineRule="auto" w:before="0" w:after="0"/>
        <w:ind w:left="2032" w:right="0" w:hanging="233"/>
        <w:jc w:val="left"/>
      </w:pP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father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forgot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card,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refused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service.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7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27.1pt;height:26.85pt;mso-position-horizontal-relative:char;mso-position-vertical-relative:line" coordorigin="0,0" coordsize="8542,537">
            <v:group style="position:absolute;left:0;top:0;width:6855;height:519" coordorigin="0,0" coordsize="6855,519">
              <v:shape style="position:absolute;left:0;top:0;width:6855;height:519" coordorigin="0,0" coordsize="6855,519" path="m0,518l6854,518,6854,0,0,0,0,518xe" filled="true" fillcolor="#fdb714" stroked="false">
                <v:path arrowok="t"/>
                <v:fill type="solid"/>
              </v:shape>
            </v:group>
            <v:group style="position:absolute;left:0;top:5;width:8542;height:320" coordorigin="0,5" coordsize="8542,320">
              <v:shape style="position:absolute;left:0;top:5;width:8542;height:320" coordorigin="0,5" coordsize="8542,320" path="m0,325l8542,325,8542,5,0,5,0,325xe" filled="true" fillcolor="#ffc75a" stroked="false">
                <v:path arrowok="t"/>
                <v:fill type="solid"/>
              </v:shape>
              <v:shape style="position:absolute;left:0;top:0;width:8542;height:537" type="#_x0000_t202" filled="false" stroked="false">
                <v:textbox inset="0,0,0,0">
                  <w:txbxContent>
                    <w:p>
                      <w:pPr>
                        <w:spacing w:line="250" w:lineRule="auto" w:before="3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d)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caregiver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concerned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injection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will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hurt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child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so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spacing w:val="-7"/>
                          <w:w w:val="110"/>
                          <w:sz w:val="22"/>
                        </w:rPr>
                        <w:t>FLW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explains</w:t>
                      </w:r>
                      <w:r>
                        <w:rPr>
                          <w:rFonts w:ascii="Times New Roman"/>
                          <w:color w:val="5F6369"/>
                          <w:spacing w:val="-5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color w:val="5F6369"/>
                          <w:spacing w:val="-4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she</w:t>
                      </w:r>
                      <w:r>
                        <w:rPr>
                          <w:rFonts w:ascii="Times New Roman"/>
                          <w:color w:val="5F6369"/>
                          <w:spacing w:val="21"/>
                          <w:w w:val="12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understands</w:t>
                      </w:r>
                      <w:r>
                        <w:rPr>
                          <w:rFonts w:ascii="Times New Roman"/>
                          <w:color w:val="5F6369"/>
                          <w:spacing w:val="8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her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concern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reassures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her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pain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will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quickly</w:t>
                      </w:r>
                      <w:r>
                        <w:rPr>
                          <w:rFonts w:ascii="Times New Roman"/>
                          <w:color w:val="5F6369"/>
                          <w:spacing w:val="9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rFonts w:ascii="Times New Roman"/>
                          <w:color w:val="5F6369"/>
                          <w:w w:val="110"/>
                          <w:sz w:val="22"/>
                        </w:rPr>
                        <w:t>pass.</w:t>
                      </w:r>
                      <w:r>
                        <w:rPr>
                          <w:rFonts w:ascii="Times New Roman"/>
                          <w:sz w:val="2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pStyle w:val="BodyText"/>
        <w:spacing w:line="240" w:lineRule="exact" w:before="91"/>
        <w:ind w:right="798"/>
        <w:jc w:val="left"/>
      </w:pPr>
      <w:r>
        <w:rPr>
          <w:color w:val="5F6369"/>
          <w:w w:val="110"/>
        </w:rPr>
        <w:t>e)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grandmother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arrives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late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vaccination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appointment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traveling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long</w:t>
      </w:r>
      <w:r>
        <w:rPr>
          <w:color w:val="5F6369"/>
          <w:spacing w:val="24"/>
          <w:w w:val="106"/>
        </w:rPr>
        <w:t> </w:t>
      </w:r>
      <w:r>
        <w:rPr>
          <w:color w:val="5F6369"/>
          <w:w w:val="110"/>
        </w:rPr>
        <w:t>distance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 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clinic, 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tells her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that he also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has 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long journey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 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clinic but is</w:t>
      </w:r>
      <w:r>
        <w:rPr>
          <w:color w:val="5F6369"/>
          <w:spacing w:val="21"/>
          <w:w w:val="108"/>
        </w:rPr>
        <w:t> </w:t>
      </w:r>
      <w:r>
        <w:rPr>
          <w:color w:val="5F6369"/>
          <w:w w:val="110"/>
        </w:rPr>
        <w:t>never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late.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numPr>
          <w:ilvl w:val="0"/>
          <w:numId w:val="61"/>
        </w:numPr>
        <w:tabs>
          <w:tab w:pos="1685" w:val="left" w:leader="none"/>
        </w:tabs>
        <w:spacing w:before="0"/>
        <w:ind w:left="1684" w:right="0" w:hanging="244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2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does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not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demonstrate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respect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for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caregiver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(or</w:t>
      </w:r>
      <w:r>
        <w:rPr>
          <w:rFonts w:ascii="Times New Roman"/>
          <w:b/>
          <w:color w:val="5F6369"/>
          <w:spacing w:val="-22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client)?</w:t>
      </w:r>
      <w:r>
        <w:rPr>
          <w:rFonts w:ascii="Times New Roman"/>
          <w:sz w:val="22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33" w:val="left" w:leader="none"/>
        </w:tabs>
        <w:spacing w:line="240" w:lineRule="auto" w:before="0" w:after="0"/>
        <w:ind w:left="2032" w:right="0" w:hanging="233"/>
        <w:jc w:val="left"/>
      </w:pPr>
      <w:r>
        <w:rPr>
          <w:color w:val="5F6369"/>
          <w:w w:val="110"/>
        </w:rPr>
        <w:t>Encouraging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express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ideas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2045" w:val="left" w:leader="none"/>
        </w:tabs>
        <w:spacing w:line="240" w:lineRule="auto" w:before="0" w:after="0"/>
        <w:ind w:left="2044" w:right="0" w:hanging="245"/>
        <w:jc w:val="left"/>
      </w:pPr>
      <w:r>
        <w:rPr>
          <w:color w:val="5F6369"/>
          <w:w w:val="110"/>
        </w:rPr>
        <w:t>Showing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appreciation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questions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8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221.95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5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c)</w:t>
                  </w:r>
                  <w:r>
                    <w:rPr>
                      <w:rFonts w:ascii="Times New Roman"/>
                      <w:color w:val="5F6369"/>
                      <w:spacing w:val="4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Interrupting</w:t>
                  </w:r>
                  <w:r>
                    <w:rPr>
                      <w:rFonts w:ascii="Times New Roman"/>
                      <w:color w:val="5F6369"/>
                      <w:spacing w:val="5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5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caregiver</w:t>
                  </w:r>
                  <w:r>
                    <w:rPr>
                      <w:rFonts w:ascii="Times New Roman"/>
                      <w:color w:val="5F6369"/>
                      <w:spacing w:val="5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when</w:t>
                  </w:r>
                  <w:r>
                    <w:rPr>
                      <w:rFonts w:ascii="Times New Roman"/>
                      <w:color w:val="5F6369"/>
                      <w:spacing w:val="5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they</w:t>
                  </w:r>
                  <w:r>
                    <w:rPr>
                      <w:rFonts w:ascii="Times New Roman"/>
                      <w:color w:val="5F6369"/>
                      <w:spacing w:val="5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speak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pStyle w:val="BodyText"/>
        <w:numPr>
          <w:ilvl w:val="0"/>
          <w:numId w:val="64"/>
        </w:numPr>
        <w:tabs>
          <w:tab w:pos="2045" w:val="left" w:leader="none"/>
        </w:tabs>
        <w:spacing w:line="240" w:lineRule="auto" w:before="78" w:after="0"/>
        <w:ind w:left="1799" w:right="0" w:firstLine="0"/>
        <w:jc w:val="left"/>
      </w:pPr>
      <w:r>
        <w:rPr>
          <w:color w:val="5F6369"/>
          <w:w w:val="110"/>
        </w:rPr>
        <w:t>Showing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compassion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issue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concern</w:t>
      </w:r>
      <w:r>
        <w:rPr/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numPr>
          <w:ilvl w:val="0"/>
          <w:numId w:val="64"/>
        </w:numPr>
        <w:tabs>
          <w:tab w:pos="2045" w:val="left" w:leader="none"/>
        </w:tabs>
        <w:spacing w:line="240" w:lineRule="exact" w:before="0" w:after="0"/>
        <w:ind w:left="1799" w:right="2572" w:firstLine="0"/>
        <w:jc w:val="left"/>
      </w:pPr>
      <w:r>
        <w:rPr>
          <w:color w:val="5F6369"/>
          <w:w w:val="110"/>
        </w:rPr>
        <w:t>Using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language,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including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pleasant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facial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expressions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eye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contact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numPr>
          <w:ilvl w:val="0"/>
          <w:numId w:val="61"/>
        </w:numPr>
        <w:tabs>
          <w:tab w:pos="1685" w:val="left" w:leader="none"/>
        </w:tabs>
        <w:spacing w:before="0"/>
        <w:ind w:left="1684" w:right="0" w:hanging="244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Place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these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problem-solving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steps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into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correct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sequence:</w:t>
      </w:r>
      <w:r>
        <w:rPr>
          <w:rFonts w:ascii="Times New Roman"/>
          <w:sz w:val="22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numPr>
          <w:ilvl w:val="1"/>
          <w:numId w:val="61"/>
        </w:numPr>
        <w:tabs>
          <w:tab w:pos="2033" w:val="left" w:leader="none"/>
        </w:tabs>
        <w:spacing w:line="240" w:lineRule="auto" w:before="0" w:after="0"/>
        <w:ind w:left="2032" w:right="0" w:hanging="233"/>
        <w:jc w:val="left"/>
      </w:pPr>
      <w:r>
        <w:rPr/>
        <w:pict>
          <v:group style="position:absolute;margin-left:326.59201pt;margin-top:-1.332164pt;width:12.25pt;height:15.85pt;mso-position-horizontal-relative:page;mso-position-vertical-relative:paragraph;z-index:-266968" coordorigin="6532,-27" coordsize="245,317">
            <v:shape style="position:absolute;left:6532;top:-27;width:245;height:317" coordorigin="6532,-27" coordsize="245,317" path="m6532,290l6777,290,6777,-27,6532,-27,6532,290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Brainstorm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strategies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address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(2)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1"/>
        </w:numPr>
        <w:tabs>
          <w:tab w:pos="2045" w:val="left" w:leader="none"/>
        </w:tabs>
        <w:spacing w:line="240" w:lineRule="auto" w:before="0" w:after="0"/>
        <w:ind w:left="2044" w:right="0" w:hanging="245"/>
        <w:jc w:val="left"/>
      </w:pPr>
      <w:r>
        <w:rPr/>
        <w:pict>
          <v:group style="position:absolute;margin-left:220.895996pt;margin-top:-2.322173pt;width:12.25pt;height:15.85pt;mso-position-horizontal-relative:page;mso-position-vertical-relative:paragraph;z-index:-266992" coordorigin="4418,-46" coordsize="245,317">
            <v:shape style="position:absolute;left:4418;top:-46;width:245;height:317" coordorigin="4418,-46" coordsize="245,317" path="m4418,270l4663,270,4663,-46,4418,-46,4418,270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Select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solution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(4)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1"/>
        </w:numPr>
        <w:tabs>
          <w:tab w:pos="2033" w:val="left" w:leader="none"/>
        </w:tabs>
        <w:spacing w:line="240" w:lineRule="auto" w:before="0" w:after="0"/>
        <w:ind w:left="2032" w:right="0" w:hanging="233"/>
        <w:jc w:val="left"/>
      </w:pPr>
      <w:r>
        <w:rPr/>
        <w:pict>
          <v:group style="position:absolute;margin-left:320.471985pt;margin-top:-2.323167pt;width:12.25pt;height:15.85pt;mso-position-horizontal-relative:page;mso-position-vertical-relative:paragraph;z-index:-267016" coordorigin="6409,-46" coordsize="245,317">
            <v:shape style="position:absolute;left:6409;top:-46;width:245;height:317" coordorigin="6409,-46" coordsize="245,317" path="m6409,270l6654,270,6654,-46,6409,-46,6409,270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Develop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plan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carry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out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solution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(5)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1"/>
        </w:numPr>
        <w:tabs>
          <w:tab w:pos="2045" w:val="left" w:leader="none"/>
        </w:tabs>
        <w:spacing w:line="240" w:lineRule="auto" w:before="0" w:after="0"/>
        <w:ind w:left="2044" w:right="0" w:hanging="245"/>
        <w:jc w:val="left"/>
      </w:pPr>
      <w:r>
        <w:rPr/>
        <w:pict>
          <v:group style="position:absolute;margin-left:204.479996pt;margin-top:-1.512168pt;width:12.25pt;height:15.85pt;mso-position-horizontal-relative:page;mso-position-vertical-relative:paragraph;z-index:-267040" coordorigin="4090,-30" coordsize="245,317">
            <v:shape style="position:absolute;left:4090;top:-30;width:245;height:317" coordorigin="4090,-30" coordsize="245,317" path="m4090,287l4334,287,4334,-30,4090,-30,4090,287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Identify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(1)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1"/>
        </w:numPr>
        <w:tabs>
          <w:tab w:pos="2045" w:val="left" w:leader="none"/>
        </w:tabs>
        <w:spacing w:line="240" w:lineRule="auto" w:before="0" w:after="0"/>
        <w:ind w:left="2044" w:right="0" w:hanging="245"/>
        <w:jc w:val="left"/>
      </w:pPr>
      <w:r>
        <w:rPr/>
        <w:pict>
          <v:group style="position:absolute;margin-left:229.623993pt;margin-top:-2.170170pt;width:12.25pt;height:15.85pt;mso-position-horizontal-relative:page;mso-position-vertical-relative:paragraph;z-index:-267064" coordorigin="4592,-43" coordsize="245,317">
            <v:shape style="position:absolute;left:4592;top:-43;width:245;height:317" coordorigin="4592,-43" coordsize="245,317" path="m4592,273l4837,273,4837,-43,4592,-43,4592,273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spacing w:val="-7"/>
          <w:w w:val="105"/>
        </w:rPr>
        <w:t>T</w:t>
      </w:r>
      <w:r>
        <w:rPr>
          <w:color w:val="5F6369"/>
          <w:spacing w:val="-6"/>
          <w:w w:val="105"/>
        </w:rPr>
        <w:t>ake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action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using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plan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(6)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61"/>
        </w:numPr>
        <w:tabs>
          <w:tab w:pos="1996" w:val="left" w:leader="none"/>
        </w:tabs>
        <w:spacing w:line="240" w:lineRule="auto" w:before="0" w:after="0"/>
        <w:ind w:left="1995" w:right="0" w:hanging="196"/>
        <w:jc w:val="left"/>
      </w:pPr>
      <w:r>
        <w:rPr/>
        <w:pict>
          <v:group style="position:absolute;margin-left:367.920013pt;margin-top:-1.492171pt;width:12.25pt;height:15.85pt;mso-position-horizontal-relative:page;mso-position-vertical-relative:paragraph;z-index:-267088" coordorigin="7358,-30" coordsize="245,317">
            <v:shape style="position:absolute;left:7358;top:-30;width:245;height:317" coordorigin="7358,-30" coordsize="245,317" path="m7358,287l7603,287,7603,-30,7358,-30,7358,287xe" filled="true" fillcolor="#fdb714" stroked="false">
              <v:path arrowok="t"/>
              <v:fill type="solid"/>
            </v:shape>
            <w10:wrap type="none"/>
          </v:group>
        </w:pict>
      </w:r>
      <w:r>
        <w:rPr>
          <w:color w:val="5F6369"/>
          <w:w w:val="110"/>
        </w:rPr>
        <w:t>Determine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strategy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(3)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992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745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PRETEST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POST</w:t>
      </w:r>
      <w:r>
        <w:rPr>
          <w:rFonts w:ascii="Times New Roman"/>
          <w:b/>
          <w:color w:val="5F6369"/>
          <w:spacing w:val="-3"/>
          <w:sz w:val="16"/>
        </w:rPr>
        <w:t>-TEST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27"/>
          <w:footerReference w:type="default" r:id="rId228"/>
          <w:pgSz w:w="11910" w:h="16840"/>
          <w:pgMar w:header="0" w:footer="0" w:top="116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numPr>
          <w:ilvl w:val="0"/>
          <w:numId w:val="61"/>
        </w:numPr>
        <w:tabs>
          <w:tab w:pos="965" w:val="left" w:leader="none"/>
        </w:tabs>
        <w:spacing w:before="75"/>
        <w:ind w:left="964" w:right="0" w:hanging="244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is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true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about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immune</w:t>
      </w:r>
      <w:r>
        <w:rPr>
          <w:rFonts w:ascii="Times New Roman"/>
          <w:b/>
          <w:color w:val="5F6369"/>
          <w:spacing w:val="-1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system?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infection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harms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4"/>
          <w:w w:val="110"/>
        </w:rPr>
        <w:t>body</w:t>
      </w:r>
      <w:r>
        <w:rPr>
          <w:color w:val="5F6369"/>
          <w:spacing w:val="-3"/>
          <w:w w:val="110"/>
        </w:rPr>
        <w:t>.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5"/>
        </w:rPr>
        <w:t>Skin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mucous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membranes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are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part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immune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system.</w:t>
      </w:r>
      <w:r>
        <w:rPr/>
      </w: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187" w:after="0"/>
        <w:ind w:left="1312" w:right="0" w:hanging="233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immune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system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does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fight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disease.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248.85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4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d)</w:t>
                  </w:r>
                  <w:r>
                    <w:rPr>
                      <w:rFonts w:ascii="Times New Roman"/>
                      <w:color w:val="5F6369"/>
                      <w:spacing w:val="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spacing w:val="-3"/>
                      <w:w w:val="110"/>
                      <w:sz w:val="22"/>
                    </w:rPr>
                    <w:t>V</w:t>
                  </w:r>
                  <w:r>
                    <w:rPr>
                      <w:rFonts w:ascii="Times New Roman"/>
                      <w:color w:val="5F6369"/>
                      <w:spacing w:val="-2"/>
                      <w:w w:val="110"/>
                      <w:sz w:val="22"/>
                    </w:rPr>
                    <w:t>accines</w:t>
                  </w:r>
                  <w:r>
                    <w:rPr>
                      <w:rFonts w:ascii="Times New Roman"/>
                      <w:color w:val="5F6369"/>
                      <w:spacing w:val="8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help</w:t>
                  </w:r>
                  <w:r>
                    <w:rPr>
                      <w:rFonts w:ascii="Times New Roman"/>
                      <w:color w:val="5F6369"/>
                      <w:spacing w:val="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8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immune</w:t>
                  </w:r>
                  <w:r>
                    <w:rPr>
                      <w:rFonts w:ascii="Times New Roman"/>
                      <w:color w:val="5F6369"/>
                      <w:spacing w:val="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system</w:t>
                  </w:r>
                  <w:r>
                    <w:rPr>
                      <w:rFonts w:ascii="Times New Roman"/>
                      <w:color w:val="5F6369"/>
                      <w:spacing w:val="8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fight</w:t>
                  </w:r>
                  <w:r>
                    <w:rPr>
                      <w:rFonts w:ascii="Times New Roman"/>
                      <w:color w:val="5F6369"/>
                      <w:spacing w:val="7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disease.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numPr>
          <w:ilvl w:val="0"/>
          <w:numId w:val="61"/>
        </w:numPr>
        <w:tabs>
          <w:tab w:pos="965" w:val="left" w:leader="none"/>
        </w:tabs>
        <w:spacing w:before="75"/>
        <w:ind w:left="964" w:right="0" w:hanging="244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are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reasons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caregiver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might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be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hesitant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vaccinate</w:t>
      </w:r>
      <w:r>
        <w:rPr>
          <w:rFonts w:ascii="Times New Roman"/>
          <w:b/>
          <w:color w:val="5F6369"/>
          <w:spacing w:val="9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their</w:t>
      </w:r>
      <w:r>
        <w:rPr>
          <w:rFonts w:ascii="Times New Roman"/>
          <w:b/>
          <w:color w:val="5F6369"/>
          <w:spacing w:val="8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child?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Their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diseases.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Their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experience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vaccination.</w:t>
      </w:r>
      <w:r>
        <w:rPr/>
      </w: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187" w:after="0"/>
        <w:ind w:left="1312" w:right="0" w:hanging="233"/>
        <w:jc w:val="left"/>
      </w:pPr>
      <w:r>
        <w:rPr>
          <w:color w:val="5F6369"/>
          <w:w w:val="110"/>
        </w:rPr>
        <w:t>Information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gather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media,</w:t>
      </w:r>
      <w:r>
        <w:rPr>
          <w:color w:val="5F6369"/>
          <w:spacing w:val="-3"/>
          <w:w w:val="110"/>
        </w:rPr>
        <w:t> family</w:t>
      </w:r>
      <w:r>
        <w:rPr>
          <w:color w:val="5F6369"/>
          <w:spacing w:val="-2"/>
          <w:w w:val="110"/>
        </w:rPr>
        <w:t>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friends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Bad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service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providers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88.65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4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e)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All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above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numPr>
          <w:ilvl w:val="0"/>
          <w:numId w:val="61"/>
        </w:numPr>
        <w:tabs>
          <w:tab w:pos="1087" w:val="left" w:leader="none"/>
        </w:tabs>
        <w:spacing w:line="240" w:lineRule="exact" w:before="88"/>
        <w:ind w:left="720" w:right="2137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is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most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unlikely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be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an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effective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technique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for</w:t>
      </w:r>
      <w:r>
        <w:rPr>
          <w:rFonts w:ascii="Times New Roman"/>
          <w:b/>
          <w:color w:val="5F6369"/>
          <w:spacing w:val="-18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community</w:t>
      </w:r>
      <w:r>
        <w:rPr>
          <w:rFonts w:ascii="Times New Roman"/>
          <w:b/>
          <w:color w:val="5F6369"/>
          <w:w w:val="112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engagement?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Holding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discussions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caregivers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268.350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5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b)</w:t>
                  </w:r>
                  <w:r>
                    <w:rPr>
                      <w:rFonts w:ascii="Times New Roman"/>
                      <w:color w:val="5F6369"/>
                      <w:spacing w:val="17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Placing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a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stack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17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information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pamphlets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in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18"/>
                      <w:w w:val="105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22"/>
                    </w:rPr>
                    <w:t>clinic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pStyle w:val="BodyText"/>
        <w:numPr>
          <w:ilvl w:val="0"/>
          <w:numId w:val="65"/>
        </w:numPr>
        <w:tabs>
          <w:tab w:pos="1313" w:val="left" w:leader="none"/>
        </w:tabs>
        <w:spacing w:line="240" w:lineRule="auto" w:before="78" w:after="0"/>
        <w:ind w:left="1312" w:right="0" w:hanging="233"/>
        <w:jc w:val="left"/>
      </w:pPr>
      <w:r>
        <w:rPr>
          <w:color w:val="5F6369"/>
          <w:w w:val="110"/>
        </w:rPr>
        <w:t>Organizing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meetings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conversations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numPr>
          <w:ilvl w:val="0"/>
          <w:numId w:val="65"/>
        </w:numPr>
        <w:tabs>
          <w:tab w:pos="1325" w:val="left" w:leader="none"/>
        </w:tabs>
        <w:spacing w:line="240" w:lineRule="auto" w:before="0" w:after="0"/>
        <w:ind w:left="1324" w:right="0" w:hanging="245"/>
        <w:jc w:val="left"/>
      </w:pPr>
      <w:r>
        <w:rPr>
          <w:color w:val="5F6369"/>
          <w:w w:val="110"/>
        </w:rPr>
        <w:t>Conducting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home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visits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immunization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numPr>
          <w:ilvl w:val="0"/>
          <w:numId w:val="61"/>
        </w:numPr>
        <w:tabs>
          <w:tab w:pos="1087" w:val="left" w:leader="none"/>
        </w:tabs>
        <w:spacing w:before="0"/>
        <w:ind w:left="1086" w:right="0" w:hanging="366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Which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of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the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following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is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not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reason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hold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a</w:t>
      </w:r>
      <w:r>
        <w:rPr>
          <w:rFonts w:ascii="Times New Roman"/>
          <w:b/>
          <w:color w:val="5F6369"/>
          <w:spacing w:val="13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community</w:t>
      </w:r>
      <w:r>
        <w:rPr>
          <w:rFonts w:ascii="Times New Roman"/>
          <w:b/>
          <w:color w:val="5F6369"/>
          <w:spacing w:val="1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conversation?</w:t>
      </w:r>
      <w:r>
        <w:rPr>
          <w:rFonts w:ascii="Times New Roman"/>
          <w:sz w:val="22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98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5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a)</w:t>
                  </w:r>
                  <w:r>
                    <w:rPr>
                      <w:rFonts w:ascii="Times New Roman"/>
                      <w:color w:val="5F6369"/>
                      <w:spacing w:val="-1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If you feel</w:t>
                  </w:r>
                  <w:r>
                    <w:rPr>
                      <w:rFonts w:ascii="Times New Roman"/>
                      <w:color w:val="5F6369"/>
                      <w:spacing w:val="-1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that you are not</w:t>
                  </w:r>
                  <w:r>
                    <w:rPr>
                      <w:rFonts w:ascii="Times New Roman"/>
                      <w:color w:val="5F6369"/>
                      <w:spacing w:val="-1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appreciated by the community</w:t>
                  </w:r>
                  <w:r>
                    <w:rPr>
                      <w:rFonts w:ascii="Times New Roman"/>
                      <w:color w:val="5F6369"/>
                      <w:spacing w:val="-1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and want recognition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9"/>
          <w:szCs w:val="9"/>
        </w:rPr>
      </w:pPr>
    </w:p>
    <w:p>
      <w:pPr>
        <w:pStyle w:val="BodyText"/>
        <w:numPr>
          <w:ilvl w:val="0"/>
          <w:numId w:val="66"/>
        </w:numPr>
        <w:tabs>
          <w:tab w:pos="1325" w:val="left" w:leader="none"/>
        </w:tabs>
        <w:spacing w:line="240" w:lineRule="auto" w:before="78" w:after="0"/>
        <w:ind w:left="1324" w:right="0" w:hanging="245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large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numbers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families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who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do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not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their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0"/>
          <w:numId w:val="66"/>
        </w:numPr>
        <w:tabs>
          <w:tab w:pos="1313" w:val="left" w:leader="none"/>
        </w:tabs>
        <w:spacing w:line="240" w:lineRule="auto" w:before="147" w:after="0"/>
        <w:ind w:left="1312" w:right="0" w:hanging="233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high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dropout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rate</w:t>
      </w:r>
      <w:r>
        <w:rPr/>
      </w:r>
    </w:p>
    <w:p>
      <w:pPr>
        <w:pStyle w:val="BodyText"/>
        <w:numPr>
          <w:ilvl w:val="0"/>
          <w:numId w:val="66"/>
        </w:numPr>
        <w:tabs>
          <w:tab w:pos="1325" w:val="left" w:leader="none"/>
        </w:tabs>
        <w:spacing w:line="240" w:lineRule="auto" w:before="147" w:after="0"/>
        <w:ind w:left="1324" w:right="0" w:hanging="245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any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had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serious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adverse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reactions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after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pStyle w:val="BodyText"/>
        <w:numPr>
          <w:ilvl w:val="0"/>
          <w:numId w:val="66"/>
        </w:numPr>
        <w:tabs>
          <w:tab w:pos="1325" w:val="left" w:leader="none"/>
        </w:tabs>
        <w:spacing w:line="240" w:lineRule="auto" w:before="147" w:after="0"/>
        <w:ind w:left="1324" w:right="0" w:hanging="245"/>
        <w:jc w:val="left"/>
      </w:pPr>
      <w:r>
        <w:rPr>
          <w:color w:val="5F6369"/>
          <w:w w:val="105"/>
        </w:rPr>
        <w:t>If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believe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negative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rumours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circulating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community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immunization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numPr>
          <w:ilvl w:val="0"/>
          <w:numId w:val="61"/>
        </w:numPr>
        <w:tabs>
          <w:tab w:pos="1087" w:val="left" w:leader="none"/>
        </w:tabs>
        <w:spacing w:before="154"/>
        <w:ind w:left="1086" w:right="0" w:hanging="366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Which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of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following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are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systematic</w:t>
      </w:r>
      <w:r>
        <w:rPr>
          <w:rFonts w:ascii="Times New Roman"/>
          <w:b/>
          <w:color w:val="5F6369"/>
          <w:spacing w:val="-16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ways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collect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community</w:t>
      </w:r>
      <w:r>
        <w:rPr>
          <w:rFonts w:ascii="Times New Roman"/>
          <w:b/>
          <w:color w:val="5F6369"/>
          <w:spacing w:val="-17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feedback?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0" w:after="0"/>
        <w:ind w:left="1312" w:right="0" w:hanging="233"/>
        <w:jc w:val="left"/>
      </w:pPr>
      <w:r>
        <w:rPr>
          <w:color w:val="5F6369"/>
          <w:w w:val="110"/>
        </w:rPr>
        <w:t>Interviews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surveys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caregivers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SMS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surveys</w:t>
      </w:r>
      <w:r>
        <w:rPr/>
      </w:r>
    </w:p>
    <w:p>
      <w:pPr>
        <w:pStyle w:val="BodyText"/>
        <w:numPr>
          <w:ilvl w:val="1"/>
          <w:numId w:val="61"/>
        </w:numPr>
        <w:tabs>
          <w:tab w:pos="1313" w:val="left" w:leader="none"/>
        </w:tabs>
        <w:spacing w:line="240" w:lineRule="auto" w:before="187" w:after="0"/>
        <w:ind w:left="1312" w:right="0" w:hanging="233"/>
        <w:jc w:val="left"/>
      </w:pPr>
      <w:r>
        <w:rPr>
          <w:color w:val="5F6369"/>
          <w:w w:val="115"/>
        </w:rPr>
        <w:t>Suggestion</w:t>
      </w:r>
      <w:r>
        <w:rPr>
          <w:color w:val="5F6369"/>
          <w:spacing w:val="-37"/>
          <w:w w:val="115"/>
        </w:rPr>
        <w:t> </w:t>
      </w:r>
      <w:r>
        <w:rPr>
          <w:color w:val="5F6369"/>
          <w:w w:val="115"/>
        </w:rPr>
        <w:t>boxes</w:t>
      </w:r>
      <w:r>
        <w:rPr/>
      </w:r>
    </w:p>
    <w:p>
      <w:pPr>
        <w:pStyle w:val="BodyText"/>
        <w:numPr>
          <w:ilvl w:val="1"/>
          <w:numId w:val="61"/>
        </w:numPr>
        <w:tabs>
          <w:tab w:pos="1325" w:val="left" w:leader="none"/>
        </w:tabs>
        <w:spacing w:line="240" w:lineRule="auto" w:before="187" w:after="0"/>
        <w:ind w:left="1324" w:right="0" w:hanging="245"/>
        <w:jc w:val="left"/>
      </w:pPr>
      <w:r>
        <w:rPr>
          <w:color w:val="5F6369"/>
          <w:w w:val="110"/>
        </w:rPr>
        <w:t>Focus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discussions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10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88.65pt;height:16pt;mso-position-horizontal-relative:char;mso-position-vertical-relative:line" type="#_x0000_t202" filled="true" fillcolor="#ffc75a" stroked="false">
            <v:textbox inset="0,0,0,0">
              <w:txbxContent>
                <w:p>
                  <w:pPr>
                    <w:spacing w:before="25"/>
                    <w:ind w:left="-1" w:right="0" w:firstLine="0"/>
                    <w:jc w:val="left"/>
                    <w:rPr>
                      <w:rFonts w:ascii="Times New Roman" w:hAnsi="Times New Roman" w:cs="Times New Roman" w:eastAsia="Times New Roman"/>
                      <w:sz w:val="22"/>
                      <w:szCs w:val="22"/>
                    </w:rPr>
                  </w:pP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e)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All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of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the</w:t>
                  </w:r>
                  <w:r>
                    <w:rPr>
                      <w:rFonts w:ascii="Times New Roman"/>
                      <w:color w:val="5F6369"/>
                      <w:spacing w:val="-13"/>
                      <w:w w:val="110"/>
                      <w:sz w:val="22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10"/>
                      <w:sz w:val="22"/>
                    </w:rPr>
                    <w:t>above</w:t>
                  </w:r>
                  <w:r>
                    <w:rPr>
                      <w:rFonts w:ascii="Times New Roman"/>
                      <w:sz w:val="22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100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z w:val="16"/>
        </w:rPr>
        <w:t>PRETEST</w:t>
      </w:r>
      <w:r>
        <w:rPr>
          <w:rFonts w:ascii="Times New Roman"/>
          <w:b/>
          <w:color w:val="5F6369"/>
          <w:spacing w:val="-5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4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POST</w:t>
      </w:r>
      <w:r>
        <w:rPr>
          <w:rFonts w:ascii="Times New Roman"/>
          <w:b/>
          <w:color w:val="5F6369"/>
          <w:spacing w:val="-3"/>
          <w:sz w:val="16"/>
        </w:rPr>
        <w:t>-TEST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29"/>
          <w:footerReference w:type="default" r:id="rId230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14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B.</w:t>
      </w:r>
      <w:r>
        <w:rPr>
          <w:rFonts w:ascii="Times New Roman"/>
          <w:sz w:val="54"/>
        </w:rPr>
      </w:r>
    </w:p>
    <w:p>
      <w:pPr>
        <w:spacing w:before="23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Barriers</w:t>
      </w:r>
      <w:r>
        <w:rPr>
          <w:rFonts w:ascii="Times New Roman"/>
          <w:b/>
          <w:color w:val="5F6369"/>
          <w:spacing w:val="-5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Review</w:t>
      </w:r>
      <w:r>
        <w:rPr>
          <w:rFonts w:ascii="Times New Roman"/>
          <w:b/>
          <w:color w:val="5F6369"/>
          <w:spacing w:val="-5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Image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line="200" w:lineRule="atLeast"/>
        <w:ind w:left="10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640871" cy="3646170"/>
            <wp:effectExtent l="0" t="0" r="0" b="0"/>
            <wp:docPr id="5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2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871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0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7435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5"/>
          <w:sz w:val="16"/>
        </w:rPr>
        <w:t> </w:t>
      </w:r>
      <w:r>
        <w:rPr>
          <w:rFonts w:ascii="Times New Roman"/>
          <w:b/>
          <w:color w:val="5F6369"/>
          <w:sz w:val="16"/>
        </w:rPr>
        <w:t>B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BARRIERS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REVIEW</w:t>
      </w:r>
      <w:r>
        <w:rPr>
          <w:rFonts w:ascii="Times New Roman"/>
          <w:b/>
          <w:color w:val="5F6369"/>
          <w:spacing w:val="-24"/>
          <w:sz w:val="16"/>
        </w:rPr>
        <w:t> </w:t>
      </w:r>
      <w:r>
        <w:rPr>
          <w:rFonts w:ascii="Times New Roman"/>
          <w:b/>
          <w:color w:val="5F6369"/>
          <w:sz w:val="16"/>
        </w:rPr>
        <w:t>IMAGE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31"/>
          <w:footerReference w:type="default" r:id="rId232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8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C.</w:t>
      </w:r>
      <w:r>
        <w:rPr>
          <w:rFonts w:ascii="Times New Roman"/>
          <w:sz w:val="54"/>
        </w:rPr>
      </w:r>
    </w:p>
    <w:p>
      <w:pPr>
        <w:spacing w:line="250" w:lineRule="auto" w:before="23"/>
        <w:ind w:left="720" w:right="4575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Barriers</w:t>
      </w:r>
      <w:r>
        <w:rPr>
          <w:rFonts w:ascii="Times New Roman"/>
          <w:b/>
          <w:color w:val="5F6369"/>
          <w:spacing w:val="-11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And</w:t>
      </w:r>
      <w:r>
        <w:rPr>
          <w:rFonts w:ascii="Times New Roman"/>
          <w:b/>
          <w:color w:val="5F6369"/>
          <w:spacing w:val="-11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Facilitators</w:t>
      </w:r>
      <w:r>
        <w:rPr>
          <w:rFonts w:ascii="Times New Roman"/>
          <w:b/>
          <w:color w:val="5F6369"/>
          <w:spacing w:val="-10"/>
          <w:w w:val="120"/>
          <w:sz w:val="36"/>
        </w:rPr>
        <w:t> </w:t>
      </w:r>
      <w:r>
        <w:rPr>
          <w:rFonts w:ascii="Times New Roman"/>
          <w:b/>
          <w:color w:val="5F6369"/>
          <w:spacing w:val="-21"/>
          <w:w w:val="120"/>
          <w:sz w:val="36"/>
        </w:rPr>
        <w:t>T</w:t>
      </w:r>
      <w:r>
        <w:rPr>
          <w:rFonts w:ascii="Times New Roman"/>
          <w:b/>
          <w:color w:val="5F6369"/>
          <w:spacing w:val="-16"/>
          <w:w w:val="120"/>
          <w:sz w:val="36"/>
        </w:rPr>
        <w:t>o</w:t>
      </w:r>
      <w:r>
        <w:rPr>
          <w:rFonts w:ascii="Times New Roman"/>
          <w:b/>
          <w:color w:val="5F6369"/>
          <w:spacing w:val="20"/>
          <w:w w:val="133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Effective </w:t>
      </w:r>
      <w:r>
        <w:rPr>
          <w:rFonts w:ascii="Times New Roman"/>
          <w:b/>
          <w:color w:val="5F6369"/>
          <w:spacing w:val="34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Communication</w:t>
      </w:r>
      <w:r>
        <w:rPr>
          <w:rFonts w:ascii="Times New Roman"/>
          <w:sz w:val="36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192" w:lineRule="exact" w:before="75"/>
        <w:ind w:left="8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36pt;margin-top:1.295927pt;width:487.85pt;height:599.2pt;mso-position-horizontal-relative:page;mso-position-vertical-relative:paragraph;z-index:-266752" coordorigin="720,26" coordsize="9757,11984">
            <v:group style="position:absolute;left:720;top:26;width:3907;height:599" coordorigin="720,26" coordsize="3907,599">
              <v:shape style="position:absolute;left:720;top:26;width:3907;height:599" coordorigin="720,26" coordsize="3907,599" path="m4627,26l720,26,720,624,4627,624,4627,26xe" filled="true" fillcolor="#40b4e2" stroked="false">
                <v:path arrowok="t"/>
                <v:fill type="solid"/>
              </v:shape>
            </v:group>
            <v:group style="position:absolute;left:4627;top:26;width:5850;height:599" coordorigin="4627,26" coordsize="5850,599">
              <v:shape style="position:absolute;left:4627;top:26;width:5850;height:599" coordorigin="4627,26" coordsize="5850,599" path="m10477,26l4627,26,4627,624,10477,624,10477,26xe" filled="true" fillcolor="#40b4e2" stroked="false">
                <v:path arrowok="t"/>
                <v:fill type="solid"/>
              </v:shape>
            </v:group>
            <v:group style="position:absolute;left:720;top:624;width:3907;height:866" coordorigin="720,624" coordsize="3907,866">
              <v:shape style="position:absolute;left:720;top:624;width:3907;height:866" coordorigin="720,624" coordsize="3907,866" path="m4627,624l720,624,720,1490,4627,1490,4627,624xe" filled="true" fillcolor="#ebf4fb" stroked="false">
                <v:path arrowok="t"/>
                <v:fill type="solid"/>
              </v:shape>
            </v:group>
            <v:group style="position:absolute;left:4627;top:624;width:5850;height:866" coordorigin="4627,624" coordsize="5850,866">
              <v:shape style="position:absolute;left:4627;top:624;width:5850;height:866" coordorigin="4627,624" coordsize="5850,866" path="m10477,624l4627,624,4627,1490,10477,1490,10477,624xe" filled="true" fillcolor="#ebf4fb" stroked="false">
                <v:path arrowok="t"/>
                <v:fill type="solid"/>
              </v:shape>
            </v:group>
            <v:group style="position:absolute;left:720;top:2196;width:3907;height:706" coordorigin="720,2196" coordsize="3907,706">
              <v:shape style="position:absolute;left:720;top:2196;width:3907;height:706" coordorigin="720,2196" coordsize="3907,706" path="m4627,2196l720,2196,720,2901,4627,2901,4627,2196xe" filled="true" fillcolor="#ebf4fb" stroked="false">
                <v:path arrowok="t"/>
                <v:fill type="solid"/>
              </v:shape>
            </v:group>
            <v:group style="position:absolute;left:4627;top:2196;width:5850;height:706" coordorigin="4627,2196" coordsize="5850,706">
              <v:shape style="position:absolute;left:4627;top:2196;width:5850;height:706" coordorigin="4627,2196" coordsize="5850,706" path="m10477,2196l4627,2196,4627,2901,10477,2901,10477,2196xe" filled="true" fillcolor="#ebf4fb" stroked="false">
                <v:path arrowok="t"/>
                <v:fill type="solid"/>
              </v:shape>
            </v:group>
            <v:group style="position:absolute;left:720;top:1490;width:3907;height:706" coordorigin="720,1490" coordsize="3907,706">
              <v:shape style="position:absolute;left:720;top:1490;width:3907;height:706" coordorigin="720,1490" coordsize="3907,706" path="m4627,1490l720,1490,720,2196,4627,2196,4627,1490xe" filled="true" fillcolor="#c9e3f4" stroked="false">
                <v:path arrowok="t"/>
                <v:fill type="solid"/>
              </v:shape>
            </v:group>
            <v:group style="position:absolute;left:4627;top:1490;width:5850;height:706" coordorigin="4627,1490" coordsize="5850,706">
              <v:shape style="position:absolute;left:4627;top:1490;width:5850;height:706" coordorigin="4627,1490" coordsize="5850,706" path="m10477,1490l4627,1490,4627,2196,10477,2196,10477,1490xe" filled="true" fillcolor="#c9e3f4" stroked="false">
                <v:path arrowok="t"/>
                <v:fill type="solid"/>
              </v:shape>
            </v:group>
            <v:group style="position:absolute;left:720;top:3767;width:3907;height:706" coordorigin="720,3767" coordsize="3907,706">
              <v:shape style="position:absolute;left:720;top:3767;width:3907;height:706" coordorigin="720,3767" coordsize="3907,706" path="m4627,3767l720,3767,720,4473,4627,4473,4627,3767xe" filled="true" fillcolor="#ebf4fb" stroked="false">
                <v:path arrowok="t"/>
                <v:fill type="solid"/>
              </v:shape>
            </v:group>
            <v:group style="position:absolute;left:4627;top:3767;width:5850;height:706" coordorigin="4627,3767" coordsize="5850,706">
              <v:shape style="position:absolute;left:4627;top:3767;width:5850;height:706" coordorigin="4627,3767" coordsize="5850,706" path="m10477,3767l4627,3767,4627,4473,10477,4473,10477,3767xe" filled="true" fillcolor="#ebf4fb" stroked="false">
                <v:path arrowok="t"/>
                <v:fill type="solid"/>
              </v:shape>
            </v:group>
            <v:group style="position:absolute;left:720;top:2901;width:3907;height:866" coordorigin="720,2901" coordsize="3907,866">
              <v:shape style="position:absolute;left:720;top:2901;width:3907;height:866" coordorigin="720,2901" coordsize="3907,866" path="m4627,2901l720,2901,720,3767,4627,3767,4627,2901xe" filled="true" fillcolor="#c9e3f4" stroked="false">
                <v:path arrowok="t"/>
                <v:fill type="solid"/>
              </v:shape>
            </v:group>
            <v:group style="position:absolute;left:4627;top:2901;width:5850;height:866" coordorigin="4627,2901" coordsize="5850,866">
              <v:shape style="position:absolute;left:4627;top:2901;width:5850;height:866" coordorigin="4627,2901" coordsize="5850,866" path="m10477,2901l4627,2901,4627,3767,10477,3767,10477,2901xe" filled="true" fillcolor="#c9e3f4" stroked="false">
                <v:path arrowok="t"/>
                <v:fill type="solid"/>
              </v:shape>
            </v:group>
            <v:group style="position:absolute;left:720;top:5338;width:3907;height:866" coordorigin="720,5338" coordsize="3907,866">
              <v:shape style="position:absolute;left:720;top:5338;width:3907;height:866" coordorigin="720,5338" coordsize="3907,866" path="m4627,5338l720,5338,720,6204,4627,6204,4627,5338xe" filled="true" fillcolor="#ebf4fb" stroked="false">
                <v:path arrowok="t"/>
                <v:fill type="solid"/>
              </v:shape>
            </v:group>
            <v:group style="position:absolute;left:4627;top:5338;width:5850;height:866" coordorigin="4627,5338" coordsize="5850,866">
              <v:shape style="position:absolute;left:4627;top:5338;width:5850;height:866" coordorigin="4627,5338" coordsize="5850,866" path="m10477,5338l4627,5338,4627,6204,10477,6204,10477,5338xe" filled="true" fillcolor="#ebf4fb" stroked="false">
                <v:path arrowok="t"/>
                <v:fill type="solid"/>
              </v:shape>
            </v:group>
            <v:group style="position:absolute;left:720;top:4473;width:3907;height:866" coordorigin="720,4473" coordsize="3907,866">
              <v:shape style="position:absolute;left:720;top:4473;width:3907;height:866" coordorigin="720,4473" coordsize="3907,866" path="m4627,4473l720,4473,720,5338,4627,5338,4627,4473xe" filled="true" fillcolor="#c9e3f4" stroked="false">
                <v:path arrowok="t"/>
                <v:fill type="solid"/>
              </v:shape>
            </v:group>
            <v:group style="position:absolute;left:4627;top:4473;width:5850;height:866" coordorigin="4627,4473" coordsize="5850,866">
              <v:shape style="position:absolute;left:4627;top:4473;width:5850;height:866" coordorigin="4627,4473" coordsize="5850,866" path="m10477,4473l4627,4473,4627,5338,10477,5338,10477,4473xe" filled="true" fillcolor="#c9e3f4" stroked="false">
                <v:path arrowok="t"/>
                <v:fill type="solid"/>
              </v:shape>
            </v:group>
            <v:group style="position:absolute;left:720;top:6910;width:3907;height:706" coordorigin="720,6910" coordsize="3907,706">
              <v:shape style="position:absolute;left:720;top:6910;width:3907;height:706" coordorigin="720,6910" coordsize="3907,706" path="m4627,6910l720,6910,720,7615,4627,7615,4627,6910xe" filled="true" fillcolor="#ebf4fb" stroked="false">
                <v:path arrowok="t"/>
                <v:fill type="solid"/>
              </v:shape>
            </v:group>
            <v:group style="position:absolute;left:4627;top:6910;width:5850;height:706" coordorigin="4627,6910" coordsize="5850,706">
              <v:shape style="position:absolute;left:4627;top:6910;width:5850;height:706" coordorigin="4627,6910" coordsize="5850,706" path="m10477,6910l4627,6910,4627,7615,10477,7615,10477,6910xe" filled="true" fillcolor="#ebf4fb" stroked="false">
                <v:path arrowok="t"/>
                <v:fill type="solid"/>
              </v:shape>
            </v:group>
            <v:group style="position:absolute;left:720;top:6204;width:3907;height:706" coordorigin="720,6204" coordsize="3907,706">
              <v:shape style="position:absolute;left:720;top:6204;width:3907;height:706" coordorigin="720,6204" coordsize="3907,706" path="m4627,6204l720,6204,720,6910,4627,6910,4627,6204xe" filled="true" fillcolor="#c9e3f4" stroked="false">
                <v:path arrowok="t"/>
                <v:fill type="solid"/>
              </v:shape>
            </v:group>
            <v:group style="position:absolute;left:4627;top:6204;width:5850;height:706" coordorigin="4627,6204" coordsize="5850,706">
              <v:shape style="position:absolute;left:4627;top:6204;width:5850;height:706" coordorigin="4627,6204" coordsize="5850,706" path="m10477,6204l4627,6204,4627,6910,10477,6910,10477,6204xe" filled="true" fillcolor="#c9e3f4" stroked="false">
                <v:path arrowok="t"/>
                <v:fill type="solid"/>
              </v:shape>
            </v:group>
            <v:group style="position:absolute;left:720;top:8481;width:3907;height:706" coordorigin="720,8481" coordsize="3907,706">
              <v:shape style="position:absolute;left:720;top:8481;width:3907;height:706" coordorigin="720,8481" coordsize="3907,706" path="m4627,8481l720,8481,720,9187,4627,9187,4627,8481xe" filled="true" fillcolor="#ebf4fb" stroked="false">
                <v:path arrowok="t"/>
                <v:fill type="solid"/>
              </v:shape>
            </v:group>
            <v:group style="position:absolute;left:4627;top:8481;width:5850;height:706" coordorigin="4627,8481" coordsize="5850,706">
              <v:shape style="position:absolute;left:4627;top:8481;width:5850;height:706" coordorigin="4627,8481" coordsize="5850,706" path="m10477,8481l4627,8481,4627,9187,10477,9187,10477,8481xe" filled="true" fillcolor="#ebf4fb" stroked="false">
                <v:path arrowok="t"/>
                <v:fill type="solid"/>
              </v:shape>
            </v:group>
            <v:group style="position:absolute;left:720;top:7615;width:3907;height:866" coordorigin="720,7615" coordsize="3907,866">
              <v:shape style="position:absolute;left:720;top:7615;width:3907;height:866" coordorigin="720,7615" coordsize="3907,866" path="m4627,7615l720,7615,720,8481,4627,8481,4627,7615xe" filled="true" fillcolor="#c9e3f4" stroked="false">
                <v:path arrowok="t"/>
                <v:fill type="solid"/>
              </v:shape>
            </v:group>
            <v:group style="position:absolute;left:4627;top:7615;width:5850;height:866" coordorigin="4627,7615" coordsize="5850,866">
              <v:shape style="position:absolute;left:4627;top:7615;width:5850;height:866" coordorigin="4627,7615" coordsize="5850,866" path="m10477,7615l4627,7615,4627,8481,10477,8481,10477,7615xe" filled="true" fillcolor="#c9e3f4" stroked="false">
                <v:path arrowok="t"/>
                <v:fill type="solid"/>
              </v:shape>
            </v:group>
            <v:group style="position:absolute;left:720;top:9892;width:3907;height:706" coordorigin="720,9892" coordsize="3907,706">
              <v:shape style="position:absolute;left:720;top:9892;width:3907;height:706" coordorigin="720,9892" coordsize="3907,706" path="m4627,9892l720,9892,720,10598,4627,10598,4627,9892xe" filled="true" fillcolor="#ebf4fb" stroked="false">
                <v:path arrowok="t"/>
                <v:fill type="solid"/>
              </v:shape>
            </v:group>
            <v:group style="position:absolute;left:4627;top:9892;width:5850;height:706" coordorigin="4627,9892" coordsize="5850,706">
              <v:shape style="position:absolute;left:4627;top:9892;width:5850;height:706" coordorigin="4627,9892" coordsize="5850,706" path="m10477,9892l4627,9892,4627,10598,10477,10598,10477,9892xe" filled="true" fillcolor="#ebf4fb" stroked="false">
                <v:path arrowok="t"/>
                <v:fill type="solid"/>
              </v:shape>
            </v:group>
            <v:group style="position:absolute;left:720;top:9187;width:3907;height:706" coordorigin="720,9187" coordsize="3907,706">
              <v:shape style="position:absolute;left:720;top:9187;width:3907;height:706" coordorigin="720,9187" coordsize="3907,706" path="m4627,9187l720,9187,720,9892,4627,9892,4627,9187xe" filled="true" fillcolor="#c9e3f4" stroked="false">
                <v:path arrowok="t"/>
                <v:fill type="solid"/>
              </v:shape>
            </v:group>
            <v:group style="position:absolute;left:4627;top:9187;width:5850;height:706" coordorigin="4627,9187" coordsize="5850,706">
              <v:shape style="position:absolute;left:4627;top:9187;width:5850;height:706" coordorigin="4627,9187" coordsize="5850,706" path="m10477,9187l4627,9187,4627,9892,10477,9892,10477,9187xe" filled="true" fillcolor="#c9e3f4" stroked="false">
                <v:path arrowok="t"/>
                <v:fill type="solid"/>
              </v:shape>
            </v:group>
            <v:group style="position:absolute;left:720;top:11304;width:3907;height:706" coordorigin="720,11304" coordsize="3907,706">
              <v:shape style="position:absolute;left:720;top:11304;width:3907;height:706" coordorigin="720,11304" coordsize="3907,706" path="m4627,11304l720,11304,720,12009,4627,12009,4627,11304xe" filled="true" fillcolor="#ebf4fb" stroked="false">
                <v:path arrowok="t"/>
                <v:fill type="solid"/>
              </v:shape>
            </v:group>
            <v:group style="position:absolute;left:4627;top:11304;width:5850;height:706" coordorigin="4627,11304" coordsize="5850,706">
              <v:shape style="position:absolute;left:4627;top:11304;width:5850;height:706" coordorigin="4627,11304" coordsize="5850,706" path="m10477,11304l4627,11304,4627,12009,10477,12009,10477,11304xe" filled="true" fillcolor="#ebf4fb" stroked="false">
                <v:path arrowok="t"/>
                <v:fill type="solid"/>
              </v:shape>
            </v:group>
            <v:group style="position:absolute;left:720;top:10598;width:3907;height:706" coordorigin="720,10598" coordsize="3907,706">
              <v:shape style="position:absolute;left:720;top:10598;width:3907;height:706" coordorigin="720,10598" coordsize="3907,706" path="m4627,10598l720,10598,720,11304,4627,11304,4627,10598xe" filled="true" fillcolor="#c9e3f4" stroked="false">
                <v:path arrowok="t"/>
                <v:fill type="solid"/>
              </v:shape>
            </v:group>
            <v:group style="position:absolute;left:4627;top:10598;width:5850;height:706" coordorigin="4627,10598" coordsize="5850,706">
              <v:shape style="position:absolute;left:4627;top:10598;width:5850;height:706" coordorigin="4627,10598" coordsize="5850,706" path="m10477,10598l4627,10598,4627,11304,10477,11304,10477,10598xe" filled="true" fillcolor="#c9e3f4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FFFFFF"/>
          <w:w w:val="110"/>
          <w:sz w:val="22"/>
        </w:rPr>
        <w:t>Barriers</w:t>
      </w:r>
      <w:r>
        <w:rPr>
          <w:rFonts w:ascii="Times New Roman"/>
          <w:b/>
          <w:color w:val="FFFFFF"/>
          <w:spacing w:val="-27"/>
          <w:w w:val="110"/>
          <w:sz w:val="22"/>
        </w:rPr>
        <w:t> </w:t>
      </w:r>
      <w:r>
        <w:rPr>
          <w:rFonts w:ascii="Times New Roman"/>
          <w:b/>
          <w:color w:val="FFFFFF"/>
          <w:w w:val="110"/>
          <w:sz w:val="22"/>
        </w:rPr>
        <w:t>to</w:t>
      </w:r>
      <w:r>
        <w:rPr>
          <w:rFonts w:ascii="Times New Roman"/>
          <w:b/>
          <w:color w:val="FFFFFF"/>
          <w:spacing w:val="-26"/>
          <w:w w:val="110"/>
          <w:sz w:val="22"/>
        </w:rPr>
        <w:t> </w:t>
      </w:r>
      <w:r>
        <w:rPr>
          <w:rFonts w:ascii="Times New Roman"/>
          <w:b/>
          <w:color w:val="FFFFFF"/>
          <w:w w:val="110"/>
          <w:sz w:val="22"/>
        </w:rPr>
        <w:t>Effective</w:t>
      </w:r>
      <w:r>
        <w:rPr>
          <w:rFonts w:ascii="Times New Roman"/>
          <w:sz w:val="22"/>
        </w:rPr>
      </w:r>
    </w:p>
    <w:p>
      <w:pPr>
        <w:tabs>
          <w:tab w:pos="5073" w:val="left" w:leader="none"/>
        </w:tabs>
        <w:spacing w:line="322" w:lineRule="exact" w:before="0"/>
        <w:ind w:left="80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FFFFFF"/>
          <w:w w:val="110"/>
          <w:position w:val="-12"/>
          <w:sz w:val="22"/>
        </w:rPr>
        <w:t>Communication</w:t>
        <w:tab/>
      </w:r>
      <w:r>
        <w:rPr>
          <w:rFonts w:ascii="Times New Roman"/>
          <w:b/>
          <w:color w:val="FFFFFF"/>
          <w:w w:val="110"/>
          <w:sz w:val="22"/>
        </w:rPr>
        <w:t>Facilitators</w:t>
      </w:r>
      <w:r>
        <w:rPr>
          <w:rFonts w:ascii="Times New Roman"/>
          <w:b/>
          <w:color w:val="FFFFFF"/>
          <w:spacing w:val="-15"/>
          <w:w w:val="110"/>
          <w:sz w:val="22"/>
        </w:rPr>
        <w:t> </w:t>
      </w:r>
      <w:r>
        <w:rPr>
          <w:rFonts w:ascii="Times New Roman"/>
          <w:b/>
          <w:color w:val="FFFFFF"/>
          <w:w w:val="110"/>
          <w:sz w:val="22"/>
        </w:rPr>
        <w:t>of</w:t>
      </w:r>
      <w:r>
        <w:rPr>
          <w:rFonts w:ascii="Times New Roman"/>
          <w:b/>
          <w:color w:val="FFFFFF"/>
          <w:spacing w:val="-14"/>
          <w:w w:val="110"/>
          <w:sz w:val="22"/>
        </w:rPr>
        <w:t> </w:t>
      </w:r>
      <w:r>
        <w:rPr>
          <w:rFonts w:ascii="Times New Roman"/>
          <w:b/>
          <w:color w:val="FFFFFF"/>
          <w:w w:val="110"/>
          <w:sz w:val="22"/>
        </w:rPr>
        <w:t>Improved</w:t>
      </w:r>
      <w:r>
        <w:rPr>
          <w:rFonts w:ascii="Times New Roman"/>
          <w:b/>
          <w:color w:val="FFFFFF"/>
          <w:spacing w:val="-14"/>
          <w:w w:val="110"/>
          <w:sz w:val="22"/>
        </w:rPr>
        <w:t> </w:t>
      </w:r>
      <w:r>
        <w:rPr>
          <w:rFonts w:ascii="Times New Roman"/>
          <w:b/>
          <w:color w:val="FFFFFF"/>
          <w:w w:val="110"/>
          <w:sz w:val="22"/>
        </w:rPr>
        <w:t>Communication</w:t>
      </w:r>
      <w:r>
        <w:rPr>
          <w:rFonts w:ascii="Times New Roman"/>
          <w:sz w:val="22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headerReference w:type="default" r:id="rId234"/>
          <w:footerReference w:type="default" r:id="rId235"/>
          <w:pgSz w:w="11910" w:h="16840"/>
          <w:pgMar w:header="0" w:footer="0" w:top="1120" w:bottom="280" w:left="0" w:right="0"/>
        </w:sectPr>
      </w:pPr>
    </w:p>
    <w:p>
      <w:pPr>
        <w:pStyle w:val="BodyText"/>
        <w:spacing w:line="250" w:lineRule="auto" w:before="86"/>
        <w:ind w:left="979" w:right="0"/>
        <w:jc w:val="left"/>
      </w:pPr>
      <w:r>
        <w:rPr>
          <w:color w:val="5F6369"/>
          <w:w w:val="110"/>
        </w:rPr>
        <w:t>Language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differences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(caregiver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frontline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workers</w:t>
      </w:r>
      <w:r>
        <w:rPr>
          <w:color w:val="5F6369"/>
          <w:spacing w:val="-21"/>
          <w:w w:val="110"/>
        </w:rPr>
        <w:t> </w:t>
      </w:r>
      <w:r>
        <w:rPr>
          <w:color w:val="5F6369"/>
          <w:spacing w:val="-4"/>
          <w:w w:val="110"/>
        </w:rPr>
        <w:t>[FLWs]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speak</w:t>
      </w:r>
      <w:r>
        <w:rPr>
          <w:color w:val="5F6369"/>
          <w:spacing w:val="21"/>
          <w:w w:val="114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mother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tongues)</w:t>
      </w:r>
      <w:r>
        <w:rPr/>
      </w:r>
    </w:p>
    <w:p>
      <w:pPr>
        <w:pStyle w:val="BodyText"/>
        <w:spacing w:line="154" w:lineRule="exact" w:before="126"/>
        <w:ind w:left="979" w:right="0"/>
        <w:jc w:val="left"/>
      </w:pPr>
      <w:r>
        <w:rPr>
          <w:color w:val="5F6369"/>
          <w:spacing w:val="-3"/>
          <w:w w:val="105"/>
        </w:rPr>
        <w:t>V</w:t>
      </w:r>
      <w:r>
        <w:rPr>
          <w:color w:val="5F6369"/>
          <w:spacing w:val="-2"/>
          <w:w w:val="105"/>
        </w:rPr>
        <w:t>ocabulary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–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use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technical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83" w:after="0"/>
        <w:ind w:left="500" w:right="0" w:hanging="359"/>
        <w:jc w:val="left"/>
      </w:pPr>
      <w:r>
        <w:rPr>
          <w:color w:val="5F6369"/>
          <w:w w:val="110"/>
        </w:rPr>
        <w:br w:type="column"/>
        <w:t>Learn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words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phrases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language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59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experienced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translator</w:t>
      </w:r>
      <w:r>
        <w:rPr/>
      </w:r>
    </w:p>
    <w:p>
      <w:pPr>
        <w:pStyle w:val="BodyText"/>
        <w:numPr>
          <w:ilvl w:val="0"/>
          <w:numId w:val="19"/>
        </w:numPr>
        <w:tabs>
          <w:tab w:pos="501" w:val="left" w:leader="none"/>
        </w:tabs>
        <w:spacing w:line="240" w:lineRule="auto" w:before="0" w:after="0"/>
        <w:ind w:left="500" w:right="0" w:hanging="359"/>
        <w:jc w:val="left"/>
      </w:pPr>
      <w:r>
        <w:rPr>
          <w:color w:val="5F6369"/>
          <w:w w:val="115"/>
        </w:rPr>
        <w:t>Use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images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4526" w:space="40"/>
            <w:col w:w="7344"/>
          </w:cols>
        </w:sectPr>
      </w:pPr>
    </w:p>
    <w:p>
      <w:pPr>
        <w:pStyle w:val="BodyText"/>
        <w:tabs>
          <w:tab w:pos="4706" w:val="left" w:leader="none"/>
          <w:tab w:pos="5066" w:val="left" w:leader="none"/>
        </w:tabs>
        <w:spacing w:line="361" w:lineRule="exact"/>
        <w:ind w:left="979" w:right="0"/>
        <w:jc w:val="left"/>
      </w:pPr>
      <w:r>
        <w:rPr>
          <w:color w:val="5F6369"/>
          <w:w w:val="110"/>
          <w:position w:val="-12"/>
        </w:rPr>
        <w:t>terms,</w:t>
      </w:r>
      <w:r>
        <w:rPr>
          <w:color w:val="5F6369"/>
          <w:spacing w:val="-9"/>
          <w:w w:val="110"/>
          <w:position w:val="-12"/>
        </w:rPr>
        <w:t> </w:t>
      </w:r>
      <w:r>
        <w:rPr>
          <w:color w:val="5F6369"/>
          <w:w w:val="110"/>
          <w:position w:val="-12"/>
        </w:rPr>
        <w:t>jargon,</w:t>
      </w:r>
      <w:r>
        <w:rPr>
          <w:color w:val="5F6369"/>
          <w:spacing w:val="-9"/>
          <w:w w:val="110"/>
          <w:position w:val="-12"/>
        </w:rPr>
        <w:t> </w:t>
      </w:r>
      <w:r>
        <w:rPr>
          <w:color w:val="5F6369"/>
          <w:w w:val="110"/>
          <w:position w:val="-12"/>
        </w:rPr>
        <w:t>and</w:t>
      </w:r>
      <w:r>
        <w:rPr>
          <w:color w:val="5F6369"/>
          <w:spacing w:val="-8"/>
          <w:w w:val="110"/>
          <w:position w:val="-12"/>
        </w:rPr>
        <w:t> </w:t>
      </w:r>
      <w:r>
        <w:rPr>
          <w:color w:val="5F6369"/>
          <w:w w:val="110"/>
          <w:position w:val="-12"/>
        </w:rPr>
        <w:t>difficult</w:t>
      </w:r>
      <w:r>
        <w:rPr>
          <w:color w:val="5F6369"/>
          <w:spacing w:val="-9"/>
          <w:w w:val="110"/>
          <w:position w:val="-12"/>
        </w:rPr>
        <w:t> </w:t>
      </w:r>
      <w:r>
        <w:rPr>
          <w:color w:val="5F6369"/>
          <w:w w:val="110"/>
          <w:position w:val="-12"/>
        </w:rPr>
        <w:t>words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w w:val="110"/>
        </w:rPr>
        <w:t>Use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words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understand</w:t>
      </w:r>
      <w:r>
        <w:rPr/>
      </w:r>
    </w:p>
    <w:p>
      <w:pPr>
        <w:pStyle w:val="BodyText"/>
        <w:tabs>
          <w:tab w:pos="4706" w:val="left" w:leader="none"/>
          <w:tab w:pos="5066" w:val="left" w:leader="none"/>
        </w:tabs>
        <w:spacing w:line="324" w:lineRule="exact" w:before="189"/>
        <w:ind w:left="979" w:right="0"/>
        <w:jc w:val="left"/>
      </w:pPr>
      <w:r>
        <w:rPr>
          <w:color w:val="5F6369"/>
          <w:w w:val="110"/>
        </w:rPr>
        <w:t>Poor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clarity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speech</w:t>
        <w:tab/>
      </w:r>
      <w:r>
        <w:rPr>
          <w:rFonts w:ascii="Myriad Pro" w:hAnsi="Myriad Pro" w:cs="Myriad Pro" w:eastAsia="Myriad Pro"/>
          <w:color w:val="5F6369"/>
          <w:position w:val="13"/>
        </w:rPr>
        <w:t>•</w:t>
        <w:tab/>
      </w:r>
      <w:r>
        <w:rPr>
          <w:color w:val="5F6369"/>
          <w:w w:val="110"/>
          <w:position w:val="13"/>
        </w:rPr>
        <w:t>Speak</w:t>
      </w:r>
      <w:r>
        <w:rPr>
          <w:color w:val="5F6369"/>
          <w:spacing w:val="-30"/>
          <w:w w:val="110"/>
          <w:position w:val="13"/>
        </w:rPr>
        <w:t> </w:t>
      </w:r>
      <w:r>
        <w:rPr>
          <w:color w:val="5F6369"/>
          <w:w w:val="110"/>
          <w:position w:val="13"/>
        </w:rPr>
        <w:t>clearly</w:t>
      </w:r>
      <w:r>
        <w:rPr/>
      </w:r>
    </w:p>
    <w:p>
      <w:pPr>
        <w:pStyle w:val="BodyText"/>
        <w:numPr>
          <w:ilvl w:val="1"/>
          <w:numId w:val="19"/>
        </w:numPr>
        <w:tabs>
          <w:tab w:pos="5067" w:val="left" w:leader="none"/>
        </w:tabs>
        <w:spacing w:line="202" w:lineRule="exact" w:before="0" w:after="0"/>
        <w:ind w:left="5066" w:right="0" w:hanging="360"/>
        <w:jc w:val="left"/>
      </w:pPr>
      <w:r>
        <w:rPr>
          <w:color w:val="5F6369"/>
          <w:w w:val="110"/>
        </w:rPr>
        <w:t>Give</w:t>
      </w:r>
      <w:r>
        <w:rPr>
          <w:color w:val="5F6369"/>
          <w:spacing w:val="19"/>
          <w:w w:val="110"/>
        </w:rPr>
        <w:t> </w:t>
      </w:r>
      <w:r>
        <w:rPr>
          <w:color w:val="5F6369"/>
          <w:spacing w:val="-4"/>
          <w:w w:val="110"/>
        </w:rPr>
        <w:t>clear</w:t>
      </w:r>
      <w:r>
        <w:rPr>
          <w:color w:val="5F6369"/>
          <w:spacing w:val="-3"/>
          <w:w w:val="110"/>
        </w:rPr>
        <w:t>,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understandable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responses</w:t>
      </w:r>
      <w:r>
        <w:rPr/>
      </w:r>
    </w:p>
    <w:p>
      <w:pPr>
        <w:pStyle w:val="BodyText"/>
        <w:numPr>
          <w:ilvl w:val="1"/>
          <w:numId w:val="19"/>
        </w:numPr>
        <w:tabs>
          <w:tab w:pos="5067" w:val="left" w:leader="none"/>
        </w:tabs>
        <w:spacing w:line="240" w:lineRule="auto" w:before="125" w:after="0"/>
        <w:ind w:left="5066" w:right="0" w:hanging="360"/>
        <w:jc w:val="left"/>
      </w:pPr>
      <w:r>
        <w:rPr>
          <w:color w:val="5F6369"/>
          <w:w w:val="110"/>
        </w:rPr>
        <w:t>Limit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cues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</w:sectPr>
      </w:pPr>
    </w:p>
    <w:p>
      <w:pPr>
        <w:pStyle w:val="BodyText"/>
        <w:spacing w:line="240" w:lineRule="auto" w:before="3"/>
        <w:ind w:left="979" w:right="0"/>
        <w:jc w:val="left"/>
      </w:pPr>
      <w:r>
        <w:rPr>
          <w:color w:val="5F6369"/>
          <w:spacing w:val="-9"/>
          <w:w w:val="110"/>
        </w:rPr>
        <w:t>T</w:t>
      </w:r>
      <w:r>
        <w:rPr>
          <w:color w:val="5F6369"/>
          <w:spacing w:val="-7"/>
          <w:w w:val="110"/>
        </w:rPr>
        <w:t>oo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much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technical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information</w:t>
      </w:r>
      <w:r>
        <w:rPr/>
      </w:r>
    </w:p>
    <w:p>
      <w:pPr>
        <w:pStyle w:val="BodyText"/>
        <w:spacing w:line="240" w:lineRule="auto" w:before="3"/>
        <w:ind w:left="986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caregiver</w:t>
      </w:r>
      <w:r>
        <w:rPr>
          <w:color w:val="5F6369"/>
          <w:spacing w:val="36"/>
          <w:w w:val="110"/>
        </w:rPr>
        <w:t> </w:t>
      </w:r>
      <w:r>
        <w:rPr>
          <w:color w:val="5F6369"/>
          <w:w w:val="110"/>
        </w:rPr>
        <w:t>remember</w:t>
      </w:r>
      <w:r>
        <w:rPr/>
      </w:r>
    </w:p>
    <w:p>
      <w:pPr>
        <w:pStyle w:val="BodyText"/>
        <w:numPr>
          <w:ilvl w:val="0"/>
          <w:numId w:val="67"/>
        </w:numPr>
        <w:tabs>
          <w:tab w:pos="987" w:val="left" w:leader="none"/>
        </w:tabs>
        <w:spacing w:line="240" w:lineRule="auto" w:before="7" w:after="0"/>
        <w:ind w:left="986" w:right="0" w:hanging="360"/>
        <w:jc w:val="left"/>
      </w:pPr>
      <w:r>
        <w:rPr>
          <w:color w:val="5F6369"/>
          <w:w w:val="105"/>
        </w:rPr>
        <w:t>Ask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yourself: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‘Am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giving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too</w:t>
      </w:r>
      <w:r>
        <w:rPr>
          <w:color w:val="5F6369"/>
          <w:spacing w:val="7"/>
          <w:w w:val="105"/>
        </w:rPr>
        <w:t> </w:t>
      </w:r>
      <w:r>
        <w:rPr>
          <w:color w:val="5F6369"/>
          <w:w w:val="105"/>
        </w:rPr>
        <w:t>much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information?’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4041" w:space="40"/>
            <w:col w:w="7829"/>
          </w:cols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pStyle w:val="BodyText"/>
        <w:tabs>
          <w:tab w:pos="4706" w:val="left" w:leader="none"/>
          <w:tab w:pos="5066" w:val="left" w:leader="none"/>
        </w:tabs>
        <w:spacing w:line="240" w:lineRule="auto" w:before="74"/>
        <w:ind w:left="979" w:right="0"/>
        <w:jc w:val="left"/>
      </w:pPr>
      <w:r>
        <w:rPr>
          <w:color w:val="5F6369"/>
          <w:w w:val="110"/>
        </w:rPr>
        <w:t>Lack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w w:val="110"/>
        </w:rPr>
        <w:t>Become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sincerely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interested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person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5"/>
          <w:szCs w:val="15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979" w:right="0"/>
        <w:jc w:val="left"/>
      </w:pPr>
      <w:r>
        <w:rPr>
          <w:color w:val="5F6369"/>
          <w:w w:val="110"/>
        </w:rPr>
        <w:t>Different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assumptions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spacing w:line="240" w:lineRule="auto"/>
        <w:ind w:left="979" w:right="0"/>
        <w:jc w:val="left"/>
      </w:pPr>
      <w:r>
        <w:rPr>
          <w:color w:val="5F6369"/>
          <w:w w:val="110"/>
        </w:rPr>
        <w:t>Different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view</w:t>
      </w:r>
      <w:r>
        <w:rPr/>
      </w:r>
    </w:p>
    <w:p>
      <w:pPr>
        <w:pStyle w:val="BodyText"/>
        <w:numPr>
          <w:ilvl w:val="1"/>
          <w:numId w:val="67"/>
        </w:numPr>
        <w:tabs>
          <w:tab w:pos="1340" w:val="left" w:leader="none"/>
        </w:tabs>
        <w:spacing w:line="243" w:lineRule="auto" w:before="74" w:after="0"/>
        <w:ind w:left="1339" w:right="2031" w:hanging="360"/>
        <w:jc w:val="left"/>
      </w:pPr>
      <w:r>
        <w:rPr>
          <w:color w:val="5F6369"/>
          <w:w w:val="110"/>
        </w:rPr>
        <w:br w:type="column"/>
        <w:t>Listen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check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said</w:t>
      </w:r>
      <w:r>
        <w:rPr/>
      </w:r>
    </w:p>
    <w:p>
      <w:pPr>
        <w:pStyle w:val="BodyText"/>
        <w:numPr>
          <w:ilvl w:val="1"/>
          <w:numId w:val="67"/>
        </w:numPr>
        <w:tabs>
          <w:tab w:pos="1340" w:val="left" w:leader="none"/>
        </w:tabs>
        <w:spacing w:line="240" w:lineRule="auto" w:before="4" w:after="0"/>
        <w:ind w:left="1339" w:right="0" w:hanging="360"/>
        <w:jc w:val="left"/>
      </w:pPr>
      <w:r>
        <w:rPr>
          <w:color w:val="5F6369"/>
          <w:w w:val="110"/>
        </w:rPr>
        <w:t>Check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understanding.</w:t>
      </w:r>
      <w:r>
        <w:rPr/>
      </w:r>
    </w:p>
    <w:p>
      <w:pPr>
        <w:pStyle w:val="BodyText"/>
        <w:numPr>
          <w:ilvl w:val="1"/>
          <w:numId w:val="67"/>
        </w:numPr>
        <w:tabs>
          <w:tab w:pos="1340" w:val="left" w:leader="none"/>
        </w:tabs>
        <w:spacing w:line="240" w:lineRule="auto" w:before="73" w:after="0"/>
        <w:ind w:left="1339" w:right="0" w:hanging="360"/>
        <w:jc w:val="left"/>
      </w:pPr>
      <w:r>
        <w:rPr>
          <w:color w:val="5F6369"/>
          <w:spacing w:val="-9"/>
          <w:w w:val="115"/>
        </w:rPr>
        <w:t>Try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see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things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from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other</w:t>
      </w:r>
      <w:r>
        <w:rPr>
          <w:color w:val="5F6369"/>
          <w:spacing w:val="-19"/>
          <w:w w:val="115"/>
        </w:rPr>
        <w:t> </w:t>
      </w:r>
      <w:r>
        <w:rPr>
          <w:color w:val="5F6369"/>
          <w:spacing w:val="-4"/>
          <w:w w:val="115"/>
        </w:rPr>
        <w:t>person’</w:t>
      </w:r>
      <w:r>
        <w:rPr>
          <w:color w:val="5F6369"/>
          <w:spacing w:val="-3"/>
          <w:w w:val="115"/>
        </w:rPr>
        <w:t>s</w:t>
      </w:r>
      <w:r>
        <w:rPr>
          <w:color w:val="5F6369"/>
          <w:spacing w:val="-18"/>
          <w:w w:val="115"/>
        </w:rPr>
        <w:t> </w:t>
      </w:r>
      <w:r>
        <w:rPr>
          <w:color w:val="5F6369"/>
          <w:w w:val="115"/>
        </w:rPr>
        <w:t>point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view</w:t>
      </w:r>
      <w:r>
        <w:rPr/>
      </w:r>
    </w:p>
    <w:p>
      <w:pPr>
        <w:pStyle w:val="BodyText"/>
        <w:numPr>
          <w:ilvl w:val="1"/>
          <w:numId w:val="67"/>
        </w:numPr>
        <w:tabs>
          <w:tab w:pos="1340" w:val="left" w:leader="none"/>
        </w:tabs>
        <w:spacing w:line="243" w:lineRule="auto" w:before="0" w:after="0"/>
        <w:ind w:left="1339" w:right="2826" w:hanging="360"/>
        <w:jc w:val="left"/>
      </w:pPr>
      <w:r>
        <w:rPr>
          <w:color w:val="5F6369"/>
          <w:w w:val="110"/>
        </w:rPr>
        <w:t>Think: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‘How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someone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misunderstand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message?’</w:t>
      </w:r>
      <w:r>
        <w:rPr/>
      </w:r>
    </w:p>
    <w:p>
      <w:pPr>
        <w:spacing w:after="0" w:line="243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3291" w:space="436"/>
            <w:col w:w="8183"/>
          </w:cols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BodyText"/>
        <w:tabs>
          <w:tab w:pos="4706" w:val="left" w:leader="none"/>
          <w:tab w:pos="5066" w:val="left" w:leader="none"/>
        </w:tabs>
        <w:spacing w:line="240" w:lineRule="auto" w:before="74"/>
        <w:ind w:left="979" w:right="0"/>
        <w:jc w:val="left"/>
      </w:pPr>
      <w:r>
        <w:rPr>
          <w:color w:val="5F6369"/>
          <w:w w:val="110"/>
        </w:rPr>
        <w:t>Cultural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differences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w w:val="110"/>
        </w:rPr>
        <w:t>Seek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accept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culture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tabs>
          <w:tab w:pos="4706" w:val="left" w:leader="none"/>
          <w:tab w:pos="5066" w:val="left" w:leader="none"/>
        </w:tabs>
        <w:spacing w:line="324" w:lineRule="exact"/>
        <w:ind w:left="979" w:right="0"/>
        <w:jc w:val="left"/>
      </w:pPr>
      <w:r>
        <w:rPr>
          <w:color w:val="5F6369"/>
          <w:w w:val="110"/>
        </w:rPr>
        <w:t>Lack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trust</w:t>
        <w:tab/>
      </w:r>
      <w:r>
        <w:rPr>
          <w:rFonts w:ascii="Myriad Pro" w:hAnsi="Myriad Pro" w:cs="Myriad Pro" w:eastAsia="Myriad Pro"/>
          <w:color w:val="5F6369"/>
          <w:position w:val="13"/>
        </w:rPr>
        <w:t>•</w:t>
        <w:tab/>
      </w:r>
      <w:r>
        <w:rPr>
          <w:color w:val="5F6369"/>
          <w:w w:val="110"/>
          <w:position w:val="13"/>
        </w:rPr>
        <w:t>Be</w:t>
      </w:r>
      <w:r>
        <w:rPr>
          <w:color w:val="5F6369"/>
          <w:spacing w:val="40"/>
          <w:w w:val="110"/>
          <w:position w:val="13"/>
        </w:rPr>
        <w:t> </w:t>
      </w:r>
      <w:r>
        <w:rPr>
          <w:color w:val="5F6369"/>
          <w:w w:val="110"/>
          <w:position w:val="13"/>
        </w:rPr>
        <w:t>honest</w:t>
      </w:r>
      <w:r>
        <w:rPr/>
      </w:r>
    </w:p>
    <w:p>
      <w:pPr>
        <w:pStyle w:val="BodyText"/>
        <w:numPr>
          <w:ilvl w:val="2"/>
          <w:numId w:val="67"/>
        </w:numPr>
        <w:tabs>
          <w:tab w:pos="5067" w:val="left" w:leader="none"/>
        </w:tabs>
        <w:spacing w:line="202" w:lineRule="exact" w:before="0" w:after="0"/>
        <w:ind w:left="5066" w:right="0" w:hanging="360"/>
        <w:jc w:val="left"/>
      </w:pPr>
      <w:r>
        <w:rPr>
          <w:color w:val="5F6369"/>
          <w:w w:val="115"/>
        </w:rPr>
        <w:t>Reassure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caregiver</w:t>
      </w:r>
      <w:r>
        <w:rPr/>
      </w:r>
    </w:p>
    <w:p>
      <w:pPr>
        <w:pStyle w:val="BodyText"/>
        <w:numPr>
          <w:ilvl w:val="2"/>
          <w:numId w:val="67"/>
        </w:numPr>
        <w:tabs>
          <w:tab w:pos="5067" w:val="left" w:leader="none"/>
        </w:tabs>
        <w:spacing w:line="240" w:lineRule="auto" w:before="125" w:after="0"/>
        <w:ind w:left="5066" w:right="0" w:hanging="360"/>
        <w:jc w:val="left"/>
      </w:pPr>
      <w:r>
        <w:rPr>
          <w:color w:val="5F6369"/>
          <w:spacing w:val="-8"/>
          <w:w w:val="115"/>
        </w:rPr>
        <w:t>T</w:t>
      </w:r>
      <w:r>
        <w:rPr>
          <w:color w:val="5F6369"/>
          <w:spacing w:val="-7"/>
          <w:w w:val="115"/>
        </w:rPr>
        <w:t>ake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few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seconds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control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your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emotions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</w:sectPr>
      </w:pPr>
    </w:p>
    <w:p>
      <w:pPr>
        <w:pStyle w:val="BodyText"/>
        <w:spacing w:line="240" w:lineRule="auto" w:before="3"/>
        <w:ind w:left="979" w:right="0"/>
        <w:jc w:val="left"/>
      </w:pPr>
      <w:r>
        <w:rPr>
          <w:color w:val="5F6369"/>
          <w:w w:val="110"/>
        </w:rPr>
        <w:t>Emotions</w:t>
      </w:r>
      <w:r>
        <w:rPr/>
      </w:r>
    </w:p>
    <w:p>
      <w:pPr>
        <w:pStyle w:val="BodyText"/>
        <w:numPr>
          <w:ilvl w:val="1"/>
          <w:numId w:val="67"/>
        </w:numPr>
        <w:tabs>
          <w:tab w:pos="1340" w:val="left" w:leader="none"/>
        </w:tabs>
        <w:spacing w:line="243" w:lineRule="auto" w:before="0" w:after="0"/>
        <w:ind w:left="1339" w:right="1628" w:hanging="360"/>
        <w:jc w:val="left"/>
      </w:pPr>
      <w:r>
        <w:rPr>
          <w:color w:val="5F6369"/>
          <w:w w:val="115"/>
        </w:rPr>
        <w:br w:type="column"/>
        <w:t>Comfort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caregiver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give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a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few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moments</w:t>
      </w:r>
      <w:r>
        <w:rPr>
          <w:color w:val="5F6369"/>
          <w:w w:val="116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control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their</w:t>
      </w:r>
      <w:r>
        <w:rPr>
          <w:color w:val="5F6369"/>
          <w:spacing w:val="-33"/>
          <w:w w:val="115"/>
        </w:rPr>
        <w:t> </w:t>
      </w:r>
      <w:r>
        <w:rPr>
          <w:color w:val="5F6369"/>
          <w:w w:val="115"/>
        </w:rPr>
        <w:t>emotions</w:t>
      </w:r>
      <w:r>
        <w:rPr/>
      </w:r>
    </w:p>
    <w:p>
      <w:pPr>
        <w:spacing w:after="0" w:line="243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1910" w:space="1817"/>
            <w:col w:w="8183"/>
          </w:cols>
        </w:sectPr>
      </w:pPr>
    </w:p>
    <w:p>
      <w:pPr>
        <w:pStyle w:val="BodyText"/>
        <w:tabs>
          <w:tab w:pos="4706" w:val="left" w:leader="none"/>
          <w:tab w:pos="5066" w:val="left" w:leader="none"/>
        </w:tabs>
        <w:spacing w:line="324" w:lineRule="exact" w:before="131"/>
        <w:ind w:left="979" w:right="0"/>
        <w:jc w:val="left"/>
      </w:pPr>
      <w:r>
        <w:rPr>
          <w:color w:val="5F6369"/>
          <w:w w:val="105"/>
        </w:rPr>
        <w:t>Conflicting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body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language</w:t>
        <w:tab/>
      </w:r>
      <w:r>
        <w:rPr>
          <w:rFonts w:ascii="Myriad Pro" w:hAnsi="Myriad Pro" w:cs="Myriad Pro" w:eastAsia="Myriad Pro"/>
          <w:color w:val="5F6369"/>
          <w:position w:val="13"/>
        </w:rPr>
        <w:t>•</w:t>
        <w:tab/>
      </w:r>
      <w:r>
        <w:rPr>
          <w:color w:val="5F6369"/>
          <w:w w:val="105"/>
          <w:position w:val="13"/>
        </w:rPr>
        <w:t>Be </w:t>
      </w:r>
      <w:r>
        <w:rPr>
          <w:color w:val="5F6369"/>
          <w:spacing w:val="27"/>
          <w:w w:val="105"/>
          <w:position w:val="13"/>
        </w:rPr>
        <w:t> </w:t>
      </w:r>
      <w:r>
        <w:rPr>
          <w:color w:val="5F6369"/>
          <w:w w:val="105"/>
          <w:position w:val="13"/>
        </w:rPr>
        <w:t>honest</w:t>
      </w:r>
      <w:r>
        <w:rPr/>
      </w:r>
    </w:p>
    <w:p>
      <w:pPr>
        <w:pStyle w:val="BodyText"/>
        <w:numPr>
          <w:ilvl w:val="2"/>
          <w:numId w:val="67"/>
        </w:numPr>
        <w:tabs>
          <w:tab w:pos="5067" w:val="left" w:leader="none"/>
        </w:tabs>
        <w:spacing w:line="202" w:lineRule="exact" w:before="0" w:after="0"/>
        <w:ind w:left="5066" w:right="0" w:hanging="360"/>
        <w:jc w:val="left"/>
      </w:pPr>
      <w:r>
        <w:rPr>
          <w:color w:val="5F6369"/>
          <w:w w:val="110"/>
        </w:rPr>
        <w:t>Practice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noticing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adjusting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body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language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tabs>
          <w:tab w:pos="4706" w:val="left" w:leader="none"/>
          <w:tab w:pos="5066" w:val="left" w:leader="none"/>
        </w:tabs>
        <w:spacing w:line="240" w:lineRule="auto"/>
        <w:ind w:left="979" w:right="0"/>
        <w:jc w:val="left"/>
      </w:pPr>
      <w:r>
        <w:rPr>
          <w:color w:val="5F6369"/>
          <w:w w:val="110"/>
        </w:rPr>
        <w:t>Sending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discouraging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feedback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w w:val="110"/>
        </w:rPr>
        <w:t>Use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encouraging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nonverbal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communication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BodyText"/>
        <w:spacing w:line="250" w:lineRule="auto" w:before="78"/>
        <w:ind w:left="979" w:right="829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rush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serve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w w:val="110"/>
        </w:rPr>
        <w:t> people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waiting</w:t>
      </w:r>
      <w:r>
        <w:rPr/>
      </w:r>
    </w:p>
    <w:p>
      <w:pPr>
        <w:pStyle w:val="BodyText"/>
        <w:spacing w:line="154" w:lineRule="exact" w:before="178"/>
        <w:ind w:left="979" w:right="0"/>
        <w:jc w:val="left"/>
      </w:pPr>
      <w:r>
        <w:rPr>
          <w:color w:val="5F6369"/>
          <w:w w:val="110"/>
        </w:rPr>
        <w:t>Caregivers’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fear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speaking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/>
      </w:r>
    </w:p>
    <w:p>
      <w:pPr>
        <w:pStyle w:val="BodyText"/>
        <w:numPr>
          <w:ilvl w:val="0"/>
          <w:numId w:val="68"/>
        </w:numPr>
        <w:tabs>
          <w:tab w:pos="905" w:val="left" w:leader="none"/>
        </w:tabs>
        <w:spacing w:line="240" w:lineRule="auto" w:before="74" w:after="0"/>
        <w:ind w:left="904" w:right="0" w:hanging="360"/>
        <w:jc w:val="left"/>
      </w:pPr>
      <w:r>
        <w:rPr>
          <w:color w:val="5F6369"/>
          <w:w w:val="110"/>
        </w:rPr>
        <w:br w:type="column"/>
        <w:t>Smile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polite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anyway</w:t>
      </w:r>
      <w:r>
        <w:rPr/>
      </w:r>
    </w:p>
    <w:p>
      <w:pPr>
        <w:pStyle w:val="BodyText"/>
        <w:numPr>
          <w:ilvl w:val="0"/>
          <w:numId w:val="68"/>
        </w:numPr>
        <w:tabs>
          <w:tab w:pos="905" w:val="left" w:leader="none"/>
        </w:tabs>
        <w:spacing w:line="240" w:lineRule="auto" w:before="0" w:after="0"/>
        <w:ind w:left="904" w:right="0" w:hanging="360"/>
        <w:jc w:val="left"/>
      </w:pPr>
      <w:r>
        <w:rPr>
          <w:color w:val="5F6369"/>
          <w:spacing w:val="-8"/>
          <w:w w:val="110"/>
        </w:rPr>
        <w:t>T</w:t>
      </w:r>
      <w:r>
        <w:rPr>
          <w:color w:val="5F6369"/>
          <w:spacing w:val="-7"/>
          <w:w w:val="110"/>
        </w:rPr>
        <w:t>ell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who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information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4123" w:space="40"/>
            <w:col w:w="7747"/>
          </w:cols>
        </w:sectPr>
      </w:pPr>
    </w:p>
    <w:p>
      <w:pPr>
        <w:pStyle w:val="BodyText"/>
        <w:tabs>
          <w:tab w:pos="4706" w:val="left" w:leader="none"/>
          <w:tab w:pos="5066" w:val="left" w:leader="none"/>
        </w:tabs>
        <w:spacing w:line="361" w:lineRule="exact"/>
        <w:ind w:left="979" w:right="0"/>
        <w:jc w:val="left"/>
      </w:pPr>
      <w:r>
        <w:rPr>
          <w:color w:val="5F6369"/>
          <w:w w:val="110"/>
          <w:position w:val="-12"/>
        </w:rPr>
        <w:t>asking</w:t>
      </w:r>
      <w:r>
        <w:rPr>
          <w:color w:val="5F6369"/>
          <w:spacing w:val="22"/>
          <w:w w:val="110"/>
          <w:position w:val="-12"/>
        </w:rPr>
        <w:t> </w:t>
      </w:r>
      <w:r>
        <w:rPr>
          <w:color w:val="5F6369"/>
          <w:w w:val="110"/>
          <w:position w:val="-12"/>
        </w:rPr>
        <w:t>questions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w w:val="110"/>
        </w:rPr>
        <w:t>Compliment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questions</w:t>
      </w:r>
      <w:r>
        <w:rPr/>
      </w:r>
    </w:p>
    <w:p>
      <w:pPr>
        <w:pStyle w:val="BodyText"/>
        <w:spacing w:line="191" w:lineRule="exact" w:before="190"/>
        <w:ind w:left="979" w:right="0"/>
        <w:jc w:val="left"/>
      </w:pPr>
      <w:r>
        <w:rPr>
          <w:color w:val="5F6369"/>
          <w:w w:val="110"/>
        </w:rPr>
        <w:t>Lack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respect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clients</w:t>
      </w:r>
      <w:r>
        <w:rPr/>
      </w:r>
    </w:p>
    <w:p>
      <w:pPr>
        <w:pStyle w:val="BodyText"/>
        <w:tabs>
          <w:tab w:pos="4706" w:val="left" w:leader="none"/>
          <w:tab w:pos="5066" w:val="left" w:leader="none"/>
        </w:tabs>
        <w:spacing w:line="324" w:lineRule="exact"/>
        <w:ind w:left="979" w:right="0"/>
        <w:jc w:val="left"/>
      </w:pPr>
      <w:r>
        <w:rPr>
          <w:color w:val="5F6369"/>
          <w:w w:val="110"/>
          <w:position w:val="-12"/>
        </w:rPr>
        <w:t>and</w:t>
      </w:r>
      <w:r>
        <w:rPr>
          <w:color w:val="5F6369"/>
          <w:spacing w:val="3"/>
          <w:w w:val="110"/>
          <w:position w:val="-12"/>
        </w:rPr>
        <w:t> </w:t>
      </w:r>
      <w:r>
        <w:rPr>
          <w:color w:val="5F6369"/>
          <w:w w:val="110"/>
          <w:position w:val="-12"/>
        </w:rPr>
        <w:t>caregivers</w:t>
        <w:tab/>
      </w:r>
      <w:r>
        <w:rPr>
          <w:rFonts w:ascii="Myriad Pro" w:hAnsi="Myriad Pro" w:cs="Myriad Pro" w:eastAsia="Myriad Pro"/>
          <w:color w:val="5F6369"/>
        </w:rPr>
        <w:t>•</w:t>
        <w:tab/>
      </w:r>
      <w:r>
        <w:rPr>
          <w:color w:val="5F6369"/>
          <w:spacing w:val="-7"/>
          <w:w w:val="110"/>
        </w:rPr>
        <w:t>T</w:t>
      </w:r>
      <w:r>
        <w:rPr>
          <w:color w:val="5F6369"/>
          <w:spacing w:val="-5"/>
          <w:w w:val="110"/>
        </w:rPr>
        <w:t>reat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respect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1014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APPENDIX</w:t>
      </w:r>
      <w:r>
        <w:rPr>
          <w:rFonts w:ascii="Times New Roman"/>
          <w:b/>
          <w:color w:val="5F6369"/>
          <w:spacing w:val="8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C</w:t>
      </w:r>
      <w:r>
        <w:rPr>
          <w:rFonts w:ascii="Times New Roman"/>
          <w:b/>
          <w:color w:val="5F6369"/>
          <w:spacing w:val="9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-</w:t>
      </w:r>
      <w:r>
        <w:rPr>
          <w:rFonts w:ascii="Times New Roman"/>
          <w:b/>
          <w:color w:val="5F6369"/>
          <w:spacing w:val="9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BARRIERS</w:t>
      </w:r>
      <w:r>
        <w:rPr>
          <w:rFonts w:ascii="Times New Roman"/>
          <w:b/>
          <w:color w:val="5F6369"/>
          <w:spacing w:val="8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AND</w:t>
      </w:r>
      <w:r>
        <w:rPr>
          <w:rFonts w:ascii="Times New Roman"/>
          <w:b/>
          <w:color w:val="5F6369"/>
          <w:spacing w:val="9"/>
          <w:w w:val="95"/>
          <w:sz w:val="16"/>
        </w:rPr>
        <w:t> </w:t>
      </w:r>
      <w:r>
        <w:rPr>
          <w:rFonts w:ascii="Times New Roman"/>
          <w:b/>
          <w:color w:val="5F6369"/>
          <w:spacing w:val="-4"/>
          <w:w w:val="95"/>
          <w:sz w:val="16"/>
        </w:rPr>
        <w:t>FACILIT</w:t>
      </w:r>
      <w:r>
        <w:rPr>
          <w:rFonts w:ascii="Times New Roman"/>
          <w:b/>
          <w:color w:val="5F6369"/>
          <w:spacing w:val="-3"/>
          <w:w w:val="95"/>
          <w:sz w:val="16"/>
        </w:rPr>
        <w:t>ATORS</w:t>
      </w:r>
      <w:r>
        <w:rPr>
          <w:rFonts w:ascii="Times New Roman"/>
          <w:b/>
          <w:color w:val="5F6369"/>
          <w:spacing w:val="9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TO</w:t>
      </w:r>
      <w:r>
        <w:rPr>
          <w:rFonts w:ascii="Times New Roman"/>
          <w:b/>
          <w:color w:val="5F6369"/>
          <w:spacing w:val="9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EFFECTIVE</w:t>
      </w:r>
      <w:r>
        <w:rPr>
          <w:rFonts w:ascii="Times New Roman"/>
          <w:b/>
          <w:color w:val="5F6369"/>
          <w:spacing w:val="8"/>
          <w:w w:val="95"/>
          <w:sz w:val="16"/>
        </w:rPr>
        <w:t> </w:t>
      </w:r>
      <w:r>
        <w:rPr>
          <w:rFonts w:ascii="Times New Roman"/>
          <w:b/>
          <w:color w:val="5F6369"/>
          <w:spacing w:val="-1"/>
          <w:w w:val="95"/>
          <w:sz w:val="16"/>
        </w:rPr>
        <w:t>COMMUNICATION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34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D.</w:t>
      </w:r>
      <w:r>
        <w:rPr>
          <w:rFonts w:ascii="Times New Roman"/>
          <w:sz w:val="54"/>
        </w:rPr>
      </w:r>
    </w:p>
    <w:p>
      <w:pPr>
        <w:spacing w:before="23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Job</w:t>
      </w:r>
      <w:r>
        <w:rPr>
          <w:rFonts w:ascii="Times New Roman"/>
          <w:b/>
          <w:color w:val="5F6369"/>
          <w:spacing w:val="1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Aid:</w:t>
      </w:r>
      <w:r>
        <w:rPr>
          <w:rFonts w:ascii="Times New Roman"/>
          <w:b/>
          <w:color w:val="5F6369"/>
          <w:spacing w:val="1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Counselling</w:t>
      </w:r>
      <w:r>
        <w:rPr>
          <w:rFonts w:ascii="Times New Roman"/>
          <w:b/>
          <w:color w:val="5F6369"/>
          <w:spacing w:val="1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The</w:t>
      </w:r>
      <w:r>
        <w:rPr>
          <w:rFonts w:ascii="Times New Roman"/>
          <w:b/>
          <w:color w:val="5F6369"/>
          <w:spacing w:val="1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Caregiver</w:t>
      </w:r>
      <w:r>
        <w:rPr>
          <w:rFonts w:ascii="Times New Roman"/>
          <w:sz w:val="36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tabs>
          <w:tab w:pos="8170" w:val="left" w:leader="none"/>
        </w:tabs>
        <w:spacing w:before="75"/>
        <w:ind w:left="2946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73pt;margin-top:.658245pt;width:486.8pt;height:607.6pt;mso-position-horizontal-relative:page;mso-position-vertical-relative:paragraph;z-index:-266704" coordorigin="1460,13" coordsize="9736,12152">
            <v:group style="position:absolute;left:1460;top:13;width:4590;height:360" coordorigin="1460,13" coordsize="4590,360">
              <v:shape style="position:absolute;left:1460;top:13;width:4590;height:360" coordorigin="1460,13" coordsize="4590,360" path="m6050,13l1460,13,1460,373,6050,373,6050,13xe" filled="true" fillcolor="#fdb714" stroked="false">
                <v:path arrowok="t"/>
                <v:fill type="solid"/>
              </v:shape>
            </v:group>
            <v:group style="position:absolute;left:6050;top:13;width:5146;height:360" coordorigin="6050,13" coordsize="5146,360">
              <v:shape style="position:absolute;left:6050;top:13;width:5146;height:360" coordorigin="6050,13" coordsize="5146,360" path="m11196,13l6050,13,6050,373,11196,373,11196,13xe" filled="true" fillcolor="#fdb714" stroked="false">
                <v:path arrowok="t"/>
                <v:fill type="solid"/>
              </v:shape>
            </v:group>
            <v:group style="position:absolute;left:1460;top:373;width:4590;height:1658" coordorigin="1460,373" coordsize="4590,1658">
              <v:shape style="position:absolute;left:1460;top:373;width:4590;height:1658" coordorigin="1460,373" coordsize="4590,1658" path="m6050,373l1460,373,1460,2031,6050,2031,6050,373xe" filled="true" fillcolor="#fff5e4" stroked="false">
                <v:path arrowok="t"/>
                <v:fill type="solid"/>
              </v:shape>
            </v:group>
            <v:group style="position:absolute;left:6050;top:373;width:5146;height:1658" coordorigin="6050,373" coordsize="5146,1658">
              <v:shape style="position:absolute;left:6050;top:373;width:5146;height:1658" coordorigin="6050,373" coordsize="5146,1658" path="m11196,373l6050,373,6050,2031,11196,2031,11196,373xe" filled="true" fillcolor="#fff5e4" stroked="false">
                <v:path arrowok="t"/>
                <v:fill type="solid"/>
              </v:shape>
            </v:group>
            <v:group style="position:absolute;left:1460;top:3953;width:4590;height:3770" coordorigin="1460,3953" coordsize="4590,3770">
              <v:shape style="position:absolute;left:1460;top:3953;width:4590;height:3770" coordorigin="1460,3953" coordsize="4590,3770" path="m6050,3953l1460,3953,1460,7722,6050,7722,6050,3953xe" filled="true" fillcolor="#fff5e4" stroked="false">
                <v:path arrowok="t"/>
                <v:fill type="solid"/>
              </v:shape>
            </v:group>
            <v:group style="position:absolute;left:6050;top:3953;width:5146;height:3770" coordorigin="6050,3953" coordsize="5146,3770">
              <v:shape style="position:absolute;left:6050;top:3953;width:5146;height:3770" coordorigin="6050,3953" coordsize="5146,3770" path="m11196,3953l6050,3953,6050,7722,11196,7722,11196,3953xe" filled="true" fillcolor="#fff5e4" stroked="false">
                <v:path arrowok="t"/>
                <v:fill type="solid"/>
              </v:shape>
            </v:group>
            <v:group style="position:absolute;left:1460;top:2031;width:4590;height:1922" coordorigin="1460,2031" coordsize="4590,1922">
              <v:shape style="position:absolute;left:1460;top:2031;width:4590;height:1922" coordorigin="1460,2031" coordsize="4590,1922" path="m6050,2031l1460,2031,1460,3953,6050,3953,6050,2031xe" filled="true" fillcolor="#ffe6b9" stroked="false">
                <v:path arrowok="t"/>
                <v:fill type="solid"/>
              </v:shape>
            </v:group>
            <v:group style="position:absolute;left:6050;top:2031;width:5146;height:1922" coordorigin="6050,2031" coordsize="5146,1922">
              <v:shape style="position:absolute;left:6050;top:2031;width:5146;height:1922" coordorigin="6050,2031" coordsize="5146,1922" path="m11196,2031l6050,2031,6050,3953,11196,3953,11196,2031xe" filled="true" fillcolor="#ffe6b9" stroked="false">
                <v:path arrowok="t"/>
                <v:fill type="solid"/>
              </v:shape>
            </v:group>
            <v:group style="position:absolute;left:1460;top:9644;width:4590;height:1130" coordorigin="1460,9644" coordsize="4590,1130">
              <v:shape style="position:absolute;left:1460;top:9644;width:4590;height:1130" coordorigin="1460,9644" coordsize="4590,1130" path="m6050,9644l1460,9644,1460,10774,6050,10774,6050,9644xe" filled="true" fillcolor="#fff5e4" stroked="false">
                <v:path arrowok="t"/>
                <v:fill type="solid"/>
              </v:shape>
            </v:group>
            <v:group style="position:absolute;left:6050;top:9644;width:5146;height:1130" coordorigin="6050,9644" coordsize="5146,1130">
              <v:shape style="position:absolute;left:6050;top:9644;width:5146;height:1130" coordorigin="6050,9644" coordsize="5146,1130" path="m11196,9644l6050,9644,6050,10774,11196,10774,11196,9644xe" filled="true" fillcolor="#fff5e4" stroked="false">
                <v:path arrowok="t"/>
                <v:fill type="solid"/>
              </v:shape>
            </v:group>
            <v:group style="position:absolute;left:1460;top:7722;width:4590;height:1922" coordorigin="1460,7722" coordsize="4590,1922">
              <v:shape style="position:absolute;left:1460;top:7722;width:4590;height:1922" coordorigin="1460,7722" coordsize="4590,1922" path="m6050,7722l1460,7722,1460,9644,6050,9644,6050,7722xe" filled="true" fillcolor="#ffe6b9" stroked="false">
                <v:path arrowok="t"/>
                <v:fill type="solid"/>
              </v:shape>
            </v:group>
            <v:group style="position:absolute;left:6050;top:7722;width:5146;height:1922" coordorigin="6050,7722" coordsize="5146,1922">
              <v:shape style="position:absolute;left:6050;top:7722;width:5146;height:1922" coordorigin="6050,7722" coordsize="5146,1922" path="m11196,7722l6050,7722,6050,9644,11196,9644,11196,7722xe" filled="true" fillcolor="#ffe6b9" stroked="false">
                <v:path arrowok="t"/>
                <v:fill type="solid"/>
              </v:shape>
            </v:group>
            <v:group style="position:absolute;left:1460;top:10774;width:4590;height:1391" coordorigin="1460,10774" coordsize="4590,1391">
              <v:shape style="position:absolute;left:1460;top:10774;width:4590;height:1391" coordorigin="1460,10774" coordsize="4590,1391" path="m6050,10774l1460,10774,1460,12164,6050,12164,6050,10774xe" filled="true" fillcolor="#ffe6b9" stroked="false">
                <v:path arrowok="t"/>
                <v:fill type="solid"/>
              </v:shape>
            </v:group>
            <v:group style="position:absolute;left:6050;top:10774;width:5146;height:1391" coordorigin="6050,10774" coordsize="5146,1391">
              <v:shape style="position:absolute;left:6050;top:10774;width:5146;height:1391" coordorigin="6050,10774" coordsize="5146,1391" path="m11196,10774l6050,10774,6050,12164,11196,12164,11196,10774xe" filled="true" fillcolor="#ffe6b9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FFFFFF"/>
          <w:spacing w:val="-2"/>
          <w:w w:val="110"/>
          <w:sz w:val="22"/>
        </w:rPr>
        <w:t>Skill/</w:t>
      </w:r>
      <w:r>
        <w:rPr>
          <w:rFonts w:ascii="Times New Roman"/>
          <w:b/>
          <w:color w:val="FFFFFF"/>
          <w:spacing w:val="-3"/>
          <w:w w:val="110"/>
          <w:sz w:val="22"/>
        </w:rPr>
        <w:t>T</w:t>
      </w:r>
      <w:r>
        <w:rPr>
          <w:rFonts w:ascii="Times New Roman"/>
          <w:b/>
          <w:color w:val="FFFFFF"/>
          <w:spacing w:val="-2"/>
          <w:w w:val="110"/>
          <w:sz w:val="22"/>
        </w:rPr>
        <w:t>echnique</w:t>
        <w:tab/>
      </w:r>
      <w:r>
        <w:rPr>
          <w:rFonts w:ascii="Times New Roman"/>
          <w:b/>
          <w:color w:val="FFFFFF"/>
          <w:w w:val="110"/>
          <w:sz w:val="22"/>
        </w:rPr>
        <w:t>Example</w:t>
      </w:r>
      <w:r>
        <w:rPr>
          <w:rFonts w:ascii="Times New Roman"/>
          <w:sz w:val="22"/>
        </w:rPr>
      </w:r>
    </w:p>
    <w:p>
      <w:pPr>
        <w:pStyle w:val="BodyText"/>
        <w:spacing w:line="260" w:lineRule="atLeast" w:before="90"/>
        <w:ind w:left="1719" w:right="6051"/>
        <w:jc w:val="left"/>
      </w:pPr>
      <w:r>
        <w:rPr>
          <w:color w:val="5F6369"/>
          <w:w w:val="105"/>
        </w:rPr>
        <w:t>Explore</w:t>
      </w:r>
      <w:r>
        <w:rPr>
          <w:color w:val="5F6369"/>
          <w:spacing w:val="38"/>
          <w:w w:val="105"/>
        </w:rPr>
        <w:t> </w:t>
      </w:r>
      <w:r>
        <w:rPr>
          <w:color w:val="5F6369"/>
          <w:spacing w:val="-2"/>
          <w:w w:val="105"/>
        </w:rPr>
        <w:t>caregiver’s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understanding</w:t>
      </w:r>
      <w:r>
        <w:rPr>
          <w:color w:val="5F6369"/>
          <w:spacing w:val="38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5"/>
          <w:w w:val="106"/>
        </w:rPr>
        <w:t> </w:t>
      </w:r>
      <w:r>
        <w:rPr>
          <w:color w:val="5F6369"/>
          <w:w w:val="105"/>
        </w:rPr>
        <w:t>childhood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immunization.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Ask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caregiver</w:t>
      </w:r>
      <w:r>
        <w:rPr>
          <w:color w:val="5F6369"/>
          <w:spacing w:val="15"/>
          <w:w w:val="105"/>
        </w:rPr>
        <w:t> </w:t>
      </w:r>
      <w:r>
        <w:rPr>
          <w:color w:val="5F6369"/>
          <w:w w:val="105"/>
        </w:rPr>
        <w:t>if</w:t>
      </w:r>
      <w:r>
        <w:rPr/>
      </w:r>
    </w:p>
    <w:p>
      <w:pPr>
        <w:spacing w:after="0" w:line="260" w:lineRule="atLeast"/>
        <w:jc w:val="left"/>
        <w:sectPr>
          <w:headerReference w:type="default" r:id="rId236"/>
          <w:footerReference w:type="default" r:id="rId237"/>
          <w:pgSz w:w="11910" w:h="16840"/>
          <w:pgMar w:header="0" w:footer="0" w:top="1120" w:bottom="280" w:left="0" w:right="0"/>
        </w:sectPr>
      </w:pPr>
    </w:p>
    <w:p>
      <w:pPr>
        <w:pStyle w:val="BodyText"/>
        <w:spacing w:line="250" w:lineRule="auto" w:before="11"/>
        <w:ind w:left="1719" w:right="0"/>
        <w:jc w:val="left"/>
      </w:pPr>
      <w:r>
        <w:rPr>
          <w:color w:val="5F6369"/>
          <w:w w:val="110"/>
        </w:rPr>
        <w:t>they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w w:val="96"/>
        </w:rPr>
        <w:t> </w:t>
      </w:r>
      <w:r>
        <w:rPr>
          <w:color w:val="5F6369"/>
          <w:w w:val="110"/>
        </w:rPr>
        <w:t>happen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session.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w w:val="91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first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session,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understands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immunization.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50" w:lineRule="auto"/>
        <w:ind w:left="1719" w:right="311"/>
        <w:jc w:val="both"/>
      </w:pPr>
      <w:r>
        <w:rPr>
          <w:color w:val="5F6369"/>
          <w:w w:val="110"/>
        </w:rPr>
        <w:t>Correct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misconception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rumours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education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6"/>
          <w:w w:val="110"/>
        </w:rPr>
        <w:t> </w:t>
      </w:r>
      <w:r>
        <w:rPr>
          <w:color w:val="5F6369"/>
          <w:w w:val="110"/>
        </w:rPr>
        <w:t>related</w:t>
      </w:r>
      <w:r>
        <w:rPr>
          <w:color w:val="5F6369"/>
          <w:spacing w:val="27"/>
          <w:w w:val="110"/>
        </w:rPr>
        <w:t> </w:t>
      </w:r>
      <w:r>
        <w:rPr>
          <w:color w:val="5F6369"/>
          <w:w w:val="110"/>
        </w:rPr>
        <w:t>issues.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50" w:lineRule="auto"/>
        <w:ind w:left="1719" w:right="66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vocabulary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level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understanding.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25"/>
          <w:w w:val="101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basic</w:t>
      </w:r>
      <w:r>
        <w:rPr/>
      </w:r>
    </w:p>
    <w:p>
      <w:pPr>
        <w:pStyle w:val="BodyText"/>
        <w:spacing w:line="250" w:lineRule="auto"/>
        <w:ind w:left="1719" w:right="164"/>
        <w:jc w:val="left"/>
      </w:pPr>
      <w:r>
        <w:rPr>
          <w:color w:val="5F6369"/>
          <w:w w:val="110"/>
        </w:rPr>
        <w:t>understanding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(in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small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pieces,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everything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once).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5"/>
          <w:w w:val="110"/>
        </w:rPr>
        <w:t>Tailor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based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experience,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knowledge,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concerns,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25"/>
          <w:w w:val="110"/>
        </w:rPr>
        <w:t> </w:t>
      </w:r>
      <w:r>
        <w:rPr>
          <w:color w:val="5F6369"/>
          <w:spacing w:val="-3"/>
          <w:w w:val="110"/>
        </w:rPr>
        <w:t>today.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short</w:t>
      </w:r>
      <w:r>
        <w:rPr>
          <w:color w:val="5F6369"/>
          <w:spacing w:val="25"/>
          <w:w w:val="110"/>
        </w:rPr>
        <w:t> </w:t>
      </w:r>
      <w:r>
        <w:rPr>
          <w:color w:val="5F6369"/>
          <w:w w:val="110"/>
        </w:rPr>
        <w:t>sentences</w:t>
      </w:r>
      <w:r>
        <w:rPr>
          <w:color w:val="5F6369"/>
          <w:spacing w:val="25"/>
          <w:w w:val="12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remembered</w:t>
      </w:r>
      <w:r>
        <w:rPr>
          <w:color w:val="5F6369"/>
          <w:spacing w:val="12"/>
          <w:w w:val="110"/>
        </w:rPr>
        <w:t> </w:t>
      </w:r>
      <w:r>
        <w:rPr>
          <w:color w:val="5F6369"/>
          <w:spacing w:val="-3"/>
          <w:w w:val="110"/>
        </w:rPr>
        <w:t>easily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Pause</w:t>
      </w:r>
      <w:r>
        <w:rPr/>
      </w:r>
    </w:p>
    <w:p>
      <w:pPr>
        <w:pStyle w:val="BodyText"/>
        <w:spacing w:line="250" w:lineRule="auto"/>
        <w:ind w:left="1719" w:right="5"/>
        <w:jc w:val="left"/>
      </w:pPr>
      <w:r>
        <w:rPr>
          <w:color w:val="5F6369"/>
          <w:w w:val="110"/>
        </w:rPr>
        <w:t>frequently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repeat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details.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3"/>
          <w:w w:val="110"/>
        </w:rPr>
        <w:t>Avoid</w:t>
      </w:r>
      <w:r>
        <w:rPr>
          <w:color w:val="5F6369"/>
          <w:spacing w:val="21"/>
          <w:w w:val="103"/>
        </w:rPr>
        <w:t> </w:t>
      </w:r>
      <w:r>
        <w:rPr>
          <w:color w:val="5F6369"/>
          <w:w w:val="110"/>
        </w:rPr>
        <w:t>overloading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2"/>
          <w:w w:val="110"/>
        </w:rPr>
        <w:t>remember.</w:t>
      </w:r>
      <w:r>
        <w:rPr/>
      </w:r>
    </w:p>
    <w:p>
      <w:pPr>
        <w:pStyle w:val="BodyText"/>
        <w:spacing w:line="250" w:lineRule="auto" w:before="74"/>
        <w:ind w:left="1719" w:right="34"/>
        <w:jc w:val="left"/>
      </w:pPr>
      <w:r>
        <w:rPr>
          <w:color w:val="5F6369"/>
          <w:w w:val="110"/>
        </w:rPr>
        <w:t>Check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understanding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5"/>
          <w:w w:val="115"/>
        </w:rPr>
        <w:t> </w:t>
      </w:r>
      <w:r>
        <w:rPr>
          <w:color w:val="5F6369"/>
          <w:w w:val="110"/>
        </w:rPr>
        <w:t>chunk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misunderstandings.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Pause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every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often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check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understanding.</w:t>
      </w:r>
      <w:r>
        <w:rPr/>
      </w:r>
    </w:p>
    <w:p>
      <w:pPr>
        <w:pStyle w:val="BodyText"/>
        <w:spacing w:line="250" w:lineRule="auto"/>
        <w:ind w:left="1719" w:right="66"/>
        <w:jc w:val="left"/>
      </w:pPr>
      <w:r>
        <w:rPr>
          <w:color w:val="5F6369"/>
          <w:w w:val="110"/>
        </w:rPr>
        <w:t>Only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confirm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understood.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open-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ended 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questions.</w:t>
      </w:r>
      <w:r>
        <w:rPr/>
      </w:r>
    </w:p>
    <w:p>
      <w:pPr>
        <w:pStyle w:val="BodyText"/>
        <w:spacing w:line="250" w:lineRule="auto" w:before="74"/>
        <w:ind w:left="1719" w:right="66"/>
        <w:jc w:val="left"/>
      </w:pPr>
      <w:r>
        <w:rPr>
          <w:color w:val="5F6369"/>
          <w:w w:val="110"/>
        </w:rPr>
        <w:t>Gently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correct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misunderstandings.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8"/>
          <w:w w:val="110"/>
        </w:rPr>
        <w:t>T</w:t>
      </w:r>
      <w:r>
        <w:rPr>
          <w:color w:val="5F6369"/>
          <w:spacing w:val="-6"/>
          <w:w w:val="110"/>
        </w:rPr>
        <w:t>ake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responsibility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communicating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and explain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misunderstood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another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4"/>
          <w:w w:val="110"/>
        </w:rPr>
        <w:t>way.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0" w:lineRule="auto"/>
        <w:ind w:left="1719" w:right="5"/>
        <w:jc w:val="left"/>
      </w:pPr>
      <w:r>
        <w:rPr>
          <w:color w:val="5F6369"/>
          <w:w w:val="110"/>
        </w:rPr>
        <w:t>Encourage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voice</w:t>
      </w:r>
      <w:r>
        <w:rPr>
          <w:color w:val="5F6369"/>
          <w:w w:val="107"/>
        </w:rPr>
        <w:t>  </w:t>
      </w:r>
      <w:r>
        <w:rPr>
          <w:color w:val="5F6369"/>
          <w:w w:val="110"/>
        </w:rPr>
        <w:t>questions,</w:t>
      </w:r>
      <w:r>
        <w:rPr>
          <w:color w:val="5F6369"/>
          <w:spacing w:val="29"/>
          <w:w w:val="110"/>
        </w:rPr>
        <w:t> </w:t>
      </w:r>
      <w:r>
        <w:rPr>
          <w:color w:val="5F6369"/>
          <w:w w:val="110"/>
        </w:rPr>
        <w:t>fears,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concerns.</w:t>
      </w:r>
      <w:r>
        <w:rPr>
          <w:color w:val="5F6369"/>
          <w:spacing w:val="30"/>
          <w:w w:val="110"/>
        </w:rPr>
        <w:t> </w:t>
      </w:r>
      <w:r>
        <w:rPr>
          <w:color w:val="5F6369"/>
          <w:w w:val="110"/>
        </w:rPr>
        <w:t>Reassure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question,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4"/>
          <w:w w:val="110"/>
        </w:rPr>
        <w:t>fear,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3"/>
          <w:w w:val="106"/>
        </w:rPr>
        <w:t> </w:t>
      </w:r>
      <w:r>
        <w:rPr>
          <w:color w:val="5F6369"/>
          <w:w w:val="110"/>
        </w:rPr>
        <w:t>concern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worth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discussing.</w:t>
      </w:r>
      <w:r>
        <w:rPr/>
      </w:r>
    </w:p>
    <w:p>
      <w:pPr>
        <w:pStyle w:val="BodyText"/>
        <w:spacing w:line="132" w:lineRule="exact"/>
        <w:ind w:left="300" w:right="0"/>
        <w:jc w:val="left"/>
      </w:pPr>
      <w:r>
        <w:rPr>
          <w:w w:val="110"/>
        </w:rPr>
        <w:br w:type="column"/>
      </w:r>
      <w:r>
        <w:rPr>
          <w:color w:val="5F6369"/>
          <w:w w:val="110"/>
        </w:rPr>
        <w:t>‘I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happy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here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3"/>
          <w:w w:val="110"/>
        </w:rPr>
        <w:t>today.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What</w:t>
      </w:r>
      <w:r>
        <w:rPr/>
      </w:r>
    </w:p>
    <w:p>
      <w:pPr>
        <w:pStyle w:val="BodyText"/>
        <w:spacing w:line="250" w:lineRule="auto" w:before="11"/>
        <w:ind w:left="300" w:right="793"/>
        <w:jc w:val="left"/>
      </w:pPr>
      <w:r>
        <w:rPr>
          <w:color w:val="5F6369"/>
          <w:w w:val="110"/>
        </w:rPr>
        <w:t>questions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you have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about your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4"/>
          <w:w w:val="110"/>
        </w:rPr>
        <w:t>child’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24"/>
          <w:w w:val="128"/>
        </w:rPr>
        <w:t> </w:t>
      </w:r>
      <w:r>
        <w:rPr>
          <w:color w:val="5F6369"/>
          <w:w w:val="105"/>
        </w:rPr>
        <w:t>immunizations</w:t>
      </w:r>
      <w:r>
        <w:rPr>
          <w:color w:val="5F6369"/>
          <w:spacing w:val="55"/>
          <w:w w:val="105"/>
        </w:rPr>
        <w:t> </w:t>
      </w:r>
      <w:r>
        <w:rPr>
          <w:color w:val="5F6369"/>
          <w:w w:val="105"/>
        </w:rPr>
        <w:t>today?’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50" w:lineRule="auto"/>
        <w:ind w:left="300" w:right="960"/>
        <w:jc w:val="left"/>
      </w:pPr>
      <w:r>
        <w:rPr>
          <w:color w:val="5F6369"/>
          <w:w w:val="110"/>
        </w:rPr>
        <w:t>[In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response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statement: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‘That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malaria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-12"/>
          <w:w w:val="110"/>
        </w:rPr>
        <w:t> </w:t>
      </w:r>
      <w:r>
        <w:rPr>
          <w:color w:val="5F6369"/>
          <w:spacing w:val="-2"/>
          <w:w w:val="110"/>
        </w:rPr>
        <w:t>didn’</w:t>
      </w:r>
      <w:r>
        <w:rPr>
          <w:color w:val="5F6369"/>
          <w:spacing w:val="-1"/>
          <w:w w:val="110"/>
        </w:rPr>
        <w:t>t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work.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had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malaria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10"/>
        </w:rPr>
        <w:t>twice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since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last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immunization.’]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3"/>
          <w:w w:val="110"/>
        </w:rPr>
        <w:t>‘W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-8"/>
          <w:w w:val="110"/>
        </w:rPr>
        <w:t> </w:t>
      </w:r>
      <w:r>
        <w:rPr>
          <w:color w:val="5F6369"/>
          <w:spacing w:val="-2"/>
          <w:w w:val="110"/>
        </w:rPr>
        <w:t>don’</w:t>
      </w:r>
      <w:r>
        <w:rPr>
          <w:color w:val="5F6369"/>
          <w:spacing w:val="-1"/>
          <w:w w:val="110"/>
        </w:rPr>
        <w:t>t</w:t>
      </w:r>
      <w:r>
        <w:rPr>
          <w:color w:val="5F6369"/>
          <w:spacing w:val="25"/>
          <w:w w:val="119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malaria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here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yet,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gets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today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him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very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dangerous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diseases.’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50" w:lineRule="auto"/>
        <w:ind w:left="300" w:right="793"/>
        <w:jc w:val="left"/>
      </w:pPr>
      <w:r>
        <w:rPr>
          <w:color w:val="5F6369"/>
          <w:w w:val="110"/>
        </w:rPr>
        <w:t>‘One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protects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diseases.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pneumonia,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serious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type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diarrhoea,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diphtheria,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pertussis,</w:t>
      </w:r>
      <w:r>
        <w:rPr>
          <w:color w:val="5F6369"/>
          <w:w w:val="115"/>
        </w:rPr>
        <w:t> </w:t>
      </w:r>
      <w:r>
        <w:rPr>
          <w:color w:val="5F6369"/>
          <w:spacing w:val="-1"/>
          <w:w w:val="110"/>
        </w:rPr>
        <w:t>tetanus/lockjaw,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hepatitis.’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[Use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local</w:t>
      </w:r>
      <w:r>
        <w:rPr>
          <w:color w:val="5F6369"/>
          <w:spacing w:val="23"/>
          <w:w w:val="102"/>
        </w:rPr>
        <w:t> </w:t>
      </w:r>
      <w:r>
        <w:rPr>
          <w:color w:val="5F6369"/>
          <w:w w:val="110"/>
        </w:rPr>
        <w:t>term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disease.]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300" w:right="793"/>
        <w:jc w:val="left"/>
      </w:pPr>
      <w:r>
        <w:rPr>
          <w:color w:val="5F6369"/>
          <w:w w:val="110"/>
        </w:rPr>
        <w:t>‘I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everything</w:t>
      </w:r>
      <w:r>
        <w:rPr>
          <w:color w:val="5F6369"/>
          <w:spacing w:val="-10"/>
          <w:w w:val="110"/>
        </w:rPr>
        <w:t> </w:t>
      </w:r>
      <w:r>
        <w:rPr>
          <w:color w:val="5F6369"/>
          <w:spacing w:val="-4"/>
          <w:w w:val="110"/>
        </w:rPr>
        <w:t>clear</w:t>
      </w:r>
      <w:r>
        <w:rPr>
          <w:color w:val="5F6369"/>
          <w:spacing w:val="-3"/>
          <w:w w:val="110"/>
        </w:rPr>
        <w:t>.</w:t>
      </w:r>
      <w:r>
        <w:rPr>
          <w:color w:val="5F6369"/>
          <w:spacing w:val="-9"/>
          <w:w w:val="110"/>
        </w:rPr>
        <w:t> </w:t>
      </w:r>
      <w:r>
        <w:rPr>
          <w:color w:val="5F6369"/>
          <w:spacing w:val="-2"/>
          <w:w w:val="110"/>
        </w:rPr>
        <w:t>Would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23"/>
          <w:w w:val="96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gets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slight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fever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tonight?’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BodyText"/>
        <w:spacing w:line="250" w:lineRule="auto"/>
        <w:ind w:left="300" w:right="793"/>
        <w:jc w:val="left"/>
      </w:pPr>
      <w:r>
        <w:rPr>
          <w:color w:val="5F6369"/>
        </w:rPr>
        <w:t>‘I</w:t>
      </w:r>
      <w:r>
        <w:rPr>
          <w:color w:val="5F6369"/>
          <w:spacing w:val="20"/>
        </w:rPr>
        <w:t> </w:t>
      </w:r>
      <w:r>
        <w:rPr>
          <w:color w:val="5F6369"/>
        </w:rPr>
        <w:t>think</w:t>
      </w:r>
      <w:r>
        <w:rPr>
          <w:color w:val="5F6369"/>
          <w:spacing w:val="21"/>
        </w:rPr>
        <w:t> </w:t>
      </w:r>
      <w:r>
        <w:rPr>
          <w:color w:val="5F6369"/>
        </w:rPr>
        <w:t>I</w:t>
      </w:r>
      <w:r>
        <w:rPr>
          <w:color w:val="5F6369"/>
          <w:spacing w:val="21"/>
        </w:rPr>
        <w:t> </w:t>
      </w:r>
      <w:r>
        <w:rPr>
          <w:color w:val="5F6369"/>
        </w:rPr>
        <w:t>did</w:t>
      </w:r>
      <w:r>
        <w:rPr>
          <w:color w:val="5F6369"/>
          <w:spacing w:val="21"/>
        </w:rPr>
        <w:t> </w:t>
      </w:r>
      <w:r>
        <w:rPr>
          <w:color w:val="5F6369"/>
        </w:rPr>
        <w:t>not</w:t>
      </w:r>
      <w:r>
        <w:rPr>
          <w:color w:val="5F6369"/>
          <w:spacing w:val="21"/>
        </w:rPr>
        <w:t> </w:t>
      </w:r>
      <w:r>
        <w:rPr>
          <w:color w:val="5F6369"/>
        </w:rPr>
        <w:t>explain</w:t>
      </w:r>
      <w:r>
        <w:rPr>
          <w:color w:val="5F6369"/>
          <w:spacing w:val="21"/>
        </w:rPr>
        <w:t> </w:t>
      </w:r>
      <w:r>
        <w:rPr>
          <w:color w:val="5F6369"/>
        </w:rPr>
        <w:t>X</w:t>
      </w:r>
      <w:r>
        <w:rPr>
          <w:color w:val="5F6369"/>
          <w:spacing w:val="21"/>
        </w:rPr>
        <w:t> </w:t>
      </w:r>
      <w:r>
        <w:rPr>
          <w:color w:val="5F6369"/>
        </w:rPr>
        <w:t>very</w:t>
      </w:r>
      <w:r>
        <w:rPr>
          <w:color w:val="5F6369"/>
          <w:spacing w:val="21"/>
        </w:rPr>
        <w:t> </w:t>
      </w:r>
      <w:r>
        <w:rPr>
          <w:color w:val="5F6369"/>
        </w:rPr>
        <w:t>well.</w:t>
      </w:r>
      <w:r>
        <w:rPr>
          <w:color w:val="5F6369"/>
          <w:spacing w:val="21"/>
        </w:rPr>
        <w:t> </w:t>
      </w:r>
      <w:r>
        <w:rPr>
          <w:color w:val="5F6369"/>
        </w:rPr>
        <w:t>What</w:t>
      </w:r>
      <w:r>
        <w:rPr>
          <w:color w:val="5F6369"/>
          <w:spacing w:val="21"/>
        </w:rPr>
        <w:t> </w:t>
      </w:r>
      <w:r>
        <w:rPr>
          <w:color w:val="5F6369"/>
        </w:rPr>
        <w:t>I</w:t>
      </w:r>
      <w:r>
        <w:rPr>
          <w:color w:val="5F6369"/>
          <w:spacing w:val="21"/>
        </w:rPr>
        <w:t> </w:t>
      </w:r>
      <w:r>
        <w:rPr>
          <w:color w:val="5F6369"/>
        </w:rPr>
        <w:t>am</w:t>
      </w:r>
      <w:r>
        <w:rPr>
          <w:color w:val="5F6369"/>
          <w:w w:val="113"/>
        </w:rPr>
        <w:t> </w:t>
      </w:r>
      <w:r>
        <w:rPr>
          <w:color w:val="5F6369"/>
        </w:rPr>
        <w:t>trying</w:t>
      </w:r>
      <w:r>
        <w:rPr>
          <w:color w:val="5F6369"/>
          <w:spacing w:val="32"/>
        </w:rPr>
        <w:t> </w:t>
      </w:r>
      <w:r>
        <w:rPr>
          <w:color w:val="5F6369"/>
        </w:rPr>
        <w:t>to</w:t>
      </w:r>
      <w:r>
        <w:rPr>
          <w:color w:val="5F6369"/>
          <w:spacing w:val="33"/>
        </w:rPr>
        <w:t> </w:t>
      </w:r>
      <w:r>
        <w:rPr>
          <w:color w:val="5F6369"/>
        </w:rPr>
        <w:t>say</w:t>
      </w:r>
      <w:r>
        <w:rPr>
          <w:color w:val="5F6369"/>
          <w:spacing w:val="33"/>
        </w:rPr>
        <w:t> </w:t>
      </w:r>
      <w:r>
        <w:rPr>
          <w:color w:val="5F6369"/>
        </w:rPr>
        <w:t>is…’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50" w:lineRule="auto"/>
        <w:ind w:left="300" w:right="793"/>
        <w:jc w:val="left"/>
      </w:pPr>
      <w:r>
        <w:rPr>
          <w:color w:val="5F6369"/>
          <w:w w:val="110"/>
        </w:rPr>
        <w:t>‘Please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have.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am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here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help you, and any question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 have is a</w:t>
      </w:r>
      <w:r>
        <w:rPr/>
      </w:r>
    </w:p>
    <w:p>
      <w:pPr>
        <w:pStyle w:val="BodyText"/>
        <w:spacing w:line="240" w:lineRule="auto"/>
        <w:ind w:left="300" w:right="0"/>
        <w:jc w:val="left"/>
      </w:pPr>
      <w:r>
        <w:rPr>
          <w:color w:val="5F6369"/>
          <w:w w:val="110"/>
        </w:rPr>
        <w:t>good one.’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5970" w:space="40"/>
            <w:col w:w="5900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19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79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35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JOB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AID:</w:t>
      </w:r>
      <w:r>
        <w:rPr>
          <w:rFonts w:ascii="Times New Roman"/>
          <w:b/>
          <w:color w:val="5F6369"/>
          <w:spacing w:val="-17"/>
          <w:sz w:val="16"/>
        </w:rPr>
        <w:t> </w:t>
      </w:r>
      <w:r>
        <w:rPr>
          <w:rFonts w:ascii="Times New Roman"/>
          <w:b/>
          <w:color w:val="5F6369"/>
          <w:sz w:val="16"/>
        </w:rPr>
        <w:t>COUNSELING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THE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tabs>
          <w:tab w:pos="7450" w:val="left" w:leader="none"/>
        </w:tabs>
        <w:spacing w:before="75"/>
        <w:ind w:left="2226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/>
        <w:pict>
          <v:group style="position:absolute;margin-left:37pt;margin-top:.657915pt;width:486.8pt;height:488.95pt;mso-position-horizontal-relative:page;mso-position-vertical-relative:paragraph;z-index:-266656" coordorigin="740,13" coordsize="9736,9779">
            <v:group style="position:absolute;left:740;top:13;width:4590;height:360" coordorigin="740,13" coordsize="4590,360">
              <v:shape style="position:absolute;left:740;top:13;width:4590;height:360" coordorigin="740,13" coordsize="4590,360" path="m5330,13l740,13,740,373,5330,373,5330,13xe" filled="true" fillcolor="#fdb714" stroked="false">
                <v:path arrowok="t"/>
                <v:fill type="solid"/>
              </v:shape>
            </v:group>
            <v:group style="position:absolute;left:5330;top:13;width:5146;height:360" coordorigin="5330,13" coordsize="5146,360">
              <v:shape style="position:absolute;left:5330;top:13;width:5146;height:360" coordorigin="5330,13" coordsize="5146,360" path="m10476,13l5330,13,5330,373,10476,373,10476,13xe" filled="true" fillcolor="#fdb714" stroked="false">
                <v:path arrowok="t"/>
                <v:fill type="solid"/>
              </v:shape>
            </v:group>
            <v:group style="position:absolute;left:740;top:373;width:4590;height:1394" coordorigin="740,373" coordsize="4590,1394">
              <v:shape style="position:absolute;left:740;top:373;width:4590;height:1394" coordorigin="740,373" coordsize="4590,1394" path="m5330,373l740,373,740,1767,5330,1767,5330,373xe" filled="true" fillcolor="#fff5e4" stroked="false">
                <v:path arrowok="t"/>
                <v:fill type="solid"/>
              </v:shape>
            </v:group>
            <v:group style="position:absolute;left:5330;top:373;width:5146;height:1394" coordorigin="5330,373" coordsize="5146,1394">
              <v:shape style="position:absolute;left:5330;top:373;width:5146;height:1394" coordorigin="5330,373" coordsize="5146,1394" path="m10476,373l5330,373,5330,1767,10476,1767,10476,373xe" filled="true" fillcolor="#fff5e4" stroked="false">
                <v:path arrowok="t"/>
                <v:fill type="solid"/>
              </v:shape>
            </v:group>
            <v:group style="position:absolute;left:740;top:2897;width:4590;height:2450" coordorigin="740,2897" coordsize="4590,2450">
              <v:shape style="position:absolute;left:740;top:2897;width:4590;height:2450" coordorigin="740,2897" coordsize="4590,2450" path="m5330,2897l740,2897,740,5346,5330,5346,5330,2897xe" filled="true" fillcolor="#fff5e4" stroked="false">
                <v:path arrowok="t"/>
                <v:fill type="solid"/>
              </v:shape>
            </v:group>
            <v:group style="position:absolute;left:5330;top:2897;width:5146;height:2450" coordorigin="5330,2897" coordsize="5146,2450">
              <v:shape style="position:absolute;left:5330;top:2897;width:5146;height:2450" coordorigin="5330,2897" coordsize="5146,2450" path="m10476,2897l5330,2897,5330,5346,10476,5346,10476,2897xe" filled="true" fillcolor="#fff5e4" stroked="false">
                <v:path arrowok="t"/>
                <v:fill type="solid"/>
              </v:shape>
            </v:group>
            <v:group style="position:absolute;left:740;top:1767;width:4590;height:1130" coordorigin="740,1767" coordsize="4590,1130">
              <v:shape style="position:absolute;left:740;top:1767;width:4590;height:1130" coordorigin="740,1767" coordsize="4590,1130" path="m5330,1767l740,1767,740,2897,5330,2897,5330,1767xe" filled="true" fillcolor="#ffe6b9" stroked="false">
                <v:path arrowok="t"/>
                <v:fill type="solid"/>
              </v:shape>
            </v:group>
            <v:group style="position:absolute;left:5330;top:1767;width:5146;height:1130" coordorigin="5330,1767" coordsize="5146,1130">
              <v:shape style="position:absolute;left:5330;top:1767;width:5146;height:1130" coordorigin="5330,1767" coordsize="5146,1130" path="m10476,1767l5330,1767,5330,2897,10476,2897,10476,1767xe" filled="true" fillcolor="#ffe6b9" stroked="false">
                <v:path arrowok="t"/>
                <v:fill type="solid"/>
              </v:shape>
            </v:group>
            <v:group style="position:absolute;left:740;top:6476;width:4590;height:1922" coordorigin="740,6476" coordsize="4590,1922">
              <v:shape style="position:absolute;left:740;top:6476;width:4590;height:1922" coordorigin="740,6476" coordsize="4590,1922" path="m5330,6476l740,6476,740,8398,5330,8398,5330,6476xe" filled="true" fillcolor="#fff5e4" stroked="false">
                <v:path arrowok="t"/>
                <v:fill type="solid"/>
              </v:shape>
            </v:group>
            <v:group style="position:absolute;left:5330;top:6476;width:5146;height:1922" coordorigin="5330,6476" coordsize="5146,1922">
              <v:shape style="position:absolute;left:5330;top:6476;width:5146;height:1922" coordorigin="5330,6476" coordsize="5146,1922" path="m10476,6476l5330,6476,5330,8398,10476,8398,10476,6476xe" filled="true" fillcolor="#fff5e4" stroked="false">
                <v:path arrowok="t"/>
                <v:fill type="solid"/>
              </v:shape>
            </v:group>
            <v:group style="position:absolute;left:740;top:5346;width:4590;height:1130" coordorigin="740,5346" coordsize="4590,1130">
              <v:shape style="position:absolute;left:740;top:5346;width:4590;height:1130" coordorigin="740,5346" coordsize="4590,1130" path="m5330,5346l740,5346,740,6476,5330,6476,5330,5346xe" filled="true" fillcolor="#ffe6b9" stroked="false">
                <v:path arrowok="t"/>
                <v:fill type="solid"/>
              </v:shape>
            </v:group>
            <v:group style="position:absolute;left:5330;top:5346;width:5146;height:1130" coordorigin="5330,5346" coordsize="5146,1130">
              <v:shape style="position:absolute;left:5330;top:5346;width:5146;height:1130" coordorigin="5330,5346" coordsize="5146,1130" path="m10476,5346l5330,5346,5330,6476,10476,6476,10476,5346xe" filled="true" fillcolor="#ffe6b9" stroked="false">
                <v:path arrowok="t"/>
                <v:fill type="solid"/>
              </v:shape>
            </v:group>
            <v:group style="position:absolute;left:740;top:8398;width:4590;height:1394" coordorigin="740,8398" coordsize="4590,1394">
              <v:shape style="position:absolute;left:740;top:8398;width:4590;height:1394" coordorigin="740,8398" coordsize="4590,1394" path="m5330,8398l740,8398,740,9792,5330,9792,5330,8398xe" filled="true" fillcolor="#ffe6b9" stroked="false">
                <v:path arrowok="t"/>
                <v:fill type="solid"/>
              </v:shape>
            </v:group>
            <v:group style="position:absolute;left:5330;top:8398;width:5146;height:1394" coordorigin="5330,8398" coordsize="5146,1394">
              <v:shape style="position:absolute;left:5330;top:8398;width:5146;height:1394" coordorigin="5330,8398" coordsize="5146,1394" path="m10476,8398l5330,8398,5330,9792,10476,9792,10476,8398xe" filled="true" fillcolor="#ffe6b9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imes New Roman"/>
          <w:b/>
          <w:color w:val="FFFFFF"/>
          <w:spacing w:val="-2"/>
          <w:w w:val="110"/>
          <w:sz w:val="22"/>
        </w:rPr>
        <w:t>Skill/</w:t>
      </w:r>
      <w:r>
        <w:rPr>
          <w:rFonts w:ascii="Times New Roman"/>
          <w:b/>
          <w:color w:val="FFFFFF"/>
          <w:spacing w:val="-3"/>
          <w:w w:val="110"/>
          <w:sz w:val="22"/>
        </w:rPr>
        <w:t>T</w:t>
      </w:r>
      <w:r>
        <w:rPr>
          <w:rFonts w:ascii="Times New Roman"/>
          <w:b/>
          <w:color w:val="FFFFFF"/>
          <w:spacing w:val="-2"/>
          <w:w w:val="110"/>
          <w:sz w:val="22"/>
        </w:rPr>
        <w:t>echnique</w:t>
        <w:tab/>
      </w:r>
      <w:r>
        <w:rPr>
          <w:rFonts w:ascii="Times New Roman"/>
          <w:b/>
          <w:color w:val="FFFFFF"/>
          <w:w w:val="110"/>
          <w:sz w:val="22"/>
        </w:rPr>
        <w:t>Example</w:t>
      </w:r>
      <w:r>
        <w:rPr>
          <w:rFonts w:ascii="Times New Roman"/>
          <w:sz w:val="22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2"/>
          <w:szCs w:val="22"/>
        </w:rPr>
        <w:sectPr>
          <w:headerReference w:type="default" r:id="rId238"/>
          <w:footerReference w:type="default" r:id="rId239"/>
          <w:pgSz w:w="11910" w:h="16840"/>
          <w:pgMar w:header="0" w:footer="0" w:top="1120" w:bottom="280" w:left="0" w:right="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spacing w:line="250" w:lineRule="auto"/>
        <w:ind w:left="999" w:right="980"/>
        <w:jc w:val="left"/>
      </w:pPr>
      <w:r>
        <w:rPr>
          <w:color w:val="5F6369"/>
          <w:w w:val="110"/>
        </w:rPr>
        <w:t>Address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fears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5"/>
          <w:w w:val="111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pStyle w:val="BodyText"/>
        <w:spacing w:line="250" w:lineRule="auto"/>
        <w:ind w:left="999" w:right="0"/>
        <w:jc w:val="left"/>
      </w:pPr>
      <w:r>
        <w:rPr>
          <w:color w:val="5F6369"/>
          <w:spacing w:val="-9"/>
          <w:w w:val="110"/>
        </w:rPr>
        <w:t>T</w:t>
      </w:r>
      <w:r>
        <w:rPr>
          <w:color w:val="5F6369"/>
          <w:spacing w:val="-8"/>
          <w:w w:val="110"/>
        </w:rPr>
        <w:t>ry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cause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0"/>
          <w:w w:val="118"/>
        </w:rPr>
        <w:t> </w:t>
      </w:r>
      <w:r>
        <w:rPr>
          <w:color w:val="5F6369"/>
          <w:spacing w:val="-3"/>
          <w:w w:val="110"/>
        </w:rPr>
        <w:t>caregiver’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fears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0" w:lineRule="auto"/>
        <w:ind w:left="999" w:right="0"/>
        <w:jc w:val="left"/>
      </w:pPr>
      <w:r>
        <w:rPr>
          <w:color w:val="5F6369"/>
          <w:w w:val="110"/>
        </w:rPr>
        <w:t>Discuss/give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concrete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behaviours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accomplish.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something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impossible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do.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pStyle w:val="BodyText"/>
        <w:spacing w:line="250" w:lineRule="auto"/>
        <w:ind w:left="999" w:right="498"/>
        <w:jc w:val="left"/>
      </w:pPr>
      <w:r>
        <w:rPr>
          <w:color w:val="5F6369"/>
          <w:w w:val="110"/>
        </w:rPr>
        <w:t>Summarize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-32"/>
          <w:w w:val="110"/>
        </w:rPr>
        <w:t> </w:t>
      </w:r>
      <w:r>
        <w:rPr>
          <w:color w:val="5F6369"/>
          <w:w w:val="110"/>
        </w:rPr>
        <w:t>information.</w:t>
      </w:r>
      <w:r>
        <w:rPr>
          <w:color w:val="5F6369"/>
          <w:spacing w:val="-33"/>
          <w:w w:val="110"/>
        </w:rPr>
        <w:t> </w:t>
      </w:r>
      <w:r>
        <w:rPr>
          <w:color w:val="5F6369"/>
          <w:w w:val="110"/>
        </w:rPr>
        <w:t>Deliver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four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main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clear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/>
      </w:r>
    </w:p>
    <w:p>
      <w:pPr>
        <w:pStyle w:val="BodyText"/>
        <w:spacing w:line="240" w:lineRule="auto"/>
        <w:ind w:left="999" w:right="0"/>
        <w:jc w:val="left"/>
      </w:pP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50" w:lineRule="auto"/>
        <w:ind w:left="999" w:right="0"/>
        <w:jc w:val="left"/>
      </w:pPr>
      <w:r>
        <w:rPr>
          <w:color w:val="5F6369"/>
          <w:w w:val="105"/>
        </w:rPr>
        <w:t>Motivate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8"/>
          <w:w w:val="105"/>
        </w:rPr>
        <w:t> </w:t>
      </w:r>
      <w:r>
        <w:rPr>
          <w:color w:val="5F6369"/>
          <w:spacing w:val="-2"/>
          <w:w w:val="105"/>
        </w:rPr>
        <w:t>caregiver.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Explain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9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3"/>
          <w:w w:val="118"/>
        </w:rPr>
        <w:t> </w:t>
      </w:r>
      <w:r>
        <w:rPr>
          <w:color w:val="5F6369"/>
          <w:w w:val="105"/>
        </w:rPr>
        <w:t>caregiver</w:t>
      </w:r>
      <w:r>
        <w:rPr>
          <w:color w:val="5F6369"/>
          <w:spacing w:val="26"/>
          <w:w w:val="105"/>
        </w:rPr>
        <w:t> </w:t>
      </w:r>
      <w:r>
        <w:rPr>
          <w:color w:val="5F6369"/>
          <w:w w:val="105"/>
        </w:rPr>
        <w:t>that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if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they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continue</w:t>
      </w:r>
      <w:r>
        <w:rPr>
          <w:color w:val="5F6369"/>
          <w:spacing w:val="26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1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immunization,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child</w:t>
      </w:r>
      <w:r>
        <w:rPr>
          <w:color w:val="5F6369"/>
          <w:spacing w:val="2"/>
          <w:w w:val="105"/>
        </w:rPr>
        <w:t> </w:t>
      </w:r>
      <w:r>
        <w:rPr>
          <w:color w:val="5F6369"/>
          <w:w w:val="105"/>
        </w:rPr>
        <w:t>will</w:t>
      </w:r>
      <w:r>
        <w:rPr/>
      </w:r>
    </w:p>
    <w:p>
      <w:pPr>
        <w:pStyle w:val="BodyText"/>
        <w:spacing w:line="240" w:lineRule="auto"/>
        <w:ind w:left="999" w:right="0"/>
        <w:jc w:val="left"/>
      </w:pPr>
      <w:r>
        <w:rPr>
          <w:color w:val="5F6369"/>
          <w:w w:val="115"/>
        </w:rPr>
        <w:t>be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safe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from</w:t>
      </w:r>
      <w:r>
        <w:rPr>
          <w:color w:val="5F6369"/>
          <w:spacing w:val="-8"/>
          <w:w w:val="115"/>
        </w:rPr>
        <w:t> </w:t>
      </w:r>
      <w:r>
        <w:rPr>
          <w:color w:val="5F6369"/>
          <w:w w:val="115"/>
        </w:rPr>
        <w:t>certain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diseases.</w:t>
      </w:r>
      <w:r>
        <w:rPr/>
      </w:r>
    </w:p>
    <w:p>
      <w:pPr>
        <w:pStyle w:val="BodyText"/>
        <w:spacing w:line="250" w:lineRule="auto" w:before="84"/>
        <w:ind w:left="999" w:right="330"/>
        <w:jc w:val="left"/>
      </w:pPr>
      <w:r>
        <w:rPr>
          <w:color w:val="5F6369"/>
          <w:w w:val="110"/>
        </w:rPr>
        <w:t>Check</w:t>
      </w:r>
      <w:r>
        <w:rPr>
          <w:color w:val="5F6369"/>
          <w:spacing w:val="-26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acceptability/mutuality</w:t>
      </w:r>
      <w:r>
        <w:rPr>
          <w:color w:val="5F6369"/>
          <w:spacing w:val="-2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making.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understood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decisions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taken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agreed.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feels</w:t>
      </w:r>
      <w:r>
        <w:rPr/>
      </w:r>
    </w:p>
    <w:p>
      <w:pPr>
        <w:pStyle w:val="BodyText"/>
        <w:spacing w:line="250" w:lineRule="auto"/>
        <w:ind w:left="999" w:right="0"/>
        <w:jc w:val="both"/>
      </w:pPr>
      <w:r>
        <w:rPr>
          <w:color w:val="5F6369"/>
          <w:w w:val="115"/>
        </w:rPr>
        <w:t>unhappy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does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not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seem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own</w:t>
      </w:r>
      <w:r>
        <w:rPr>
          <w:color w:val="5F6369"/>
          <w:spacing w:val="-9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5"/>
        </w:rPr>
        <w:t>decision,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address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whatever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is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making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w w:val="116"/>
        </w:rPr>
        <w:t> </w:t>
      </w:r>
      <w:r>
        <w:rPr>
          <w:color w:val="5F6369"/>
          <w:w w:val="115"/>
        </w:rPr>
        <w:t>hesitant.</w:t>
      </w:r>
      <w:r>
        <w:rPr/>
      </w:r>
    </w:p>
    <w:p>
      <w:pPr>
        <w:pStyle w:val="BodyText"/>
        <w:spacing w:line="250" w:lineRule="auto" w:before="74"/>
        <w:ind w:left="999" w:right="0"/>
        <w:jc w:val="left"/>
      </w:pPr>
      <w:r>
        <w:rPr>
          <w:color w:val="5F6369"/>
          <w:w w:val="110"/>
        </w:rPr>
        <w:t>Closing.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there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anything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else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3"/>
          <w:w w:val="110"/>
        </w:rPr>
        <w:t>know.</w:t>
      </w:r>
      <w:r>
        <w:rPr>
          <w:color w:val="5F6369"/>
          <w:spacing w:val="22"/>
          <w:w w:val="111"/>
        </w:rPr>
        <w:t> </w:t>
      </w:r>
      <w:r>
        <w:rPr>
          <w:color w:val="5F6369"/>
          <w:w w:val="110"/>
        </w:rPr>
        <w:t>Praise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honest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concerns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making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decision</w:t>
      </w:r>
      <w:r>
        <w:rPr>
          <w:color w:val="5F6369"/>
          <w:w w:val="110"/>
        </w:rPr>
        <w:t> for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7"/>
          <w:w w:val="110"/>
        </w:rPr>
        <w:t> </w:t>
      </w:r>
      <w:r>
        <w:rPr>
          <w:color w:val="5F6369"/>
          <w:w w:val="110"/>
        </w:rPr>
        <w:t>child.</w:t>
      </w:r>
      <w:r>
        <w:rPr/>
      </w:r>
    </w:p>
    <w:p>
      <w:pPr>
        <w:pStyle w:val="BodyText"/>
        <w:spacing w:line="250" w:lineRule="auto" w:before="97"/>
        <w:ind w:left="307" w:right="1488"/>
        <w:jc w:val="left"/>
      </w:pPr>
      <w:r>
        <w:rPr>
          <w:w w:val="105"/>
        </w:rPr>
        <w:br w:type="column"/>
      </w:r>
      <w:r>
        <w:rPr>
          <w:color w:val="5F6369"/>
          <w:w w:val="105"/>
        </w:rPr>
        <w:t>‘Every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vaccine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we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giving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has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been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given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05"/>
        </w:rPr>
        <w:t>millions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without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hurting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them.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Even</w:t>
      </w:r>
      <w:r>
        <w:rPr>
          <w:color w:val="5F6369"/>
          <w:w w:val="108"/>
        </w:rPr>
        <w:t> </w:t>
      </w:r>
      <w:r>
        <w:rPr>
          <w:color w:val="5F6369"/>
          <w:w w:val="105"/>
        </w:rPr>
        <w:t>my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own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children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are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fully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vaccinated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because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I</w:t>
      </w:r>
      <w:r>
        <w:rPr>
          <w:color w:val="5F6369"/>
          <w:w w:val="83"/>
        </w:rPr>
        <w:t> </w:t>
      </w:r>
      <w:r>
        <w:rPr>
          <w:color w:val="5F6369"/>
          <w:w w:val="105"/>
        </w:rPr>
        <w:t>want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protect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them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from</w:t>
      </w:r>
      <w:r>
        <w:rPr>
          <w:color w:val="5F6369"/>
          <w:spacing w:val="57"/>
          <w:w w:val="105"/>
        </w:rPr>
        <w:t> </w:t>
      </w:r>
      <w:r>
        <w:rPr>
          <w:color w:val="5F6369"/>
          <w:w w:val="105"/>
        </w:rPr>
        <w:t>disease  whenever</w:t>
      </w:r>
      <w:r>
        <w:rPr>
          <w:color w:val="5F6369"/>
          <w:w w:val="114"/>
        </w:rPr>
        <w:t> </w:t>
      </w:r>
      <w:r>
        <w:rPr>
          <w:color w:val="5F6369"/>
          <w:w w:val="105"/>
        </w:rPr>
        <w:t>possible.’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0" w:lineRule="auto"/>
        <w:ind w:left="307" w:right="1480"/>
        <w:jc w:val="left"/>
      </w:pPr>
      <w:r>
        <w:rPr>
          <w:color w:val="5F6369"/>
          <w:w w:val="105"/>
        </w:rPr>
        <w:t>‘According</w:t>
      </w:r>
      <w:r>
        <w:rPr>
          <w:color w:val="5F6369"/>
          <w:spacing w:val="27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what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we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discussed,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will</w:t>
      </w:r>
      <w:r>
        <w:rPr>
          <w:color w:val="5F6369"/>
          <w:spacing w:val="28"/>
          <w:w w:val="105"/>
        </w:rPr>
        <w:t> </w:t>
      </w:r>
      <w:r>
        <w:rPr>
          <w:color w:val="5F6369"/>
          <w:w w:val="105"/>
        </w:rPr>
        <w:t>keep</w:t>
      </w:r>
      <w:r>
        <w:rPr>
          <w:color w:val="5F6369"/>
          <w:w w:val="114"/>
        </w:rPr>
        <w:t> </w:t>
      </w:r>
      <w:r>
        <w:rPr>
          <w:color w:val="5F6369"/>
          <w:w w:val="105"/>
        </w:rPr>
        <w:t>this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card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safe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place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18"/>
          <w:w w:val="105"/>
        </w:rPr>
        <w:t> </w:t>
      </w:r>
      <w:r>
        <w:rPr>
          <w:color w:val="5F6369"/>
          <w:w w:val="105"/>
        </w:rPr>
        <w:t>it</w:t>
      </w:r>
      <w:r>
        <w:rPr>
          <w:color w:val="5F6369"/>
          <w:w w:val="99"/>
        </w:rPr>
        <w:t> </w:t>
      </w:r>
      <w:r>
        <w:rPr>
          <w:color w:val="5F6369"/>
          <w:w w:val="105"/>
        </w:rPr>
        <w:t>when</w:t>
      </w:r>
      <w:r>
        <w:rPr>
          <w:color w:val="5F6369"/>
          <w:spacing w:val="31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come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back,</w:t>
      </w:r>
      <w:r>
        <w:rPr>
          <w:color w:val="5F6369"/>
          <w:spacing w:val="32"/>
          <w:w w:val="105"/>
        </w:rPr>
        <w:t> </w:t>
      </w:r>
      <w:r>
        <w:rPr>
          <w:color w:val="5F6369"/>
          <w:w w:val="105"/>
        </w:rPr>
        <w:t>right?’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50" w:lineRule="auto"/>
        <w:ind w:left="307" w:right="1606"/>
        <w:jc w:val="left"/>
      </w:pPr>
      <w:r>
        <w:rPr>
          <w:color w:val="5F6369"/>
          <w:w w:val="110"/>
        </w:rPr>
        <w:t>‘I’d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remind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three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things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we talked about: (1) the vaccines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your baby got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today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him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several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illnesses;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(2)</w:t>
      </w:r>
      <w:r>
        <w:rPr>
          <w:color w:val="5F6369"/>
          <w:w w:val="95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fever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pain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needle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happens,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half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tablet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paracetamol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fever;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(3)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please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keep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yellow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card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somewhere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safe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bring</w:t>
      </w:r>
      <w:r>
        <w:rPr/>
      </w:r>
    </w:p>
    <w:p>
      <w:pPr>
        <w:pStyle w:val="BodyText"/>
        <w:spacing w:line="250" w:lineRule="auto"/>
        <w:ind w:left="307" w:right="1480"/>
        <w:jc w:val="left"/>
      </w:pPr>
      <w:r>
        <w:rPr>
          <w:color w:val="5F6369"/>
          <w:w w:val="110"/>
        </w:rPr>
        <w:t>it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next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time;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(4)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baby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in four weeks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 the next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round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vaccines.’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50" w:lineRule="auto"/>
        <w:ind w:left="307" w:right="1488"/>
        <w:jc w:val="left"/>
      </w:pPr>
      <w:r>
        <w:rPr>
          <w:color w:val="5F6369"/>
          <w:w w:val="105"/>
        </w:rPr>
        <w:t>‘</w:t>
      </w:r>
      <w:r>
        <w:rPr>
          <w:color w:val="5F6369"/>
          <w:spacing w:val="-32"/>
          <w:w w:val="105"/>
        </w:rPr>
        <w:t>Y</w:t>
      </w:r>
      <w:r>
        <w:rPr>
          <w:color w:val="5F6369"/>
          <w:w w:val="105"/>
        </w:rPr>
        <w:t>our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baby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will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have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better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chance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at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life</w:t>
      </w:r>
      <w:r>
        <w:rPr>
          <w:color w:val="5F6369"/>
          <w:spacing w:val="11"/>
          <w:w w:val="105"/>
        </w:rPr>
        <w:t> </w:t>
      </w:r>
      <w:r>
        <w:rPr>
          <w:color w:val="5F6369"/>
          <w:w w:val="105"/>
        </w:rPr>
        <w:t>if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05"/>
        </w:rPr>
        <w:t>bring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him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all</w:t>
      </w:r>
      <w:r>
        <w:rPr>
          <w:color w:val="5F6369"/>
          <w:spacing w:val="8"/>
          <w:w w:val="105"/>
        </w:rPr>
        <w:t> </w:t>
      </w:r>
      <w:r>
        <w:rPr>
          <w:color w:val="5F6369"/>
          <w:w w:val="105"/>
        </w:rPr>
        <w:t>his</w:t>
      </w:r>
      <w:r>
        <w:rPr>
          <w:color w:val="5F6369"/>
          <w:spacing w:val="9"/>
          <w:w w:val="105"/>
        </w:rPr>
        <w:t> </w:t>
      </w:r>
      <w:r>
        <w:rPr>
          <w:color w:val="5F6369"/>
          <w:w w:val="105"/>
        </w:rPr>
        <w:t>vaccines.’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50" w:lineRule="auto"/>
        <w:ind w:left="307" w:right="1480"/>
        <w:jc w:val="left"/>
      </w:pPr>
      <w:r>
        <w:rPr>
          <w:color w:val="5F6369"/>
          <w:spacing w:val="-3"/>
          <w:w w:val="110"/>
        </w:rPr>
        <w:t>‘W</w:t>
      </w:r>
      <w:r>
        <w:rPr>
          <w:color w:val="5F6369"/>
          <w:spacing w:val="-2"/>
          <w:w w:val="110"/>
        </w:rPr>
        <w:t>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child</w:t>
      </w:r>
      <w:r>
        <w:rPr>
          <w:color w:val="5F6369"/>
          <w:spacing w:val="22"/>
          <w:w w:val="102"/>
        </w:rPr>
        <w:t> </w:t>
      </w:r>
      <w:r>
        <w:rPr>
          <w:color w:val="5F6369"/>
          <w:w w:val="110"/>
        </w:rPr>
        <w:t>stays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healthy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possible.’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50" w:lineRule="auto"/>
        <w:ind w:left="307" w:right="1480"/>
        <w:jc w:val="left"/>
      </w:pPr>
      <w:r>
        <w:rPr>
          <w:color w:val="5F6369"/>
          <w:w w:val="105"/>
        </w:rPr>
        <w:t>‘Is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there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anything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else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would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like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know?</w:t>
      </w:r>
      <w:r>
        <w:rPr>
          <w:color w:val="5F6369"/>
          <w:w w:val="110"/>
        </w:rPr>
        <w:t> </w:t>
      </w:r>
      <w:r>
        <w:rPr>
          <w:color w:val="5F6369"/>
          <w:w w:val="105"/>
        </w:rPr>
        <w:t>I’ll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see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four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weeks.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Thank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12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coming.’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0" w:bottom="0" w:left="0" w:right="0"/>
          <w:cols w:num="2" w:equalWidth="0">
            <w:col w:w="5243" w:space="40"/>
            <w:col w:w="662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024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D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JOB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AID:</w:t>
      </w:r>
      <w:r>
        <w:rPr>
          <w:rFonts w:ascii="Times New Roman"/>
          <w:b/>
          <w:color w:val="5F6369"/>
          <w:spacing w:val="-17"/>
          <w:sz w:val="16"/>
        </w:rPr>
        <w:t> </w:t>
      </w:r>
      <w:r>
        <w:rPr>
          <w:rFonts w:ascii="Times New Roman"/>
          <w:b/>
          <w:color w:val="5F6369"/>
          <w:sz w:val="16"/>
        </w:rPr>
        <w:t>COUNSELING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THE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CAREGIVER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-15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E.</w:t>
      </w:r>
      <w:r>
        <w:rPr>
          <w:rFonts w:ascii="Times New Roman"/>
          <w:sz w:val="54"/>
        </w:rPr>
      </w:r>
    </w:p>
    <w:p>
      <w:pPr>
        <w:spacing w:before="23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5"/>
          <w:sz w:val="36"/>
        </w:rPr>
        <w:t>Steps</w:t>
      </w:r>
      <w:r>
        <w:rPr>
          <w:rFonts w:ascii="Times New Roman"/>
          <w:b/>
          <w:color w:val="5F6369"/>
          <w:spacing w:val="-22"/>
          <w:w w:val="125"/>
          <w:sz w:val="36"/>
        </w:rPr>
        <w:t> T</w:t>
      </w:r>
      <w:r>
        <w:rPr>
          <w:rFonts w:ascii="Times New Roman"/>
          <w:b/>
          <w:color w:val="5F6369"/>
          <w:spacing w:val="-16"/>
          <w:w w:val="125"/>
          <w:sz w:val="36"/>
        </w:rPr>
        <w:t>o</w:t>
      </w:r>
      <w:r>
        <w:rPr>
          <w:rFonts w:ascii="Times New Roman"/>
          <w:b/>
          <w:color w:val="5F6369"/>
          <w:spacing w:val="-22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Community</w:t>
      </w:r>
      <w:r>
        <w:rPr>
          <w:rFonts w:ascii="Times New Roman"/>
          <w:b/>
          <w:color w:val="5F6369"/>
          <w:spacing w:val="-21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Meetings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p>
      <w:pPr>
        <w:pStyle w:val="BodyText"/>
        <w:spacing w:line="250" w:lineRule="auto" w:before="72"/>
        <w:ind w:left="1440" w:right="151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5F6369"/>
          <w:w w:val="120"/>
        </w:rPr>
        <w:t>The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table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should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be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read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from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top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bottom,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then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left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right.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Cut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out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into</w:t>
      </w:r>
      <w:r>
        <w:rPr>
          <w:rFonts w:ascii="Times New Roman"/>
          <w:color w:val="5F6369"/>
          <w:spacing w:val="-10"/>
          <w:w w:val="120"/>
        </w:rPr>
        <w:t> </w:t>
      </w:r>
      <w:r>
        <w:rPr>
          <w:rFonts w:ascii="Times New Roman"/>
          <w:color w:val="5F6369"/>
          <w:w w:val="120"/>
        </w:rPr>
        <w:t>tiles</w:t>
      </w:r>
      <w:r>
        <w:rPr>
          <w:rFonts w:ascii="Times New Roman"/>
          <w:color w:val="5F6369"/>
          <w:spacing w:val="-11"/>
          <w:w w:val="120"/>
        </w:rPr>
        <w:t> </w:t>
      </w:r>
      <w:r>
        <w:rPr>
          <w:rFonts w:ascii="Times New Roman"/>
          <w:color w:val="5F6369"/>
          <w:w w:val="120"/>
        </w:rPr>
        <w:t>and</w:t>
      </w:r>
      <w:r>
        <w:rPr>
          <w:rFonts w:ascii="Times New Roman"/>
          <w:color w:val="5F6369"/>
          <w:w w:val="123"/>
        </w:rPr>
        <w:t> </w:t>
      </w:r>
      <w:r>
        <w:rPr>
          <w:rFonts w:ascii="Times New Roman"/>
          <w:color w:val="5F6369"/>
          <w:w w:val="120"/>
        </w:rPr>
        <w:t>distribute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to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teams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for</w:t>
      </w:r>
      <w:r>
        <w:rPr>
          <w:rFonts w:ascii="Times New Roman"/>
          <w:color w:val="5F6369"/>
          <w:spacing w:val="-14"/>
          <w:w w:val="120"/>
        </w:rPr>
        <w:t> </w:t>
      </w:r>
      <w:r>
        <w:rPr>
          <w:rFonts w:ascii="Times New Roman"/>
          <w:color w:val="5F6369"/>
          <w:w w:val="120"/>
        </w:rPr>
        <w:t>an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w w:val="120"/>
        </w:rPr>
        <w:t>ordering</w:t>
      </w:r>
      <w:r>
        <w:rPr>
          <w:rFonts w:ascii="Times New Roman"/>
          <w:color w:val="5F6369"/>
          <w:spacing w:val="-13"/>
          <w:w w:val="120"/>
        </w:rPr>
        <w:t> </w:t>
      </w:r>
      <w:r>
        <w:rPr>
          <w:rFonts w:ascii="Times New Roman"/>
          <w:color w:val="5F6369"/>
          <w:spacing w:val="-3"/>
          <w:w w:val="120"/>
        </w:rPr>
        <w:t>activity.</w:t>
      </w:r>
      <w:r>
        <w:rPr>
          <w:rFonts w:asci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5"/>
          <w:szCs w:val="5"/>
        </w:rPr>
      </w:pPr>
    </w:p>
    <w:tbl>
      <w:tblPr>
        <w:tblW w:w="0" w:type="auto"/>
        <w:jc w:val="left"/>
        <w:tblInd w:w="144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7"/>
        <w:gridCol w:w="3341"/>
        <w:gridCol w:w="3278"/>
      </w:tblGrid>
      <w:tr>
        <w:trPr>
          <w:trHeight w:val="1728" w:hRule="exact"/>
        </w:trPr>
        <w:tc>
          <w:tcPr>
            <w:tcW w:w="3117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31"/>
                <w:szCs w:val="31"/>
              </w:rPr>
            </w:pPr>
          </w:p>
          <w:p>
            <w:pPr>
              <w:pStyle w:val="TableParagraph"/>
              <w:spacing w:line="250" w:lineRule="auto"/>
              <w:ind w:left="735" w:right="305" w:hanging="429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Decide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on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purpose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of</w:t>
            </w:r>
            <w:r>
              <w:rPr>
                <w:rFonts w:ascii="Times New Roman"/>
                <w:color w:val="5F6369"/>
                <w:w w:val="106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conversation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341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50" w:lineRule="auto"/>
              <w:ind w:left="285" w:right="282" w:hanging="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Discuss</w:t>
            </w:r>
            <w:r>
              <w:rPr>
                <w:rFonts w:ascii="Times New Roman"/>
                <w:color w:val="5F6369"/>
                <w:spacing w:val="1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1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meeting</w:t>
            </w:r>
            <w:r>
              <w:rPr>
                <w:rFonts w:ascii="Times New Roman"/>
                <w:color w:val="5F6369"/>
                <w:spacing w:val="1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with</w:t>
            </w:r>
            <w:r>
              <w:rPr>
                <w:rFonts w:ascii="Times New Roman"/>
                <w:color w:val="5F6369"/>
                <w:w w:val="109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local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leaders</w:t>
            </w:r>
            <w:r>
              <w:rPr>
                <w:rFonts w:ascii="Times New Roman"/>
                <w:color w:val="5F6369"/>
                <w:spacing w:val="-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influences;</w:t>
            </w:r>
            <w:r>
              <w:rPr>
                <w:rFonts w:ascii="Times New Roman"/>
                <w:color w:val="5F6369"/>
                <w:w w:val="110"/>
                <w:sz w:val="22"/>
              </w:rPr>
              <w:t> invite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them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spacing w:val="1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attend,</w:t>
            </w:r>
            <w:r>
              <w:rPr>
                <w:rFonts w:ascii="Times New Roman"/>
                <w:color w:val="5F6369"/>
                <w:spacing w:val="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as</w:t>
            </w:r>
            <w:r>
              <w:rPr>
                <w:rFonts w:ascii="Times New Roman"/>
                <w:color w:val="5F6369"/>
                <w:w w:val="12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appropriate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278" w:type="dxa"/>
            <w:tcBorders>
              <w:top w:val="nil" w:sz="6" w:space="0" w:color="auto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31"/>
                <w:szCs w:val="31"/>
              </w:rPr>
            </w:pPr>
          </w:p>
          <w:p>
            <w:pPr>
              <w:pStyle w:val="TableParagraph"/>
              <w:spacing w:line="250" w:lineRule="auto"/>
              <w:ind w:left="302" w:right="300" w:firstLine="18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Facilitate</w:t>
            </w:r>
            <w:r>
              <w:rPr>
                <w:rFonts w:ascii="Times New Roman"/>
                <w:color w:val="5F6369"/>
                <w:spacing w:val="-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9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conversation,</w:t>
            </w:r>
            <w:r>
              <w:rPr>
                <w:rFonts w:ascii="Times New Roman"/>
                <w:color w:val="5F6369"/>
                <w:w w:val="110"/>
                <w:sz w:val="22"/>
              </w:rPr>
              <w:t> allowing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time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for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questions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728" w:hRule="exact"/>
        </w:trPr>
        <w:tc>
          <w:tcPr>
            <w:tcW w:w="31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50" w:lineRule="auto"/>
              <w:ind w:left="1108" w:right="519" w:hanging="587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Determine</w:t>
            </w:r>
            <w:r>
              <w:rPr>
                <w:rFonts w:ascii="Times New Roman"/>
                <w:color w:val="5F6369"/>
                <w:spacing w:val="-20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19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target</w:t>
            </w:r>
            <w:r>
              <w:rPr>
                <w:rFonts w:ascii="Times New Roman"/>
                <w:color w:val="5F6369"/>
                <w:w w:val="114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audience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3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50" w:lineRule="auto"/>
              <w:ind w:left="1269" w:right="460" w:hanging="807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Research</w:t>
            </w:r>
            <w:r>
              <w:rPr>
                <w:rFonts w:ascii="Times New Roman"/>
                <w:color w:val="5F6369"/>
                <w:spacing w:val="-12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1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topic</w:t>
            </w:r>
            <w:r>
              <w:rPr>
                <w:rFonts w:ascii="Times New Roman"/>
                <w:color w:val="5F6369"/>
                <w:spacing w:val="-12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to</w:t>
            </w:r>
            <w:r>
              <w:rPr>
                <w:rFonts w:ascii="Times New Roman"/>
                <w:color w:val="5F6369"/>
                <w:spacing w:val="-1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be</w:t>
            </w:r>
            <w:r>
              <w:rPr>
                <w:rFonts w:ascii="Times New Roman"/>
                <w:color w:val="5F6369"/>
                <w:w w:val="117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covered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27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50" w:lineRule="auto"/>
              <w:ind w:left="418" w:right="416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Document</w:t>
            </w:r>
            <w:r>
              <w:rPr>
                <w:rFonts w:ascii="Times New Roman"/>
                <w:color w:val="5F6369"/>
                <w:spacing w:val="-39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questions,</w:t>
            </w:r>
            <w:r>
              <w:rPr>
                <w:rFonts w:ascii="Times New Roman"/>
                <w:color w:val="5F6369"/>
                <w:w w:val="114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concerns,</w:t>
            </w:r>
            <w:r>
              <w:rPr>
                <w:rFonts w:ascii="Times New Roman"/>
                <w:color w:val="5F6369"/>
                <w:spacing w:val="-17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and</w:t>
            </w:r>
            <w:r>
              <w:rPr>
                <w:rFonts w:ascii="Times New Roman"/>
                <w:color w:val="5F6369"/>
                <w:spacing w:val="-17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necessary</w:t>
            </w:r>
            <w:r>
              <w:rPr>
                <w:rFonts w:ascii="Times New Roman"/>
                <w:color w:val="5F6369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follow-up</w:t>
            </w:r>
            <w:r>
              <w:rPr>
                <w:rFonts w:ascii="Times New Roman"/>
                <w:color w:val="5F6369"/>
                <w:spacing w:val="31"/>
                <w:w w:val="105"/>
                <w:sz w:val="22"/>
              </w:rPr>
              <w:t> </w:t>
            </w:r>
            <w:r>
              <w:rPr>
                <w:rFonts w:ascii="Times New Roman"/>
                <w:color w:val="5F6369"/>
                <w:w w:val="105"/>
                <w:sz w:val="22"/>
              </w:rPr>
              <w:t>actions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728" w:hRule="exact"/>
        </w:trPr>
        <w:tc>
          <w:tcPr>
            <w:tcW w:w="31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  <w:p>
            <w:pPr>
              <w:pStyle w:val="TableParagraph"/>
              <w:spacing w:line="250" w:lineRule="auto"/>
              <w:ind w:left="215" w:right="213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Determine</w:t>
            </w:r>
            <w:r>
              <w:rPr>
                <w:rFonts w:ascii="Times New Roman"/>
                <w:color w:val="5F6369"/>
                <w:spacing w:val="-4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which</w:t>
            </w:r>
            <w:r>
              <w:rPr>
                <w:rFonts w:ascii="Times New Roman"/>
                <w:color w:val="5F6369"/>
                <w:spacing w:val="-4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attitudes,</w:t>
            </w:r>
            <w:r>
              <w:rPr>
                <w:rFonts w:ascii="Times New Roman"/>
                <w:color w:val="5F6369"/>
                <w:w w:val="114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beliefs,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behaviours,</w:t>
            </w:r>
            <w:r>
              <w:rPr>
                <w:rFonts w:ascii="Times New Roman"/>
                <w:color w:val="5F6369"/>
                <w:spacing w:val="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perceptions</w:t>
            </w:r>
            <w:r>
              <w:rPr>
                <w:rFonts w:ascii="Times New Roman"/>
                <w:color w:val="5F6369"/>
                <w:spacing w:val="-6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need</w:t>
            </w:r>
            <w:r>
              <w:rPr>
                <w:rFonts w:ascii="Times New Roman"/>
                <w:color w:val="5F6369"/>
                <w:spacing w:val="-5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to</w:t>
            </w:r>
            <w:r>
              <w:rPr>
                <w:rFonts w:ascii="Times New Roman"/>
                <w:color w:val="5F6369"/>
                <w:spacing w:val="-6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be</w:t>
            </w:r>
            <w:r>
              <w:rPr>
                <w:rFonts w:ascii="Times New Roman"/>
                <w:color w:val="5F6369"/>
                <w:w w:val="117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addressed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3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50" w:lineRule="auto"/>
              <w:ind w:left="180" w:right="179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Prepare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key</w:t>
            </w:r>
            <w:r>
              <w:rPr>
                <w:rFonts w:ascii="Times New Roman"/>
                <w:color w:val="5F6369"/>
                <w:spacing w:val="-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talking</w:t>
            </w:r>
            <w:r>
              <w:rPr>
                <w:rFonts w:ascii="Times New Roman"/>
                <w:color w:val="5F6369"/>
                <w:spacing w:val="-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points,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meeting</w:t>
            </w:r>
            <w:r>
              <w:rPr>
                <w:rFonts w:ascii="Times New Roman"/>
                <w:color w:val="5F6369"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agenda,</w:t>
            </w:r>
            <w:r>
              <w:rPr>
                <w:rFonts w:ascii="Times New Roman"/>
                <w:color w:val="5F6369"/>
                <w:spacing w:val="23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and</w:t>
            </w:r>
            <w:r>
              <w:rPr>
                <w:rFonts w:ascii="Times New Roman"/>
                <w:sz w:val="22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relevant materials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27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CEBC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50" w:lineRule="auto"/>
              <w:ind w:left="223" w:right="221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Develop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action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plan</w:t>
            </w:r>
            <w:r>
              <w:rPr>
                <w:rFonts w:ascii="Times New Roman"/>
                <w:color w:val="5F6369"/>
                <w:spacing w:val="-6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to</w:t>
            </w:r>
            <w:r>
              <w:rPr>
                <w:rFonts w:ascii="Times New Roman"/>
                <w:color w:val="5F6369"/>
                <w:w w:val="114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address</w:t>
            </w:r>
            <w:r>
              <w:rPr>
                <w:rFonts w:ascii="Times New Roman"/>
                <w:color w:val="5F6369"/>
                <w:spacing w:val="2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on</w:t>
            </w:r>
            <w:r>
              <w:rPr>
                <w:rFonts w:ascii="Times New Roman"/>
                <w:color w:val="5F6369"/>
                <w:spacing w:val="2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any</w:t>
            </w:r>
            <w:r>
              <w:rPr>
                <w:rFonts w:ascii="Times New Roman"/>
                <w:color w:val="5F6369"/>
                <w:spacing w:val="21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issues</w:t>
            </w:r>
            <w:r>
              <w:rPr>
                <w:rFonts w:ascii="Times New Roman"/>
                <w:color w:val="5F6369"/>
                <w:spacing w:val="2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raised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during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10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meeting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728" w:hRule="exact"/>
        </w:trPr>
        <w:tc>
          <w:tcPr>
            <w:tcW w:w="311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50" w:lineRule="auto"/>
              <w:ind w:left="1248" w:right="390" w:hanging="856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5"/>
                <w:sz w:val="22"/>
              </w:rPr>
              <w:t>Select</w:t>
            </w:r>
            <w:r>
              <w:rPr>
                <w:rFonts w:ascii="Times New Roman"/>
                <w:color w:val="5F6369"/>
                <w:spacing w:val="-12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</w:t>
            </w:r>
            <w:r>
              <w:rPr>
                <w:rFonts w:ascii="Times New Roman"/>
                <w:color w:val="5F6369"/>
                <w:spacing w:val="-1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date,</w:t>
            </w:r>
            <w:r>
              <w:rPr>
                <w:rFonts w:ascii="Times New Roman"/>
                <w:color w:val="5F6369"/>
                <w:spacing w:val="-1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time,</w:t>
            </w:r>
            <w:r>
              <w:rPr>
                <w:rFonts w:ascii="Times New Roman"/>
                <w:color w:val="5F6369"/>
                <w:spacing w:val="-11"/>
                <w:w w:val="115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and</w:t>
            </w:r>
            <w:r>
              <w:rPr>
                <w:rFonts w:ascii="Times New Roman"/>
                <w:color w:val="5F6369"/>
                <w:w w:val="111"/>
                <w:sz w:val="22"/>
              </w:rPr>
              <w:t> </w:t>
            </w:r>
            <w:r>
              <w:rPr>
                <w:rFonts w:ascii="Times New Roman"/>
                <w:color w:val="5F6369"/>
                <w:w w:val="115"/>
                <w:sz w:val="22"/>
              </w:rPr>
              <w:t>venue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3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50" w:lineRule="auto"/>
              <w:ind w:left="205" w:right="203"/>
              <w:jc w:val="center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Promote</w:t>
            </w:r>
            <w:r>
              <w:rPr>
                <w:rFonts w:ascii="Times New Roman"/>
                <w:color w:val="5F6369"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the</w:t>
            </w:r>
            <w:r>
              <w:rPr>
                <w:rFonts w:ascii="Times New Roman"/>
                <w:color w:val="5F6369"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meeting</w:t>
            </w:r>
            <w:r>
              <w:rPr>
                <w:rFonts w:ascii="Times New Roman"/>
                <w:color w:val="5F6369"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through</w:t>
            </w:r>
            <w:r>
              <w:rPr>
                <w:rFonts w:ascii="Times New Roman"/>
                <w:color w:val="5F6369"/>
                <w:w w:val="110"/>
                <w:sz w:val="22"/>
              </w:rPr>
              <w:t> relevant</w:t>
            </w:r>
            <w:r>
              <w:rPr>
                <w:rFonts w:ascii="Times New Roman"/>
                <w:color w:val="5F6369"/>
                <w:spacing w:val="-14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communication</w:t>
            </w:r>
            <w:r>
              <w:rPr>
                <w:rFonts w:ascii="Times New Roman"/>
                <w:color w:val="5F6369"/>
                <w:w w:val="109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channels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327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1F7E8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50" w:lineRule="auto"/>
              <w:ind w:left="1139" w:right="471" w:hanging="667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color w:val="5F6369"/>
                <w:w w:val="110"/>
                <w:sz w:val="22"/>
              </w:rPr>
              <w:t>Follow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up</w:t>
            </w:r>
            <w:r>
              <w:rPr>
                <w:rFonts w:ascii="Times New Roman"/>
                <w:color w:val="5F6369"/>
                <w:spacing w:val="-8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with</w:t>
            </w:r>
            <w:r>
              <w:rPr>
                <w:rFonts w:ascii="Times New Roman"/>
                <w:color w:val="5F6369"/>
                <w:spacing w:val="-7"/>
                <w:w w:val="110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meeting</w:t>
            </w:r>
            <w:r>
              <w:rPr>
                <w:rFonts w:ascii="Times New Roman"/>
                <w:color w:val="5F6369"/>
                <w:w w:val="113"/>
                <w:sz w:val="22"/>
              </w:rPr>
              <w:t> </w:t>
            </w:r>
            <w:r>
              <w:rPr>
                <w:rFonts w:ascii="Times New Roman"/>
                <w:color w:val="5F6369"/>
                <w:w w:val="110"/>
                <w:sz w:val="22"/>
              </w:rPr>
              <w:t>attendees</w:t>
            </w:r>
            <w:r>
              <w:rPr>
                <w:rFonts w:ascii="Times New Roman"/>
                <w:sz w:val="22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26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74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E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STEPS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TO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0"/>
          <w:sz w:val="16"/>
        </w:rPr>
        <w:t> </w:t>
      </w:r>
      <w:r>
        <w:rPr>
          <w:rFonts w:ascii="Times New Roman"/>
          <w:b/>
          <w:color w:val="5F6369"/>
          <w:sz w:val="16"/>
        </w:rPr>
        <w:t>MEETINGS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40"/>
          <w:footerReference w:type="default" r:id="rId241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7"/>
          <w:w w:val="120"/>
          <w:sz w:val="54"/>
        </w:rPr>
        <w:t> </w:t>
      </w:r>
      <w:r>
        <w:rPr>
          <w:rFonts w:ascii="Times New Roman"/>
          <w:b/>
          <w:color w:val="95C93D"/>
          <w:spacing w:val="-96"/>
          <w:w w:val="120"/>
          <w:sz w:val="54"/>
        </w:rPr>
        <w:t>F</w:t>
      </w:r>
      <w:r>
        <w:rPr>
          <w:rFonts w:ascii="Times New Roman"/>
          <w:b/>
          <w:color w:val="95C93D"/>
          <w:w w:val="120"/>
          <w:sz w:val="54"/>
        </w:rPr>
        <w:t>.</w:t>
      </w:r>
      <w:r>
        <w:rPr>
          <w:rFonts w:ascii="Times New Roman"/>
          <w:sz w:val="54"/>
        </w:rPr>
      </w:r>
    </w:p>
    <w:p>
      <w:pPr>
        <w:spacing w:before="23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5"/>
          <w:sz w:val="36"/>
        </w:rPr>
        <w:t>Sample</w:t>
      </w:r>
      <w:r>
        <w:rPr>
          <w:rFonts w:ascii="Times New Roman"/>
          <w:b/>
          <w:color w:val="5F6369"/>
          <w:spacing w:val="-50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Community</w:t>
      </w:r>
      <w:r>
        <w:rPr>
          <w:rFonts w:ascii="Times New Roman"/>
          <w:b/>
          <w:color w:val="5F6369"/>
          <w:spacing w:val="-50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Conversation</w:t>
      </w:r>
      <w:r>
        <w:rPr>
          <w:rFonts w:ascii="Times New Roman"/>
          <w:b/>
          <w:color w:val="5F6369"/>
          <w:spacing w:val="-49"/>
          <w:w w:val="125"/>
          <w:sz w:val="36"/>
        </w:rPr>
        <w:t> </w:t>
      </w:r>
      <w:r>
        <w:rPr>
          <w:rFonts w:ascii="Times New Roman"/>
          <w:b/>
          <w:color w:val="5F6369"/>
          <w:w w:val="125"/>
          <w:sz w:val="36"/>
        </w:rPr>
        <w:t>Agenda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78" w:after="0"/>
        <w:ind w:left="1260" w:right="1439" w:hanging="540"/>
        <w:jc w:val="both"/>
      </w:pPr>
      <w:r>
        <w:rPr>
          <w:color w:val="5F6369"/>
          <w:w w:val="110"/>
        </w:rPr>
        <w:t>Introduce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team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possible,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let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introduce</w:t>
      </w:r>
      <w:r>
        <w:rPr>
          <w:color w:val="5F6369"/>
          <w:w w:val="110"/>
        </w:rPr>
        <w:t> themselves, 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too.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40" w:lineRule="auto" w:before="90" w:after="0"/>
        <w:ind w:left="1260" w:right="0" w:hanging="540"/>
        <w:jc w:val="left"/>
      </w:pPr>
      <w:r>
        <w:rPr>
          <w:color w:val="5F6369"/>
          <w:w w:val="105"/>
        </w:rPr>
        <w:t>Give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a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brief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introductory</w:t>
      </w:r>
      <w:r>
        <w:rPr>
          <w:color w:val="5F6369"/>
          <w:spacing w:val="6"/>
          <w:w w:val="105"/>
        </w:rPr>
        <w:t> </w:t>
      </w:r>
      <w:r>
        <w:rPr>
          <w:color w:val="5F6369"/>
          <w:w w:val="105"/>
        </w:rPr>
        <w:t>talk.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101" w:after="0"/>
        <w:ind w:left="1260" w:right="1436" w:hanging="540"/>
        <w:jc w:val="both"/>
      </w:pPr>
      <w:r>
        <w:rPr>
          <w:color w:val="5F6369"/>
          <w:w w:val="110"/>
        </w:rPr>
        <w:t>In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introduction,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objective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create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environment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conducive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learning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sharing.</w:t>
      </w:r>
      <w:r>
        <w:rPr>
          <w:color w:val="5F6369"/>
          <w:spacing w:val="-3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tell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team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22"/>
          <w:w w:val="108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well-being.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6" w:hanging="540"/>
        <w:jc w:val="both"/>
      </w:pPr>
      <w:r>
        <w:rPr>
          <w:color w:val="5F6369"/>
          <w:spacing w:val="-8"/>
          <w:w w:val="110"/>
        </w:rPr>
        <w:t>T</w:t>
      </w:r>
      <w:r>
        <w:rPr>
          <w:color w:val="5F6369"/>
          <w:spacing w:val="-7"/>
          <w:w w:val="110"/>
        </w:rPr>
        <w:t>ell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like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focus</w:t>
      </w:r>
      <w:r>
        <w:rPr>
          <w:color w:val="5F6369"/>
          <w:spacing w:val="-23"/>
          <w:w w:val="110"/>
        </w:rPr>
        <w:t> </w:t>
      </w:r>
      <w:r>
        <w:rPr>
          <w:color w:val="5F6369"/>
          <w:spacing w:val="-4"/>
          <w:w w:val="110"/>
        </w:rPr>
        <w:t>today’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2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4"/>
          <w:w w:val="110"/>
        </w:rPr>
        <w:t> </w:t>
      </w:r>
      <w:r>
        <w:rPr>
          <w:color w:val="5F6369"/>
          <w:w w:val="110"/>
        </w:rPr>
        <w:t>prevent</w:t>
      </w:r>
      <w:r>
        <w:rPr>
          <w:color w:val="5F6369"/>
          <w:spacing w:val="27"/>
          <w:w w:val="113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problems,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participate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discussion,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sharing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ideas,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experiences,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opinions.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6" w:hanging="540"/>
        <w:jc w:val="both"/>
      </w:pPr>
      <w:r>
        <w:rPr>
          <w:color w:val="5F6369"/>
          <w:w w:val="110"/>
        </w:rPr>
        <w:t>Ask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seen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vaccine-preventable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illnesses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4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illnesses.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Direct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7"/>
          <w:w w:val="118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point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themselves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something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children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their </w:t>
      </w:r>
      <w:r>
        <w:rPr>
          <w:color w:val="5F6369"/>
          <w:spacing w:val="-2"/>
          <w:w w:val="110"/>
        </w:rPr>
        <w:t>community.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7" w:hanging="540"/>
        <w:jc w:val="both"/>
      </w:pPr>
      <w:r>
        <w:rPr>
          <w:color w:val="5F6369"/>
          <w:w w:val="110"/>
        </w:rPr>
        <w:t>Show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picture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2"/>
          <w:w w:val="110"/>
        </w:rPr>
        <w:t>healthy,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happy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parents.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Allow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comment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happy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picture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let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many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19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7" w:hanging="540"/>
        <w:jc w:val="both"/>
      </w:pPr>
      <w:r>
        <w:rPr>
          <w:color w:val="5F6369"/>
          <w:w w:val="110"/>
        </w:rPr>
        <w:t>Ask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immunization.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Discuss,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helping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benefits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adding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ideas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2"/>
          <w:w w:val="110"/>
        </w:rPr>
        <w:t>necessary.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7" w:hanging="540"/>
        <w:jc w:val="both"/>
      </w:pPr>
      <w:r>
        <w:rPr>
          <w:color w:val="5F6369"/>
          <w:w w:val="110"/>
        </w:rPr>
        <w:t>Divide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groups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six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eight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fully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immunized.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Let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write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suggestion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down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paper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member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remember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report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full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group.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40" w:lineRule="auto" w:before="90" w:after="0"/>
        <w:ind w:left="1260" w:right="0" w:hanging="540"/>
        <w:jc w:val="left"/>
      </w:pPr>
      <w:r>
        <w:rPr>
          <w:color w:val="5F6369"/>
          <w:w w:val="110"/>
        </w:rPr>
        <w:t>Have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together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again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present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ideas.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40" w:lineRule="auto" w:before="101" w:after="0"/>
        <w:ind w:left="1260" w:right="0" w:hanging="540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whole group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following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questions:</w:t>
      </w:r>
      <w:r>
        <w:rPr/>
      </w:r>
    </w:p>
    <w:p>
      <w:pPr>
        <w:pStyle w:val="BodyText"/>
        <w:numPr>
          <w:ilvl w:val="1"/>
          <w:numId w:val="69"/>
        </w:numPr>
        <w:tabs>
          <w:tab w:pos="1531" w:val="left" w:leader="none"/>
        </w:tabs>
        <w:spacing w:line="322" w:lineRule="auto" w:before="177" w:after="0"/>
        <w:ind w:left="1530" w:right="1445" w:hanging="360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likely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influential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people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4"/>
          <w:w w:val="110"/>
        </w:rPr>
        <w:t> </w:t>
      </w:r>
      <w:r>
        <w:rPr>
          <w:color w:val="5F6369"/>
          <w:w w:val="110"/>
        </w:rPr>
        <w:t>desired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change?</w:t>
      </w:r>
      <w:r>
        <w:rPr/>
      </w:r>
    </w:p>
    <w:p>
      <w:pPr>
        <w:pStyle w:val="BodyText"/>
        <w:numPr>
          <w:ilvl w:val="1"/>
          <w:numId w:val="69"/>
        </w:numPr>
        <w:tabs>
          <w:tab w:pos="1531" w:val="left" w:leader="none"/>
        </w:tabs>
        <w:spacing w:line="240" w:lineRule="auto" w:before="23" w:after="0"/>
        <w:ind w:left="1530" w:right="0" w:hanging="360"/>
        <w:jc w:val="left"/>
      </w:pP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happen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achieve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desired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change?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0" w:after="0"/>
        <w:ind w:left="1260" w:right="1436" w:hanging="540"/>
        <w:jc w:val="both"/>
      </w:pPr>
      <w:r>
        <w:rPr>
          <w:color w:val="5F6369"/>
          <w:w w:val="110"/>
        </w:rPr>
        <w:t>Wrap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sharing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relevant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participants,</w:t>
      </w:r>
      <w:r>
        <w:rPr>
          <w:color w:val="5F6369"/>
          <w:spacing w:val="45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4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w w:val="120"/>
        </w:rPr>
        <w:t> </w:t>
      </w:r>
      <w:r>
        <w:rPr>
          <w:color w:val="5F6369"/>
          <w:w w:val="110"/>
        </w:rPr>
        <w:t>childhood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vaccines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diseases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prevent,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back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doses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best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protect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them,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value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card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bring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visit,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ways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convince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hold-out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families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vaccinated.</w:t>
      </w:r>
      <w:r>
        <w:rPr/>
      </w:r>
    </w:p>
    <w:p>
      <w:pPr>
        <w:pStyle w:val="BodyText"/>
        <w:numPr>
          <w:ilvl w:val="0"/>
          <w:numId w:val="69"/>
        </w:numPr>
        <w:tabs>
          <w:tab w:pos="1261" w:val="left" w:leader="none"/>
        </w:tabs>
        <w:spacing w:line="250" w:lineRule="auto" w:before="90" w:after="0"/>
        <w:ind w:left="1260" w:right="1438" w:hanging="540"/>
        <w:jc w:val="both"/>
      </w:pPr>
      <w:r>
        <w:rPr>
          <w:color w:val="5F6369"/>
          <w:w w:val="110"/>
        </w:rPr>
        <w:t>Ask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questions.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believe</w:t>
      </w:r>
      <w:r>
        <w:rPr>
          <w:color w:val="5F6369"/>
          <w:spacing w:val="34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35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59"/>
          <w:w w:val="110"/>
        </w:rPr>
        <w:t> </w:t>
      </w:r>
      <w:r>
        <w:rPr>
          <w:color w:val="5F6369"/>
          <w:spacing w:val="-3"/>
          <w:w w:val="110"/>
        </w:rPr>
        <w:t>answer,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60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adding</w:t>
      </w:r>
      <w:r>
        <w:rPr>
          <w:color w:val="5F6369"/>
          <w:spacing w:val="5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24"/>
          <w:w w:val="107"/>
        </w:rPr>
        <w:t> </w:t>
      </w:r>
      <w:r>
        <w:rPr>
          <w:color w:val="5F6369"/>
          <w:w w:val="110"/>
        </w:rPr>
        <w:t>additional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points.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Commit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following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answers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8"/>
          <w:w w:val="110"/>
        </w:rPr>
        <w:t> </w:t>
      </w:r>
      <w:r>
        <w:rPr>
          <w:color w:val="5F6369"/>
          <w:w w:val="110"/>
        </w:rPr>
        <w:t>cannot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respond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2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3"/>
          <w:w w:val="110"/>
        </w:rPr>
        <w:t> </w:t>
      </w:r>
      <w:r>
        <w:rPr>
          <w:color w:val="5F6369"/>
          <w:w w:val="110"/>
        </w:rPr>
        <w:t>meeting.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028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z w:val="16"/>
        </w:rPr>
        <w:t>F</w:t>
      </w:r>
      <w:r>
        <w:rPr>
          <w:rFonts w:ascii="Times New Roman"/>
          <w:b/>
          <w:color w:val="5F6369"/>
          <w:spacing w:val="-13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z w:val="16"/>
        </w:rPr>
        <w:t>SAMPLE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z w:val="16"/>
        </w:rPr>
        <w:t>COMMUNITY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CONVERSA</w:t>
      </w:r>
      <w:r>
        <w:rPr>
          <w:rFonts w:ascii="Times New Roman"/>
          <w:b/>
          <w:color w:val="5F6369"/>
          <w:spacing w:val="-2"/>
          <w:sz w:val="16"/>
        </w:rPr>
        <w:t>TION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z w:val="16"/>
        </w:rPr>
        <w:t>AGENDA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42"/>
          <w:footerReference w:type="default" r:id="rId243"/>
          <w:pgSz w:w="11910" w:h="16840"/>
          <w:pgMar w:header="0" w:footer="0" w:top="1120" w:bottom="280" w:left="0" w:right="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line="617" w:lineRule="exact"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 G.</w:t>
      </w:r>
      <w:r>
        <w:rPr>
          <w:rFonts w:ascii="Times New Roman"/>
          <w:sz w:val="54"/>
        </w:rPr>
      </w:r>
    </w:p>
    <w:p>
      <w:pPr>
        <w:spacing w:line="250" w:lineRule="auto" w:before="0"/>
        <w:ind w:left="1440" w:right="1499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Job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Aid: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spacing w:val="-9"/>
          <w:w w:val="120"/>
          <w:sz w:val="36"/>
        </w:rPr>
        <w:t>T</w:t>
      </w:r>
      <w:r>
        <w:rPr>
          <w:rFonts w:ascii="Times New Roman"/>
          <w:b/>
          <w:color w:val="5F6369"/>
          <w:spacing w:val="-7"/>
          <w:w w:val="120"/>
          <w:sz w:val="36"/>
        </w:rPr>
        <w:t>ips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For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Using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Immunization</w:t>
      </w:r>
      <w:r>
        <w:rPr>
          <w:rFonts w:ascii="Times New Roman"/>
          <w:b/>
          <w:color w:val="5F6369"/>
          <w:spacing w:val="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Support</w:t>
      </w:r>
      <w:r>
        <w:rPr>
          <w:rFonts w:ascii="Times New Roman"/>
          <w:b/>
          <w:color w:val="5F6369"/>
          <w:spacing w:val="21"/>
          <w:w w:val="122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Materials</w:t>
      </w:r>
      <w:r>
        <w:rPr>
          <w:rFonts w:ascii="Times New Roman"/>
          <w:b/>
          <w:color w:val="5F6369"/>
          <w:spacing w:val="92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Effectively</w:t>
      </w:r>
      <w:r>
        <w:rPr>
          <w:rFonts w:ascii="Times New Roman"/>
          <w:sz w:val="36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10"/>
          <w:szCs w:val="10"/>
        </w:rPr>
      </w:pPr>
    </w:p>
    <w:p>
      <w:pPr>
        <w:pStyle w:val="BodyText"/>
        <w:spacing w:line="250" w:lineRule="auto" w:before="78"/>
        <w:ind w:left="1440" w:right="798"/>
        <w:jc w:val="left"/>
      </w:pPr>
      <w:r>
        <w:rPr>
          <w:color w:val="5F6369"/>
          <w:w w:val="110"/>
        </w:rPr>
        <w:t>IEC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(information,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education,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communication)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visual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aids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providers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better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understand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remember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diseases,</w:t>
      </w:r>
      <w:r>
        <w:rPr>
          <w:color w:val="5F6369"/>
          <w:spacing w:val="15"/>
          <w:w w:val="110"/>
        </w:rPr>
        <w:t> </w:t>
      </w:r>
      <w:r>
        <w:rPr>
          <w:color w:val="5F6369"/>
          <w:w w:val="110"/>
        </w:rPr>
        <w:t>prevention,</w:t>
      </w:r>
      <w:r>
        <w:rPr>
          <w:color w:val="5F6369"/>
          <w:w w:val="110"/>
        </w:rPr>
        <w:t> treatment,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behaviours,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other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topics.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visual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aids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used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discussions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one-to-one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sessions.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05"/>
          <w:sz w:val="22"/>
        </w:rPr>
        <w:t>IEC</w:t>
      </w:r>
      <w:r>
        <w:rPr>
          <w:rFonts w:ascii="Times New Roman"/>
          <w:b/>
          <w:color w:val="5F6369"/>
          <w:spacing w:val="33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materials</w:t>
      </w:r>
      <w:r>
        <w:rPr>
          <w:rFonts w:ascii="Times New Roman"/>
          <w:b/>
          <w:color w:val="5F6369"/>
          <w:spacing w:val="33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improve</w:t>
      </w:r>
      <w:r>
        <w:rPr>
          <w:rFonts w:ascii="Times New Roman"/>
          <w:b/>
          <w:color w:val="5F6369"/>
          <w:spacing w:val="33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communication</w:t>
      </w:r>
      <w:r>
        <w:rPr>
          <w:rFonts w:ascii="Times New Roman"/>
          <w:b/>
          <w:color w:val="5F6369"/>
          <w:spacing w:val="34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by:</w:t>
      </w:r>
      <w:r>
        <w:rPr>
          <w:rFonts w:ascii="Times New Roman"/>
          <w:sz w:val="22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pStyle w:val="BodyText"/>
        <w:numPr>
          <w:ilvl w:val="0"/>
          <w:numId w:val="70"/>
        </w:numPr>
        <w:tabs>
          <w:tab w:pos="1799" w:val="left" w:leader="none"/>
          <w:tab w:pos="1800" w:val="left" w:leader="none"/>
        </w:tabs>
        <w:spacing w:line="252" w:lineRule="exact" w:before="0" w:after="0"/>
        <w:ind w:left="1799" w:right="0" w:hanging="359"/>
        <w:jc w:val="left"/>
      </w:pPr>
      <w:r>
        <w:rPr>
          <w:color w:val="5F6369"/>
          <w:w w:val="105"/>
        </w:rPr>
        <w:t>Helping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explain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complex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information</w:t>
      </w:r>
      <w:r>
        <w:rPr/>
      </w:r>
    </w:p>
    <w:p>
      <w:pPr>
        <w:pStyle w:val="BodyText"/>
        <w:numPr>
          <w:ilvl w:val="0"/>
          <w:numId w:val="70"/>
        </w:numPr>
        <w:tabs>
          <w:tab w:pos="1799" w:val="left" w:leader="none"/>
          <w:tab w:pos="1800" w:val="left" w:leader="none"/>
        </w:tabs>
        <w:spacing w:line="240" w:lineRule="exact" w:before="0" w:after="0"/>
        <w:ind w:left="1799" w:right="0" w:hanging="359"/>
        <w:jc w:val="left"/>
      </w:pPr>
      <w:r>
        <w:rPr>
          <w:color w:val="5F6369"/>
          <w:w w:val="110"/>
        </w:rPr>
        <w:t>Serving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talking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reminder</w:t>
      </w:r>
      <w:r>
        <w:rPr/>
      </w:r>
    </w:p>
    <w:p>
      <w:pPr>
        <w:pStyle w:val="BodyText"/>
        <w:numPr>
          <w:ilvl w:val="0"/>
          <w:numId w:val="70"/>
        </w:numPr>
        <w:tabs>
          <w:tab w:pos="1799" w:val="left" w:leader="none"/>
          <w:tab w:pos="1800" w:val="left" w:leader="none"/>
        </w:tabs>
        <w:spacing w:line="240" w:lineRule="exact" w:before="0" w:after="0"/>
        <w:ind w:left="1799" w:right="0" w:hanging="359"/>
        <w:jc w:val="left"/>
      </w:pPr>
      <w:r>
        <w:rPr>
          <w:color w:val="5F6369"/>
          <w:w w:val="105"/>
        </w:rPr>
        <w:t>Simplifying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complex</w:t>
      </w:r>
      <w:r>
        <w:rPr>
          <w:color w:val="5F6369"/>
          <w:spacing w:val="13"/>
          <w:w w:val="105"/>
        </w:rPr>
        <w:t> </w:t>
      </w:r>
      <w:r>
        <w:rPr>
          <w:color w:val="5F6369"/>
          <w:w w:val="105"/>
        </w:rPr>
        <w:t>information</w:t>
      </w:r>
      <w:r>
        <w:rPr/>
      </w:r>
    </w:p>
    <w:p>
      <w:pPr>
        <w:pStyle w:val="BodyText"/>
        <w:numPr>
          <w:ilvl w:val="0"/>
          <w:numId w:val="70"/>
        </w:numPr>
        <w:tabs>
          <w:tab w:pos="1799" w:val="left" w:leader="none"/>
          <w:tab w:pos="1800" w:val="left" w:leader="none"/>
        </w:tabs>
        <w:spacing w:line="252" w:lineRule="exact" w:before="0" w:after="0"/>
        <w:ind w:left="1799" w:right="0" w:hanging="359"/>
        <w:jc w:val="left"/>
      </w:pPr>
      <w:r>
        <w:rPr>
          <w:color w:val="5F6369"/>
          <w:w w:val="110"/>
        </w:rPr>
        <w:t>Generating</w:t>
      </w:r>
      <w:r>
        <w:rPr>
          <w:color w:val="5F6369"/>
          <w:spacing w:val="18"/>
          <w:w w:val="110"/>
        </w:rPr>
        <w:t> </w:t>
      </w:r>
      <w:r>
        <w:rPr>
          <w:color w:val="5F6369"/>
          <w:w w:val="110"/>
        </w:rPr>
        <w:t>discussion</w:t>
      </w:r>
      <w:r>
        <w:rPr/>
      </w:r>
    </w:p>
    <w:p>
      <w:pPr>
        <w:pStyle w:val="BodyText"/>
        <w:numPr>
          <w:ilvl w:val="0"/>
          <w:numId w:val="70"/>
        </w:numPr>
        <w:tabs>
          <w:tab w:pos="1799" w:val="left" w:leader="none"/>
          <w:tab w:pos="1800" w:val="left" w:leader="none"/>
        </w:tabs>
        <w:spacing w:line="240" w:lineRule="auto" w:before="0" w:after="0"/>
        <w:ind w:left="1799" w:right="0" w:hanging="359"/>
        <w:jc w:val="left"/>
      </w:pPr>
      <w:r>
        <w:rPr>
          <w:color w:val="5F6369"/>
          <w:w w:val="110"/>
        </w:rPr>
        <w:t>Reinforcing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messages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How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to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Use</w:t>
      </w:r>
      <w:r>
        <w:rPr>
          <w:rFonts w:ascii="Times New Roman"/>
          <w:b/>
          <w:color w:val="5F6369"/>
          <w:spacing w:val="-1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IEC</w:t>
      </w:r>
      <w:r>
        <w:rPr>
          <w:rFonts w:ascii="Times New Roman"/>
          <w:b/>
          <w:color w:val="5F6369"/>
          <w:spacing w:val="-2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Materials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37"/>
        <w:jc w:val="left"/>
      </w:pPr>
      <w:r>
        <w:rPr>
          <w:color w:val="5F6369"/>
          <w:w w:val="110"/>
        </w:rPr>
        <w:t>Become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familiar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provided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workshop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new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w w:val="110"/>
        </w:rPr>
        <w:t> 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already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have.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date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visuals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language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culturally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appropriate.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meeting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communities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know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want.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7"/>
          <w:w w:val="105"/>
          <w:sz w:val="28"/>
        </w:rPr>
        <w:t>T</w:t>
      </w:r>
      <w:r>
        <w:rPr>
          <w:rFonts w:ascii="Times New Roman"/>
          <w:b/>
          <w:color w:val="5F6369"/>
          <w:spacing w:val="-6"/>
          <w:w w:val="105"/>
          <w:sz w:val="28"/>
        </w:rPr>
        <w:t>ips</w:t>
      </w:r>
      <w:r>
        <w:rPr>
          <w:rFonts w:ascii="Times New Roman"/>
          <w:b/>
          <w:color w:val="5F6369"/>
          <w:spacing w:val="1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for</w:t>
      </w:r>
      <w:r>
        <w:rPr>
          <w:rFonts w:ascii="Times New Roman"/>
          <w:b/>
          <w:color w:val="5F6369"/>
          <w:spacing w:val="1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Using</w:t>
      </w:r>
      <w:r>
        <w:rPr>
          <w:rFonts w:ascii="Times New Roman"/>
          <w:b/>
          <w:color w:val="5F6369"/>
          <w:spacing w:val="1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Flip</w:t>
      </w:r>
      <w:r>
        <w:rPr>
          <w:rFonts w:ascii="Times New Roman"/>
          <w:b/>
          <w:color w:val="5F6369"/>
          <w:spacing w:val="12"/>
          <w:w w:val="105"/>
          <w:sz w:val="28"/>
        </w:rPr>
        <w:t> </w:t>
      </w:r>
      <w:r>
        <w:rPr>
          <w:rFonts w:ascii="Times New Roman"/>
          <w:b/>
          <w:color w:val="5F6369"/>
          <w:w w:val="105"/>
          <w:sz w:val="28"/>
        </w:rPr>
        <w:t>Charts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77"/>
        <w:jc w:val="left"/>
      </w:pPr>
      <w:r>
        <w:rPr>
          <w:color w:val="5F6369"/>
          <w:w w:val="110"/>
        </w:rPr>
        <w:t>When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chart,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always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face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members.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it.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large,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move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around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room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chart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everyone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chance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picture.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Memorize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points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words.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w w:val="105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flip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chart,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summarize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(or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summarize)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messages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really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1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spacing w:val="-2"/>
          <w:w w:val="110"/>
        </w:rPr>
        <w:t>remember.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8"/>
          <w:w w:val="110"/>
          <w:sz w:val="28"/>
        </w:rPr>
        <w:t>T</w:t>
      </w:r>
      <w:r>
        <w:rPr>
          <w:rFonts w:ascii="Times New Roman"/>
          <w:b/>
          <w:color w:val="5F6369"/>
          <w:spacing w:val="-6"/>
          <w:w w:val="110"/>
          <w:sz w:val="28"/>
        </w:rPr>
        <w:t>ips</w:t>
      </w:r>
      <w:r>
        <w:rPr>
          <w:rFonts w:ascii="Times New Roman"/>
          <w:b/>
          <w:color w:val="5F6369"/>
          <w:spacing w:val="-1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Using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spacing w:val="-2"/>
          <w:w w:val="110"/>
          <w:sz w:val="28"/>
        </w:rPr>
        <w:t>V</w:t>
      </w:r>
      <w:r>
        <w:rPr>
          <w:rFonts w:ascii="Times New Roman"/>
          <w:b/>
          <w:color w:val="5F6369"/>
          <w:spacing w:val="-1"/>
          <w:w w:val="110"/>
          <w:sz w:val="28"/>
        </w:rPr>
        <w:t>ideo</w:t>
      </w:r>
      <w:r>
        <w:rPr>
          <w:rFonts w:ascii="Times New Roman"/>
          <w:b/>
          <w:color w:val="5F6369"/>
          <w:spacing w:val="-1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or</w:t>
      </w:r>
      <w:r>
        <w:rPr>
          <w:rFonts w:ascii="Times New Roman"/>
          <w:b/>
          <w:color w:val="5F6369"/>
          <w:spacing w:val="-9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Audio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Know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want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achieve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objective?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achieve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objective,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will.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long,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segments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pause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discussion.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Introduce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audio,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play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it.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2"/>
          <w:w w:val="110"/>
        </w:rPr>
        <w:t>W</w:t>
      </w:r>
      <w:r>
        <w:rPr>
          <w:color w:val="5F6369"/>
          <w:spacing w:val="-1"/>
          <w:w w:val="110"/>
        </w:rPr>
        <w:t>atch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reactions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clues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playing.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Pause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audio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appropriate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places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questions.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discussing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audio,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audience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saw/heard,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felt,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liked,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relate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to.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2"/>
          <w:w w:val="112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adapt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discussion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guide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accompanied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audio.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31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335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G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JOB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AID: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TIPS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FOR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USING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IMMUNIZATION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SUPPOR</w:t>
      </w:r>
      <w:r>
        <w:rPr>
          <w:rFonts w:ascii="Times New Roman"/>
          <w:b/>
          <w:color w:val="5F6369"/>
          <w:spacing w:val="-2"/>
          <w:sz w:val="16"/>
        </w:rPr>
        <w:t>T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MA</w:t>
      </w:r>
      <w:r>
        <w:rPr>
          <w:rFonts w:ascii="Times New Roman"/>
          <w:b/>
          <w:color w:val="5F6369"/>
          <w:spacing w:val="-3"/>
          <w:sz w:val="16"/>
        </w:rPr>
        <w:t>TERIALS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3"/>
          <w:sz w:val="16"/>
        </w:rPr>
        <w:t>EFFECTIVELY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44"/>
          <w:footerReference w:type="default" r:id="rId245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8"/>
          <w:w w:val="110"/>
          <w:sz w:val="28"/>
        </w:rPr>
        <w:t>T</w:t>
      </w:r>
      <w:r>
        <w:rPr>
          <w:rFonts w:ascii="Times New Roman"/>
          <w:b/>
          <w:color w:val="5F6369"/>
          <w:spacing w:val="-6"/>
          <w:w w:val="110"/>
          <w:sz w:val="28"/>
        </w:rPr>
        <w:t>ips</w:t>
      </w:r>
      <w:r>
        <w:rPr>
          <w:rFonts w:ascii="Times New Roman"/>
          <w:b/>
          <w:color w:val="5F6369"/>
          <w:w w:val="110"/>
          <w:sz w:val="28"/>
        </w:rPr>
        <w:t> for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Using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Booklets,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Discussion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Cards,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Brochures,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and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Posters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720" w:right="1545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pictorial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source,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happening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pictures.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Build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on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caregiver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said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further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page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material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spacing w:val="-2"/>
          <w:w w:val="110"/>
        </w:rPr>
        <w:t>caregiver.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Point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3"/>
          <w:w w:val="114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picture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discussed.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Observe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puzzled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worried.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do,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encourage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discuss</w:t>
      </w:r>
      <w:r>
        <w:rPr>
          <w:color w:val="5F6369"/>
          <w:spacing w:val="1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20"/>
          <w:w w:val="110"/>
        </w:rPr>
        <w:t> </w:t>
      </w:r>
      <w:r>
        <w:rPr>
          <w:color w:val="5F6369"/>
          <w:w w:val="110"/>
        </w:rPr>
        <w:t>concerns.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99"/>
        <w:jc w:val="left"/>
      </w:pPr>
      <w:r>
        <w:rPr>
          <w:color w:val="5F6369"/>
          <w:w w:val="110"/>
        </w:rPr>
        <w:t>When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possible,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suggest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materials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others,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even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decide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against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health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discussed.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617" w:lineRule="exact"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-28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H.</w:t>
      </w:r>
      <w:r>
        <w:rPr>
          <w:rFonts w:ascii="Times New Roman"/>
          <w:sz w:val="54"/>
        </w:rPr>
      </w:r>
    </w:p>
    <w:p>
      <w:pPr>
        <w:spacing w:line="410" w:lineRule="exact" w:before="0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spacing w:val="-2"/>
          <w:w w:val="120"/>
          <w:sz w:val="36"/>
        </w:rPr>
        <w:t>W</w:t>
      </w:r>
      <w:r>
        <w:rPr>
          <w:rFonts w:ascii="Times New Roman"/>
          <w:b/>
          <w:color w:val="5F6369"/>
          <w:spacing w:val="-1"/>
          <w:w w:val="120"/>
          <w:sz w:val="36"/>
        </w:rPr>
        <w:t>orkshop</w:t>
      </w:r>
      <w:r>
        <w:rPr>
          <w:rFonts w:ascii="Times New Roman"/>
          <w:b/>
          <w:color w:val="5F6369"/>
          <w:spacing w:val="40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Evaluation</w:t>
      </w:r>
      <w:r>
        <w:rPr>
          <w:rFonts w:ascii="Times New Roman"/>
          <w:b/>
          <w:color w:val="5F6369"/>
          <w:spacing w:val="40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Questions</w:t>
      </w:r>
      <w:r>
        <w:rPr>
          <w:rFonts w:ascii="Times New Roman"/>
          <w:sz w:val="36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3"/>
          <w:szCs w:val="13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78" w:after="0"/>
        <w:ind w:left="1260" w:right="0" w:hanging="540"/>
        <w:jc w:val="left"/>
      </w:pPr>
      <w:r>
        <w:rPr>
          <w:color w:val="5F6369"/>
          <w:w w:val="110"/>
        </w:rPr>
        <w:t>Which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topics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covered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find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relevant?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05"/>
        </w:rPr>
        <w:t>Which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activities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did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like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most?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05"/>
        </w:rPr>
        <w:t>What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did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you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like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least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about</w:t>
      </w:r>
      <w:r>
        <w:rPr>
          <w:color w:val="5F6369"/>
          <w:spacing w:val="23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4"/>
          <w:w w:val="105"/>
        </w:rPr>
        <w:t> </w:t>
      </w:r>
      <w:r>
        <w:rPr>
          <w:color w:val="5F6369"/>
          <w:w w:val="105"/>
        </w:rPr>
        <w:t>training?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15"/>
        </w:rPr>
        <w:t>What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could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be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done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improve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sessions?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10"/>
        </w:rPr>
        <w:t>On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topics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preferred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additional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time?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10"/>
        </w:rPr>
        <w:t>Do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confident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about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applying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learned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work?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360" w:lineRule="auto" w:before="0" w:after="0"/>
        <w:ind w:left="1260" w:right="1442" w:hanging="540"/>
        <w:jc w:val="left"/>
      </w:pPr>
      <w:r>
        <w:rPr>
          <w:color w:val="5F6369"/>
          <w:w w:val="110"/>
        </w:rPr>
        <w:t>In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what ways has 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workshop inspired you to change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 introduce new ideas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into your work?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Please explain.</w:t>
      </w:r>
      <w:r>
        <w:rPr/>
      </w: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184" w:after="0"/>
        <w:ind w:left="1260" w:right="0" w:hanging="540"/>
        <w:jc w:val="left"/>
      </w:pPr>
      <w:r>
        <w:rPr>
          <w:color w:val="5F6369"/>
          <w:w w:val="110"/>
        </w:rPr>
        <w:t>Who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think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benefit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most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course?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numPr>
          <w:ilvl w:val="0"/>
          <w:numId w:val="71"/>
        </w:numPr>
        <w:tabs>
          <w:tab w:pos="1261" w:val="left" w:leader="none"/>
        </w:tabs>
        <w:spacing w:line="240" w:lineRule="auto" w:before="0" w:after="0"/>
        <w:ind w:left="1260" w:right="0" w:hanging="540"/>
        <w:jc w:val="left"/>
      </w:pPr>
      <w:r>
        <w:rPr>
          <w:color w:val="5F6369"/>
          <w:w w:val="115"/>
        </w:rPr>
        <w:t>Any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other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comments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suggestions?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033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2"/>
          <w:sz w:val="16"/>
        </w:rPr>
        <w:t> </w:t>
      </w:r>
      <w:r>
        <w:rPr>
          <w:rFonts w:ascii="Times New Roman"/>
          <w:b/>
          <w:color w:val="5F6369"/>
          <w:sz w:val="16"/>
        </w:rPr>
        <w:t>H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WORKSHOP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pacing w:val="-4"/>
          <w:sz w:val="16"/>
        </w:rPr>
        <w:t>EVALUATION</w:t>
      </w:r>
      <w:r>
        <w:rPr>
          <w:rFonts w:ascii="Times New Roman"/>
          <w:b/>
          <w:color w:val="5F6369"/>
          <w:spacing w:val="-11"/>
          <w:sz w:val="16"/>
        </w:rPr>
        <w:t> </w:t>
      </w:r>
      <w:r>
        <w:rPr>
          <w:rFonts w:ascii="Times New Roman"/>
          <w:b/>
          <w:color w:val="5F6369"/>
          <w:sz w:val="16"/>
        </w:rPr>
        <w:t>QUESTIONS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46"/>
          <w:footerReference w:type="default" r:id="rId247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-16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I.</w:t>
      </w:r>
      <w:r>
        <w:rPr>
          <w:rFonts w:ascii="Times New Roman"/>
          <w:sz w:val="54"/>
        </w:rPr>
      </w:r>
    </w:p>
    <w:p>
      <w:pPr>
        <w:spacing w:line="250" w:lineRule="auto" w:before="23"/>
        <w:ind w:left="1440" w:right="798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Recommendations</w:t>
      </w:r>
      <w:r>
        <w:rPr>
          <w:rFonts w:ascii="Times New Roman"/>
          <w:b/>
          <w:color w:val="5F6369"/>
          <w:spacing w:val="3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For</w:t>
      </w:r>
      <w:r>
        <w:rPr>
          <w:rFonts w:ascii="Times New Roman"/>
          <w:b/>
          <w:color w:val="5F6369"/>
          <w:spacing w:val="3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Follow-Up</w:t>
      </w:r>
      <w:r>
        <w:rPr>
          <w:rFonts w:ascii="Times New Roman"/>
          <w:b/>
          <w:color w:val="5F6369"/>
          <w:spacing w:val="3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And</w:t>
      </w:r>
      <w:r>
        <w:rPr>
          <w:rFonts w:ascii="Times New Roman"/>
          <w:b/>
          <w:color w:val="5F6369"/>
          <w:spacing w:val="37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Supervision</w:t>
      </w:r>
      <w:r>
        <w:rPr>
          <w:rFonts w:ascii="Times New Roman"/>
          <w:b/>
          <w:color w:val="5F6369"/>
          <w:w w:val="124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After</w:t>
      </w:r>
      <w:r>
        <w:rPr>
          <w:rFonts w:ascii="Times New Roman"/>
          <w:b/>
          <w:color w:val="5F6369"/>
          <w:spacing w:val="-56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Ipc/I</w:t>
      </w:r>
      <w:r>
        <w:rPr>
          <w:rFonts w:ascii="Times New Roman"/>
          <w:b/>
          <w:color w:val="5F6369"/>
          <w:spacing w:val="-55"/>
          <w:w w:val="120"/>
          <w:sz w:val="36"/>
        </w:rPr>
        <w:t> </w:t>
      </w:r>
      <w:r>
        <w:rPr>
          <w:rFonts w:ascii="Times New Roman"/>
          <w:b/>
          <w:color w:val="5F6369"/>
          <w:spacing w:val="-41"/>
          <w:w w:val="120"/>
          <w:sz w:val="36"/>
        </w:rPr>
        <w:t>T</w:t>
      </w:r>
      <w:r>
        <w:rPr>
          <w:rFonts w:ascii="Times New Roman"/>
          <w:b/>
          <w:color w:val="5F6369"/>
          <w:w w:val="120"/>
          <w:sz w:val="36"/>
        </w:rPr>
        <w:t>raining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pStyle w:val="BodyText"/>
        <w:spacing w:line="250" w:lineRule="auto"/>
        <w:ind w:left="1440" w:right="1092"/>
        <w:jc w:val="left"/>
      </w:pPr>
      <w:r>
        <w:rPr>
          <w:color w:val="5F6369"/>
          <w:w w:val="110"/>
        </w:rPr>
        <w:t>Managers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 supervisors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w w:val="110"/>
        </w:rPr>
        <w:t> should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cofacilitate, observe, 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participate in at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least part of</w:t>
      </w:r>
      <w:r>
        <w:rPr>
          <w:color w:val="5F6369"/>
          <w:spacing w:val="23"/>
          <w:w w:val="106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training.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inform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approach.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Managers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attend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particular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relevance,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new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competencies,</w:t>
      </w:r>
      <w:r>
        <w:rPr/>
      </w:r>
    </w:p>
    <w:p>
      <w:pPr>
        <w:pStyle w:val="BodyText"/>
        <w:spacing w:line="250" w:lineRule="auto"/>
        <w:ind w:left="1440" w:right="778"/>
        <w:jc w:val="left"/>
      </w:pPr>
      <w:r>
        <w:rPr>
          <w:color w:val="5F6369"/>
          <w:w w:val="115"/>
        </w:rPr>
        <w:t>competencies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needing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most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improvement,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competencies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14"/>
          <w:w w:val="115"/>
        </w:rPr>
        <w:t> </w:t>
      </w:r>
      <w:r>
        <w:rPr>
          <w:color w:val="5F6369"/>
          <w:w w:val="115"/>
        </w:rPr>
        <w:t>managers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supervisors</w:t>
      </w:r>
      <w:r>
        <w:rPr>
          <w:color w:val="5F6369"/>
          <w:spacing w:val="-13"/>
          <w:w w:val="115"/>
        </w:rPr>
        <w:t> </w:t>
      </w:r>
      <w:r>
        <w:rPr>
          <w:color w:val="5F6369"/>
          <w:w w:val="115"/>
        </w:rPr>
        <w:t>want</w:t>
      </w:r>
      <w:r>
        <w:rPr>
          <w:color w:val="5F6369"/>
          <w:w w:val="114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16"/>
          <w:w w:val="115"/>
        </w:rPr>
        <w:t> </w:t>
      </w:r>
      <w:r>
        <w:rPr>
          <w:color w:val="5F6369"/>
          <w:w w:val="115"/>
        </w:rPr>
        <w:t>develop</w:t>
      </w:r>
      <w:r>
        <w:rPr>
          <w:color w:val="5F6369"/>
          <w:spacing w:val="-15"/>
          <w:w w:val="115"/>
        </w:rPr>
        <w:t> </w:t>
      </w:r>
      <w:r>
        <w:rPr>
          <w:color w:val="5F6369"/>
          <w:w w:val="115"/>
        </w:rPr>
        <w:t>themselves.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98"/>
        <w:jc w:val="left"/>
      </w:pPr>
      <w:r>
        <w:rPr>
          <w:color w:val="5F6369"/>
          <w:w w:val="105"/>
        </w:rPr>
        <w:t>Facilitators,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managers,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and/or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supervisors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should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provide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follow-up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assessment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47"/>
          <w:w w:val="105"/>
        </w:rPr>
        <w:t> </w:t>
      </w:r>
      <w:r>
        <w:rPr>
          <w:color w:val="5F6369"/>
          <w:w w:val="105"/>
        </w:rPr>
        <w:t>support</w:t>
      </w:r>
      <w:r>
        <w:rPr>
          <w:color w:val="5F6369"/>
          <w:spacing w:val="48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IPC/I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training.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Follow-up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should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be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conducted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no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later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than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one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month</w:t>
      </w:r>
      <w:r>
        <w:rPr>
          <w:color w:val="5F6369"/>
          <w:spacing w:val="21"/>
          <w:w w:val="105"/>
        </w:rPr>
        <w:t> </w:t>
      </w:r>
      <w:r>
        <w:rPr>
          <w:color w:val="5F6369"/>
          <w:w w:val="105"/>
        </w:rPr>
        <w:t>following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the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training.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/>
        <w:ind w:left="1440" w:right="0"/>
        <w:jc w:val="left"/>
      </w:pPr>
      <w:r>
        <w:rPr>
          <w:color w:val="5F6369"/>
          <w:w w:val="110"/>
        </w:rPr>
        <w:t>Key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objectives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after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to: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3" w:lineRule="auto" w:before="0" w:after="0"/>
        <w:ind w:left="1799" w:right="1566" w:hanging="359"/>
        <w:jc w:val="left"/>
      </w:pPr>
      <w:r>
        <w:rPr>
          <w:color w:val="5F6369"/>
          <w:w w:val="110"/>
        </w:rPr>
        <w:t>Reinforce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learned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vaccine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information,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responses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frequently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asked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questions)</w:t>
      </w:r>
      <w:r>
        <w:rPr/>
      </w: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10"/>
        </w:rPr>
        <w:t>Reinforce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learned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active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listening,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facilitation)</w:t>
      </w:r>
      <w:r>
        <w:rPr/>
      </w: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0" w:lineRule="auto" w:before="180" w:after="0"/>
        <w:ind w:left="1799" w:right="0" w:hanging="359"/>
        <w:jc w:val="left"/>
      </w:pPr>
      <w:r>
        <w:rPr>
          <w:color w:val="5F6369"/>
          <w:w w:val="115"/>
        </w:rPr>
        <w:t>Reinforce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attitudes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training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sought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develop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(e.g.,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respect,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equity)</w:t>
      </w:r>
      <w:r>
        <w:rPr/>
      </w: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3" w:lineRule="auto" w:before="180" w:after="0"/>
        <w:ind w:left="1799" w:right="1374" w:hanging="359"/>
        <w:jc w:val="left"/>
      </w:pPr>
      <w:r>
        <w:rPr>
          <w:color w:val="5F6369"/>
          <w:w w:val="110"/>
        </w:rPr>
        <w:t>Identify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and,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possible,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mitigate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reduce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problems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faced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work</w:t>
      </w:r>
      <w:r>
        <w:rPr>
          <w:color w:val="5F6369"/>
          <w:w w:val="108"/>
        </w:rPr>
        <w:t> </w:t>
      </w:r>
      <w:r>
        <w:rPr>
          <w:color w:val="5F6369"/>
          <w:w w:val="110"/>
        </w:rPr>
        <w:t>situation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affect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consistent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IPC/I</w:t>
      </w:r>
      <w:r>
        <w:rPr/>
      </w: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3" w:lineRule="auto" w:before="184" w:after="0"/>
        <w:ind w:left="1799" w:right="1289" w:hanging="359"/>
        <w:jc w:val="left"/>
      </w:pPr>
      <w:r>
        <w:rPr>
          <w:color w:val="5F6369"/>
          <w:w w:val="110"/>
        </w:rPr>
        <w:t>Assess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participants’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routine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duties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order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constructive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feedback,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coaching,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on-the-job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refresher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training</w:t>
      </w:r>
      <w:r>
        <w:rPr/>
      </w:r>
    </w:p>
    <w:p>
      <w:pPr>
        <w:pStyle w:val="BodyText"/>
        <w:numPr>
          <w:ilvl w:val="1"/>
          <w:numId w:val="71"/>
        </w:numPr>
        <w:tabs>
          <w:tab w:pos="1799" w:val="left" w:leader="none"/>
          <w:tab w:pos="1800" w:val="left" w:leader="none"/>
        </w:tabs>
        <w:spacing w:line="240" w:lineRule="auto" w:before="184" w:after="0"/>
        <w:ind w:left="1799" w:right="0" w:hanging="359"/>
        <w:jc w:val="left"/>
      </w:pPr>
      <w:r>
        <w:rPr>
          <w:color w:val="5F6369"/>
          <w:w w:val="105"/>
        </w:rPr>
        <w:t>Obtain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feedback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useful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in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improving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advocating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6"/>
          <w:w w:val="105"/>
        </w:rPr>
        <w:t> </w:t>
      </w:r>
      <w:r>
        <w:rPr>
          <w:color w:val="5F6369"/>
          <w:w w:val="105"/>
        </w:rPr>
        <w:t>future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IPC/I</w:t>
      </w:r>
      <w:r>
        <w:rPr>
          <w:color w:val="5F6369"/>
          <w:spacing w:val="17"/>
          <w:w w:val="105"/>
        </w:rPr>
        <w:t> </w:t>
      </w:r>
      <w:r>
        <w:rPr>
          <w:color w:val="5F6369"/>
          <w:w w:val="105"/>
        </w:rPr>
        <w:t>training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Scheduling</w:t>
      </w:r>
      <w:r>
        <w:rPr>
          <w:rFonts w:ascii="Times New Roman"/>
          <w:b/>
          <w:color w:val="5F6369"/>
          <w:spacing w:val="24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post-training</w:t>
      </w:r>
      <w:r>
        <w:rPr>
          <w:rFonts w:ascii="Times New Roman"/>
          <w:b/>
          <w:color w:val="5F6369"/>
          <w:spacing w:val="25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follow-up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18"/>
        <w:jc w:val="left"/>
      </w:pPr>
      <w:r>
        <w:rPr>
          <w:color w:val="5F6369"/>
          <w:w w:val="115"/>
        </w:rPr>
        <w:t>Plan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assess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training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participants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for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first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time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about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one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month</w:t>
      </w:r>
      <w:r>
        <w:rPr>
          <w:color w:val="5F6369"/>
          <w:spacing w:val="-27"/>
          <w:w w:val="115"/>
        </w:rPr>
        <w:t> </w:t>
      </w:r>
      <w:r>
        <w:rPr>
          <w:color w:val="5F6369"/>
          <w:spacing w:val="-4"/>
          <w:w w:val="115"/>
        </w:rPr>
        <w:t>later,</w:t>
      </w:r>
      <w:r>
        <w:rPr>
          <w:color w:val="5F6369"/>
          <w:spacing w:val="-26"/>
          <w:w w:val="115"/>
        </w:rPr>
        <w:t> </w:t>
      </w:r>
      <w:r>
        <w:rPr>
          <w:color w:val="5F6369"/>
          <w:w w:val="115"/>
        </w:rPr>
        <w:t>giving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participants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time</w:t>
      </w:r>
      <w:r>
        <w:rPr>
          <w:color w:val="5F6369"/>
          <w:spacing w:val="21"/>
          <w:w w:val="112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41"/>
          <w:w w:val="115"/>
        </w:rPr>
        <w:t> </w:t>
      </w:r>
      <w:r>
        <w:rPr>
          <w:color w:val="5F6369"/>
          <w:w w:val="115"/>
        </w:rPr>
        <w:t>practice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IPC/I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competencies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caregivers</w:t>
      </w:r>
      <w:r>
        <w:rPr>
          <w:color w:val="5F6369"/>
          <w:spacing w:val="-41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communities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in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real-life</w:t>
      </w:r>
      <w:r>
        <w:rPr>
          <w:color w:val="5F6369"/>
          <w:spacing w:val="-40"/>
          <w:w w:val="115"/>
        </w:rPr>
        <w:t> </w:t>
      </w:r>
      <w:r>
        <w:rPr>
          <w:color w:val="5F6369"/>
          <w:w w:val="115"/>
        </w:rPr>
        <w:t>circumstances.</w:t>
      </w:r>
      <w:r>
        <w:rPr>
          <w:color w:val="5F6369"/>
          <w:spacing w:val="-40"/>
          <w:w w:val="115"/>
        </w:rPr>
        <w:t> </w:t>
      </w:r>
      <w:r>
        <w:rPr>
          <w:color w:val="5F6369"/>
          <w:spacing w:val="-9"/>
          <w:w w:val="115"/>
        </w:rPr>
        <w:t>Try</w:t>
      </w:r>
      <w:r>
        <w:rPr>
          <w:color w:val="5F6369"/>
          <w:spacing w:val="-41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20"/>
          <w:w w:val="114"/>
        </w:rPr>
        <w:t> </w:t>
      </w:r>
      <w:r>
        <w:rPr>
          <w:color w:val="5F6369"/>
          <w:w w:val="115"/>
        </w:rPr>
        <w:t>follow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up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before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three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months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at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latest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help</w:t>
      </w:r>
      <w:r>
        <w:rPr>
          <w:color w:val="5F6369"/>
          <w:spacing w:val="-20"/>
          <w:w w:val="115"/>
        </w:rPr>
        <w:t> </w:t>
      </w:r>
      <w:r>
        <w:rPr>
          <w:color w:val="5F6369"/>
          <w:spacing w:val="-7"/>
          <w:w w:val="115"/>
        </w:rPr>
        <w:t>FL</w:t>
      </w:r>
      <w:r>
        <w:rPr>
          <w:color w:val="5F6369"/>
          <w:spacing w:val="-6"/>
          <w:w w:val="115"/>
        </w:rPr>
        <w:t>Ws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maintain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positive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changes</w:t>
      </w:r>
      <w:r>
        <w:rPr>
          <w:color w:val="5F6369"/>
          <w:spacing w:val="-19"/>
          <w:w w:val="115"/>
        </w:rPr>
        <w:t> </w:t>
      </w:r>
      <w:r>
        <w:rPr>
          <w:color w:val="5F6369"/>
          <w:w w:val="115"/>
        </w:rPr>
        <w:t>they</w:t>
      </w:r>
      <w:r>
        <w:rPr>
          <w:color w:val="5F6369"/>
          <w:spacing w:val="-20"/>
          <w:w w:val="115"/>
        </w:rPr>
        <w:t> </w:t>
      </w:r>
      <w:r>
        <w:rPr>
          <w:color w:val="5F6369"/>
          <w:w w:val="115"/>
        </w:rPr>
        <w:t>have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5"/>
        </w:rPr>
        <w:t>made.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Follow-up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can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take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four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hours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more,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depending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on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number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8"/>
          <w:w w:val="115"/>
        </w:rPr>
        <w:t> </w:t>
      </w:r>
      <w:r>
        <w:rPr>
          <w:color w:val="5F6369"/>
          <w:spacing w:val="-7"/>
          <w:w w:val="115"/>
        </w:rPr>
        <w:t>FL</w:t>
      </w:r>
      <w:r>
        <w:rPr>
          <w:color w:val="5F6369"/>
          <w:spacing w:val="-6"/>
          <w:w w:val="115"/>
        </w:rPr>
        <w:t>Ws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being</w:t>
      </w:r>
      <w:r>
        <w:rPr>
          <w:color w:val="5F6369"/>
          <w:spacing w:val="-27"/>
          <w:w w:val="115"/>
        </w:rPr>
        <w:t> </w:t>
      </w:r>
      <w:r>
        <w:rPr>
          <w:color w:val="5F6369"/>
          <w:w w:val="115"/>
        </w:rPr>
        <w:t>followed</w:t>
      </w:r>
      <w:r>
        <w:rPr>
          <w:color w:val="5F6369"/>
          <w:spacing w:val="-28"/>
          <w:w w:val="115"/>
        </w:rPr>
        <w:t> </w:t>
      </w:r>
      <w:r>
        <w:rPr>
          <w:color w:val="5F6369"/>
          <w:w w:val="115"/>
        </w:rPr>
        <w:t>up</w:t>
      </w:r>
      <w:r>
        <w:rPr>
          <w:color w:val="5F6369"/>
          <w:spacing w:val="23"/>
          <w:w w:val="111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the</w:t>
      </w:r>
      <w:r>
        <w:rPr>
          <w:color w:val="5F6369"/>
          <w:spacing w:val="-23"/>
          <w:w w:val="115"/>
        </w:rPr>
        <w:t> </w:t>
      </w:r>
      <w:r>
        <w:rPr>
          <w:color w:val="5F6369"/>
          <w:spacing w:val="-4"/>
          <w:w w:val="115"/>
        </w:rPr>
        <w:t>number,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type,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and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location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activities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2"/>
          <w:w w:val="115"/>
        </w:rPr>
        <w:t> </w:t>
      </w:r>
      <w:r>
        <w:rPr>
          <w:color w:val="5F6369"/>
          <w:w w:val="115"/>
        </w:rPr>
        <w:t>be</w:t>
      </w:r>
      <w:r>
        <w:rPr>
          <w:color w:val="5F6369"/>
          <w:spacing w:val="-23"/>
          <w:w w:val="115"/>
        </w:rPr>
        <w:t> </w:t>
      </w:r>
      <w:r>
        <w:rPr>
          <w:color w:val="5F6369"/>
          <w:w w:val="115"/>
        </w:rPr>
        <w:t>observed.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Assessment</w:t>
      </w:r>
      <w:r>
        <w:rPr>
          <w:rFonts w:ascii="Times New Roman"/>
          <w:b/>
          <w:color w:val="5F6369"/>
          <w:spacing w:val="3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of</w:t>
      </w:r>
      <w:r>
        <w:rPr>
          <w:rFonts w:ascii="Times New Roman"/>
          <w:b/>
          <w:color w:val="5F6369"/>
          <w:spacing w:val="3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IPC/I</w:t>
      </w:r>
      <w:r>
        <w:rPr>
          <w:rFonts w:ascii="Times New Roman"/>
          <w:b/>
          <w:color w:val="5F6369"/>
          <w:spacing w:val="37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competencies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78"/>
        <w:jc w:val="left"/>
      </w:pPr>
      <w:r>
        <w:rPr>
          <w:color w:val="5F6369"/>
          <w:w w:val="110"/>
        </w:rPr>
        <w:t>It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emphasize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examination,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rather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facilitators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training,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reinforce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competencies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learned,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situations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found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difficult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manage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since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training.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assessing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5"/>
          <w:w w:val="110"/>
        </w:rPr>
        <w:t>FL</w:t>
      </w:r>
      <w:r>
        <w:rPr>
          <w:color w:val="5F6369"/>
          <w:spacing w:val="-4"/>
          <w:w w:val="110"/>
        </w:rPr>
        <w:t>Ws,</w:t>
      </w:r>
      <w:r>
        <w:rPr>
          <w:color w:val="5F6369"/>
          <w:spacing w:val="23"/>
          <w:w w:val="112"/>
        </w:rPr>
        <w:t> </w:t>
      </w:r>
      <w:r>
        <w:rPr>
          <w:color w:val="5F6369"/>
          <w:w w:val="110"/>
        </w:rPr>
        <w:t>begin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day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welcome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introduction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includes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expectations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visit.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w w:val="118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describe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their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experiences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successes,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benefits,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challenges,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wishes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–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trying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3"/>
          <w:w w:val="114"/>
        </w:rPr>
        <w:t> </w:t>
      </w:r>
      <w:r>
        <w:rPr>
          <w:color w:val="5F6369"/>
          <w:w w:val="105"/>
        </w:rPr>
        <w:t>implement</w:t>
      </w:r>
      <w:r>
        <w:rPr>
          <w:color w:val="5F6369"/>
          <w:spacing w:val="22"/>
          <w:w w:val="105"/>
        </w:rPr>
        <w:t> </w:t>
      </w:r>
      <w:r>
        <w:rPr>
          <w:color w:val="5F6369"/>
          <w:w w:val="105"/>
        </w:rPr>
        <w:t>IPC/I.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36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317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RECOMMENDA</w:t>
      </w:r>
      <w:r>
        <w:rPr>
          <w:rFonts w:ascii="Times New Roman"/>
          <w:b/>
          <w:color w:val="5F6369"/>
          <w:spacing w:val="-1"/>
          <w:sz w:val="16"/>
        </w:rPr>
        <w:t>TIONS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FOR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FOLLOW</w:t>
      </w:r>
      <w:r>
        <w:rPr>
          <w:rFonts w:ascii="Times New Roman"/>
          <w:b/>
          <w:color w:val="5F6369"/>
          <w:spacing w:val="-1"/>
          <w:sz w:val="16"/>
        </w:rPr>
        <w:t>-UP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SUPERVISION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AFTER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TRAINING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48"/>
          <w:footerReference w:type="default" r:id="rId249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250" w:lineRule="auto" w:before="78"/>
        <w:ind w:left="720" w:right="1513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facilitator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conducting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visit,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briefly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meet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in-charge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staff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explain the </w:t>
      </w:r>
      <w:r>
        <w:rPr>
          <w:color w:val="5F6369"/>
          <w:spacing w:val="-4"/>
          <w:w w:val="110"/>
        </w:rPr>
        <w:t>visit’</w:t>
      </w:r>
      <w:r>
        <w:rPr>
          <w:color w:val="5F6369"/>
          <w:spacing w:val="-3"/>
          <w:w w:val="110"/>
        </w:rPr>
        <w:t>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purpose 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activities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expected 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take place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 </w:t>
      </w:r>
      <w:r>
        <w:rPr>
          <w:color w:val="5F6369"/>
          <w:spacing w:val="-5"/>
          <w:w w:val="110"/>
        </w:rPr>
        <w:t>day</w:t>
      </w:r>
      <w:r>
        <w:rPr>
          <w:color w:val="5F6369"/>
          <w:spacing w:val="-4"/>
          <w:w w:val="110"/>
        </w:rPr>
        <w:t>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Identify the</w:t>
      </w:r>
      <w:r>
        <w:rPr>
          <w:color w:val="5F6369"/>
          <w:spacing w:val="1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w w:val="110"/>
        </w:rPr>
        <w:t> you</w:t>
      </w:r>
      <w:r>
        <w:rPr>
          <w:color w:val="5F6369"/>
          <w:spacing w:val="21"/>
          <w:w w:val="107"/>
        </w:rPr>
        <w:t> </w:t>
      </w:r>
      <w:r>
        <w:rPr>
          <w:color w:val="5F6369"/>
          <w:w w:val="110"/>
        </w:rPr>
        <w:t>will assess.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Ask staff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if they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observed any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differences 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 way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those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trained 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IPC/I are</w:t>
      </w:r>
      <w:r>
        <w:rPr>
          <w:color w:val="5F6369"/>
          <w:w w:val="113"/>
        </w:rPr>
        <w:t> </w:t>
      </w:r>
      <w:r>
        <w:rPr>
          <w:color w:val="5F6369"/>
          <w:w w:val="110"/>
        </w:rPr>
        <w:t>interacting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caregivers.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Establish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friendly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atmosphere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visit.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813"/>
        <w:jc w:val="left"/>
      </w:pPr>
      <w:r>
        <w:rPr>
          <w:color w:val="5F6369"/>
          <w:w w:val="110"/>
        </w:rPr>
        <w:t>Ask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immunization,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discussions,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take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place.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Identify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quiet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area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‘classroom’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(conversations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participants,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quiz,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training).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included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outreach,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ensure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plans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confirmed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leaders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members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conduct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home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visits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and/or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</w:t>
      </w:r>
      <w:r>
        <w:rPr/>
      </w: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community</w:t>
      </w:r>
      <w:r>
        <w:rPr>
          <w:color w:val="5F6369"/>
          <w:spacing w:val="13"/>
          <w:w w:val="110"/>
        </w:rPr>
        <w:t> </w:t>
      </w:r>
      <w:r>
        <w:rPr>
          <w:color w:val="5F6369"/>
          <w:w w:val="110"/>
        </w:rPr>
        <w:t>meeting.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720" w:right="1474"/>
        <w:jc w:val="left"/>
      </w:pPr>
      <w:r>
        <w:rPr>
          <w:color w:val="5F6369"/>
          <w:w w:val="110"/>
        </w:rPr>
        <w:t>Conduct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assessments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similar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10"/>
          <w:w w:val="110"/>
        </w:rPr>
        <w:t> </w:t>
      </w:r>
      <w:r>
        <w:rPr>
          <w:color w:val="5F6369"/>
          <w:spacing w:val="-3"/>
          <w:w w:val="110"/>
        </w:rPr>
        <w:t>training’</w:t>
      </w:r>
      <w:r>
        <w:rPr>
          <w:color w:val="5F6369"/>
          <w:spacing w:val="-2"/>
          <w:w w:val="110"/>
        </w:rPr>
        <w:t>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field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practice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sessions.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Observe,</w:t>
      </w:r>
      <w:r>
        <w:rPr>
          <w:color w:val="5F6369"/>
          <w:spacing w:val="23"/>
          <w:w w:val="113"/>
        </w:rPr>
        <w:t> </w:t>
      </w:r>
      <w:r>
        <w:rPr>
          <w:color w:val="5F6369"/>
          <w:w w:val="110"/>
        </w:rPr>
        <w:t>remaining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silent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interrupting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interactions.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Give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feedback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immediately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afterward,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starting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with praise for things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done well. Having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 whole group present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will make it feel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more</w:t>
      </w:r>
      <w:r>
        <w:rPr/>
      </w:r>
    </w:p>
    <w:p>
      <w:pPr>
        <w:pStyle w:val="BodyText"/>
        <w:spacing w:line="250" w:lineRule="auto"/>
        <w:ind w:left="720" w:right="1574"/>
        <w:jc w:val="left"/>
      </w:pPr>
      <w:r>
        <w:rPr>
          <w:color w:val="5F6369"/>
          <w:w w:val="110"/>
        </w:rPr>
        <w:t>like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enable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gain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watching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others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interact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w w:val="110"/>
        </w:rPr>
        <w:t> and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members.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step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essential,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embarrass</w:t>
      </w:r>
      <w:r>
        <w:rPr>
          <w:color w:val="5F6369"/>
          <w:spacing w:val="11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participants.</w:t>
      </w:r>
      <w:r>
        <w:rPr>
          <w:color w:val="5F6369"/>
          <w:spacing w:val="10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w w:val="103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participant how they felt they did. Then ask other participants to give feedback – starting with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praise,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followed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suggestions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improvement.</w:t>
      </w:r>
      <w:r>
        <w:rPr>
          <w:color w:val="5F6369"/>
          <w:spacing w:val="4"/>
          <w:w w:val="110"/>
        </w:rPr>
        <w:t> </w:t>
      </w:r>
      <w:r>
        <w:rPr>
          <w:color w:val="5F6369"/>
          <w:spacing w:val="-12"/>
          <w:w w:val="110"/>
        </w:rPr>
        <w:t>Y</w:t>
      </w:r>
      <w:r>
        <w:rPr>
          <w:color w:val="5F6369"/>
          <w:spacing w:val="-9"/>
          <w:w w:val="110"/>
        </w:rPr>
        <w:t>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may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wish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some</w:t>
      </w:r>
      <w:r>
        <w:rPr>
          <w:color w:val="5F6369"/>
          <w:spacing w:val="22"/>
          <w:w w:val="118"/>
        </w:rPr>
        <w:t> </w:t>
      </w:r>
      <w:r>
        <w:rPr>
          <w:color w:val="5F6369"/>
          <w:w w:val="110"/>
        </w:rPr>
        <w:t>knowledge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questions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well.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474"/>
        <w:jc w:val="left"/>
      </w:pPr>
      <w:r>
        <w:rPr>
          <w:color w:val="5F6369"/>
          <w:w w:val="110"/>
        </w:rPr>
        <w:t>An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alternative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which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competencies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feel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unsure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spend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skills.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identified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(e.g.,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phone,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SMS,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email),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plans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made</w:t>
      </w:r>
      <w:r>
        <w:rPr>
          <w:color w:val="5F6369"/>
          <w:w w:val="115"/>
        </w:rPr>
        <w:t> </w:t>
      </w:r>
      <w:r>
        <w:rPr>
          <w:color w:val="5F6369"/>
          <w:w w:val="110"/>
        </w:rPr>
        <w:t>ahead of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time as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needed. This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include, 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example, scheduling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 immunization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discussion,</w:t>
      </w:r>
      <w:r>
        <w:rPr>
          <w:color w:val="5F6369"/>
          <w:w w:val="111"/>
        </w:rPr>
        <w:t> </w:t>
      </w:r>
      <w:r>
        <w:rPr>
          <w:color w:val="5F6369"/>
          <w:w w:val="110"/>
        </w:rPr>
        <w:t>community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meeting,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home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visit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caregivers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whose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children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behind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on</w:t>
      </w:r>
      <w:r>
        <w:rPr/>
      </w:r>
    </w:p>
    <w:p>
      <w:pPr>
        <w:pStyle w:val="BodyText"/>
        <w:spacing w:line="240" w:lineRule="auto"/>
        <w:ind w:left="720" w:right="0"/>
        <w:jc w:val="left"/>
      </w:pPr>
      <w:r>
        <w:rPr>
          <w:color w:val="5F6369"/>
          <w:w w:val="110"/>
        </w:rPr>
        <w:t>their</w:t>
      </w:r>
      <w:r>
        <w:rPr>
          <w:color w:val="5F6369"/>
          <w:spacing w:val="-31"/>
          <w:w w:val="110"/>
        </w:rPr>
        <w:t> </w:t>
      </w:r>
      <w:r>
        <w:rPr>
          <w:color w:val="5F6369"/>
          <w:w w:val="110"/>
        </w:rPr>
        <w:t>immunizations.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50" w:lineRule="auto"/>
        <w:ind w:left="720" w:right="1677"/>
        <w:jc w:val="left"/>
      </w:pPr>
      <w:r>
        <w:rPr>
          <w:color w:val="5F6369"/>
          <w:w w:val="110"/>
        </w:rPr>
        <w:t>Explain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purpose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anyone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included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such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session.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explain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assessment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w w:val="96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conducted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reassure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17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being</w:t>
      </w:r>
      <w:r>
        <w:rPr>
          <w:color w:val="5F6369"/>
          <w:spacing w:val="16"/>
          <w:w w:val="110"/>
        </w:rPr>
        <w:t> </w:t>
      </w:r>
      <w:r>
        <w:rPr>
          <w:color w:val="5F6369"/>
          <w:w w:val="110"/>
        </w:rPr>
        <w:t>judged.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720" w:right="1513"/>
        <w:jc w:val="left"/>
      </w:pPr>
      <w:r>
        <w:rPr>
          <w:color w:val="5F6369"/>
          <w:w w:val="110"/>
        </w:rPr>
        <w:t>An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extremely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effective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improve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videotape/record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person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counselling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few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people.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Then,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facilitator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ask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counsellor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his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performance,</w:t>
      </w:r>
      <w:r>
        <w:rPr>
          <w:color w:val="5F6369"/>
          <w:w w:val="112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did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well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3"/>
          <w:w w:val="110"/>
        </w:rPr>
        <w:t>better.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facilitator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add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his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her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own</w:t>
      </w:r>
      <w:r>
        <w:rPr>
          <w:color w:val="5F6369"/>
          <w:spacing w:val="24"/>
          <w:w w:val="112"/>
        </w:rPr>
        <w:t> </w:t>
      </w:r>
      <w:r>
        <w:rPr>
          <w:color w:val="5F6369"/>
          <w:w w:val="110"/>
        </w:rPr>
        <w:t>observations.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done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and/or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visits.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will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w w:val="117"/>
        </w:rPr>
        <w:t> </w:t>
      </w:r>
      <w:r>
        <w:rPr>
          <w:color w:val="5F6369"/>
          <w:w w:val="110"/>
        </w:rPr>
        <w:t>possible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settings,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considered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where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feasible.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1038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RECOMMENDA</w:t>
      </w:r>
      <w:r>
        <w:rPr>
          <w:rFonts w:ascii="Times New Roman"/>
          <w:b/>
          <w:color w:val="5F6369"/>
          <w:spacing w:val="-1"/>
          <w:sz w:val="16"/>
        </w:rPr>
        <w:t>TIONS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FOR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FOLLOW</w:t>
      </w:r>
      <w:r>
        <w:rPr>
          <w:rFonts w:ascii="Times New Roman"/>
          <w:b/>
          <w:color w:val="5F6369"/>
          <w:spacing w:val="-1"/>
          <w:sz w:val="16"/>
        </w:rPr>
        <w:t>-UP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SUPERVISION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AFTER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TRAINING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50"/>
          <w:footerReference w:type="default" r:id="rId251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spacing w:before="68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spacing w:val="-32"/>
          <w:w w:val="110"/>
          <w:sz w:val="28"/>
        </w:rPr>
        <w:t>T</w:t>
      </w:r>
      <w:r>
        <w:rPr>
          <w:rFonts w:ascii="Times New Roman"/>
          <w:b/>
          <w:color w:val="5F6369"/>
          <w:w w:val="110"/>
          <w:sz w:val="28"/>
        </w:rPr>
        <w:t>raining</w:t>
      </w:r>
      <w:r>
        <w:rPr>
          <w:rFonts w:ascii="Times New Roman"/>
          <w:b/>
          <w:color w:val="5F6369"/>
          <w:spacing w:val="-2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Follow-up</w:t>
      </w:r>
      <w:r>
        <w:rPr>
          <w:rFonts w:ascii="Times New Roman"/>
          <w:b/>
          <w:color w:val="5F6369"/>
          <w:spacing w:val="-28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Checklists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778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IPC/I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supportive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7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self-assessment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21"/>
          <w:w w:val="125"/>
        </w:rPr>
        <w:t> </w:t>
      </w:r>
      <w:r>
        <w:rPr>
          <w:color w:val="5F6369"/>
          <w:w w:val="110"/>
        </w:rPr>
        <w:t>participants’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on-the-job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IPC/I.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5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self-assessment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detailed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than</w:t>
      </w:r>
      <w:r>
        <w:rPr>
          <w:color w:val="5F6369"/>
          <w:spacing w:val="-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1"/>
          <w:w w:val="118"/>
        </w:rPr>
        <w:t> </w:t>
      </w:r>
      <w:r>
        <w:rPr>
          <w:color w:val="5F6369"/>
          <w:w w:val="110"/>
        </w:rPr>
        <w:t>supportive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checklist.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2"/>
          <w:w w:val="110"/>
        </w:rPr>
        <w:t>Alternatively</w:t>
      </w:r>
      <w:r>
        <w:rPr>
          <w:color w:val="5F6369"/>
          <w:spacing w:val="-1"/>
          <w:w w:val="110"/>
        </w:rPr>
        <w:t>,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develop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tailored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conducted</w:t>
      </w:r>
      <w:r>
        <w:rPr>
          <w:color w:val="5F6369"/>
          <w:spacing w:val="21"/>
          <w:w w:val="113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job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expectations.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sure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photocopy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enough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forms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before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leaving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follow-up.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798"/>
        <w:jc w:val="left"/>
      </w:pPr>
      <w:r>
        <w:rPr>
          <w:color w:val="5F6369"/>
          <w:spacing w:val="-3"/>
          <w:w w:val="110"/>
        </w:rPr>
        <w:t>Avoid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treating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checklists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test.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Checklists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serve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reminder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look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when</w:t>
      </w:r>
      <w:r>
        <w:rPr>
          <w:color w:val="5F6369"/>
          <w:spacing w:val="21"/>
          <w:w w:val="115"/>
        </w:rPr>
        <w:t> </w:t>
      </w:r>
      <w:r>
        <w:rPr>
          <w:color w:val="5F6369"/>
          <w:w w:val="110"/>
        </w:rPr>
        <w:t>assessing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each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9"/>
          <w:w w:val="110"/>
        </w:rPr>
        <w:t>FL</w:t>
      </w:r>
      <w:r>
        <w:rPr>
          <w:color w:val="5F6369"/>
          <w:spacing w:val="-8"/>
          <w:w w:val="110"/>
        </w:rPr>
        <w:t>W’</w:t>
      </w:r>
      <w:r>
        <w:rPr>
          <w:color w:val="5F6369"/>
          <w:spacing w:val="-6"/>
          <w:w w:val="110"/>
        </w:rPr>
        <w:t>s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IPC/I.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outline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way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-1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w w:val="110"/>
        </w:rPr>
        <w:t> should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counsel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25"/>
          <w:w w:val="118"/>
        </w:rPr>
        <w:t> </w:t>
      </w:r>
      <w:r>
        <w:rPr>
          <w:color w:val="5F6369"/>
          <w:w w:val="110"/>
        </w:rPr>
        <w:t>key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information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communicate.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They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also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reflect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attitudes</w:t>
      </w:r>
      <w:r>
        <w:rPr>
          <w:color w:val="5F6369"/>
          <w:spacing w:val="-2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exhibit.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50" w:lineRule="auto"/>
        <w:ind w:left="1440" w:right="690"/>
        <w:jc w:val="left"/>
      </w:pPr>
      <w:r>
        <w:rPr>
          <w:color w:val="5F6369"/>
          <w:w w:val="110"/>
        </w:rPr>
        <w:t>Supportive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Immunization: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Manual</w:t>
      </w:r>
      <w:r>
        <w:rPr>
          <w:color w:val="5F6369"/>
          <w:spacing w:val="-2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21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w w:val="110"/>
        </w:rPr>
        <w:t> of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Frontline</w:t>
      </w:r>
      <w:r>
        <w:rPr>
          <w:color w:val="5F6369"/>
          <w:spacing w:val="-14"/>
          <w:w w:val="110"/>
        </w:rPr>
        <w:t> </w:t>
      </w:r>
      <w:r>
        <w:rPr>
          <w:color w:val="5F6369"/>
          <w:spacing w:val="-2"/>
          <w:w w:val="110"/>
        </w:rPr>
        <w:t>W</w:t>
      </w:r>
      <w:r>
        <w:rPr>
          <w:color w:val="5F6369"/>
          <w:spacing w:val="-1"/>
          <w:w w:val="110"/>
        </w:rPr>
        <w:t>orkers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provides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specific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guidance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enabling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supervising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15"/>
          <w:w w:val="110"/>
        </w:rPr>
        <w:t> </w:t>
      </w:r>
      <w:r>
        <w:rPr>
          <w:color w:val="5F6369"/>
          <w:w w:val="110"/>
        </w:rPr>
        <w:t>IPC/I.</w:t>
      </w:r>
      <w:r>
        <w:rPr/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Centralized</w:t>
      </w:r>
      <w:r>
        <w:rPr>
          <w:rFonts w:ascii="Times New Roman"/>
          <w:b/>
          <w:color w:val="5F6369"/>
          <w:spacing w:val="-1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group</w:t>
      </w:r>
      <w:r>
        <w:rPr>
          <w:rFonts w:ascii="Times New Roman"/>
          <w:b/>
          <w:color w:val="5F6369"/>
          <w:spacing w:val="-10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follow-up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934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individual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feasible,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if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training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come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-18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areas,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one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alternative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would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convene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group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session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that</w:t>
      </w:r>
      <w:r>
        <w:rPr>
          <w:color w:val="5F6369"/>
          <w:spacing w:val="7"/>
          <w:w w:val="110"/>
        </w:rPr>
        <w:t> </w:t>
      </w:r>
      <w:r>
        <w:rPr>
          <w:color w:val="5F6369"/>
          <w:w w:val="110"/>
        </w:rPr>
        <w:t>uses</w:t>
      </w:r>
      <w:r>
        <w:rPr>
          <w:color w:val="5F6369"/>
          <w:w w:val="122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playing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competencies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allows</w:t>
      </w:r>
      <w:r>
        <w:rPr>
          <w:color w:val="5F6369"/>
          <w:spacing w:val="3"/>
          <w:w w:val="110"/>
        </w:rPr>
        <w:t> </w:t>
      </w:r>
      <w:r>
        <w:rPr>
          <w:color w:val="5F6369"/>
          <w:spacing w:val="-6"/>
          <w:w w:val="110"/>
        </w:rPr>
        <w:t>FL</w:t>
      </w:r>
      <w:r>
        <w:rPr>
          <w:color w:val="5F6369"/>
          <w:spacing w:val="-5"/>
          <w:w w:val="110"/>
        </w:rPr>
        <w:t>Ws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from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different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sites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provide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routine</w:t>
      </w:r>
      <w:r>
        <w:rPr>
          <w:color w:val="5F6369"/>
          <w:spacing w:val="23"/>
          <w:w w:val="109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services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designated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facility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spacing w:val="-2"/>
          <w:w w:val="110"/>
        </w:rPr>
        <w:t>community.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could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combined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7"/>
          <w:w w:val="112"/>
        </w:rPr>
        <w:t> </w:t>
      </w:r>
      <w:r>
        <w:rPr>
          <w:color w:val="5F6369"/>
          <w:w w:val="110"/>
        </w:rPr>
        <w:t>refresher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training.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Distance</w:t>
      </w:r>
      <w:r>
        <w:rPr>
          <w:rFonts w:ascii="Times New Roman"/>
          <w:b/>
          <w:color w:val="5F6369"/>
          <w:spacing w:val="43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follow-up</w:t>
      </w:r>
      <w:r>
        <w:rPr>
          <w:rFonts w:ascii="Times New Roman"/>
          <w:sz w:val="28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50" w:lineRule="auto"/>
        <w:ind w:left="1440" w:right="840"/>
        <w:jc w:val="left"/>
      </w:pPr>
      <w:r>
        <w:rPr>
          <w:color w:val="5F6369"/>
          <w:w w:val="110"/>
        </w:rPr>
        <w:t>If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in-person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follow-up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not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possible,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plan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follow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up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participants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by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telephone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conference.</w:t>
      </w:r>
      <w:r>
        <w:rPr>
          <w:color w:val="5F6369"/>
          <w:spacing w:val="2"/>
          <w:w w:val="110"/>
        </w:rPr>
        <w:t> </w:t>
      </w:r>
      <w:r>
        <w:rPr>
          <w:color w:val="5F6369"/>
          <w:spacing w:val="-4"/>
          <w:w w:val="110"/>
        </w:rPr>
        <w:t>T</w:t>
      </w:r>
      <w:r>
        <w:rPr>
          <w:color w:val="5F6369"/>
          <w:spacing w:val="-3"/>
          <w:w w:val="110"/>
        </w:rPr>
        <w:t>elephone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conversations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relatively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brief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but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should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have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structure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asking</w:t>
      </w:r>
      <w:r>
        <w:rPr>
          <w:color w:val="5F6369"/>
          <w:spacing w:val="26"/>
          <w:w w:val="108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easily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9"/>
          <w:w w:val="110"/>
        </w:rPr>
        <w:t> </w:t>
      </w:r>
      <w:r>
        <w:rPr>
          <w:color w:val="5F6369"/>
          <w:spacing w:val="-7"/>
          <w:w w:val="110"/>
        </w:rPr>
        <w:t>FLW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able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use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learned,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going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well,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what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has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been</w:t>
      </w:r>
      <w:r>
        <w:rPr>
          <w:color w:val="5F6369"/>
          <w:spacing w:val="21"/>
          <w:w w:val="117"/>
        </w:rPr>
        <w:t> </w:t>
      </w:r>
      <w:r>
        <w:rPr>
          <w:color w:val="5F6369"/>
          <w:w w:val="110"/>
        </w:rPr>
        <w:t>difficult,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time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problem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solving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coaching.</w:t>
      </w:r>
      <w:r>
        <w:rPr>
          <w:color w:val="5F6369"/>
          <w:spacing w:val="-6"/>
          <w:w w:val="110"/>
        </w:rPr>
        <w:t> </w:t>
      </w:r>
      <w:r>
        <w:rPr>
          <w:color w:val="5F6369"/>
          <w:spacing w:val="-2"/>
          <w:w w:val="110"/>
        </w:rPr>
        <w:t>V</w:t>
      </w:r>
      <w:r>
        <w:rPr>
          <w:color w:val="5F6369"/>
          <w:spacing w:val="-1"/>
          <w:w w:val="110"/>
        </w:rPr>
        <w:t>ideo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conferences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be</w:t>
      </w:r>
      <w:r>
        <w:rPr>
          <w:color w:val="5F6369"/>
          <w:spacing w:val="-6"/>
          <w:w w:val="110"/>
        </w:rPr>
        <w:t> </w:t>
      </w:r>
      <w:r>
        <w:rPr>
          <w:color w:val="5F6369"/>
          <w:w w:val="110"/>
        </w:rPr>
        <w:t>longer</w:t>
      </w:r>
      <w:r>
        <w:rPr>
          <w:color w:val="5F6369"/>
          <w:spacing w:val="-7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21"/>
          <w:w w:val="111"/>
        </w:rPr>
        <w:t> </w:t>
      </w:r>
      <w:r>
        <w:rPr>
          <w:color w:val="5F6369"/>
          <w:w w:val="110"/>
        </w:rPr>
        <w:t>include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role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playing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(if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video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conference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involves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two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more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participants)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observation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-14"/>
          <w:w w:val="110"/>
        </w:rPr>
        <w:t> </w:t>
      </w:r>
      <w:r>
        <w:rPr>
          <w:color w:val="5F6369"/>
          <w:w w:val="110"/>
        </w:rPr>
        <w:t>services.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line="200" w:lineRule="atLeast"/>
        <w:ind w:left="387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167.8pt;height:183.4pt;mso-position-horizontal-relative:char;mso-position-vertical-relative:line" coordorigin="0,0" coordsize="3356,3668">
            <v:group style="position:absolute;left:0;top:0;width:2317;height:3261" coordorigin="0,0" coordsize="2317,3261">
              <v:shape style="position:absolute;left:0;top:0;width:2317;height:3261" coordorigin="0,0" coordsize="2317,3261" path="m1894,0l47,681,1,739,0,758,4,778,909,3218,956,3258,977,3260,985,3260,1365,3121,1021,3088,172,796,1856,172,2016,172,1966,38,1955,25,1938,12,1913,1,1894,0xe" filled="true" fillcolor="#95c93d" stroked="false">
                <v:path arrowok="t"/>
                <v:fill type="solid"/>
              </v:shape>
              <v:shape style="position:absolute;left:0;top:0;width:2317;height:3261" coordorigin="0,0" coordsize="2317,3261" path="m1334,920l1269,956,1257,3001,1021,3088,1399,3088,1405,3075,1408,3053,1409,1071,2247,1071,2310,1027,2317,989,2312,970,2294,921,2133,921,1334,920xe" filled="true" fillcolor="#95c93d" stroked="false">
                <v:path arrowok="t"/>
                <v:fill type="solid"/>
              </v:shape>
              <v:shape style="position:absolute;left:0;top:0;width:2317;height:3261" coordorigin="0,0" coordsize="2317,3261" path="m2247,1071l1409,1071,2242,1072,2243,1072,2247,1071xe" filled="true" fillcolor="#95c93d" stroked="false">
                <v:path arrowok="t"/>
                <v:fill type="solid"/>
              </v:shape>
              <v:shape style="position:absolute;left:0;top:0;width:2317;height:3261" coordorigin="0,0" coordsize="2317,3261" path="m2016,172l1856,172,2133,921,2294,921,2016,172xe" filled="true" fillcolor="#95c93d" stroked="false">
                <v:path arrowok="t"/>
                <v:fill type="solid"/>
              </v:shape>
            </v:group>
            <v:group style="position:absolute;left:1257;top:920;width:2099;height:2748" coordorigin="1257,920" coordsize="2099,2748">
              <v:shape style="position:absolute;left:1257;top:920;width:2099;height:2748" coordorigin="1257,920" coordsize="2099,2748" path="m1334,920l1271,953,1257,3598,1262,3620,1309,3663,3278,3668,3286,3667,3341,3635,3354,3517,3203,3517,1407,3515,1409,1071,3355,1071,3355,989,3323,934,3280,921,1334,920xe" filled="true" fillcolor="#95c93d" stroked="false">
                <v:path arrowok="t"/>
                <v:fill type="solid"/>
              </v:shape>
              <v:shape style="position:absolute;left:1257;top:920;width:2099;height:2748" coordorigin="1257,920" coordsize="2099,2748" path="m3355,1071l1409,1071,3205,1072,3203,3517,3354,3517,3355,1071xe" filled="true" fillcolor="#95c93d" stroked="false">
                <v:path arrowok="t"/>
                <v:fill type="solid"/>
              </v:shape>
            </v:group>
            <v:group style="position:absolute;left:1625;top:1417;width:428;height:339" coordorigin="1625,1417" coordsize="428,339">
              <v:shape style="position:absolute;left:1625;top:1417;width:428;height:339" coordorigin="1625,1417" coordsize="428,339" path="m1687,1547l1632,1577,1625,1614,1631,1632,1643,1648,1738,1743,1756,1753,1776,1756,1782,1756,1801,1751,1818,1739,1946,1611,1776,1611,1719,1555,1704,1548,1687,1547xe" filled="true" fillcolor="#95c93d" stroked="false">
                <v:path arrowok="t"/>
                <v:fill type="solid"/>
              </v:shape>
              <v:shape style="position:absolute;left:1625;top:1417;width:428;height:339" coordorigin="1625,1417" coordsize="428,339" path="m1986,1417l1968,1423,1952,1435,1776,1611,1946,1611,2045,1511,2052,1496,2053,1479,2050,1461,2040,1442,2023,1424,2005,1418,1986,1417xe" filled="true" fillcolor="#95c93d" stroked="false">
                <v:path arrowok="t"/>
                <v:fill type="solid"/>
              </v:shape>
            </v:group>
            <v:group style="position:absolute;left:1625;top:2106;width:428;height:339" coordorigin="1625,2106" coordsize="428,339">
              <v:shape style="position:absolute;left:1625;top:2106;width:428;height:339" coordorigin="1625,2106" coordsize="428,339" path="m1687,2235l1632,2265,1625,2302,1631,2321,1643,2337,1738,2432,1756,2442,1776,2445,1782,2445,1801,2439,1818,2427,1946,2299,1776,2299,1719,2244,1704,2237,1687,2235xe" filled="true" fillcolor="#95c93d" stroked="false">
                <v:path arrowok="t"/>
                <v:fill type="solid"/>
              </v:shape>
              <v:shape style="position:absolute;left:1625;top:2106;width:428;height:339" coordorigin="1625,2106" coordsize="428,339" path="m1986,2106l1968,2112,1952,2123,1776,2299,1946,2299,2045,2199,2052,2184,2053,2167,2050,2149,2040,2131,2023,2113,2005,2106,1986,2106xe" filled="true" fillcolor="#95c93d" stroked="false">
                <v:path arrowok="t"/>
                <v:fill type="solid"/>
              </v:shape>
            </v:group>
            <v:group style="position:absolute;left:1625;top:2795;width:428;height:339" coordorigin="1625,2795" coordsize="428,339">
              <v:shape style="position:absolute;left:1625;top:2795;width:428;height:339" coordorigin="1625,2795" coordsize="428,339" path="m1687,2924l1632,2954,1625,2991,1631,3009,1643,3025,1738,3120,1756,3130,1776,3134,1782,3133,1801,3128,1818,3116,1946,2988,1776,2988,1719,2933,1704,2926,1687,2924xe" filled="true" fillcolor="#95c93d" stroked="false">
                <v:path arrowok="t"/>
                <v:fill type="solid"/>
              </v:shape>
              <v:shape style="position:absolute;left:1625;top:2795;width:428;height:339" coordorigin="1625,2795" coordsize="428,339" path="m1986,2795l1968,2800,1952,2812,1776,2988,1946,2988,2045,2888,2052,2873,2053,2856,2050,2838,2040,2820,2023,2801,2005,2795,1986,2795xe" filled="true" fillcolor="#95c93d" stroked="false">
                <v:path arrowok="t"/>
                <v:fill type="solid"/>
              </v:shape>
            </v:group>
            <v:group style="position:absolute;left:2219;top:1526;width:800;height:121" coordorigin="2219,1526" coordsize="800,121">
              <v:shape style="position:absolute;left:2219;top:1526;width:800;height:121" coordorigin="2219,1526" coordsize="800,121" path="m2958,1526l2268,1527,2222,1569,2219,1593,2225,1614,2238,1631,2257,1643,2279,1647,2958,1647,3014,1605,3018,1580,3012,1559,2998,1542,2980,1530,2958,1526xe" filled="true" fillcolor="#95c93d" stroked="false">
                <v:path arrowok="t"/>
                <v:fill type="solid"/>
              </v:shape>
            </v:group>
            <v:group style="position:absolute;left:2219;top:2234;width:800;height:121" coordorigin="2219,2234" coordsize="800,121">
              <v:shape style="position:absolute;left:2219;top:2234;width:800;height:121" coordorigin="2219,2234" coordsize="800,121" path="m2958,2234l2268,2235,2222,2276,2219,2300,2225,2322,2238,2339,2257,2350,2279,2354,2958,2354,3014,2312,3018,2288,3012,2267,2998,2249,2980,2238,2958,2234xe" filled="true" fillcolor="#95c93d" stroked="false">
                <v:path arrowok="t"/>
                <v:fill type="solid"/>
              </v:shape>
            </v:group>
            <v:group style="position:absolute;left:2219;top:2903;width:800;height:121" coordorigin="2219,2903" coordsize="800,121">
              <v:shape style="position:absolute;left:2219;top:2903;width:800;height:121" coordorigin="2219,2903" coordsize="800,121" path="m2958,2903l2268,2904,2222,2946,2219,2970,2225,2991,2238,3008,2257,3020,2279,3024,2958,3024,3014,2982,3018,2958,3012,2936,2998,2919,2980,2908,2958,2903xe" filled="true" fillcolor="#95c93d" stroked="false">
                <v:path arrowok="t"/>
                <v:fill type="solid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43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3176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RECOMMENDA</w:t>
      </w:r>
      <w:r>
        <w:rPr>
          <w:rFonts w:ascii="Times New Roman"/>
          <w:b/>
          <w:color w:val="5F6369"/>
          <w:spacing w:val="-1"/>
          <w:sz w:val="16"/>
        </w:rPr>
        <w:t>TIONS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FOR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pacing w:val="-2"/>
          <w:sz w:val="16"/>
        </w:rPr>
        <w:t>FOLLOW</w:t>
      </w:r>
      <w:r>
        <w:rPr>
          <w:rFonts w:ascii="Times New Roman"/>
          <w:b/>
          <w:color w:val="5F6369"/>
          <w:spacing w:val="-1"/>
          <w:sz w:val="16"/>
        </w:rPr>
        <w:t>-UP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AND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pacing w:val="-1"/>
          <w:sz w:val="16"/>
        </w:rPr>
        <w:t>SUPERVISION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AFTER</w:t>
      </w:r>
      <w:r>
        <w:rPr>
          <w:rFonts w:ascii="Times New Roman"/>
          <w:b/>
          <w:color w:val="5F6369"/>
          <w:spacing w:val="-18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TRAINING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52"/>
          <w:footerReference w:type="default" r:id="rId253"/>
          <w:pgSz w:w="11910" w:h="16840"/>
          <w:pgMar w:header="0" w:footer="0" w:top="1120" w:bottom="280" w:left="0" w:right="0"/>
        </w:sectPr>
      </w:pPr>
    </w:p>
    <w:p>
      <w:pPr>
        <w:spacing w:line="594" w:lineRule="exact" w:before="22"/>
        <w:ind w:left="10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5"/>
          <w:sz w:val="54"/>
        </w:rPr>
        <w:t>Appendix</w:t>
      </w:r>
      <w:r>
        <w:rPr>
          <w:rFonts w:ascii="Times New Roman"/>
          <w:b/>
          <w:color w:val="95C93D"/>
          <w:spacing w:val="-80"/>
          <w:w w:val="125"/>
          <w:sz w:val="54"/>
        </w:rPr>
        <w:t> </w:t>
      </w:r>
      <w:r>
        <w:rPr>
          <w:rFonts w:ascii="Times New Roman"/>
          <w:b/>
          <w:color w:val="95C93D"/>
          <w:w w:val="125"/>
          <w:sz w:val="54"/>
        </w:rPr>
        <w:t>J.</w:t>
      </w:r>
      <w:r>
        <w:rPr>
          <w:rFonts w:ascii="Times New Roman"/>
          <w:sz w:val="54"/>
        </w:rPr>
      </w:r>
    </w:p>
    <w:p>
      <w:pPr>
        <w:spacing w:line="387" w:lineRule="exact" w:before="0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spacing w:val="-41"/>
          <w:w w:val="120"/>
          <w:sz w:val="36"/>
        </w:rPr>
        <w:t>T</w:t>
      </w:r>
      <w:r>
        <w:rPr>
          <w:rFonts w:ascii="Times New Roman"/>
          <w:b/>
          <w:color w:val="5F6369"/>
          <w:w w:val="120"/>
          <w:sz w:val="36"/>
        </w:rPr>
        <w:t>raining</w:t>
      </w:r>
      <w:r>
        <w:rPr>
          <w:rFonts w:ascii="Times New Roman"/>
          <w:b/>
          <w:color w:val="5F6369"/>
          <w:spacing w:val="55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Schedule</w:t>
      </w:r>
      <w:r>
        <w:rPr>
          <w:rFonts w:ascii="Times New Roman"/>
          <w:sz w:val="36"/>
        </w:rPr>
      </w:r>
    </w:p>
    <w:p>
      <w:pPr>
        <w:spacing w:before="278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05"/>
          <w:sz w:val="36"/>
        </w:rPr>
        <w:t>Annex</w:t>
      </w:r>
      <w:r>
        <w:rPr>
          <w:rFonts w:ascii="Times New Roman"/>
          <w:b/>
          <w:color w:val="5F6369"/>
          <w:spacing w:val="19"/>
          <w:w w:val="105"/>
          <w:sz w:val="36"/>
        </w:rPr>
        <w:t> </w:t>
      </w:r>
      <w:r>
        <w:rPr>
          <w:rFonts w:ascii="Times New Roman"/>
          <w:b/>
          <w:color w:val="5F6369"/>
          <w:w w:val="105"/>
          <w:sz w:val="36"/>
        </w:rPr>
        <w:t>A</w:t>
      </w:r>
      <w:r>
        <w:rPr>
          <w:rFonts w:ascii="Times New Roman"/>
          <w:b/>
          <w:color w:val="5F6369"/>
          <w:spacing w:val="19"/>
          <w:w w:val="105"/>
          <w:sz w:val="36"/>
        </w:rPr>
        <w:t> </w:t>
      </w:r>
      <w:r>
        <w:rPr>
          <w:rFonts w:ascii="Times New Roman"/>
          <w:b/>
          <w:color w:val="5F6369"/>
          <w:w w:val="105"/>
          <w:sz w:val="36"/>
        </w:rPr>
        <w:t>5-Day</w:t>
      </w:r>
      <w:r>
        <w:rPr>
          <w:rFonts w:ascii="Times New Roman"/>
          <w:b/>
          <w:color w:val="5F6369"/>
          <w:spacing w:val="19"/>
          <w:w w:val="105"/>
          <w:sz w:val="36"/>
        </w:rPr>
        <w:t> </w:t>
      </w:r>
      <w:r>
        <w:rPr>
          <w:rFonts w:ascii="Times New Roman"/>
          <w:b/>
          <w:color w:val="5F6369"/>
          <w:spacing w:val="-40"/>
          <w:w w:val="105"/>
          <w:sz w:val="36"/>
        </w:rPr>
        <w:t>T</w:t>
      </w:r>
      <w:r>
        <w:rPr>
          <w:rFonts w:ascii="Times New Roman"/>
          <w:b/>
          <w:color w:val="5F6369"/>
          <w:w w:val="105"/>
          <w:sz w:val="36"/>
        </w:rPr>
        <w:t>raining</w:t>
      </w:r>
      <w:r>
        <w:rPr>
          <w:rFonts w:ascii="Times New Roman"/>
          <w:sz w:val="36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3"/>
          <w:szCs w:val="3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1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7"/>
          <w:szCs w:val="7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6pt;margin-top:1.306832pt;width:233pt;height:247.75pt;mso-position-horizontal-relative:page;mso-position-vertical-relative:paragraph;z-index:105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single" w:sz="8" w:space="0" w:color="F3F2F1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single" w:sz="8" w:space="0" w:color="F3F2F1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4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1.4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Part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04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290.880005pt;margin-top:1.306832pt;width:231.4pt;height:247.75pt;mso-position-horizontal-relative:page;mso-position-vertical-relative:paragraph;z-index:105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1.6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3"/>
          <w:szCs w:val="23"/>
        </w:rPr>
        <w:sectPr>
          <w:headerReference w:type="default" r:id="rId254"/>
          <w:footerReference w:type="default" r:id="rId255"/>
          <w:pgSz w:w="11910" w:h="16840"/>
          <w:pgMar w:header="0" w:footer="0" w:top="1140" w:bottom="280" w:left="620" w:right="1340"/>
        </w:sectPr>
      </w:pPr>
    </w:p>
    <w:p>
      <w:pPr>
        <w:spacing w:before="76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Session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1.4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Part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153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Closing</w:t>
      </w:r>
      <w:r>
        <w:rPr>
          <w:rFonts w:ascii="Times New Roman"/>
          <w:color w:val="231F20"/>
          <w:spacing w:val="-1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and</w:t>
      </w:r>
      <w:r>
        <w:rPr>
          <w:rFonts w:ascii="Times New Roman"/>
          <w:color w:val="231F20"/>
          <w:spacing w:val="-1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Feedback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620" w:right="1340"/>
          <w:cols w:num="2" w:equalWidth="0">
            <w:col w:w="4012" w:space="870"/>
            <w:col w:w="5068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2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6pt;margin-top:1.306916pt;width:233pt;height:247.75pt;mso-position-horizontal-relative:page;mso-position-vertical-relative:paragraph;z-index:10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3.1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290.880005pt;margin-top:1.306916pt;width:231.4pt;height:247.75pt;mso-position-horizontal-relative:page;mso-position-vertical-relative:paragraph;z-index:106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7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Group</w:t>
                        </w:r>
                        <w:r>
                          <w:rPr>
                            <w:rFonts w:ascii="Times New Roman"/>
                            <w:color w:val="231F20"/>
                            <w:spacing w:val="-14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Bonding</w:t>
                        </w:r>
                        <w:r>
                          <w:rPr>
                            <w:rFonts w:ascii="Times New Roman"/>
                            <w:color w:val="231F20"/>
                            <w:spacing w:val="-13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Activity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3.2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3.3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0" w:right="650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Closing</w:t>
      </w:r>
      <w:r>
        <w:rPr>
          <w:rFonts w:ascii="Times New Roman"/>
          <w:color w:val="231F20"/>
          <w:spacing w:val="-1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and</w:t>
      </w:r>
      <w:r>
        <w:rPr>
          <w:rFonts w:ascii="Times New Roman"/>
          <w:color w:val="231F20"/>
          <w:spacing w:val="-1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Feedback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050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ANNEX</w:t>
      </w:r>
      <w:r>
        <w:rPr>
          <w:rFonts w:ascii="Times New Roman"/>
          <w:b/>
          <w:color w:val="5F6369"/>
          <w:spacing w:val="9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620" w:right="13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3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72pt;margin-top:1.306832pt;width:233pt;height:247.75pt;mso-position-horizontal-relative:page;mso-position-vertical-relative:paragraph;z-index:106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04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326.880005pt;margin-top:1.306832pt;width:231.4pt;height:247.75pt;mso-position-horizontal-relative:page;mso-position-vertical-relative:paragraph;z-index:107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7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Group</w:t>
                        </w:r>
                        <w:r>
                          <w:rPr>
                            <w:rFonts w:ascii="Times New Roman"/>
                            <w:color w:val="231F20"/>
                            <w:spacing w:val="-14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Bonding</w:t>
                        </w:r>
                        <w:r>
                          <w:rPr>
                            <w:rFonts w:ascii="Times New Roman"/>
                            <w:color w:val="231F20"/>
                            <w:spacing w:val="-13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Activity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5.2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5.3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headerReference w:type="default" r:id="rId256"/>
          <w:footerReference w:type="default" r:id="rId257"/>
          <w:pgSz w:w="11910" w:h="16840"/>
          <w:pgMar w:header="0" w:footer="0" w:top="1580" w:bottom="280" w:left="1340" w:right="620"/>
        </w:sectPr>
      </w:pPr>
    </w:p>
    <w:p>
      <w:pPr>
        <w:spacing w:before="76"/>
        <w:ind w:left="2423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5.1</w:t>
      </w:r>
      <w:r>
        <w:rPr>
          <w:rFonts w:ascii="Times New Roman"/>
          <w:sz w:val="24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  <w:r>
        <w:rPr/>
        <w:br w:type="column"/>
      </w:r>
      <w:r>
        <w:rPr>
          <w:rFonts w:ascii="Times New Roman"/>
          <w:sz w:val="21"/>
        </w:rPr>
      </w:r>
    </w:p>
    <w:p>
      <w:pPr>
        <w:spacing w:before="0"/>
        <w:ind w:left="2423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Closing</w:t>
      </w:r>
      <w:r>
        <w:rPr>
          <w:rFonts w:ascii="Times New Roman"/>
          <w:color w:val="231F20"/>
          <w:spacing w:val="-1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and</w:t>
      </w:r>
      <w:r>
        <w:rPr>
          <w:rFonts w:ascii="Times New Roman"/>
          <w:color w:val="231F20"/>
          <w:spacing w:val="-1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Feedback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1340" w:right="620"/>
          <w:cols w:num="2" w:equalWidth="0">
            <w:col w:w="3665" w:space="869"/>
            <w:col w:w="541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4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72pt;margin-top:1.306916pt;width:233pt;height:247.75pt;mso-position-horizontal-relative:page;mso-position-vertical-relative:paragraph;z-index:10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6.1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6.2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04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326.880005pt;margin-top:1.306916pt;width:231.4pt;height:247.85pt;mso-position-horizontal-relative:page;mso-position-vertical-relative:paragraph;z-index:10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7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Group</w:t>
                        </w:r>
                        <w:r>
                          <w:rPr>
                            <w:rFonts w:ascii="Times New Roman"/>
                            <w:color w:val="231F20"/>
                            <w:spacing w:val="-14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Bonding</w:t>
                        </w:r>
                        <w:r>
                          <w:rPr>
                            <w:rFonts w:ascii="Times New Roman"/>
                            <w:color w:val="231F20"/>
                            <w:spacing w:val="-13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Activity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8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205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7.1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399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7.2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single" w:sz="8" w:space="0" w:color="F3F2F1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10" w:h="16840"/>
          <w:pgMar w:top="0" w:bottom="0" w:left="1340" w:right="620"/>
        </w:sectPr>
      </w:pPr>
    </w:p>
    <w:p>
      <w:pPr>
        <w:spacing w:before="76"/>
        <w:ind w:left="2423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6.3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155"/>
        <w:ind w:left="2423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Closing</w:t>
      </w:r>
      <w:r>
        <w:rPr>
          <w:rFonts w:ascii="Times New Roman"/>
          <w:color w:val="231F20"/>
          <w:spacing w:val="-13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and</w:t>
      </w:r>
      <w:r>
        <w:rPr>
          <w:rFonts w:ascii="Times New Roman"/>
          <w:color w:val="231F20"/>
          <w:spacing w:val="-1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Feedback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1340" w:right="620"/>
          <w:cols w:num="2" w:equalWidth="0">
            <w:col w:w="3665" w:space="869"/>
            <w:col w:w="541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0" w:right="70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106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89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0" w:right="711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ANNEX</w:t>
      </w:r>
      <w:r>
        <w:rPr>
          <w:rFonts w:ascii="Times New Roman"/>
          <w:b/>
          <w:color w:val="5F6369"/>
          <w:spacing w:val="9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1340" w:right="620"/>
        </w:sectPr>
      </w:pPr>
    </w:p>
    <w:p>
      <w:pPr>
        <w:spacing w:before="136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10"/>
          <w:sz w:val="36"/>
        </w:rPr>
        <w:t>Annex</w:t>
      </w:r>
      <w:r>
        <w:rPr>
          <w:rFonts w:ascii="Times New Roman"/>
          <w:b/>
          <w:color w:val="5F6369"/>
          <w:spacing w:val="-21"/>
          <w:w w:val="110"/>
          <w:sz w:val="36"/>
        </w:rPr>
        <w:t> </w:t>
      </w:r>
      <w:r>
        <w:rPr>
          <w:rFonts w:ascii="Times New Roman"/>
          <w:b/>
          <w:color w:val="5F6369"/>
          <w:w w:val="110"/>
          <w:sz w:val="36"/>
        </w:rPr>
        <w:t>A</w:t>
      </w:r>
      <w:r>
        <w:rPr>
          <w:rFonts w:ascii="Times New Roman"/>
          <w:b/>
          <w:color w:val="5F6369"/>
          <w:spacing w:val="-20"/>
          <w:w w:val="110"/>
          <w:sz w:val="36"/>
        </w:rPr>
        <w:t> </w:t>
      </w:r>
      <w:r>
        <w:rPr>
          <w:rFonts w:ascii="Times New Roman"/>
          <w:b/>
          <w:color w:val="5F6369"/>
          <w:w w:val="110"/>
          <w:sz w:val="36"/>
        </w:rPr>
        <w:t>Continued</w:t>
      </w:r>
      <w:r>
        <w:rPr>
          <w:rFonts w:ascii="Times New Roman"/>
          <w:sz w:val="36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40b4e2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5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headerReference w:type="default" r:id="rId258"/>
          <w:footerReference w:type="default" r:id="rId259"/>
          <w:pgSz w:w="11910" w:h="16840"/>
          <w:pgMar w:header="0" w:footer="0" w:top="1580" w:bottom="280" w:left="620" w:right="1340"/>
        </w:sect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6pt;margin-top:1.306832pt;width:233pt;height:141.6pt;mso-position-horizontal-relative:page;mso-position-vertical-relative:paragraph;z-index:108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4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7.3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Part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289.276001pt;margin-top:1.306832pt;width:233pt;height:141.6pt;mso-position-horizontal-relative:page;mso-position-vertical-relative:paragraph;z-index:108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7.4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w w:val="110"/>
        </w:rPr>
        <w:br w:type="column"/>
      </w:r>
      <w:r>
        <w:rPr>
          <w:rFonts w:ascii="Times New Roman"/>
          <w:color w:val="231F20"/>
          <w:w w:val="110"/>
          <w:sz w:val="24"/>
        </w:rPr>
        <w:t>Session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7.3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Part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620" w:right="1340"/>
          <w:cols w:num="2" w:equalWidth="0">
            <w:col w:w="4419" w:space="1054"/>
            <w:col w:w="447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10" w:h="16840"/>
          <w:pgMar w:top="0" w:bottom="0" w:left="620" w:right="134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Session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7.3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Part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138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7.5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620" w:right="1340"/>
          <w:cols w:num="2" w:equalWidth="0">
            <w:col w:w="4012" w:space="1401"/>
            <w:col w:w="453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8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081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90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7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ANNEX</w:t>
      </w:r>
      <w:r>
        <w:rPr>
          <w:rFonts w:ascii="Times New Roman"/>
          <w:b/>
          <w:color w:val="5F6369"/>
          <w:spacing w:val="9"/>
          <w:sz w:val="16"/>
        </w:rPr>
        <w:t> </w:t>
      </w:r>
      <w:r>
        <w:rPr>
          <w:rFonts w:ascii="Times New Roman"/>
          <w:b/>
          <w:color w:val="5F6369"/>
          <w:sz w:val="16"/>
        </w:rPr>
        <w:t>A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620" w:right="1340"/>
        </w:sectPr>
      </w:pPr>
    </w:p>
    <w:p>
      <w:pPr>
        <w:spacing w:before="136"/>
        <w:ind w:left="10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05"/>
          <w:sz w:val="36"/>
        </w:rPr>
        <w:t>Annex</w:t>
      </w:r>
      <w:r>
        <w:rPr>
          <w:rFonts w:ascii="Times New Roman"/>
          <w:b/>
          <w:color w:val="5F6369"/>
          <w:spacing w:val="19"/>
          <w:w w:val="105"/>
          <w:sz w:val="36"/>
        </w:rPr>
        <w:t> </w:t>
      </w:r>
      <w:r>
        <w:rPr>
          <w:rFonts w:ascii="Times New Roman"/>
          <w:b/>
          <w:color w:val="5F6369"/>
          <w:w w:val="105"/>
          <w:sz w:val="36"/>
        </w:rPr>
        <w:t>B</w:t>
      </w:r>
      <w:r>
        <w:rPr>
          <w:rFonts w:ascii="Times New Roman"/>
          <w:b/>
          <w:color w:val="5F6369"/>
          <w:spacing w:val="20"/>
          <w:w w:val="105"/>
          <w:sz w:val="36"/>
        </w:rPr>
        <w:t> </w:t>
      </w:r>
      <w:r>
        <w:rPr>
          <w:rFonts w:ascii="Times New Roman"/>
          <w:b/>
          <w:color w:val="5F6369"/>
          <w:w w:val="105"/>
          <w:sz w:val="36"/>
        </w:rPr>
        <w:t>3-Day</w:t>
      </w:r>
      <w:r>
        <w:rPr>
          <w:rFonts w:ascii="Times New Roman"/>
          <w:b/>
          <w:color w:val="5F6369"/>
          <w:spacing w:val="19"/>
          <w:w w:val="105"/>
          <w:sz w:val="36"/>
        </w:rPr>
        <w:t> </w:t>
      </w:r>
      <w:r>
        <w:rPr>
          <w:rFonts w:ascii="Times New Roman"/>
          <w:b/>
          <w:color w:val="5F6369"/>
          <w:spacing w:val="-40"/>
          <w:w w:val="105"/>
          <w:sz w:val="36"/>
        </w:rPr>
        <w:t>T</w:t>
      </w:r>
      <w:r>
        <w:rPr>
          <w:rFonts w:ascii="Times New Roman"/>
          <w:b/>
          <w:color w:val="5F6369"/>
          <w:w w:val="105"/>
          <w:sz w:val="36"/>
        </w:rPr>
        <w:t>raining</w:t>
      </w:r>
      <w:r>
        <w:rPr>
          <w:rFonts w:ascii="Times New Roman"/>
          <w:sz w:val="36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fdb714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1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72pt;margin-top:1.306832pt;width:233pt;height:247.75pt;mso-position-horizontal-relative:page;mso-position-vertical-relative:paragraph;z-index:109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single" w:sz="8" w:space="0" w:color="F3F2F1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748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1.4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Part</w:t>
                        </w:r>
                        <w:r>
                          <w:rPr>
                            <w:rFonts w:ascii="Times New Roman"/>
                            <w:color w:val="231F20"/>
                            <w:spacing w:val="11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104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326.880005pt;margin-top:1.306832pt;width:231.4pt;height:247.75pt;mso-position-horizontal-relative:page;mso-position-vertical-relative:paragraph;z-index:109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1.6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3"/>
          <w:szCs w:val="23"/>
        </w:rPr>
        <w:sectPr>
          <w:headerReference w:type="default" r:id="rId260"/>
          <w:footerReference w:type="default" r:id="rId261"/>
          <w:pgSz w:w="11910" w:h="16840"/>
          <w:pgMar w:header="0" w:footer="0" w:top="1580" w:bottom="280" w:left="1340" w:right="620"/>
        </w:sectPr>
      </w:pPr>
    </w:p>
    <w:p>
      <w:pPr>
        <w:spacing w:before="76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Session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1.4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Part</w:t>
      </w:r>
      <w:r>
        <w:rPr>
          <w:rFonts w:ascii="Times New Roman"/>
          <w:color w:val="231F20"/>
          <w:spacing w:val="11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2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before="153"/>
        <w:ind w:left="207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0"/>
          <w:sz w:val="24"/>
        </w:rPr>
        <w:t>Closing/Feedback</w:t>
      </w:r>
      <w:r>
        <w:rPr>
          <w:rFonts w:asci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1340" w:right="620"/>
          <w:cols w:num="2" w:equalWidth="0">
            <w:col w:w="4012" w:space="1097"/>
            <w:col w:w="4841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fdb714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2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before="76"/>
        <w:ind w:left="167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72pt;margin-top:1.306916pt;width:233pt;height:247.75pt;mso-position-horizontal-relative:page;mso-position-vertical-relative:paragraph;z-index:110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3.3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326.880005pt;margin-top:1.306916pt;width:231.4pt;height:247.75pt;mso-position-horizontal-relative:page;mso-position-vertical-relative:paragraph;z-index:110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472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Group</w:t>
                        </w:r>
                        <w:r>
                          <w:rPr>
                            <w:rFonts w:ascii="Times New Roman"/>
                            <w:color w:val="231F20"/>
                            <w:spacing w:val="-14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Bonding</w:t>
                        </w:r>
                        <w:r>
                          <w:rPr>
                            <w:rFonts w:ascii="Times New Roman"/>
                            <w:color w:val="231F20"/>
                            <w:spacing w:val="-13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Activity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045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76"/>
        <w:ind w:left="0" w:right="1197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4.3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89"/>
        <w:ind w:left="0" w:right="709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093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0" w:right="710" w:firstLine="0"/>
        <w:jc w:val="righ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ANNEX</w:t>
      </w:r>
      <w:r>
        <w:rPr>
          <w:rFonts w:ascii="Times New Roman"/>
          <w:b/>
          <w:color w:val="5F6369"/>
          <w:spacing w:val="9"/>
          <w:sz w:val="16"/>
        </w:rPr>
        <w:t> </w:t>
      </w:r>
      <w:r>
        <w:rPr>
          <w:rFonts w:ascii="Times New Roman"/>
          <w:b/>
          <w:color w:val="5F6369"/>
          <w:sz w:val="16"/>
        </w:rPr>
        <w:t>B</w:t>
      </w:r>
      <w:r>
        <w:rPr>
          <w:rFonts w:ascii="Times New Roman"/>
          <w:sz w:val="16"/>
        </w:rPr>
      </w:r>
    </w:p>
    <w:p>
      <w:pPr>
        <w:spacing w:after="0"/>
        <w:jc w:val="righ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1340" w:right="6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fdb714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3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before="76"/>
        <w:ind w:left="229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6pt;margin-top:1.306939pt;width:233pt;height:247.75pt;mso-position-horizontal-relative:page;mso-position-vertical-relative:paragraph;z-index:111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5.1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5.2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Energizer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5.3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/>
        <w:pict>
          <v:shape style="position:absolute;margin-left:290.880005pt;margin-top:1.306939pt;width:231.4pt;height:247.75pt;mso-position-horizontal-relative:page;mso-position-vertical-relative:paragraph;z-index:111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6.1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BF4FB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94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Group</w:t>
                        </w:r>
                        <w:r>
                          <w:rPr>
                            <w:rFonts w:ascii="Times New Roman"/>
                            <w:color w:val="231F20"/>
                            <w:spacing w:val="34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Activity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6.2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7.4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0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0"/>
          <w:sz w:val="24"/>
        </w:rPr>
        <w:t>Greeting</w:t>
      </w:r>
      <w:r>
        <w:rPr>
          <w:rFonts w:ascii="Times New Roman"/>
          <w:color w:val="231F20"/>
          <w:spacing w:val="22"/>
          <w:w w:val="110"/>
          <w:sz w:val="24"/>
        </w:rPr>
        <w:t> </w:t>
      </w:r>
      <w:r>
        <w:rPr>
          <w:rFonts w:ascii="Times New Roman"/>
          <w:color w:val="231F20"/>
          <w:w w:val="110"/>
          <w:sz w:val="24"/>
        </w:rPr>
        <w:t>Announcements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0" w:right="2537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7.5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59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sz w:val="36"/>
        </w:rPr>
        <w:t>ANNEX</w:t>
      </w:r>
      <w:r>
        <w:rPr>
          <w:rFonts w:ascii="Times New Roman"/>
          <w:b/>
          <w:color w:val="5F6369"/>
          <w:spacing w:val="-25"/>
          <w:sz w:val="36"/>
        </w:rPr>
        <w:t> </w:t>
      </w:r>
      <w:r>
        <w:rPr>
          <w:rFonts w:ascii="Times New Roman"/>
          <w:b/>
          <w:color w:val="5F6369"/>
          <w:sz w:val="36"/>
        </w:rPr>
        <w:t>C</w:t>
      </w:r>
      <w:r>
        <w:rPr>
          <w:rFonts w:ascii="Times New Roman"/>
          <w:b/>
          <w:color w:val="5F6369"/>
          <w:spacing w:val="-25"/>
          <w:sz w:val="36"/>
        </w:rPr>
        <w:t> </w:t>
      </w:r>
      <w:r>
        <w:rPr>
          <w:rFonts w:ascii="Times New Roman"/>
          <w:b/>
          <w:color w:val="5F6369"/>
          <w:sz w:val="36"/>
        </w:rPr>
        <w:t>1-D</w:t>
      </w:r>
      <w:r>
        <w:rPr>
          <w:rFonts w:ascii="Times New Roman"/>
          <w:b/>
          <w:color w:val="5F6369"/>
          <w:spacing w:val="-40"/>
          <w:sz w:val="36"/>
        </w:rPr>
        <w:t>A</w:t>
      </w:r>
      <w:r>
        <w:rPr>
          <w:rFonts w:ascii="Times New Roman"/>
          <w:b/>
          <w:color w:val="5F6369"/>
          <w:sz w:val="36"/>
        </w:rPr>
        <w:t>Y</w:t>
      </w:r>
      <w:r>
        <w:rPr>
          <w:rFonts w:ascii="Times New Roman"/>
          <w:b/>
          <w:color w:val="5F6369"/>
          <w:spacing w:val="-24"/>
          <w:sz w:val="36"/>
        </w:rPr>
        <w:t> </w:t>
      </w:r>
      <w:r>
        <w:rPr>
          <w:rFonts w:ascii="Times New Roman"/>
          <w:b/>
          <w:color w:val="5F6369"/>
          <w:sz w:val="36"/>
        </w:rPr>
        <w:t>TRAINING</w:t>
      </w:r>
      <w:r>
        <w:rPr>
          <w:rFonts w:asci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9"/>
          <w:szCs w:val="29"/>
        </w:rPr>
      </w:pPr>
    </w:p>
    <w:p>
      <w:pPr>
        <w:spacing w:line="200" w:lineRule="atLeast"/>
        <w:ind w:left="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7.3pt;height:40.35pt;mso-position-horizontal-relative:char;mso-position-vertical-relative:line" type="#_x0000_t202" filled="true" fillcolor="#95c93d" stroked="false">
            <v:textbox inset="0,0,0,0">
              <w:txbxContent>
                <w:p>
                  <w:pPr>
                    <w:spacing w:before="199"/>
                    <w:ind w:left="356" w:right="0" w:firstLine="0"/>
                    <w:jc w:val="left"/>
                    <w:rPr>
                      <w:rFonts w:ascii="Times New Roman" w:hAnsi="Times New Roman" w:cs="Times New Roman" w:eastAsia="Times New Roman"/>
                      <w:sz w:val="38"/>
                      <w:szCs w:val="38"/>
                    </w:rPr>
                  </w:pP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Day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1</w:t>
                  </w:r>
                  <w:r>
                    <w:rPr>
                      <w:rFonts w:ascii="Times New Roman"/>
                      <w:b/>
                      <w:color w:val="FFFFFF"/>
                      <w:spacing w:val="-13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spacing w:val="-43"/>
                      <w:w w:val="110"/>
                      <w:sz w:val="38"/>
                    </w:rPr>
                    <w:t>T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raining</w:t>
                  </w:r>
                  <w:r>
                    <w:rPr>
                      <w:rFonts w:ascii="Times New Roman"/>
                      <w:b/>
                      <w:color w:val="FFFFFF"/>
                      <w:spacing w:val="-14"/>
                      <w:w w:val="110"/>
                      <w:sz w:val="38"/>
                    </w:rPr>
                    <w:t> </w:t>
                  </w:r>
                  <w:r>
                    <w:rPr>
                      <w:rFonts w:ascii="Times New Roman"/>
                      <w:b/>
                      <w:color w:val="FFFFFF"/>
                      <w:w w:val="110"/>
                      <w:sz w:val="38"/>
                    </w:rPr>
                    <w:t>Schedule</w:t>
                  </w:r>
                  <w:r>
                    <w:rPr>
                      <w:rFonts w:ascii="Times New Roman"/>
                      <w:sz w:val="38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5"/>
          <w:szCs w:val="25"/>
        </w:rPr>
        <w:sectPr>
          <w:headerReference w:type="default" r:id="rId262"/>
          <w:footerReference w:type="default" r:id="rId263"/>
          <w:pgSz w:w="11910" w:h="16840"/>
          <w:pgMar w:header="0" w:footer="0" w:top="1120" w:bottom="280" w:left="0" w:right="0"/>
        </w:sectPr>
      </w:pPr>
    </w:p>
    <w:p>
      <w:pPr>
        <w:spacing w:before="76"/>
        <w:ind w:left="0" w:right="0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shape style="position:absolute;margin-left:36pt;margin-top:1.306916pt;width:233pt;height:247.75pt;mso-position-horizontal-relative:page;mso-position-vertical-relative:paragraph;z-index:111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32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9:15</w:t>
                        </w:r>
                        <w:r>
                          <w:rPr>
                            <w:rFonts w:ascii="Times New Roman"/>
                            <w:color w:val="231F20"/>
                            <w:spacing w:val="3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9:45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single" w:sz="8" w:space="0" w:color="F3F2F1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10:00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50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05"/>
                            <w:sz w:val="24"/>
                          </w:rPr>
                          <w:t>T</w:t>
                        </w:r>
                        <w:r>
                          <w:rPr>
                            <w:rFonts w:ascii="Times New Roman"/>
                            <w:color w:val="231F20"/>
                            <w:spacing w:val="-8"/>
                            <w:w w:val="105"/>
                            <w:sz w:val="24"/>
                          </w:rPr>
                          <w:t>ea</w:t>
                        </w:r>
                        <w:r>
                          <w:rPr>
                            <w:rFonts w:ascii="Times New Roman"/>
                            <w:color w:val="231F20"/>
                            <w:spacing w:val="22"/>
                            <w:w w:val="10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10:15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1.4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104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tcBorders>
                          <w:top w:val="single" w:sz="8" w:space="0" w:color="F3F2F1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0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1.5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11:30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95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11:45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80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12:00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05"/>
                            <w:sz w:val="24"/>
                          </w:rPr>
                          <w:t>Lunch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32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E7F1D4"/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1.1</w:t>
      </w:r>
      <w:r>
        <w:rPr>
          <w:rFonts w:ascii="Times New Roman"/>
          <w:sz w:val="24"/>
        </w:rPr>
      </w:r>
    </w:p>
    <w:p>
      <w:pPr>
        <w:spacing w:before="76"/>
        <w:ind w:left="504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w w:val="115"/>
        </w:rPr>
        <w:br w:type="column"/>
      </w: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2.2</w:t>
      </w:r>
      <w:r>
        <w:rPr>
          <w:rFonts w:ascii="Times New Roman"/>
          <w:sz w:val="24"/>
        </w:rPr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10" w:h="16840"/>
          <w:pgMar w:top="0" w:bottom="0" w:left="0" w:right="0"/>
          <w:cols w:num="2" w:equalWidth="0">
            <w:col w:w="4285" w:space="796"/>
            <w:col w:w="6829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76"/>
        <w:ind w:left="0" w:right="2537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color w:val="231F20"/>
          <w:w w:val="115"/>
          <w:sz w:val="24"/>
        </w:rPr>
        <w:t>Session</w:t>
      </w:r>
      <w:r>
        <w:rPr>
          <w:rFonts w:ascii="Times New Roman"/>
          <w:color w:val="231F20"/>
          <w:spacing w:val="-23"/>
          <w:w w:val="115"/>
          <w:sz w:val="24"/>
        </w:rPr>
        <w:t> </w:t>
      </w:r>
      <w:r>
        <w:rPr>
          <w:rFonts w:ascii="Times New Roman"/>
          <w:color w:val="231F20"/>
          <w:w w:val="115"/>
          <w:sz w:val="24"/>
        </w:rPr>
        <w:t>7.5</w:t>
      </w:r>
      <w:r>
        <w:rPr>
          <w:rFonts w:asci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110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92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0.880005pt;margin-top:-286.338745pt;width:231.4pt;height:265.45pt;mso-position-horizontal-relative:page;mso-position-vertical-relative:paragraph;z-index:112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28"/>
                    <w:gridCol w:w="3400"/>
                  </w:tblGrid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12:30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12:45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2.3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4.1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13:30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13:45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4.2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14:15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14:30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FEDCE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826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Afternoon</w:t>
                        </w:r>
                        <w:r>
                          <w:rPr>
                            <w:rFonts w:ascii="Times New Roman"/>
                            <w:color w:val="231F20"/>
                            <w:spacing w:val="-37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Break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50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14:45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4.3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337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2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7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15:15</w:t>
                        </w:r>
                        <w:r>
                          <w:rPr>
                            <w:rFonts w:ascii="Times New Roman"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sz w:val="24"/>
                          </w:rPr>
                          <w:t>-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 w:val="restart"/>
                        <w:tcBorders>
                          <w:top w:val="single" w:sz="8" w:space="0" w:color="F3F2F1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3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b/>
                            <w:bCs/>
                            <w:sz w:val="34"/>
                            <w:szCs w:val="3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10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Session</w:t>
                        </w:r>
                        <w:r>
                          <w:rPr>
                            <w:rFonts w:ascii="Times New Roman"/>
                            <w:color w:val="231F20"/>
                            <w:spacing w:val="-23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24"/>
                          </w:rPr>
                          <w:t>7.4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</w:tr>
                  <w:tr>
                    <w:trPr>
                      <w:trHeight w:val="691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33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15:45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vMerge/>
                        <w:tcBorders>
                          <w:left w:val="nil" w:sz="6" w:space="0" w:color="auto"/>
                          <w:bottom w:val="single" w:sz="8" w:space="0" w:color="F3F2F1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354" w:hRule="exact"/>
                    </w:trPr>
                    <w:tc>
                      <w:tcPr>
                        <w:tcW w:w="12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3F2F1"/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79"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0"/>
                            <w:sz w:val="24"/>
                          </w:rPr>
                          <w:t>16:00</w:t>
                        </w:r>
                        <w:r>
                          <w:rPr>
                            <w:rFonts w:ascii="Times New Roman"/>
                            <w:sz w:val="24"/>
                          </w:rPr>
                        </w:r>
                      </w:p>
                    </w:tc>
                    <w:tc>
                      <w:tcPr>
                        <w:tcW w:w="3400" w:type="dxa"/>
                        <w:tcBorders>
                          <w:top w:val="single" w:sz="8" w:space="0" w:color="F3F2F1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ANNEX</w:t>
      </w:r>
      <w:r>
        <w:rPr>
          <w:rFonts w:ascii="Times New Roman"/>
          <w:b/>
          <w:color w:val="5F6369"/>
          <w:spacing w:val="4"/>
          <w:sz w:val="16"/>
        </w:rPr>
        <w:t> </w:t>
      </w:r>
      <w:r>
        <w:rPr>
          <w:rFonts w:ascii="Times New Roman"/>
          <w:b/>
          <w:color w:val="5F6369"/>
          <w:sz w:val="16"/>
        </w:rPr>
        <w:t>B,</w:t>
      </w:r>
      <w:r>
        <w:rPr>
          <w:rFonts w:ascii="Times New Roman"/>
          <w:b/>
          <w:color w:val="5F6369"/>
          <w:spacing w:val="4"/>
          <w:sz w:val="16"/>
        </w:rPr>
        <w:t> </w:t>
      </w:r>
      <w:r>
        <w:rPr>
          <w:rFonts w:ascii="Times New Roman"/>
          <w:b/>
          <w:color w:val="5F6369"/>
          <w:sz w:val="16"/>
        </w:rPr>
        <w:t>C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0" w:right="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144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20"/>
          <w:sz w:val="54"/>
        </w:rPr>
        <w:t>Appendix</w:t>
      </w:r>
      <w:r>
        <w:rPr>
          <w:rFonts w:ascii="Times New Roman"/>
          <w:b/>
          <w:color w:val="95C93D"/>
          <w:spacing w:val="-28"/>
          <w:w w:val="120"/>
          <w:sz w:val="54"/>
        </w:rPr>
        <w:t> </w:t>
      </w:r>
      <w:r>
        <w:rPr>
          <w:rFonts w:ascii="Times New Roman"/>
          <w:b/>
          <w:color w:val="95C93D"/>
          <w:w w:val="120"/>
          <w:sz w:val="54"/>
        </w:rPr>
        <w:t>K.</w:t>
      </w:r>
      <w:r>
        <w:rPr>
          <w:rFonts w:ascii="Times New Roman"/>
          <w:sz w:val="54"/>
        </w:rPr>
      </w:r>
    </w:p>
    <w:p>
      <w:pPr>
        <w:spacing w:before="62"/>
        <w:ind w:left="144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0"/>
          <w:sz w:val="36"/>
        </w:rPr>
        <w:t>IPC/I</w:t>
      </w:r>
      <w:r>
        <w:rPr>
          <w:rFonts w:ascii="Times New Roman"/>
          <w:b/>
          <w:color w:val="5F6369"/>
          <w:spacing w:val="80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Self-Assessment</w:t>
      </w:r>
      <w:r>
        <w:rPr>
          <w:rFonts w:ascii="Times New Roman"/>
          <w:b/>
          <w:color w:val="5F6369"/>
          <w:spacing w:val="80"/>
          <w:w w:val="120"/>
          <w:sz w:val="36"/>
        </w:rPr>
        <w:t> </w:t>
      </w:r>
      <w:r>
        <w:rPr>
          <w:rFonts w:ascii="Times New Roman"/>
          <w:b/>
          <w:color w:val="5F6369"/>
          <w:w w:val="120"/>
          <w:sz w:val="36"/>
        </w:rPr>
        <w:t>Checklist</w:t>
      </w:r>
      <w:r>
        <w:rPr>
          <w:rFonts w:ascii="Times New Roman"/>
          <w:sz w:val="36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321" w:lineRule="exact" w:before="0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Purpose</w:t>
      </w:r>
      <w:r>
        <w:rPr>
          <w:rFonts w:ascii="Times New Roman"/>
          <w:sz w:val="28"/>
        </w:rPr>
      </w:r>
    </w:p>
    <w:p>
      <w:pPr>
        <w:pStyle w:val="BodyText"/>
        <w:spacing w:line="252" w:lineRule="exact"/>
        <w:ind w:left="1440" w:right="0"/>
        <w:jc w:val="left"/>
      </w:pPr>
      <w:r>
        <w:rPr>
          <w:color w:val="5F6369"/>
          <w:w w:val="110"/>
        </w:rPr>
        <w:t>This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designed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you: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numPr>
          <w:ilvl w:val="0"/>
          <w:numId w:val="72"/>
        </w:numPr>
        <w:tabs>
          <w:tab w:pos="1799" w:val="left" w:leader="none"/>
          <w:tab w:pos="1800" w:val="left" w:leader="none"/>
        </w:tabs>
        <w:spacing w:line="264" w:lineRule="exact" w:before="0" w:after="0"/>
        <w:ind w:left="1800" w:right="1410" w:hanging="360"/>
        <w:jc w:val="left"/>
      </w:pPr>
      <w:r>
        <w:rPr>
          <w:color w:val="5F6369"/>
          <w:w w:val="110"/>
        </w:rPr>
        <w:t>Honestly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assess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often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interpersonal</w:t>
      </w:r>
      <w:r>
        <w:rPr>
          <w:color w:val="5F6369"/>
          <w:spacing w:val="2"/>
          <w:w w:val="110"/>
        </w:rPr>
        <w:t> </w:t>
      </w:r>
      <w:r>
        <w:rPr>
          <w:color w:val="5F6369"/>
          <w:w w:val="110"/>
        </w:rPr>
        <w:t>communication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during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immunization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sessions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14"/>
          <w:w w:val="110"/>
        </w:rPr>
        <w:t> </w:t>
      </w:r>
      <w:r>
        <w:rPr>
          <w:color w:val="5F6369"/>
          <w:w w:val="110"/>
        </w:rPr>
        <w:t>outreach/education</w:t>
      </w:r>
      <w:r>
        <w:rPr/>
      </w:r>
    </w:p>
    <w:p>
      <w:pPr>
        <w:pStyle w:val="BodyText"/>
        <w:numPr>
          <w:ilvl w:val="0"/>
          <w:numId w:val="72"/>
        </w:numPr>
        <w:tabs>
          <w:tab w:pos="1799" w:val="left" w:leader="none"/>
          <w:tab w:pos="1800" w:val="left" w:leader="none"/>
        </w:tabs>
        <w:spacing w:line="240" w:lineRule="auto" w:before="78" w:after="0"/>
        <w:ind w:left="1800" w:right="0" w:hanging="360"/>
        <w:jc w:val="left"/>
      </w:pPr>
      <w:r>
        <w:rPr>
          <w:color w:val="5F6369"/>
          <w:w w:val="110"/>
        </w:rPr>
        <w:t>Identify</w:t>
      </w:r>
      <w:r>
        <w:rPr>
          <w:color w:val="5F6369"/>
          <w:spacing w:val="-4"/>
          <w:w w:val="110"/>
        </w:rPr>
        <w:t> </w:t>
      </w:r>
      <w:r>
        <w:rPr>
          <w:color w:val="5F6369"/>
          <w:w w:val="110"/>
        </w:rPr>
        <w:t>areas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3"/>
          <w:w w:val="110"/>
        </w:rPr>
        <w:t> </w:t>
      </w:r>
      <w:r>
        <w:rPr>
          <w:color w:val="5F6369"/>
          <w:w w:val="110"/>
        </w:rPr>
        <w:t>improvement</w:t>
      </w:r>
      <w:r>
        <w:rPr/>
      </w:r>
    </w:p>
    <w:p>
      <w:pPr>
        <w:pStyle w:val="BodyText"/>
        <w:numPr>
          <w:ilvl w:val="0"/>
          <w:numId w:val="72"/>
        </w:numPr>
        <w:tabs>
          <w:tab w:pos="1799" w:val="left" w:leader="none"/>
          <w:tab w:pos="1800" w:val="left" w:leader="none"/>
        </w:tabs>
        <w:spacing w:line="240" w:lineRule="auto" w:before="66" w:after="0"/>
        <w:ind w:left="1800" w:right="0" w:hanging="360"/>
        <w:jc w:val="left"/>
      </w:pPr>
      <w:r>
        <w:rPr>
          <w:color w:val="5F6369"/>
          <w:w w:val="105"/>
        </w:rPr>
        <w:t>Set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goals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and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develop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plans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for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improving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your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use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of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effective</w:t>
      </w:r>
      <w:r>
        <w:rPr>
          <w:color w:val="5F6369"/>
          <w:spacing w:val="19"/>
          <w:w w:val="105"/>
        </w:rPr>
        <w:t> </w:t>
      </w:r>
      <w:r>
        <w:rPr>
          <w:color w:val="5F6369"/>
          <w:w w:val="105"/>
        </w:rPr>
        <w:t>IPC</w:t>
      </w:r>
      <w:r>
        <w:rPr>
          <w:color w:val="5F6369"/>
          <w:spacing w:val="20"/>
          <w:w w:val="105"/>
        </w:rPr>
        <w:t> </w:t>
      </w:r>
      <w:r>
        <w:rPr>
          <w:color w:val="5F6369"/>
          <w:w w:val="105"/>
        </w:rPr>
        <w:t>skills</w:t>
      </w:r>
      <w:r>
        <w:rPr/>
      </w:r>
    </w:p>
    <w:p>
      <w:pPr>
        <w:spacing w:before="99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5"/>
          <w:sz w:val="28"/>
        </w:rPr>
        <w:t>How</w:t>
      </w:r>
      <w:r>
        <w:rPr>
          <w:rFonts w:ascii="Times New Roman"/>
          <w:b/>
          <w:color w:val="5F6369"/>
          <w:spacing w:val="-1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to</w:t>
      </w:r>
      <w:r>
        <w:rPr>
          <w:rFonts w:ascii="Times New Roman"/>
          <w:b/>
          <w:color w:val="5F6369"/>
          <w:spacing w:val="-1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use</w:t>
      </w:r>
      <w:r>
        <w:rPr>
          <w:rFonts w:ascii="Times New Roman"/>
          <w:b/>
          <w:color w:val="5F6369"/>
          <w:spacing w:val="-1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this</w:t>
      </w:r>
      <w:r>
        <w:rPr>
          <w:rFonts w:ascii="Times New Roman"/>
          <w:b/>
          <w:color w:val="5F6369"/>
          <w:spacing w:val="-13"/>
          <w:w w:val="115"/>
          <w:sz w:val="28"/>
        </w:rPr>
        <w:t> </w:t>
      </w:r>
      <w:r>
        <w:rPr>
          <w:rFonts w:ascii="Times New Roman"/>
          <w:b/>
          <w:color w:val="5F6369"/>
          <w:w w:val="115"/>
          <w:sz w:val="28"/>
        </w:rPr>
        <w:t>checklist</w:t>
      </w:r>
      <w:r>
        <w:rPr>
          <w:rFonts w:ascii="Times New Roman"/>
          <w:sz w:val="28"/>
        </w:rPr>
      </w:r>
    </w:p>
    <w:p>
      <w:pPr>
        <w:pStyle w:val="BodyText"/>
        <w:spacing w:line="250" w:lineRule="auto" w:before="178"/>
        <w:ind w:left="1440" w:right="840"/>
        <w:jc w:val="left"/>
      </w:pPr>
      <w:r>
        <w:rPr>
          <w:color w:val="5F6369"/>
          <w:w w:val="110"/>
        </w:rPr>
        <w:t>Use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periodically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(perhaps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daily</w:t>
      </w:r>
      <w:r>
        <w:rPr>
          <w:color w:val="5F6369"/>
          <w:spacing w:val="-11"/>
          <w:w w:val="110"/>
        </w:rPr>
        <w:t> </w:t>
      </w:r>
      <w:r>
        <w:rPr>
          <w:color w:val="5F6369"/>
          <w:w w:val="110"/>
        </w:rPr>
        <w:t>at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first,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then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weekly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1"/>
          <w:w w:val="110"/>
        </w:rPr>
        <w:t> </w:t>
      </w:r>
      <w:r>
        <w:rPr>
          <w:color w:val="5F6369"/>
          <w:spacing w:val="-3"/>
          <w:w w:val="110"/>
        </w:rPr>
        <w:t>monthly</w:t>
      </w:r>
      <w:r>
        <w:rPr>
          <w:color w:val="5F6369"/>
          <w:spacing w:val="-2"/>
          <w:w w:val="110"/>
        </w:rPr>
        <w:t>.</w:t>
      </w:r>
      <w:r>
        <w:rPr>
          <w:color w:val="5F6369"/>
          <w:spacing w:val="-10"/>
          <w:w w:val="110"/>
        </w:rPr>
        <w:t> Y</w:t>
      </w:r>
      <w:r>
        <w:rPr>
          <w:color w:val="5F6369"/>
          <w:spacing w:val="-8"/>
          <w:w w:val="110"/>
        </w:rPr>
        <w:t>our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supervisor</w:t>
      </w:r>
      <w:r>
        <w:rPr>
          <w:color w:val="5F6369"/>
          <w:spacing w:val="-10"/>
          <w:w w:val="110"/>
        </w:rPr>
        <w:t> </w:t>
      </w:r>
      <w:r>
        <w:rPr>
          <w:color w:val="5F6369"/>
          <w:w w:val="110"/>
        </w:rPr>
        <w:t>might</w:t>
      </w:r>
      <w:r>
        <w:rPr>
          <w:color w:val="5F6369"/>
          <w:spacing w:val="26"/>
          <w:w w:val="109"/>
        </w:rPr>
        <w:t> </w:t>
      </w:r>
      <w:r>
        <w:rPr>
          <w:color w:val="5F6369"/>
          <w:w w:val="110"/>
        </w:rPr>
        <w:t>choose</w:t>
      </w:r>
      <w:r>
        <w:rPr>
          <w:color w:val="5F6369"/>
          <w:spacing w:val="5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checklist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part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formal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supportive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process.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this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case,</w:t>
      </w:r>
      <w:r>
        <w:rPr>
          <w:color w:val="5F6369"/>
          <w:spacing w:val="6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w w:val="107"/>
        </w:rPr>
        <w:t> </w:t>
      </w:r>
      <w:r>
        <w:rPr>
          <w:color w:val="5F6369"/>
          <w:w w:val="110"/>
        </w:rPr>
        <w:t>would,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example,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a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monthly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quarterly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self-assessment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8"/>
          <w:w w:val="110"/>
        </w:rPr>
        <w:t> </w:t>
      </w:r>
      <w:r>
        <w:rPr>
          <w:color w:val="5F6369"/>
          <w:spacing w:val="-2"/>
          <w:w w:val="110"/>
        </w:rPr>
        <w:t>supervisor.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Whether</w:t>
      </w:r>
      <w:r>
        <w:rPr>
          <w:color w:val="5F6369"/>
          <w:spacing w:val="25"/>
          <w:w w:val="112"/>
        </w:rPr>
        <w:t> </w:t>
      </w:r>
      <w:r>
        <w:rPr>
          <w:color w:val="5F6369"/>
          <w:w w:val="110"/>
        </w:rPr>
        <w:t>part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the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formal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supportive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supervision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process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not,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can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share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all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"/>
          <w:w w:val="110"/>
        </w:rPr>
        <w:t> </w:t>
      </w:r>
      <w:r>
        <w:rPr>
          <w:color w:val="5F6369"/>
          <w:w w:val="110"/>
        </w:rPr>
        <w:t>parts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-2"/>
          <w:w w:val="110"/>
        </w:rPr>
        <w:t> </w:t>
      </w:r>
      <w:r>
        <w:rPr>
          <w:color w:val="5F6369"/>
          <w:w w:val="110"/>
        </w:rPr>
        <w:t>findings</w:t>
      </w:r>
      <w:r>
        <w:rPr>
          <w:color w:val="5F6369"/>
          <w:w w:val="106"/>
        </w:rPr>
        <w:t> </w:t>
      </w:r>
      <w:r>
        <w:rPr>
          <w:color w:val="5F6369"/>
          <w:w w:val="110"/>
        </w:rPr>
        <w:t>with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supervisors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make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them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aware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improvements,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seek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help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in</w:t>
      </w:r>
      <w:r>
        <w:rPr>
          <w:color w:val="5F6369"/>
          <w:spacing w:val="8"/>
          <w:w w:val="110"/>
        </w:rPr>
        <w:t> </w:t>
      </w:r>
      <w:r>
        <w:rPr>
          <w:color w:val="5F6369"/>
          <w:w w:val="110"/>
        </w:rPr>
        <w:t>setting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goals,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9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w w:val="114"/>
        </w:rPr>
        <w:t> </w:t>
      </w:r>
      <w:r>
        <w:rPr>
          <w:color w:val="5F6369"/>
          <w:w w:val="110"/>
        </w:rPr>
        <w:t>get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on-the-job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coaching</w:t>
      </w:r>
      <w:r>
        <w:rPr>
          <w:color w:val="5F6369"/>
          <w:spacing w:val="-17"/>
          <w:w w:val="110"/>
        </w:rPr>
        <w:t> </w:t>
      </w:r>
      <w:r>
        <w:rPr>
          <w:color w:val="5F6369"/>
          <w:w w:val="110"/>
        </w:rPr>
        <w:t>or</w:t>
      </w:r>
      <w:r>
        <w:rPr>
          <w:color w:val="5F6369"/>
          <w:spacing w:val="-16"/>
          <w:w w:val="110"/>
        </w:rPr>
        <w:t> </w:t>
      </w:r>
      <w:r>
        <w:rPr>
          <w:color w:val="5F6369"/>
          <w:w w:val="110"/>
        </w:rPr>
        <w:t>training.</w:t>
      </w:r>
      <w:r>
        <w:rPr/>
      </w:r>
    </w:p>
    <w:p>
      <w:pPr>
        <w:pStyle w:val="BodyText"/>
        <w:spacing w:line="250" w:lineRule="auto" w:before="180"/>
        <w:ind w:left="1440" w:right="1262"/>
        <w:jc w:val="left"/>
      </w:pPr>
      <w:r>
        <w:rPr>
          <w:color w:val="5F6369"/>
          <w:w w:val="110"/>
        </w:rPr>
        <w:t>Give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credit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improvement,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no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matter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small,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and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maintaining</w:t>
      </w:r>
      <w:r>
        <w:rPr>
          <w:color w:val="5F6369"/>
          <w:spacing w:val="-8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9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</w:rPr>
        <w:t> </w:t>
      </w:r>
      <w:r>
        <w:rPr>
          <w:color w:val="5F6369"/>
          <w:w w:val="110"/>
        </w:rPr>
        <w:t>practices despite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challenges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face.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Also give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yourself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credit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for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recognizing</w:t>
      </w:r>
      <w:r>
        <w:rPr>
          <w:color w:val="5F6369"/>
          <w:spacing w:val="1"/>
          <w:w w:val="110"/>
        </w:rPr>
        <w:t> </w:t>
      </w:r>
      <w:r>
        <w:rPr>
          <w:color w:val="5F6369"/>
          <w:w w:val="110"/>
        </w:rPr>
        <w:t>areas where</w:t>
      </w:r>
      <w:r>
        <w:rPr>
          <w:color w:val="5F6369"/>
          <w:w w:val="116"/>
        </w:rPr>
        <w:t> </w:t>
      </w:r>
      <w:r>
        <w:rPr>
          <w:color w:val="5F6369"/>
          <w:w w:val="110"/>
        </w:rPr>
        <w:t>you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need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improve.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These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are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important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steps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to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making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routine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as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any</w:t>
      </w:r>
      <w:r>
        <w:rPr>
          <w:color w:val="5F6369"/>
          <w:spacing w:val="4"/>
          <w:w w:val="110"/>
        </w:rPr>
        <w:t> </w:t>
      </w:r>
      <w:r>
        <w:rPr>
          <w:color w:val="5F6369"/>
          <w:w w:val="110"/>
        </w:rPr>
        <w:t>of</w:t>
      </w:r>
      <w:r>
        <w:rPr>
          <w:color w:val="5F6369"/>
          <w:spacing w:val="3"/>
          <w:w w:val="110"/>
        </w:rPr>
        <w:t> </w:t>
      </w:r>
      <w:r>
        <w:rPr>
          <w:color w:val="5F6369"/>
          <w:w w:val="110"/>
        </w:rPr>
        <w:t>your</w:t>
      </w:r>
      <w:r>
        <w:rPr>
          <w:color w:val="5F6369"/>
          <w:w w:val="106"/>
        </w:rPr>
        <w:t> </w:t>
      </w:r>
      <w:r>
        <w:rPr>
          <w:color w:val="5F6369"/>
          <w:w w:val="105"/>
        </w:rPr>
        <w:t>immunization</w:t>
      </w:r>
      <w:r>
        <w:rPr>
          <w:color w:val="5F6369"/>
          <w:spacing w:val="44"/>
          <w:w w:val="105"/>
        </w:rPr>
        <w:t> </w:t>
      </w:r>
      <w:r>
        <w:rPr>
          <w:color w:val="5F6369"/>
          <w:w w:val="105"/>
        </w:rPr>
        <w:t>activities.</w:t>
      </w:r>
      <w:r>
        <w:rPr/>
      </w:r>
    </w:p>
    <w:p>
      <w:pPr>
        <w:pStyle w:val="BodyText"/>
        <w:spacing w:line="250" w:lineRule="auto" w:before="180"/>
        <w:ind w:left="1440" w:right="798"/>
        <w:jc w:val="left"/>
      </w:pPr>
      <w:r>
        <w:rPr>
          <w:color w:val="5F6369"/>
          <w:w w:val="115"/>
        </w:rPr>
        <w:t>Consider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sharing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all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parts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of</w:t>
      </w:r>
      <w:r>
        <w:rPr>
          <w:color w:val="5F6369"/>
          <w:spacing w:val="-30"/>
          <w:w w:val="115"/>
        </w:rPr>
        <w:t> </w:t>
      </w:r>
      <w:r>
        <w:rPr>
          <w:color w:val="5F6369"/>
          <w:w w:val="115"/>
        </w:rPr>
        <w:t>your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findings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with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colleagues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30"/>
          <w:w w:val="115"/>
        </w:rPr>
        <w:t> </w:t>
      </w:r>
      <w:r>
        <w:rPr>
          <w:color w:val="5F6369"/>
          <w:w w:val="115"/>
        </w:rPr>
        <w:t>get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encouragement,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advice,</w:t>
      </w:r>
      <w:r>
        <w:rPr>
          <w:color w:val="5F6369"/>
          <w:spacing w:val="-31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w w:val="106"/>
        </w:rPr>
        <w:t> </w:t>
      </w:r>
      <w:r>
        <w:rPr>
          <w:color w:val="5F6369"/>
          <w:w w:val="115"/>
        </w:rPr>
        <w:t>support,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or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even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to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help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them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make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similar</w:t>
      </w:r>
      <w:r>
        <w:rPr>
          <w:color w:val="5F6369"/>
          <w:spacing w:val="-21"/>
          <w:w w:val="115"/>
        </w:rPr>
        <w:t> </w:t>
      </w:r>
      <w:r>
        <w:rPr>
          <w:color w:val="5F6369"/>
          <w:w w:val="115"/>
        </w:rPr>
        <w:t>changes.</w:t>
      </w:r>
      <w:r>
        <w:rPr/>
      </w:r>
    </w:p>
    <w:p>
      <w:pPr>
        <w:spacing w:before="196"/>
        <w:ind w:left="144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5F6369"/>
          <w:w w:val="110"/>
          <w:sz w:val="28"/>
        </w:rPr>
        <w:t>Instructions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for</w:t>
      </w:r>
      <w:r>
        <w:rPr>
          <w:rFonts w:ascii="Times New Roman"/>
          <w:b/>
          <w:color w:val="5F6369"/>
          <w:spacing w:val="1"/>
          <w:w w:val="110"/>
          <w:sz w:val="28"/>
        </w:rPr>
        <w:t> </w:t>
      </w:r>
      <w:r>
        <w:rPr>
          <w:rFonts w:ascii="Times New Roman"/>
          <w:b/>
          <w:color w:val="5F6369"/>
          <w:w w:val="110"/>
          <w:sz w:val="28"/>
        </w:rPr>
        <w:t>use</w:t>
      </w:r>
      <w:r>
        <w:rPr>
          <w:rFonts w:ascii="Times New Roman"/>
          <w:sz w:val="28"/>
        </w:rPr>
      </w:r>
    </w:p>
    <w:p>
      <w:pPr>
        <w:tabs>
          <w:tab w:pos="4319" w:val="left" w:leader="none"/>
          <w:tab w:pos="7199" w:val="left" w:leader="none"/>
        </w:tabs>
        <w:spacing w:before="167"/>
        <w:ind w:left="1440" w:right="0" w:firstLine="0"/>
        <w:jc w:val="left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5F6369"/>
          <w:w w:val="110"/>
          <w:sz w:val="18"/>
        </w:rPr>
        <w:t>Date</w:t>
      </w:r>
      <w:r>
        <w:rPr>
          <w:rFonts w:ascii="Times New Roman"/>
          <w:color w:val="5F6369"/>
          <w:spacing w:val="28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of</w:t>
      </w:r>
      <w:r>
        <w:rPr>
          <w:rFonts w:ascii="Times New Roman"/>
          <w:color w:val="5F6369"/>
          <w:spacing w:val="29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this</w:t>
      </w:r>
      <w:r>
        <w:rPr>
          <w:rFonts w:ascii="Times New Roman"/>
          <w:color w:val="5F6369"/>
          <w:spacing w:val="29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assessment:</w:t>
        <w:tab/>
        <w:t>Date</w:t>
      </w:r>
      <w:r>
        <w:rPr>
          <w:rFonts w:ascii="Times New Roman"/>
          <w:color w:val="5F6369"/>
          <w:spacing w:val="30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of</w:t>
      </w:r>
      <w:r>
        <w:rPr>
          <w:rFonts w:ascii="Times New Roman"/>
          <w:color w:val="5F6369"/>
          <w:spacing w:val="30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next</w:t>
      </w:r>
      <w:r>
        <w:rPr>
          <w:rFonts w:ascii="Times New Roman"/>
          <w:color w:val="5F6369"/>
          <w:spacing w:val="30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assessment:</w:t>
        <w:tab/>
        <w:t>Date</w:t>
      </w:r>
      <w:r>
        <w:rPr>
          <w:rFonts w:ascii="Times New Roman"/>
          <w:color w:val="5F6369"/>
          <w:spacing w:val="-6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of</w:t>
      </w:r>
      <w:r>
        <w:rPr>
          <w:rFonts w:ascii="Times New Roman"/>
          <w:color w:val="5F6369"/>
          <w:spacing w:val="-6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next</w:t>
      </w:r>
      <w:r>
        <w:rPr>
          <w:rFonts w:ascii="Times New Roman"/>
          <w:color w:val="5F6369"/>
          <w:spacing w:val="-6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supportive</w:t>
      </w:r>
      <w:r>
        <w:rPr>
          <w:rFonts w:ascii="Times New Roman"/>
          <w:color w:val="5F6369"/>
          <w:spacing w:val="-7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supervision</w:t>
      </w:r>
      <w:r>
        <w:rPr>
          <w:rFonts w:ascii="Times New Roman"/>
          <w:color w:val="5F6369"/>
          <w:spacing w:val="-6"/>
          <w:w w:val="110"/>
          <w:sz w:val="18"/>
        </w:rPr>
        <w:t> </w:t>
      </w:r>
      <w:r>
        <w:rPr>
          <w:rFonts w:ascii="Times New Roman"/>
          <w:color w:val="5F6369"/>
          <w:w w:val="110"/>
          <w:sz w:val="18"/>
        </w:rPr>
        <w:t>visit: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0"/>
        <w:ind w:left="144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0"/>
          <w:sz w:val="22"/>
        </w:rPr>
        <w:t>My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Goals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for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this</w:t>
      </w:r>
      <w:r>
        <w:rPr>
          <w:rFonts w:ascii="Times New Roman"/>
          <w:b/>
          <w:color w:val="5F6369"/>
          <w:spacing w:val="2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period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were</w:t>
      </w:r>
      <w:r>
        <w:rPr>
          <w:rFonts w:ascii="Times New Roman"/>
          <w:b/>
          <w:color w:val="5F6369"/>
          <w:spacing w:val="1"/>
          <w:w w:val="110"/>
          <w:sz w:val="22"/>
        </w:rPr>
        <w:t> </w:t>
      </w:r>
      <w:r>
        <w:rPr>
          <w:rFonts w:ascii="Times New Roman"/>
          <w:b/>
          <w:color w:val="5F6369"/>
          <w:w w:val="110"/>
          <w:sz w:val="22"/>
        </w:rPr>
        <w:t>to:</w:t>
      </w:r>
      <w:r>
        <w:rPr>
          <w:rFonts w:ascii="Times New Roman"/>
          <w:sz w:val="22"/>
        </w:rPr>
      </w:r>
    </w:p>
    <w:p>
      <w:pPr>
        <w:pStyle w:val="BodyText"/>
        <w:spacing w:line="240" w:lineRule="auto" w:before="191"/>
        <w:ind w:left="1440" w:right="0"/>
        <w:jc w:val="left"/>
      </w:pPr>
      <w:r>
        <w:rPr>
          <w:color w:val="5F6369"/>
          <w:w w:val="110"/>
        </w:rPr>
        <w:t>1.</w:t>
      </w:r>
      <w:r>
        <w:rPr/>
      </w:r>
    </w:p>
    <w:p>
      <w:pPr>
        <w:pStyle w:val="BodyText"/>
        <w:spacing w:line="240" w:lineRule="auto" w:before="191"/>
        <w:ind w:left="1440" w:right="0"/>
        <w:jc w:val="left"/>
      </w:pPr>
      <w:r>
        <w:rPr>
          <w:color w:val="5F6369"/>
          <w:w w:val="110"/>
        </w:rPr>
        <w:t>2.</w:t>
      </w:r>
      <w:r>
        <w:rPr/>
      </w:r>
    </w:p>
    <w:p>
      <w:pPr>
        <w:pStyle w:val="BodyText"/>
        <w:spacing w:line="240" w:lineRule="auto" w:before="191"/>
        <w:ind w:left="1440" w:right="0"/>
        <w:jc w:val="left"/>
      </w:pPr>
      <w:r>
        <w:rPr>
          <w:color w:val="5F6369"/>
          <w:w w:val="110"/>
        </w:rPr>
        <w:t>3.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tbl>
      <w:tblPr>
        <w:tblW w:w="0" w:type="auto"/>
        <w:jc w:val="left"/>
        <w:tblInd w:w="144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6"/>
        <w:gridCol w:w="927"/>
        <w:gridCol w:w="513"/>
        <w:gridCol w:w="2172"/>
        <w:gridCol w:w="2302"/>
      </w:tblGrid>
      <w:tr>
        <w:trPr>
          <w:trHeight w:val="238" w:hRule="exact"/>
        </w:trPr>
        <w:tc>
          <w:tcPr>
            <w:tcW w:w="3776" w:type="dxa"/>
            <w:vMerge w:val="restart"/>
            <w:tcBorders>
              <w:top w:val="single" w:sz="3" w:space="0" w:color="010202"/>
              <w:left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Effective</w:t>
            </w:r>
            <w:r>
              <w:rPr>
                <w:rFonts w:ascii="Times New Roman"/>
                <w:b/>
                <w:color w:val="231F20"/>
                <w:spacing w:val="21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IPC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440" w:type="dxa"/>
            <w:gridSpan w:val="2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7"/>
              <w:ind w:left="39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I</w:t>
            </w:r>
            <w:r>
              <w:rPr>
                <w:rFonts w:ascii="Times New Roman"/>
                <w:b/>
                <w:color w:val="231F20"/>
                <w:spacing w:val="18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did</w:t>
            </w:r>
            <w:r>
              <w:rPr>
                <w:rFonts w:ascii="Times New Roman"/>
                <w:b/>
                <w:color w:val="231F20"/>
                <w:spacing w:val="19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this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17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Recent</w:t>
            </w:r>
            <w:r>
              <w:rPr>
                <w:rFonts w:ascii="Times New Roman"/>
                <w:b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5"/>
                <w:sz w:val="15"/>
              </w:rPr>
              <w:t>Example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30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3" w:space="0" w:color="010202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6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Challenge/Goal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29" w:hRule="exact"/>
        </w:trPr>
        <w:tc>
          <w:tcPr>
            <w:tcW w:w="3776" w:type="dxa"/>
            <w:vMerge/>
            <w:tcBorders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5"/>
              <w:ind w:left="49"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Times New Roman"/>
                <w:color w:val="231F20"/>
                <w:w w:val="110"/>
                <w:sz w:val="13"/>
              </w:rPr>
              <w:t>Never/Seldom</w:t>
            </w:r>
            <w:r>
              <w:rPr>
                <w:rFonts w:ascii="Times New Roman"/>
                <w:sz w:val="13"/>
              </w:rPr>
            </w:r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8"/>
              <w:ind w:left="4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15"/>
                <w:sz w:val="14"/>
              </w:rPr>
              <w:t>Often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72" w:type="dxa"/>
            <w:vMerge/>
            <w:tcBorders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vMerge/>
            <w:tcBorders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IPC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Process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W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elcome</w:t>
            </w:r>
            <w:r>
              <w:rPr>
                <w:rFonts w:ascii="Times New Roman"/>
                <w:color w:val="010202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6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Sincerely</w:t>
            </w:r>
            <w:r>
              <w:rPr>
                <w:rFonts w:ascii="Times New Roman"/>
                <w:color w:val="010202"/>
                <w:spacing w:val="1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praise</w:t>
            </w:r>
            <w:r>
              <w:rPr>
                <w:rFonts w:ascii="Times New Roman"/>
                <w:color w:val="010202"/>
                <w:spacing w:val="1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1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for</w:t>
            </w:r>
            <w:r>
              <w:rPr>
                <w:rFonts w:ascii="Times New Roman"/>
                <w:color w:val="010202"/>
                <w:spacing w:val="1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bringing</w:t>
            </w:r>
            <w:r>
              <w:rPr>
                <w:rFonts w:ascii="Times New Roman"/>
                <w:color w:val="010202"/>
                <w:spacing w:val="19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their</w:t>
            </w:r>
            <w:r>
              <w:rPr>
                <w:rFonts w:ascii="Times New Roman"/>
                <w:color w:val="010202"/>
                <w:spacing w:val="1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babies</w:t>
            </w:r>
            <w:r>
              <w:rPr>
                <w:rFonts w:ascii="Times New Roman"/>
                <w:color w:val="010202"/>
                <w:w w:val="118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for</w:t>
            </w:r>
            <w:r>
              <w:rPr>
                <w:rFonts w:ascii="Times New Roman"/>
                <w:color w:val="010202"/>
                <w:spacing w:val="8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immunization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Ask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appropriate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routine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questions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401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relevant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support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materials,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including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health</w:t>
            </w:r>
            <w:r>
              <w:rPr>
                <w:rFonts w:ascii="Times New Roman"/>
                <w:color w:val="010202"/>
                <w:w w:val="116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card,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explain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before="89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5.007158pt;width:18.95pt;height:17pt;mso-position-horizontal-relative:page;mso-position-vertical-relative:paragraph;z-index:1122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93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659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K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SELF-ASSESSMENT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CHECKLIST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64"/>
          <w:footerReference w:type="default" r:id="rId265"/>
          <w:pgSz w:w="11910" w:h="16840"/>
          <w:pgMar w:header="0" w:footer="0" w:top="1160" w:bottom="280" w:left="0" w:right="0"/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tbl>
      <w:tblPr>
        <w:tblW w:w="0" w:type="auto"/>
        <w:jc w:val="left"/>
        <w:tblInd w:w="7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6"/>
        <w:gridCol w:w="927"/>
        <w:gridCol w:w="513"/>
        <w:gridCol w:w="2172"/>
        <w:gridCol w:w="2302"/>
      </w:tblGrid>
      <w:tr>
        <w:trPr>
          <w:trHeight w:val="238" w:hRule="exact"/>
        </w:trPr>
        <w:tc>
          <w:tcPr>
            <w:tcW w:w="3776" w:type="dxa"/>
            <w:vMerge w:val="restart"/>
            <w:tcBorders>
              <w:top w:val="single" w:sz="3" w:space="0" w:color="010202"/>
              <w:left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Effective</w:t>
            </w:r>
            <w:r>
              <w:rPr>
                <w:rFonts w:ascii="Times New Roman"/>
                <w:b/>
                <w:color w:val="231F20"/>
                <w:spacing w:val="21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IPC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440" w:type="dxa"/>
            <w:gridSpan w:val="2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7"/>
              <w:ind w:left="39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I</w:t>
            </w:r>
            <w:r>
              <w:rPr>
                <w:rFonts w:ascii="Times New Roman"/>
                <w:b/>
                <w:color w:val="231F20"/>
                <w:spacing w:val="18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did</w:t>
            </w:r>
            <w:r>
              <w:rPr>
                <w:rFonts w:ascii="Times New Roman"/>
                <w:b/>
                <w:color w:val="231F20"/>
                <w:spacing w:val="19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this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17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Recent</w:t>
            </w:r>
            <w:r>
              <w:rPr>
                <w:rFonts w:ascii="Times New Roman"/>
                <w:b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5"/>
                <w:sz w:val="15"/>
              </w:rPr>
              <w:t>Example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30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3" w:space="0" w:color="010202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6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Challenge/Goal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22" w:hRule="exact"/>
        </w:trPr>
        <w:tc>
          <w:tcPr>
            <w:tcW w:w="3776" w:type="dxa"/>
            <w:vMerge/>
            <w:tcBorders>
              <w:left w:val="single" w:sz="3" w:space="0" w:color="010202"/>
              <w:bottom w:val="single" w:sz="9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9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5"/>
              <w:ind w:left="49"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Times New Roman"/>
                <w:color w:val="231F20"/>
                <w:w w:val="110"/>
                <w:sz w:val="13"/>
              </w:rPr>
              <w:t>Never/Seldom</w:t>
            </w:r>
            <w:r>
              <w:rPr>
                <w:rFonts w:ascii="Times New Roman"/>
                <w:sz w:val="13"/>
              </w:rPr>
            </w:r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9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8"/>
              <w:ind w:left="4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15"/>
                <w:sz w:val="14"/>
              </w:rPr>
              <w:t>Often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72" w:type="dxa"/>
            <w:vMerge/>
            <w:tcBorders>
              <w:left w:val="single" w:sz="6" w:space="0" w:color="231F20"/>
              <w:bottom w:val="single" w:sz="9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vMerge/>
            <w:tcBorders>
              <w:left w:val="single" w:sz="6" w:space="0" w:color="231F20"/>
              <w:bottom w:val="single" w:sz="9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3" w:hRule="exact"/>
        </w:trPr>
        <w:tc>
          <w:tcPr>
            <w:tcW w:w="3776" w:type="dxa"/>
            <w:tcBorders>
              <w:top w:val="single" w:sz="9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25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Communicate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key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messages: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9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9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9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9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16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Courier New"/>
                <w:color w:val="010202"/>
                <w:w w:val="115"/>
                <w:sz w:val="15"/>
              </w:rPr>
              <w:t>o</w:t>
            </w:r>
            <w:r>
              <w:rPr>
                <w:rFonts w:ascii="Courier New"/>
                <w:color w:val="010202"/>
                <w:spacing w:val="40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vaccines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being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given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during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visit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16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Courier New"/>
                <w:color w:val="010202"/>
                <w:w w:val="115"/>
                <w:sz w:val="15"/>
              </w:rPr>
              <w:t>o</w:t>
            </w:r>
            <w:r>
              <w:rPr>
                <w:rFonts w:ascii="Courier New"/>
                <w:color w:val="010202"/>
                <w:spacing w:val="7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possible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side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effects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what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do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16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Courier New"/>
                <w:color w:val="010202"/>
                <w:w w:val="115"/>
                <w:sz w:val="15"/>
              </w:rPr>
              <w:t>o</w:t>
            </w:r>
            <w:r>
              <w:rPr>
                <w:rFonts w:ascii="Courier New"/>
                <w:color w:val="010202"/>
                <w:spacing w:val="60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spacing w:val="-10"/>
                <w:w w:val="115"/>
                <w:sz w:val="15"/>
              </w:rPr>
              <w:t>T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o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safeguard and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return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with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health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card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161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Courier New" w:hAnsi="Courier New" w:cs="Courier New" w:eastAsia="Courier New"/>
                <w:color w:val="010202"/>
                <w:w w:val="115"/>
                <w:sz w:val="15"/>
                <w:szCs w:val="15"/>
              </w:rPr>
              <w:t>o</w:t>
            </w:r>
            <w:r>
              <w:rPr>
                <w:rFonts w:ascii="Courier New" w:hAnsi="Courier New" w:cs="Courier New" w:eastAsia="Courier New"/>
                <w:color w:val="010202"/>
                <w:spacing w:val="6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The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day and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time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for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the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spacing w:val="-3"/>
                <w:w w:val="115"/>
                <w:sz w:val="15"/>
                <w:szCs w:val="15"/>
              </w:rPr>
              <w:t>child’</w:t>
            </w:r>
            <w:r>
              <w:rPr>
                <w:rFonts w:ascii="Times New Roman" w:hAnsi="Times New Roman" w:cs="Times New Roman" w:eastAsia="Times New Roman"/>
                <w:color w:val="010202"/>
                <w:spacing w:val="-2"/>
                <w:w w:val="115"/>
                <w:sz w:val="15"/>
                <w:szCs w:val="15"/>
              </w:rPr>
              <w:t>s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next doses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14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Check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caregivers’ understanding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by asking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them to</w:t>
            </w:r>
            <w:r>
              <w:rPr>
                <w:rFonts w:ascii="Times New Roman" w:hAnsi="Times New Roman" w:cs="Times New Roman" w:eastAsia="Times New Roman"/>
                <w:color w:val="231F20"/>
                <w:w w:val="119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repeat</w:t>
            </w:r>
            <w:r>
              <w:rPr>
                <w:rFonts w:ascii="Times New Roman" w:hAnsi="Times New Roman" w:cs="Times New Roman" w:eastAsia="Times New Roman"/>
                <w:color w:val="231F20"/>
                <w:spacing w:val="2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what</w:t>
            </w:r>
            <w:r>
              <w:rPr>
                <w:rFonts w:ascii="Times New Roman" w:hAnsi="Times New Roman" w:cs="Times New Roman" w:eastAsia="Times New Roman"/>
                <w:color w:val="231F20"/>
                <w:spacing w:val="2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was</w:t>
            </w:r>
            <w:r>
              <w:rPr>
                <w:rFonts w:ascii="Times New Roman" w:hAnsi="Times New Roman" w:cs="Times New Roman" w:eastAsia="Times New Roman"/>
                <w:color w:val="231F20"/>
                <w:spacing w:val="2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covered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28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Ask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for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any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questions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or</w:t>
            </w:r>
            <w:r>
              <w:rPr>
                <w:rFonts w:ascii="Times New Roman"/>
                <w:color w:val="010202"/>
                <w:w w:val="111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concerns</w:t>
            </w:r>
            <w:r>
              <w:rPr>
                <w:rFonts w:ascii="Times New Roman"/>
                <w:color w:val="010202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they</w:t>
            </w:r>
            <w:r>
              <w:rPr>
                <w:rFonts w:ascii="Times New Roman"/>
                <w:color w:val="010202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may</w:t>
            </w:r>
            <w:r>
              <w:rPr>
                <w:rFonts w:ascii="Times New Roman"/>
                <w:color w:val="010202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have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7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Respond</w:t>
            </w:r>
            <w:r>
              <w:rPr>
                <w:rFonts w:ascii="Times New Roman" w:hAnsi="Times New Roman" w:cs="Times New Roman" w:eastAsia="Times New Roman"/>
                <w:color w:val="231F20"/>
                <w:spacing w:val="-6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pacing w:val="-2"/>
                <w:w w:val="115"/>
                <w:sz w:val="15"/>
                <w:szCs w:val="15"/>
              </w:rPr>
              <w:t>truthfully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,</w:t>
            </w:r>
            <w:r>
              <w:rPr>
                <w:rFonts w:ascii="Times New Roman" w:hAnsi="Times New Roman" w:cs="Times New Roman" w:eastAsia="Times New Roman"/>
                <w:color w:val="231F20"/>
                <w:spacing w:val="-6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understandably,</w:t>
            </w:r>
            <w:r>
              <w:rPr>
                <w:rFonts w:ascii="Times New Roman" w:hAnsi="Times New Roman" w:cs="Times New Roman" w:eastAsia="Times New Roman"/>
                <w:color w:val="231F20"/>
                <w:spacing w:val="-6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and</w:t>
            </w:r>
            <w:r>
              <w:rPr>
                <w:rFonts w:ascii="Times New Roman" w:hAnsi="Times New Roman" w:cs="Times New Roman" w:eastAsia="Times New Roman"/>
                <w:color w:val="231F20"/>
                <w:spacing w:val="-6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reassuringly</w:t>
            </w:r>
            <w:r>
              <w:rPr>
                <w:rFonts w:ascii="Times New Roman" w:hAnsi="Times New Roman" w:cs="Times New Roman" w:eastAsia="Times New Roman"/>
                <w:color w:val="231F20"/>
                <w:spacing w:val="29"/>
                <w:w w:val="113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to</w:t>
            </w:r>
            <w:r>
              <w:rPr>
                <w:rFonts w:ascii="Times New Roman" w:hAnsi="Times New Roman" w:cs="Times New Roman" w:eastAsia="Times New Roman"/>
                <w:color w:val="231F20"/>
                <w:spacing w:val="9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caregivers’</w:t>
            </w:r>
            <w:r>
              <w:rPr>
                <w:rFonts w:ascii="Times New Roman" w:hAnsi="Times New Roman" w:cs="Times New Roman" w:eastAsia="Times New Roman"/>
                <w:color w:val="231F20"/>
                <w:spacing w:val="1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questions</w:t>
            </w:r>
            <w:r>
              <w:rPr>
                <w:rFonts w:ascii="Times New Roman" w:hAnsi="Times New Roman" w:cs="Times New Roman" w:eastAsia="Times New Roman"/>
                <w:color w:val="231F20"/>
                <w:spacing w:val="1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and</w:t>
            </w:r>
            <w:r>
              <w:rPr>
                <w:rFonts w:ascii="Times New Roman" w:hAnsi="Times New Roman" w:cs="Times New Roman" w:eastAsia="Times New Roman"/>
                <w:color w:val="231F20"/>
                <w:spacing w:val="1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concerns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Ask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repeat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what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they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need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do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Encourage 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53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Summarize</w:t>
            </w:r>
            <w:r>
              <w:rPr>
                <w:rFonts w:ascii="Times New Roman"/>
                <w:color w:val="010202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key</w:t>
            </w:r>
            <w:r>
              <w:rPr>
                <w:rFonts w:ascii="Times New Roman"/>
                <w:color w:val="010202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information,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including</w:t>
            </w:r>
            <w:r>
              <w:rPr>
                <w:rFonts w:ascii="Times New Roman"/>
                <w:color w:val="010202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key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immu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-</w:t>
            </w:r>
            <w:r>
              <w:rPr>
                <w:rFonts w:ascii="Times New Roman"/>
                <w:color w:val="010202"/>
                <w:spacing w:val="24"/>
                <w:w w:val="87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nization</w:t>
            </w:r>
            <w:r>
              <w:rPr>
                <w:rFonts w:ascii="Times New Roman"/>
                <w:color w:val="010202"/>
                <w:spacing w:val="3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messages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05"/>
                <w:sz w:val="15"/>
              </w:rPr>
              <w:t>IPC</w:t>
            </w:r>
            <w:r>
              <w:rPr>
                <w:rFonts w:ascii="Times New Roman"/>
                <w:color w:val="010202"/>
                <w:spacing w:val="-2"/>
                <w:w w:val="105"/>
                <w:sz w:val="15"/>
              </w:rPr>
              <w:t> </w:t>
            </w:r>
            <w:r>
              <w:rPr>
                <w:rFonts w:ascii="Times New Roman"/>
                <w:color w:val="010202"/>
                <w:w w:val="105"/>
                <w:sz w:val="15"/>
              </w:rPr>
              <w:t>Skills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Avoid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judging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or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scolding</w:t>
            </w:r>
            <w:r>
              <w:rPr>
                <w:rFonts w:ascii="Times New Roman"/>
                <w:color w:val="010202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Avoid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rushing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(exercise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patience)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Show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respect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by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listening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attentively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Show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respect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through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tone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of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voice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2" w:lineRule="auto" w:before="39"/>
              <w:ind w:left="53" w:right="76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Give</w:t>
            </w:r>
            <w:r>
              <w:rPr>
                <w:rFonts w:ascii="Times New Roman"/>
                <w:color w:val="010202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credible,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evidence-based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vaccine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w w:val="116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disease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information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simple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language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understand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2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spacing w:val="-3"/>
                <w:w w:val="110"/>
                <w:sz w:val="15"/>
              </w:rPr>
              <w:t>Avoid</w:t>
            </w:r>
            <w:r>
              <w:rPr>
                <w:rFonts w:ascii="Times New Roman"/>
                <w:color w:val="010202"/>
                <w:spacing w:val="11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overloading</w:t>
            </w:r>
            <w:r>
              <w:rPr>
                <w:rFonts w:ascii="Times New Roman"/>
                <w:color w:val="010202"/>
                <w:spacing w:val="12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11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with</w:t>
            </w:r>
            <w:r>
              <w:rPr>
                <w:rFonts w:ascii="Times New Roman"/>
                <w:color w:val="010202"/>
                <w:spacing w:val="12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information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Make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eye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contact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(if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appropriate)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while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listening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TableParagraph"/>
              <w:spacing w:line="240" w:lineRule="auto" w:before="15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05"/>
                <w:sz w:val="15"/>
              </w:rPr>
              <w:t>&amp;</w:t>
            </w:r>
            <w:r>
              <w:rPr>
                <w:rFonts w:ascii="Times New Roman"/>
                <w:color w:val="010202"/>
                <w:spacing w:val="6"/>
                <w:w w:val="105"/>
                <w:sz w:val="15"/>
              </w:rPr>
              <w:t> </w:t>
            </w:r>
            <w:r>
              <w:rPr>
                <w:rFonts w:ascii="Times New Roman"/>
                <w:color w:val="010202"/>
                <w:w w:val="105"/>
                <w:sz w:val="15"/>
              </w:rPr>
              <w:t>talking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61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Show</w:t>
            </w:r>
            <w:r>
              <w:rPr>
                <w:rFonts w:ascii="Times New Roman" w:hAnsi="Times New Roman" w:cs="Times New Roman" w:eastAsia="Times New Roman"/>
                <w:color w:val="010202"/>
                <w:spacing w:val="-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empathy</w:t>
            </w:r>
            <w:r>
              <w:rPr>
                <w:rFonts w:ascii="Times New Roman" w:hAnsi="Times New Roman" w:cs="Times New Roman" w:eastAsia="Times New Roman"/>
                <w:color w:val="010202"/>
                <w:spacing w:val="-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nonverbally</w:t>
            </w:r>
            <w:r>
              <w:rPr>
                <w:rFonts w:ascii="Times New Roman" w:hAnsi="Times New Roman" w:cs="Times New Roman" w:eastAsia="Times New Roman"/>
                <w:color w:val="010202"/>
                <w:spacing w:val="-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and</w:t>
            </w:r>
            <w:r>
              <w:rPr>
                <w:rFonts w:ascii="Times New Roman" w:hAnsi="Times New Roman" w:cs="Times New Roman" w:eastAsia="Times New Roman"/>
                <w:color w:val="010202"/>
                <w:spacing w:val="-6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by</w:t>
            </w:r>
            <w:r>
              <w:rPr>
                <w:rFonts w:ascii="Times New Roman" w:hAnsi="Times New Roman" w:cs="Times New Roman" w:eastAsia="Times New Roman"/>
                <w:color w:val="010202"/>
                <w:spacing w:val="-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reflecting</w:t>
            </w:r>
            <w:r>
              <w:rPr>
                <w:rFonts w:ascii="Times New Roman" w:hAnsi="Times New Roman" w:cs="Times New Roman" w:eastAsia="Times New Roman"/>
                <w:color w:val="010202"/>
                <w:w w:val="113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caregivers’</w:t>
            </w:r>
            <w:r>
              <w:rPr>
                <w:rFonts w:ascii="Times New Roman" w:hAnsi="Times New Roman" w:cs="Times New Roman" w:eastAsia="Times New Roman"/>
                <w:color w:val="010202"/>
                <w:spacing w:val="-13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feelings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262"/>
              <w:jc w:val="both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Reflect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back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statements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feelings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w w:val="119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show</w:t>
            </w:r>
            <w:r>
              <w:rPr>
                <w:rFonts w:ascii="Times New Roman"/>
                <w:color w:val="010202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or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check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understanding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encourage</w:t>
            </w:r>
            <w:r>
              <w:rPr>
                <w:rFonts w:ascii="Times New Roman"/>
                <w:color w:val="010202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dia-</w:t>
            </w:r>
            <w:r>
              <w:rPr>
                <w:rFonts w:ascii="Times New Roman"/>
                <w:color w:val="010202"/>
                <w:spacing w:val="23"/>
                <w:w w:val="87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logue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83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-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open-ended</w:t>
            </w:r>
            <w:r>
              <w:rPr>
                <w:rFonts w:ascii="Times New Roman"/>
                <w:color w:val="010202"/>
                <w:spacing w:val="-5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questions</w:t>
            </w:r>
            <w:r>
              <w:rPr>
                <w:rFonts w:ascii="Times New Roman"/>
                <w:color w:val="010202"/>
                <w:spacing w:val="-5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to</w:t>
            </w:r>
            <w:r>
              <w:rPr>
                <w:rFonts w:ascii="Times New Roman"/>
                <w:color w:val="010202"/>
                <w:spacing w:val="-5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seek</w:t>
            </w:r>
            <w:r>
              <w:rPr>
                <w:rFonts w:ascii="Times New Roman"/>
                <w:color w:val="010202"/>
                <w:spacing w:val="-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more</w:t>
            </w:r>
            <w:r>
              <w:rPr>
                <w:rFonts w:ascii="Times New Roman"/>
                <w:color w:val="010202"/>
                <w:w w:val="118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information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about</w:t>
            </w:r>
            <w:r>
              <w:rPr>
                <w:rFonts w:ascii="Times New Roman"/>
                <w:color w:val="010202"/>
                <w:spacing w:val="-1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concerns</w:t>
            </w:r>
            <w:r>
              <w:rPr>
                <w:rFonts w:ascii="Times New Roman"/>
                <w:color w:val="010202"/>
                <w:spacing w:val="-1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or</w:t>
            </w:r>
            <w:r>
              <w:rPr>
                <w:rFonts w:ascii="Times New Roman"/>
                <w:color w:val="010202"/>
                <w:spacing w:val="-1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practices</w:t>
            </w:r>
            <w:r>
              <w:rPr>
                <w:rFonts w:ascii="Times New Roman"/>
                <w:color w:val="010202"/>
                <w:spacing w:val="-1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as</w:t>
            </w:r>
            <w:r>
              <w:rPr>
                <w:rFonts w:ascii="Times New Roman"/>
                <w:color w:val="010202"/>
                <w:spacing w:val="-16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needed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3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-1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gestures and</w:t>
            </w:r>
            <w:r>
              <w:rPr>
                <w:rFonts w:ascii="Times New Roman"/>
                <w:color w:val="010202"/>
                <w:spacing w:val="-1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short responses to</w:t>
            </w:r>
            <w:r>
              <w:rPr>
                <w:rFonts w:ascii="Times New Roman"/>
                <w:color w:val="010202"/>
                <w:spacing w:val="-1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encourage</w:t>
            </w:r>
            <w:r>
              <w:rPr>
                <w:rFonts w:ascii="Times New Roman"/>
                <w:color w:val="010202"/>
                <w:w w:val="118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dialogue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Sit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or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stand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at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same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level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as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44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7"/>
              <w:ind w:left="53" w:right="42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Ensure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there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are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no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physical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barriers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(such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as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desk)</w:t>
            </w:r>
            <w:r>
              <w:rPr>
                <w:rFonts w:ascii="Times New Roman"/>
                <w:color w:val="231F20"/>
                <w:spacing w:val="1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between</w:t>
            </w:r>
            <w:r>
              <w:rPr>
                <w:rFonts w:ascii="Times New Roman"/>
                <w:color w:val="231F20"/>
                <w:spacing w:val="1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me</w:t>
            </w:r>
            <w:r>
              <w:rPr>
                <w:rFonts w:ascii="Times New Roman"/>
                <w:color w:val="231F20"/>
                <w:spacing w:val="1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1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49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Discuss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and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try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to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correct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caregivers’</w:t>
            </w:r>
            <w:r>
              <w:rPr>
                <w:rFonts w:ascii="Times New Roman" w:hAnsi="Times New Roman" w:cs="Times New Roman" w:eastAsia="Times New Roman"/>
                <w:color w:val="010202"/>
                <w:spacing w:val="-5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immunization</w:t>
            </w:r>
            <w:r>
              <w:rPr>
                <w:rFonts w:ascii="Times New Roman" w:hAnsi="Times New Roman" w:cs="Times New Roman" w:eastAsia="Times New Roman"/>
                <w:color w:val="010202"/>
                <w:w w:val="111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misconceptions/rumors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Other: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IPC</w:t>
            </w:r>
            <w:r>
              <w:rPr>
                <w:rFonts w:ascii="Times New Roman"/>
                <w:color w:val="010202"/>
                <w:spacing w:val="10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in</w:t>
            </w:r>
            <w:r>
              <w:rPr>
                <w:rFonts w:ascii="Times New Roman"/>
                <w:color w:val="010202"/>
                <w:spacing w:val="11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Immunization</w:t>
            </w:r>
            <w:r>
              <w:rPr>
                <w:rFonts w:ascii="Times New Roman"/>
                <w:color w:val="010202"/>
                <w:spacing w:val="11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Group</w:t>
            </w:r>
            <w:r>
              <w:rPr>
                <w:rFonts w:ascii="Times New Roman"/>
                <w:color w:val="010202"/>
                <w:spacing w:val="11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Discussions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49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Before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session, find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out what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likely</w:t>
            </w:r>
            <w:r>
              <w:rPr>
                <w:rFonts w:ascii="Times New Roman"/>
                <w:color w:val="010202"/>
                <w:w w:val="101"/>
                <w:sz w:val="15"/>
              </w:rPr>
              <w:t> 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know,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think,</w:t>
            </w:r>
            <w:r>
              <w:rPr>
                <w:rFonts w:ascii="Times New Roman"/>
                <w:color w:val="010202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do</w:t>
            </w:r>
            <w:r>
              <w:rPr>
                <w:rFonts w:ascii="Times New Roman"/>
                <w:color w:val="010202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about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proposed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topic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Opening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Begin</w:t>
            </w:r>
            <w:r>
              <w:rPr>
                <w:rFonts w:ascii="Times New Roman"/>
                <w:color w:val="010202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on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time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Greet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warmly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Introduce</w:t>
            </w:r>
            <w:r>
              <w:rPr>
                <w:rFonts w:ascii="Times New Roman"/>
                <w:color w:val="010202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yourself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82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If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appropriate,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have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introduce</w:t>
            </w:r>
            <w:r>
              <w:rPr>
                <w:rFonts w:ascii="Times New Roman"/>
                <w:color w:val="010202"/>
                <w:w w:val="115"/>
                <w:sz w:val="15"/>
              </w:rPr>
              <w:t> themselves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Clearly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state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purpose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session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Say</w:t>
            </w:r>
            <w:r>
              <w:rPr>
                <w:rFonts w:ascii="Times New Roman"/>
                <w:color w:val="010202"/>
                <w:spacing w:val="-10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how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long</w:t>
            </w:r>
            <w:r>
              <w:rPr>
                <w:rFonts w:ascii="Times New Roman"/>
                <w:color w:val="010202"/>
                <w:spacing w:val="-10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you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expect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0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session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to</w:t>
            </w:r>
            <w:r>
              <w:rPr>
                <w:rFonts w:ascii="Times New Roman"/>
                <w:color w:val="010202"/>
                <w:spacing w:val="-10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last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0"/>
                <w:sz w:val="15"/>
              </w:rPr>
              <w:t>Facilitation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Put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at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ease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462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what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they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already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know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about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topic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Seek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input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early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often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0"/>
                <w:sz w:val="15"/>
              </w:rPr>
              <w:t>Communicate</w:t>
            </w:r>
            <w:r>
              <w:rPr>
                <w:rFonts w:ascii="Times New Roman"/>
                <w:color w:val="231F20"/>
                <w:spacing w:val="9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information</w:t>
            </w:r>
            <w:r>
              <w:rPr>
                <w:rFonts w:ascii="Times New Roman"/>
                <w:color w:val="231F20"/>
                <w:spacing w:val="9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in</w:t>
            </w:r>
            <w:r>
              <w:rPr>
                <w:rFonts w:ascii="Times New Roman"/>
                <w:color w:val="231F20"/>
                <w:spacing w:val="9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a</w:t>
            </w:r>
            <w:r>
              <w:rPr>
                <w:rFonts w:ascii="Times New Roman"/>
                <w:color w:val="231F20"/>
                <w:spacing w:val="9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lively</w:t>
            </w:r>
            <w:r>
              <w:rPr>
                <w:rFonts w:ascii="Times New Roman"/>
                <w:color w:val="231F20"/>
                <w:spacing w:val="9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fashion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spacing w:before="0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.557158pt;width:18.95pt;height:17pt;mso-position-horizontal-relative:page;mso-position-vertical-relative:paragraph;z-index:11248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94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35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K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SELF-ASSESSMENT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CHECKLIST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66"/>
          <w:footerReference w:type="default" r:id="rId267"/>
          <w:pgSz w:w="11910" w:h="16840"/>
          <w:pgMar w:header="0" w:footer="0" w:top="1120" w:bottom="280" w:left="0" w:right="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6"/>
          <w:szCs w:val="26"/>
        </w:rPr>
      </w:pPr>
    </w:p>
    <w:tbl>
      <w:tblPr>
        <w:tblW w:w="0" w:type="auto"/>
        <w:jc w:val="left"/>
        <w:tblInd w:w="143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6"/>
        <w:gridCol w:w="927"/>
        <w:gridCol w:w="513"/>
        <w:gridCol w:w="2172"/>
        <w:gridCol w:w="2302"/>
      </w:tblGrid>
      <w:tr>
        <w:trPr>
          <w:trHeight w:val="238" w:hRule="exact"/>
        </w:trPr>
        <w:tc>
          <w:tcPr>
            <w:tcW w:w="3776" w:type="dxa"/>
            <w:vMerge w:val="restart"/>
            <w:tcBorders>
              <w:top w:val="single" w:sz="3" w:space="0" w:color="010202"/>
              <w:left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Effective</w:t>
            </w:r>
            <w:r>
              <w:rPr>
                <w:rFonts w:ascii="Times New Roman"/>
                <w:b/>
                <w:color w:val="231F20"/>
                <w:spacing w:val="21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IPC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440" w:type="dxa"/>
            <w:gridSpan w:val="2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7"/>
              <w:ind w:left="39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I</w:t>
            </w:r>
            <w:r>
              <w:rPr>
                <w:rFonts w:ascii="Times New Roman"/>
                <w:b/>
                <w:color w:val="231F20"/>
                <w:spacing w:val="18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did</w:t>
            </w:r>
            <w:r>
              <w:rPr>
                <w:rFonts w:ascii="Times New Roman"/>
                <w:b/>
                <w:color w:val="231F20"/>
                <w:spacing w:val="19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this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17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Recent</w:t>
            </w:r>
            <w:r>
              <w:rPr>
                <w:rFonts w:ascii="Times New Roman"/>
                <w:b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5"/>
                <w:sz w:val="15"/>
              </w:rPr>
              <w:t>Example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30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3" w:space="0" w:color="010202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6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Challenge/Goal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28" w:hRule="exact"/>
        </w:trPr>
        <w:tc>
          <w:tcPr>
            <w:tcW w:w="3776" w:type="dxa"/>
            <w:vMerge/>
            <w:tcBorders>
              <w:left w:val="single" w:sz="3" w:space="0" w:color="010202"/>
              <w:bottom w:val="single" w:sz="4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5"/>
              <w:ind w:left="49"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Times New Roman"/>
                <w:color w:val="231F20"/>
                <w:w w:val="110"/>
                <w:sz w:val="13"/>
              </w:rPr>
              <w:t>Never/Seldom</w:t>
            </w:r>
            <w:r>
              <w:rPr>
                <w:rFonts w:ascii="Times New Roman"/>
                <w:sz w:val="13"/>
              </w:rPr>
            </w:r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8"/>
              <w:ind w:left="4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15"/>
                <w:sz w:val="14"/>
              </w:rPr>
              <w:t>Often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72" w:type="dxa"/>
            <w:vMerge/>
            <w:tcBorders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vMerge/>
            <w:tcBorders>
              <w:left w:val="single" w:sz="6" w:space="0" w:color="231F20"/>
              <w:bottom w:val="single" w:sz="4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9" w:hRule="exact"/>
        </w:trPr>
        <w:tc>
          <w:tcPr>
            <w:tcW w:w="3776" w:type="dxa"/>
            <w:tcBorders>
              <w:top w:val="single" w:sz="4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7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visual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aids,</w:t>
            </w:r>
            <w:r>
              <w:rPr>
                <w:rFonts w:ascii="Times New Roman"/>
                <w:color w:val="010202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including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props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Ask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what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they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see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in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1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visual</w:t>
            </w:r>
            <w:r>
              <w:rPr>
                <w:rFonts w:ascii="Times New Roman"/>
                <w:color w:val="010202"/>
                <w:spacing w:val="-17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aids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Use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appropriate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language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relatable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concepts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871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Encourage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exchange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ideas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among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Reassure</w:t>
            </w:r>
            <w:r>
              <w:rPr>
                <w:rFonts w:ascii="Times New Roman"/>
                <w:color w:val="231F20"/>
                <w:spacing w:val="2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Respond</w:t>
            </w:r>
            <w:r>
              <w:rPr>
                <w:rFonts w:ascii="Times New Roman" w:hAnsi="Times New Roman" w:cs="Times New Roman" w:eastAsia="Times New Roman"/>
                <w:color w:val="231F20"/>
                <w:spacing w:val="9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to</w:t>
            </w:r>
            <w:r>
              <w:rPr>
                <w:rFonts w:ascii="Times New Roman" w:hAnsi="Times New Roman" w:cs="Times New Roman" w:eastAsia="Times New Roman"/>
                <w:color w:val="231F20"/>
                <w:spacing w:val="9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caregivers’</w:t>
            </w:r>
            <w:r>
              <w:rPr>
                <w:rFonts w:ascii="Times New Roman" w:hAnsi="Times New Roman" w:cs="Times New Roman" w:eastAsia="Times New Roman"/>
                <w:color w:val="231F20"/>
                <w:spacing w:val="9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questions,</w:t>
            </w:r>
            <w:r>
              <w:rPr>
                <w:rFonts w:ascii="Times New Roman" w:hAnsi="Times New Roman" w:cs="Times New Roman" w:eastAsia="Times New Roman"/>
                <w:color w:val="231F20"/>
                <w:spacing w:val="9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concerns,</w:t>
            </w:r>
            <w:r>
              <w:rPr>
                <w:rFonts w:ascii="Times New Roman" w:hAnsi="Times New Roman" w:cs="Times New Roman" w:eastAsia="Times New Roman"/>
                <w:color w:val="231F20"/>
                <w:spacing w:val="10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barriers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453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Highlight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links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between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topic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issues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w w:val="111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concern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caregivers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0"/>
                <w:sz w:val="15"/>
              </w:rPr>
              <w:t>Include</w:t>
            </w:r>
            <w:r>
              <w:rPr>
                <w:rFonts w:ascii="Times New Roman"/>
                <w:color w:val="231F20"/>
                <w:spacing w:val="6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ample</w:t>
            </w:r>
            <w:r>
              <w:rPr>
                <w:rFonts w:ascii="Times New Roman"/>
                <w:color w:val="231F20"/>
                <w:spacing w:val="7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time</w:t>
            </w:r>
            <w:r>
              <w:rPr>
                <w:rFonts w:ascii="Times New Roman"/>
                <w:color w:val="231F20"/>
                <w:spacing w:val="7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6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Q&amp;A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43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Include</w:t>
            </w:r>
            <w:r>
              <w:rPr>
                <w:rFonts w:ascii="Times New Roman"/>
                <w:color w:val="231F20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positive</w:t>
            </w:r>
            <w:r>
              <w:rPr>
                <w:rFonts w:ascii="Times New Roman"/>
                <w:color w:val="231F20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reinforcement</w:t>
            </w:r>
            <w:r>
              <w:rPr>
                <w:rFonts w:ascii="Times New Roman"/>
                <w:color w:val="231F20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-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231F20"/>
                <w:w w:val="111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behaviors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Solicit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group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consensus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Manage</w:t>
            </w:r>
            <w:r>
              <w:rPr>
                <w:rFonts w:ascii="Times New Roman"/>
                <w:color w:val="231F20"/>
                <w:spacing w:val="-1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challenging</w:t>
            </w:r>
            <w:r>
              <w:rPr>
                <w:rFonts w:ascii="Times New Roman"/>
                <w:color w:val="231F20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behaviors</w:t>
            </w:r>
            <w:r>
              <w:rPr>
                <w:rFonts w:ascii="Times New Roman"/>
                <w:color w:val="231F20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well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8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37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Content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Use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story,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video,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interactive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exercises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Invite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 to share what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they already know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0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244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Engage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discussion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of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010202"/>
                <w:w w:val="111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key</w:t>
            </w:r>
            <w:r>
              <w:rPr>
                <w:rFonts w:ascii="Times New Roman"/>
                <w:color w:val="010202"/>
                <w:spacing w:val="1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benefits</w:t>
            </w:r>
            <w:r>
              <w:rPr>
                <w:rFonts w:ascii="Times New Roman"/>
                <w:color w:val="010202"/>
                <w:spacing w:val="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such</w:t>
            </w:r>
            <w:r>
              <w:rPr>
                <w:rFonts w:ascii="Times New Roman"/>
                <w:color w:val="010202"/>
                <w:spacing w:val="1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as: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182" w:lineRule="exact" w:before="0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Saves</w:t>
            </w:r>
            <w:r>
              <w:rPr>
                <w:rFonts w:ascii="Times New Roman"/>
                <w:color w:val="231F20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millions</w:t>
            </w:r>
            <w:r>
              <w:rPr>
                <w:rFonts w:ascii="Times New Roman"/>
                <w:color w:val="231F20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lives</w:t>
            </w:r>
            <w:r>
              <w:rPr>
                <w:rFonts w:ascii="Times New Roman"/>
                <w:color w:val="231F20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every</w:t>
            </w:r>
            <w:r>
              <w:rPr>
                <w:rFonts w:ascii="Times New Roman"/>
                <w:color w:val="231F20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year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227" w:lineRule="auto" w:before="0" w:after="0"/>
              <w:ind w:left="418" w:right="21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Prevents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serious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illness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permanent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dam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-</w:t>
            </w:r>
            <w:r>
              <w:rPr>
                <w:rFonts w:ascii="Times New Roman"/>
                <w:color w:val="231F20"/>
                <w:spacing w:val="23"/>
                <w:w w:val="8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age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188" w:lineRule="exact" w:before="7" w:after="0"/>
              <w:ind w:left="418" w:right="71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Saves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time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money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(clinic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visits,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medicines,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hospitalization)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188" w:lineRule="exact" w:before="0" w:after="0"/>
              <w:ind w:left="418" w:right="334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Protects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those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who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spacing w:val="-2"/>
                <w:w w:val="115"/>
                <w:sz w:val="15"/>
                <w:szCs w:val="15"/>
              </w:rPr>
              <w:t>can’</w:t>
            </w:r>
            <w:r>
              <w:rPr>
                <w:rFonts w:ascii="Times New Roman" w:hAnsi="Times New Roman" w:cs="Times New Roman" w:eastAsia="Times New Roman"/>
                <w:color w:val="231F20"/>
                <w:spacing w:val="-1"/>
                <w:w w:val="115"/>
                <w:sz w:val="15"/>
                <w:szCs w:val="15"/>
              </w:rPr>
              <w:t>t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be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immunized</w:t>
            </w:r>
            <w:r>
              <w:rPr>
                <w:rFonts w:ascii="Times New Roman" w:hAnsi="Times New Roman" w:cs="Times New Roman" w:eastAsia="Times New Roman"/>
                <w:color w:val="231F20"/>
                <w:spacing w:val="7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for</w:t>
            </w:r>
            <w:r>
              <w:rPr>
                <w:rFonts w:ascii="Times New Roman" w:hAnsi="Times New Roman" w:cs="Times New Roman" w:eastAsia="Times New Roman"/>
                <w:color w:val="231F20"/>
                <w:spacing w:val="23"/>
                <w:w w:val="109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health</w:t>
            </w:r>
            <w:r>
              <w:rPr>
                <w:rFonts w:ascii="Times New Roman" w:hAnsi="Times New Roman" w:cs="Times New Roman" w:eastAsia="Times New Roman"/>
                <w:color w:val="231F20"/>
                <w:spacing w:val="3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231F20"/>
                <w:w w:val="115"/>
                <w:sz w:val="15"/>
                <w:szCs w:val="15"/>
              </w:rPr>
              <w:t>reasons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191" w:lineRule="exact" w:before="0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Is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safe,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effective,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free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188" w:lineRule="exact" w:before="0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Where</w:t>
            </w:r>
            <w:r>
              <w:rPr>
                <w:rFonts w:ascii="Times New Roman"/>
                <w:color w:val="231F20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when</w:t>
            </w:r>
            <w:r>
              <w:rPr>
                <w:rFonts w:ascii="Times New Roman"/>
                <w:color w:val="231F20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231F20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is</w:t>
            </w:r>
            <w:r>
              <w:rPr>
                <w:rFonts w:ascii="Times New Roman"/>
                <w:color w:val="231F20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available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3"/>
              </w:numPr>
              <w:tabs>
                <w:tab w:pos="419" w:val="left" w:leader="none"/>
              </w:tabs>
              <w:spacing w:line="201" w:lineRule="exact" w:before="0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Complete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in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1</w:t>
            </w:r>
            <w:r>
              <w:rPr>
                <w:rFonts w:ascii="Times New Roman"/>
                <w:color w:val="231F20"/>
                <w:w w:val="115"/>
                <w:position w:val="5"/>
                <w:sz w:val="9"/>
              </w:rPr>
              <w:t>st</w:t>
            </w:r>
            <w:r>
              <w:rPr>
                <w:rFonts w:ascii="Times New Roman"/>
                <w:color w:val="231F20"/>
                <w:spacing w:val="15"/>
                <w:w w:val="115"/>
                <w:position w:val="5"/>
                <w:sz w:val="9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year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life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best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protection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331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Provide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information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that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is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easily</w:t>
            </w:r>
            <w:r>
              <w:rPr>
                <w:rFonts w:ascii="Times New Roman"/>
                <w:color w:val="231F20"/>
                <w:spacing w:val="-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understandable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relevant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entire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group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Seek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positive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examples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from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Use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positive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examples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from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community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1557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75" w:hanging="1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Engage</w:t>
            </w:r>
            <w:r>
              <w:rPr>
                <w:rFonts w:ascii="Times New Roman"/>
                <w:color w:val="010202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in</w:t>
            </w:r>
            <w:r>
              <w:rPr>
                <w:rFonts w:ascii="Times New Roman"/>
                <w:color w:val="010202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discussion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of</w:t>
            </w:r>
            <w:r>
              <w:rPr>
                <w:rFonts w:ascii="Times New Roman"/>
                <w:color w:val="010202"/>
                <w:spacing w:val="-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key</w:t>
            </w:r>
            <w:r>
              <w:rPr>
                <w:rFonts w:ascii="Times New Roman"/>
                <w:color w:val="010202"/>
                <w:spacing w:val="-9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immuniza-</w:t>
            </w:r>
            <w:r>
              <w:rPr>
                <w:rFonts w:ascii="Times New Roman"/>
                <w:color w:val="010202"/>
                <w:w w:val="87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tion 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messages: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4"/>
              </w:numPr>
              <w:tabs>
                <w:tab w:pos="419" w:val="left" w:leader="none"/>
              </w:tabs>
              <w:spacing w:line="240" w:lineRule="auto" w:before="0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spacing w:val="-3"/>
                <w:w w:val="120"/>
                <w:sz w:val="15"/>
              </w:rPr>
              <w:t>Vaccines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diseases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they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prevent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4"/>
              </w:numPr>
              <w:tabs>
                <w:tab w:pos="419" w:val="left" w:leader="none"/>
              </w:tabs>
              <w:spacing w:line="240" w:lineRule="auto" w:before="3" w:after="0"/>
              <w:ind w:left="418" w:right="0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20"/>
                <w:sz w:val="15"/>
              </w:rPr>
              <w:t>Possible</w:t>
            </w:r>
            <w:r>
              <w:rPr>
                <w:rFonts w:ascii="Times New Roman"/>
                <w:color w:val="010202"/>
                <w:spacing w:val="-9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side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effects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what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to</w:t>
            </w:r>
            <w:r>
              <w:rPr>
                <w:rFonts w:ascii="Times New Roman"/>
                <w:color w:val="010202"/>
                <w:spacing w:val="-8"/>
                <w:w w:val="120"/>
                <w:sz w:val="15"/>
              </w:rPr>
              <w:t> </w:t>
            </w:r>
            <w:r>
              <w:rPr>
                <w:rFonts w:ascii="Times New Roman"/>
                <w:color w:val="010202"/>
                <w:w w:val="120"/>
                <w:sz w:val="15"/>
              </w:rPr>
              <w:t>do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4"/>
              </w:numPr>
              <w:tabs>
                <w:tab w:pos="419" w:val="left" w:leader="none"/>
              </w:tabs>
              <w:spacing w:line="243" w:lineRule="auto" w:before="3" w:after="0"/>
              <w:ind w:left="418" w:right="228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Importance</w:t>
            </w:r>
            <w:r>
              <w:rPr>
                <w:rFonts w:ascii="Times New Roman"/>
                <w:color w:val="010202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of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safeguarding,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referring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to,</w:t>
            </w:r>
            <w:r>
              <w:rPr>
                <w:rFonts w:ascii="Times New Roman"/>
                <w:color w:val="010202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w w:val="116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returning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with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health</w:t>
            </w:r>
            <w:r>
              <w:rPr>
                <w:rFonts w:ascii="Times New Roman"/>
                <w:color w:val="010202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card</w:t>
            </w:r>
            <w:r>
              <w:rPr>
                <w:rFonts w:ascii="Times New Roman"/>
                <w:sz w:val="15"/>
              </w:rPr>
            </w:r>
          </w:p>
          <w:p>
            <w:pPr>
              <w:pStyle w:val="ListParagraph"/>
              <w:numPr>
                <w:ilvl w:val="0"/>
                <w:numId w:val="74"/>
              </w:numPr>
              <w:tabs>
                <w:tab w:pos="419" w:val="left" w:leader="none"/>
              </w:tabs>
              <w:spacing w:line="243" w:lineRule="auto" w:before="13" w:after="0"/>
              <w:ind w:left="418" w:right="515" w:hanging="25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2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immunization</w:t>
            </w:r>
            <w:r>
              <w:rPr>
                <w:rFonts w:ascii="Times New Roman"/>
                <w:color w:val="010202"/>
                <w:spacing w:val="26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schedule</w:t>
            </w:r>
            <w:r>
              <w:rPr>
                <w:rFonts w:ascii="Times New Roman"/>
                <w:color w:val="010202"/>
                <w:spacing w:val="2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(number</w:t>
            </w:r>
            <w:r>
              <w:rPr>
                <w:rFonts w:ascii="Times New Roman"/>
                <w:color w:val="010202"/>
                <w:spacing w:val="26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and</w:t>
            </w:r>
            <w:r>
              <w:rPr>
                <w:rFonts w:ascii="Times New Roman"/>
                <w:color w:val="010202"/>
                <w:w w:val="116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timing</w:t>
            </w:r>
            <w:r>
              <w:rPr>
                <w:rFonts w:ascii="Times New Roman"/>
                <w:color w:val="010202"/>
                <w:spacing w:val="3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of</w:t>
            </w:r>
            <w:r>
              <w:rPr>
                <w:rFonts w:ascii="Times New Roman"/>
                <w:color w:val="010202"/>
                <w:spacing w:val="3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visits)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8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37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0"/>
                <w:sz w:val="15"/>
              </w:rPr>
              <w:t>Encourage</w:t>
            </w:r>
            <w:r>
              <w:rPr>
                <w:rFonts w:ascii="Times New Roman"/>
                <w:b/>
                <w:color w:val="231F20"/>
                <w:spacing w:val="26"/>
                <w:w w:val="110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0"/>
                <w:sz w:val="15"/>
              </w:rPr>
              <w:t>full</w:t>
            </w:r>
            <w:r>
              <w:rPr>
                <w:rFonts w:ascii="Times New Roman"/>
                <w:b/>
                <w:color w:val="231F20"/>
                <w:spacing w:val="27"/>
                <w:w w:val="110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0"/>
                <w:sz w:val="15"/>
              </w:rPr>
              <w:t>participation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</w:t>
            </w:r>
            <w:r>
              <w:rPr>
                <w:rFonts w:ascii="Times New Roman"/>
                <w:color w:val="231F20"/>
                <w:spacing w:val="-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-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-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examples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16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Encourage</w:t>
            </w:r>
            <w:r>
              <w:rPr>
                <w:rFonts w:ascii="Times New Roman"/>
                <w:color w:val="231F20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respond</w:t>
            </w:r>
            <w:r>
              <w:rPr>
                <w:rFonts w:ascii="Times New Roman"/>
                <w:color w:val="231F20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each</w:t>
            </w:r>
            <w:r>
              <w:rPr>
                <w:rFonts w:ascii="Times New Roman"/>
                <w:color w:val="231F20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other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as</w:t>
            </w:r>
            <w:r>
              <w:rPr>
                <w:rFonts w:ascii="Times New Roman"/>
                <w:color w:val="231F20"/>
                <w:w w:val="12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appropriate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244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 participants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restate what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you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said in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their</w:t>
            </w:r>
            <w:r>
              <w:rPr>
                <w:rFonts w:ascii="Times New Roman"/>
                <w:color w:val="231F20"/>
                <w:w w:val="113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own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words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or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language (if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session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is in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different</w:t>
            </w:r>
            <w:r>
              <w:rPr>
                <w:rFonts w:ascii="Times New Roman"/>
                <w:color w:val="231F20"/>
                <w:w w:val="114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language)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7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Solve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problem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together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(for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example,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how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keep</w:t>
            </w:r>
            <w:r>
              <w:rPr>
                <w:rFonts w:ascii="Times New Roman"/>
                <w:color w:val="231F20"/>
                <w:w w:val="119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track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health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card)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 w:hAnsi="Times New Roman" w:cs="Times New Roman" w:eastAsia="Times New Roman"/>
                <w:color w:val="010202"/>
                <w:spacing w:val="-2"/>
                <w:w w:val="115"/>
                <w:sz w:val="15"/>
                <w:szCs w:val="15"/>
              </w:rPr>
              <w:t>Don’</w:t>
            </w:r>
            <w:r>
              <w:rPr>
                <w:rFonts w:ascii="Times New Roman" w:hAnsi="Times New Roman" w:cs="Times New Roman" w:eastAsia="Times New Roman"/>
                <w:color w:val="010202"/>
                <w:spacing w:val="-1"/>
                <w:w w:val="115"/>
                <w:sz w:val="15"/>
                <w:szCs w:val="15"/>
              </w:rPr>
              <w:t>t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 scold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or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embarrass</w:t>
            </w:r>
            <w:r>
              <w:rPr>
                <w:rFonts w:ascii="Times New Roman" w:hAnsi="Times New Roman" w:cs="Times New Roman" w:eastAsia="Times New Roman"/>
                <w:color w:val="010202"/>
                <w:spacing w:val="1"/>
                <w:w w:val="115"/>
                <w:sz w:val="15"/>
                <w:szCs w:val="15"/>
              </w:rPr>
              <w:t> </w:t>
            </w:r>
            <w:r>
              <w:rPr>
                <w:rFonts w:ascii="Times New Roman" w:hAnsi="Times New Roman" w:cs="Times New Roman" w:eastAsia="Times New Roman"/>
                <w:color w:val="010202"/>
                <w:w w:val="115"/>
                <w:sz w:val="15"/>
                <w:szCs w:val="15"/>
              </w:rPr>
              <w:t>participants</w:t>
            </w:r>
            <w:r>
              <w:rPr>
                <w:rFonts w:ascii="Times New Roman" w:hAnsi="Times New Roman" w:cs="Times New Roman" w:eastAsia="Times New Roman"/>
                <w:sz w:val="15"/>
                <w:szCs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2" w:lineRule="auto" w:before="39"/>
              <w:ind w:left="53" w:right="63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Balance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eye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contact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around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group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when</w:t>
            </w:r>
            <w:r>
              <w:rPr>
                <w:rFonts w:ascii="Times New Roman"/>
                <w:color w:val="231F20"/>
                <w:w w:val="120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speaking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36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shy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easy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questions,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then</w:t>
            </w:r>
            <w:r>
              <w:rPr>
                <w:rFonts w:ascii="Times New Roman"/>
                <w:color w:val="231F20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praise</w:t>
            </w:r>
            <w:r>
              <w:rPr>
                <w:rFonts w:ascii="Times New Roman"/>
                <w:color w:val="231F20"/>
                <w:w w:val="116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them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279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Reinforce</w:t>
            </w:r>
            <w:r>
              <w:rPr>
                <w:rFonts w:ascii="Times New Roman"/>
                <w:color w:val="231F20"/>
                <w:spacing w:val="-1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participation</w:t>
            </w:r>
            <w:r>
              <w:rPr>
                <w:rFonts w:ascii="Times New Roman"/>
                <w:color w:val="231F20"/>
                <w:spacing w:val="-1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with</w:t>
            </w:r>
            <w:r>
              <w:rPr>
                <w:rFonts w:ascii="Times New Roman"/>
                <w:color w:val="231F20"/>
                <w:spacing w:val="-1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verbal</w:t>
            </w:r>
            <w:r>
              <w:rPr>
                <w:rFonts w:ascii="Times New Roman"/>
                <w:color w:val="231F20"/>
                <w:spacing w:val="-1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1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non-verbal</w:t>
            </w:r>
            <w:r>
              <w:rPr>
                <w:rFonts w:ascii="Times New Roman"/>
                <w:color w:val="231F20"/>
                <w:w w:val="111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communication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Sing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song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together,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preferably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related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topic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38" w:hRule="exact"/>
        </w:trPr>
        <w:tc>
          <w:tcPr>
            <w:tcW w:w="9690" w:type="dxa"/>
            <w:gridSpan w:val="5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>
              <w:pStyle w:val="TableParagraph"/>
              <w:spacing w:line="240" w:lineRule="auto" w:before="37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Closing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Summarize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key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points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from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discussion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Have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summarize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key</w:t>
            </w:r>
            <w:r>
              <w:rPr>
                <w:rFonts w:ascii="Times New Roman"/>
                <w:color w:val="231F20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points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11272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95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15"/>
        <w:ind w:left="659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K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SELF-ASSESSMENT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CHECKLIST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68"/>
          <w:footerReference w:type="default" r:id="rId269"/>
          <w:pgSz w:w="11910" w:h="16840"/>
          <w:pgMar w:header="0" w:footer="0" w:top="1120" w:bottom="280" w:left="0" w:right="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tbl>
      <w:tblPr>
        <w:tblW w:w="0" w:type="auto"/>
        <w:jc w:val="left"/>
        <w:tblInd w:w="72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76"/>
        <w:gridCol w:w="927"/>
        <w:gridCol w:w="513"/>
        <w:gridCol w:w="2172"/>
        <w:gridCol w:w="2302"/>
      </w:tblGrid>
      <w:tr>
        <w:trPr>
          <w:trHeight w:val="238" w:hRule="exact"/>
        </w:trPr>
        <w:tc>
          <w:tcPr>
            <w:tcW w:w="3776" w:type="dxa"/>
            <w:vMerge w:val="restart"/>
            <w:tcBorders>
              <w:top w:val="single" w:sz="3" w:space="0" w:color="010202"/>
              <w:left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Effective</w:t>
            </w:r>
            <w:r>
              <w:rPr>
                <w:rFonts w:ascii="Times New Roman"/>
                <w:b/>
                <w:color w:val="231F20"/>
                <w:spacing w:val="21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IPC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1440" w:type="dxa"/>
            <w:gridSpan w:val="2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7"/>
              <w:ind w:left="390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05"/>
                <w:sz w:val="15"/>
              </w:rPr>
              <w:t>I</w:t>
            </w:r>
            <w:r>
              <w:rPr>
                <w:rFonts w:ascii="Times New Roman"/>
                <w:b/>
                <w:color w:val="231F20"/>
                <w:spacing w:val="18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did</w:t>
            </w:r>
            <w:r>
              <w:rPr>
                <w:rFonts w:ascii="Times New Roman"/>
                <w:b/>
                <w:color w:val="231F20"/>
                <w:spacing w:val="19"/>
                <w:w w:val="10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05"/>
                <w:sz w:val="15"/>
              </w:rPr>
              <w:t>this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17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478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Recent</w:t>
            </w:r>
            <w:r>
              <w:rPr>
                <w:rFonts w:ascii="Times New Roman"/>
                <w:b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b/>
                <w:color w:val="231F20"/>
                <w:w w:val="115"/>
                <w:sz w:val="15"/>
              </w:rPr>
              <w:t>Example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2302" w:type="dxa"/>
            <w:vMerge w:val="restart"/>
            <w:tcBorders>
              <w:top w:val="single" w:sz="3" w:space="0" w:color="010202"/>
              <w:left w:val="single" w:sz="6" w:space="0" w:color="231F20"/>
              <w:right w:val="single" w:sz="3" w:space="0" w:color="010202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3"/>
                <w:szCs w:val="13"/>
              </w:rPr>
            </w:pPr>
          </w:p>
          <w:p>
            <w:pPr>
              <w:pStyle w:val="TableParagraph"/>
              <w:spacing w:line="240" w:lineRule="auto"/>
              <w:ind w:left="564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231F20"/>
                <w:w w:val="115"/>
                <w:sz w:val="15"/>
              </w:rPr>
              <w:t>Challenge/Goal</w:t>
            </w:r>
            <w:r>
              <w:rPr>
                <w:rFonts w:ascii="Times New Roman"/>
                <w:sz w:val="15"/>
              </w:rPr>
            </w:r>
          </w:p>
        </w:tc>
      </w:tr>
      <w:tr>
        <w:trPr>
          <w:trHeight w:val="228" w:hRule="exact"/>
        </w:trPr>
        <w:tc>
          <w:tcPr>
            <w:tcW w:w="3776" w:type="dxa"/>
            <w:vMerge/>
            <w:tcBorders>
              <w:left w:val="single" w:sz="3" w:space="0" w:color="010202"/>
              <w:bottom w:val="single" w:sz="4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5"/>
              <w:ind w:left="49" w:right="0"/>
              <w:jc w:val="left"/>
              <w:rPr>
                <w:rFonts w:ascii="Times New Roman" w:hAnsi="Times New Roman" w:cs="Times New Roman" w:eastAsia="Times New Roman"/>
                <w:sz w:val="13"/>
                <w:szCs w:val="13"/>
              </w:rPr>
            </w:pPr>
            <w:r>
              <w:rPr>
                <w:rFonts w:ascii="Times New Roman"/>
                <w:color w:val="231F20"/>
                <w:w w:val="110"/>
                <w:sz w:val="13"/>
              </w:rPr>
              <w:t>Never/Seldom</w:t>
            </w:r>
            <w:r>
              <w:rPr>
                <w:rFonts w:ascii="Times New Roman"/>
                <w:sz w:val="13"/>
              </w:rPr>
            </w:r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8"/>
              <w:ind w:left="49"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w w:val="115"/>
                <w:sz w:val="14"/>
              </w:rPr>
              <w:t>Often</w:t>
            </w:r>
            <w:r>
              <w:rPr>
                <w:rFonts w:ascii="Times New Roman"/>
                <w:sz w:val="14"/>
              </w:rPr>
            </w:r>
          </w:p>
        </w:tc>
        <w:tc>
          <w:tcPr>
            <w:tcW w:w="2172" w:type="dxa"/>
            <w:vMerge/>
            <w:tcBorders>
              <w:left w:val="single" w:sz="6" w:space="0" w:color="231F20"/>
              <w:bottom w:val="single" w:sz="4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vMerge/>
            <w:tcBorders>
              <w:left w:val="single" w:sz="6" w:space="0" w:color="231F20"/>
              <w:bottom w:val="single" w:sz="4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7" w:hRule="exact"/>
        </w:trPr>
        <w:tc>
          <w:tcPr>
            <w:tcW w:w="3776" w:type="dxa"/>
            <w:tcBorders>
              <w:top w:val="single" w:sz="4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7"/>
              <w:ind w:left="53" w:right="27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Suggest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or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review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actions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agreed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upon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by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partici-</w:t>
            </w:r>
            <w:r>
              <w:rPr>
                <w:rFonts w:ascii="Times New Roman"/>
                <w:color w:val="231F20"/>
                <w:spacing w:val="27"/>
                <w:w w:val="8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pants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4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27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raise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their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hands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show</w:t>
            </w:r>
            <w:r>
              <w:rPr>
                <w:rFonts w:ascii="Times New Roman"/>
                <w:color w:val="231F20"/>
                <w:spacing w:val="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they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commit</w:t>
            </w:r>
            <w:r>
              <w:rPr>
                <w:rFonts w:ascii="Times New Roman"/>
                <w:color w:val="231F20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full</w:t>
            </w:r>
            <w:r>
              <w:rPr>
                <w:rFonts w:ascii="Times New Roman"/>
                <w:color w:val="231F20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immunization</w:t>
            </w:r>
            <w:r>
              <w:rPr>
                <w:rFonts w:ascii="Times New Roman"/>
                <w:color w:val="231F20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-1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their</w:t>
            </w:r>
            <w:r>
              <w:rPr>
                <w:rFonts w:ascii="Times New Roman"/>
                <w:color w:val="231F20"/>
                <w:spacing w:val="-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children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96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Thank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encourage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their</w:t>
            </w:r>
            <w:r>
              <w:rPr>
                <w:rFonts w:ascii="Times New Roman"/>
                <w:color w:val="231F20"/>
                <w:spacing w:val="-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efforts</w:t>
            </w:r>
            <w:r>
              <w:rPr>
                <w:rFonts w:ascii="Times New Roman"/>
                <w:color w:val="231F20"/>
                <w:spacing w:val="-2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w w:val="119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protect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their</w:t>
            </w:r>
            <w:r>
              <w:rPr>
                <w:rFonts w:ascii="Times New Roman"/>
                <w:color w:val="231F20"/>
                <w:spacing w:val="-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children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0"/>
                <w:sz w:val="15"/>
              </w:rPr>
              <w:t>Thank</w:t>
            </w:r>
            <w:r>
              <w:rPr>
                <w:rFonts w:ascii="Times New Roman"/>
                <w:color w:val="231F20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praise</w:t>
            </w:r>
            <w:r>
              <w:rPr>
                <w:rFonts w:ascii="Times New Roman"/>
                <w:color w:val="231F20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their</w:t>
            </w:r>
            <w:r>
              <w:rPr>
                <w:rFonts w:ascii="Times New Roman"/>
                <w:color w:val="231F20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231F20"/>
                <w:w w:val="110"/>
                <w:sz w:val="15"/>
              </w:rPr>
              <w:t>participation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Inform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about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next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session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Ask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participants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for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feedback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on</w:t>
            </w:r>
            <w:r>
              <w:rPr>
                <w:rFonts w:ascii="Times New Roman"/>
                <w:color w:val="231F20"/>
                <w:spacing w:val="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session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  <w:shd w:val="clear" w:color="auto" w:fill="DAD9D9"/>
          </w:tcPr>
          <w:p>
            <w:pPr>
              <w:pStyle w:val="TableParagraph"/>
              <w:spacing w:line="240" w:lineRule="auto" w:before="37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b/>
                <w:color w:val="010202"/>
                <w:w w:val="110"/>
                <w:sz w:val="15"/>
              </w:rPr>
              <w:t>Other</w:t>
            </w:r>
            <w:r>
              <w:rPr>
                <w:rFonts w:ascii="Times New Roman"/>
                <w:b/>
                <w:color w:val="010202"/>
                <w:spacing w:val="2"/>
                <w:w w:val="110"/>
                <w:sz w:val="15"/>
              </w:rPr>
              <w:t> </w:t>
            </w:r>
            <w:r>
              <w:rPr>
                <w:rFonts w:ascii="Times New Roman"/>
                <w:b/>
                <w:color w:val="010202"/>
                <w:w w:val="110"/>
                <w:sz w:val="15"/>
              </w:rPr>
              <w:t>IPC/I</w:t>
            </w:r>
            <w:r>
              <w:rPr>
                <w:rFonts w:ascii="Times New Roman"/>
                <w:b/>
                <w:color w:val="010202"/>
                <w:spacing w:val="2"/>
                <w:w w:val="110"/>
                <w:sz w:val="15"/>
              </w:rPr>
              <w:t> </w:t>
            </w:r>
            <w:r>
              <w:rPr>
                <w:rFonts w:ascii="Times New Roman"/>
                <w:b/>
                <w:color w:val="010202"/>
                <w:w w:val="110"/>
                <w:sz w:val="15"/>
              </w:rPr>
              <w:t>Activities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  <w:shd w:val="clear" w:color="auto" w:fill="DAD9D9"/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  <w:shd w:val="clear" w:color="auto" w:fill="DAD9D9"/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  <w:shd w:val="clear" w:color="auto" w:fill="DAD9D9"/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  <w:shd w:val="clear" w:color="auto" w:fill="DAD9D9"/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Review</w:t>
            </w:r>
            <w:r>
              <w:rPr>
                <w:rFonts w:ascii="Times New Roman"/>
                <w:color w:val="010202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IPC/I</w:t>
            </w:r>
            <w:r>
              <w:rPr>
                <w:rFonts w:ascii="Times New Roman"/>
                <w:color w:val="010202"/>
                <w:spacing w:val="14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participant</w:t>
            </w:r>
            <w:r>
              <w:rPr>
                <w:rFonts w:ascii="Times New Roman"/>
                <w:color w:val="010202"/>
                <w:spacing w:val="1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handbook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0"/>
                <w:sz w:val="15"/>
              </w:rPr>
              <w:t>Review</w:t>
            </w:r>
            <w:r>
              <w:rPr>
                <w:rFonts w:ascii="Times New Roman"/>
                <w:color w:val="010202"/>
                <w:spacing w:val="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the</w:t>
            </w:r>
            <w:r>
              <w:rPr>
                <w:rFonts w:ascii="Times New Roman"/>
                <w:color w:val="010202"/>
                <w:spacing w:val="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w w:val="110"/>
                <w:sz w:val="15"/>
              </w:rPr>
              <w:t>IPC/I</w:t>
            </w:r>
            <w:r>
              <w:rPr>
                <w:rFonts w:ascii="Times New Roman"/>
                <w:color w:val="010202"/>
                <w:spacing w:val="5"/>
                <w:w w:val="110"/>
                <w:sz w:val="15"/>
              </w:rPr>
              <w:t> </w:t>
            </w:r>
            <w:r>
              <w:rPr>
                <w:rFonts w:ascii="Times New Roman"/>
                <w:color w:val="010202"/>
                <w:spacing w:val="-4"/>
                <w:w w:val="110"/>
                <w:sz w:val="15"/>
              </w:rPr>
              <w:t>F</w:t>
            </w:r>
            <w:r>
              <w:rPr>
                <w:rFonts w:ascii="Times New Roman"/>
                <w:color w:val="010202"/>
                <w:spacing w:val="-3"/>
                <w:w w:val="110"/>
                <w:sz w:val="15"/>
              </w:rPr>
              <w:t>AQs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Identify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or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create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useful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materials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visual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aids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Conduct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community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meetings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39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Conduct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home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visits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28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Reach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out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community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leaders</w:t>
            </w:r>
            <w:r>
              <w:rPr>
                <w:rFonts w:ascii="Times New Roman"/>
                <w:color w:val="010202"/>
                <w:spacing w:val="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and</w:t>
            </w:r>
            <w:r>
              <w:rPr>
                <w:rFonts w:ascii="Times New Roman"/>
                <w:color w:val="010202"/>
                <w:spacing w:val="8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encouraged</w:t>
            </w:r>
            <w:r>
              <w:rPr>
                <w:rFonts w:ascii="Times New Roman"/>
                <w:color w:val="010202"/>
                <w:w w:val="118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them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to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support</w:t>
            </w:r>
            <w:r>
              <w:rPr>
                <w:rFonts w:ascii="Times New Roman"/>
                <w:color w:val="010202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2" w:lineRule="auto" w:before="39"/>
              <w:ind w:left="53" w:right="558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Follow-up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with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who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had</w:t>
            </w:r>
            <w:r>
              <w:rPr>
                <w:rFonts w:ascii="Times New Roman"/>
                <w:color w:val="010202"/>
                <w:spacing w:val="-3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questions</w:t>
            </w:r>
            <w:r>
              <w:rPr>
                <w:rFonts w:ascii="Times New Roman"/>
                <w:color w:val="010202"/>
                <w:w w:val="119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or</w:t>
            </w:r>
            <w:r>
              <w:rPr>
                <w:rFonts w:ascii="Times New Roman"/>
                <w:color w:val="010202"/>
                <w:spacing w:val="1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concerns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444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010202"/>
                <w:w w:val="115"/>
                <w:sz w:val="15"/>
              </w:rPr>
              <w:t>Follow-up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with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caregivers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whose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children</w:t>
            </w:r>
            <w:r>
              <w:rPr>
                <w:rFonts w:ascii="Times New Roman"/>
                <w:color w:val="010202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have</w:t>
            </w:r>
            <w:r>
              <w:rPr>
                <w:rFonts w:ascii="Times New Roman"/>
                <w:color w:val="010202"/>
                <w:w w:val="116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missed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a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scheduled</w:t>
            </w:r>
            <w:r>
              <w:rPr>
                <w:rFonts w:ascii="Times New Roman"/>
                <w:color w:val="010202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010202"/>
                <w:w w:val="115"/>
                <w:sz w:val="15"/>
              </w:rPr>
              <w:t>immunization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40"/>
              <w:ind w:left="53" w:right="305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Help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caregivers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overcome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obstacles</w:t>
            </w:r>
            <w:r>
              <w:rPr>
                <w:rFonts w:ascii="Times New Roman"/>
                <w:color w:val="231F20"/>
                <w:spacing w:val="10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9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complete</w:t>
            </w:r>
            <w:r>
              <w:rPr>
                <w:rFonts w:ascii="Times New Roman"/>
                <w:color w:val="231F20"/>
                <w:w w:val="118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and</w:t>
            </w:r>
            <w:r>
              <w:rPr>
                <w:rFonts w:ascii="Times New Roman"/>
                <w:color w:val="231F20"/>
                <w:spacing w:val="-2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timely</w:t>
            </w:r>
            <w:r>
              <w:rPr>
                <w:rFonts w:ascii="Times New Roman"/>
                <w:color w:val="231F20"/>
                <w:spacing w:val="-2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immunization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Problem-solve</w:t>
            </w:r>
            <w:r>
              <w:rPr>
                <w:rFonts w:ascii="Times New Roman"/>
                <w:color w:val="231F20"/>
                <w:spacing w:val="-18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alone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Problem-solve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with</w:t>
            </w:r>
            <w:r>
              <w:rPr>
                <w:rFonts w:ascii="Times New Roman"/>
                <w:color w:val="231F20"/>
                <w:spacing w:val="-7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colleagues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429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61" w:lineRule="auto" w:before="39"/>
              <w:ind w:left="53" w:right="287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Seek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the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guidance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of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my</w:t>
            </w:r>
            <w:r>
              <w:rPr>
                <w:rFonts w:ascii="Times New Roman"/>
                <w:color w:val="231F20"/>
                <w:spacing w:val="6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supervisor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to</w:t>
            </w:r>
            <w:r>
              <w:rPr>
                <w:rFonts w:ascii="Times New Roman"/>
                <w:color w:val="231F20"/>
                <w:spacing w:val="5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overcome</w:t>
            </w:r>
            <w:r>
              <w:rPr>
                <w:rFonts w:ascii="Times New Roman"/>
                <w:color w:val="231F20"/>
                <w:w w:val="117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a</w:t>
            </w:r>
            <w:r>
              <w:rPr>
                <w:rFonts w:ascii="Times New Roman"/>
                <w:color w:val="231F20"/>
                <w:spacing w:val="1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challenge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  <w:tr>
        <w:trPr>
          <w:trHeight w:val="241" w:hRule="exact"/>
        </w:trPr>
        <w:tc>
          <w:tcPr>
            <w:tcW w:w="3776" w:type="dxa"/>
            <w:tcBorders>
              <w:top w:val="single" w:sz="3" w:space="0" w:color="010202"/>
              <w:left w:val="single" w:sz="3" w:space="0" w:color="010202"/>
              <w:bottom w:val="single" w:sz="3" w:space="0" w:color="010202"/>
              <w:right w:val="single" w:sz="6" w:space="0" w:color="231F20"/>
            </w:tcBorders>
          </w:tcPr>
          <w:p>
            <w:pPr>
              <w:pStyle w:val="TableParagraph"/>
              <w:spacing w:line="240" w:lineRule="auto" w:before="40"/>
              <w:ind w:left="53"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  <w:r>
              <w:rPr>
                <w:rFonts w:ascii="Times New Roman"/>
                <w:color w:val="231F20"/>
                <w:w w:val="115"/>
                <w:sz w:val="15"/>
              </w:rPr>
              <w:t>Share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successful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practices</w:t>
            </w:r>
            <w:r>
              <w:rPr>
                <w:rFonts w:ascii="Times New Roman"/>
                <w:color w:val="231F20"/>
                <w:spacing w:val="14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with</w:t>
            </w:r>
            <w:r>
              <w:rPr>
                <w:rFonts w:ascii="Times New Roman"/>
                <w:color w:val="231F20"/>
                <w:spacing w:val="13"/>
                <w:w w:val="115"/>
                <w:sz w:val="15"/>
              </w:rPr>
              <w:t> </w:t>
            </w:r>
            <w:r>
              <w:rPr>
                <w:rFonts w:ascii="Times New Roman"/>
                <w:color w:val="231F20"/>
                <w:w w:val="115"/>
                <w:sz w:val="15"/>
              </w:rPr>
              <w:t>colleagues</w:t>
            </w:r>
            <w:r>
              <w:rPr>
                <w:rFonts w:ascii="Times New Roman"/>
                <w:sz w:val="15"/>
              </w:rPr>
            </w:r>
          </w:p>
        </w:tc>
        <w:tc>
          <w:tcPr>
            <w:tcW w:w="927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513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17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6" w:space="0" w:color="231F20"/>
            </w:tcBorders>
          </w:tcPr>
          <w:p>
            <w:pPr/>
          </w:p>
        </w:tc>
        <w:tc>
          <w:tcPr>
            <w:tcW w:w="2302" w:type="dxa"/>
            <w:tcBorders>
              <w:top w:val="single" w:sz="3" w:space="0" w:color="010202"/>
              <w:left w:val="single" w:sz="6" w:space="0" w:color="231F20"/>
              <w:bottom w:val="single" w:sz="3" w:space="0" w:color="010202"/>
              <w:right w:val="single" w:sz="3" w:space="0" w:color="010202"/>
            </w:tcBorders>
          </w:tcPr>
          <w:p>
            <w:pPr/>
          </w:p>
        </w:tc>
      </w:tr>
    </w:tbl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75"/>
        <w:ind w:left="720" w:right="0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05"/>
          <w:sz w:val="22"/>
        </w:rPr>
        <w:t>Changes</w:t>
      </w:r>
      <w:r>
        <w:rPr>
          <w:rFonts w:ascii="Times New Roman"/>
          <w:b/>
          <w:color w:val="5F6369"/>
          <w:spacing w:val="27"/>
          <w:w w:val="105"/>
          <w:sz w:val="22"/>
        </w:rPr>
        <w:t> </w:t>
      </w:r>
      <w:r>
        <w:rPr>
          <w:rFonts w:ascii="Times New Roman"/>
          <w:b/>
          <w:color w:val="5F6369"/>
          <w:sz w:val="22"/>
        </w:rPr>
        <w:t>I</w:t>
      </w:r>
      <w:r>
        <w:rPr>
          <w:rFonts w:ascii="Times New Roman"/>
          <w:b/>
          <w:color w:val="5F6369"/>
          <w:spacing w:val="31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see</w:t>
      </w:r>
      <w:r>
        <w:rPr>
          <w:rFonts w:ascii="Times New Roman"/>
          <w:b/>
          <w:color w:val="5F6369"/>
          <w:spacing w:val="27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from</w:t>
      </w:r>
      <w:r>
        <w:rPr>
          <w:rFonts w:ascii="Times New Roman"/>
          <w:b/>
          <w:color w:val="5F6369"/>
          <w:spacing w:val="28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using</w:t>
      </w:r>
      <w:r>
        <w:rPr>
          <w:rFonts w:ascii="Times New Roman"/>
          <w:b/>
          <w:color w:val="5F6369"/>
          <w:spacing w:val="28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good</w:t>
      </w:r>
      <w:r>
        <w:rPr>
          <w:rFonts w:ascii="Times New Roman"/>
          <w:b/>
          <w:color w:val="5F6369"/>
          <w:spacing w:val="27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IPC</w:t>
      </w:r>
      <w:r>
        <w:rPr>
          <w:rFonts w:ascii="Times New Roman"/>
          <w:b/>
          <w:color w:val="5F6369"/>
          <w:spacing w:val="28"/>
          <w:w w:val="105"/>
          <w:sz w:val="22"/>
        </w:rPr>
        <w:t> </w:t>
      </w:r>
      <w:r>
        <w:rPr>
          <w:rFonts w:ascii="Times New Roman"/>
          <w:b/>
          <w:color w:val="5F6369"/>
          <w:w w:val="105"/>
          <w:sz w:val="22"/>
        </w:rPr>
        <w:t>skills</w:t>
      </w:r>
      <w:r>
        <w:rPr>
          <w:rFonts w:ascii="Times New Roman"/>
          <w:sz w:val="22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pStyle w:val="BodyText"/>
        <w:spacing w:line="240" w:lineRule="auto"/>
        <w:ind w:left="1440" w:right="0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affecting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work: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500" w:lineRule="auto"/>
        <w:ind w:left="1440" w:right="4602"/>
        <w:jc w:val="left"/>
      </w:pPr>
      <w:r>
        <w:rPr>
          <w:color w:val="5F6369"/>
          <w:w w:val="110"/>
        </w:rPr>
        <w:t>How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2"/>
          <w:w w:val="110"/>
        </w:rPr>
        <w:t> </w:t>
      </w:r>
      <w:r>
        <w:rPr>
          <w:color w:val="5F6369"/>
          <w:w w:val="110"/>
        </w:rPr>
        <w:t>affecting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caregivers/my</w:t>
      </w:r>
      <w:r>
        <w:rPr>
          <w:color w:val="5F6369"/>
          <w:spacing w:val="-13"/>
          <w:w w:val="110"/>
        </w:rPr>
        <w:t> </w:t>
      </w:r>
      <w:r>
        <w:rPr>
          <w:color w:val="5F6369"/>
          <w:w w:val="110"/>
        </w:rPr>
        <w:t>clients:</w:t>
      </w:r>
      <w:r>
        <w:rPr>
          <w:color w:val="5F6369"/>
          <w:w w:val="109"/>
        </w:rPr>
        <w:t> </w:t>
      </w:r>
      <w:r>
        <w:rPr>
          <w:color w:val="5F6369"/>
          <w:w w:val="110"/>
        </w:rPr>
        <w:t>How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using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good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IPC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skills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is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affecting</w:t>
      </w:r>
      <w:r>
        <w:rPr>
          <w:color w:val="5F6369"/>
          <w:spacing w:val="-20"/>
          <w:w w:val="110"/>
        </w:rPr>
        <w:t> </w:t>
      </w:r>
      <w:r>
        <w:rPr>
          <w:color w:val="5F6369"/>
          <w:w w:val="110"/>
        </w:rPr>
        <w:t>my</w:t>
      </w:r>
      <w:r>
        <w:rPr>
          <w:color w:val="5F6369"/>
          <w:spacing w:val="-19"/>
          <w:w w:val="110"/>
        </w:rPr>
        <w:t> </w:t>
      </w:r>
      <w:r>
        <w:rPr>
          <w:color w:val="5F6369"/>
          <w:w w:val="110"/>
        </w:rPr>
        <w:t>life/outlook:</w:t>
      </w:r>
      <w:r>
        <w:rPr>
          <w:color w:val="5F6369"/>
          <w:w w:val="104"/>
        </w:rPr>
        <w:t> </w:t>
      </w:r>
      <w:r>
        <w:rPr>
          <w:color w:val="5F6369"/>
          <w:w w:val="110"/>
        </w:rPr>
        <w:t>Other:</w:t>
      </w:r>
      <w:r>
        <w:rPr/>
      </w:r>
    </w:p>
    <w:p>
      <w:pPr>
        <w:spacing w:line="500" w:lineRule="auto" w:before="10"/>
        <w:ind w:left="720" w:right="4575" w:firstLine="0"/>
        <w:jc w:val="left"/>
        <w:rPr>
          <w:rFonts w:ascii="Times New Roman" w:hAnsi="Times New Roman" w:cs="Times New Roman" w:eastAsia="Times New Roman"/>
          <w:sz w:val="22"/>
          <w:szCs w:val="22"/>
        </w:rPr>
      </w:pPr>
      <w:r>
        <w:rPr>
          <w:rFonts w:ascii="Times New Roman"/>
          <w:b/>
          <w:color w:val="5F6369"/>
          <w:w w:val="115"/>
          <w:sz w:val="22"/>
        </w:rPr>
        <w:t>Things/challenges</w:t>
      </w:r>
      <w:r>
        <w:rPr>
          <w:rFonts w:ascii="Times New Roman"/>
          <w:b/>
          <w:color w:val="5F6369"/>
          <w:spacing w:val="-3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that</w:t>
      </w:r>
      <w:r>
        <w:rPr>
          <w:rFonts w:ascii="Times New Roman"/>
          <w:b/>
          <w:color w:val="5F6369"/>
          <w:spacing w:val="-3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made</w:t>
      </w:r>
      <w:r>
        <w:rPr>
          <w:rFonts w:ascii="Times New Roman"/>
          <w:b/>
          <w:color w:val="5F6369"/>
          <w:spacing w:val="-3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it</w:t>
      </w:r>
      <w:r>
        <w:rPr>
          <w:rFonts w:ascii="Times New Roman"/>
          <w:b/>
          <w:color w:val="5F6369"/>
          <w:spacing w:val="-3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difficult</w:t>
      </w:r>
      <w:r>
        <w:rPr>
          <w:rFonts w:ascii="Times New Roman"/>
          <w:b/>
          <w:color w:val="5F6369"/>
          <w:spacing w:val="-3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to</w:t>
      </w:r>
      <w:r>
        <w:rPr>
          <w:rFonts w:ascii="Times New Roman"/>
          <w:b/>
          <w:color w:val="5F6369"/>
          <w:spacing w:val="-3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practice</w:t>
      </w:r>
      <w:r>
        <w:rPr>
          <w:rFonts w:ascii="Times New Roman"/>
          <w:b/>
          <w:color w:val="5F6369"/>
          <w:spacing w:val="-34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good</w:t>
      </w:r>
      <w:r>
        <w:rPr>
          <w:rFonts w:ascii="Times New Roman"/>
          <w:b/>
          <w:color w:val="5F6369"/>
          <w:spacing w:val="-33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IPC:</w:t>
      </w:r>
      <w:r>
        <w:rPr>
          <w:rFonts w:ascii="Times New Roman"/>
          <w:b/>
          <w:color w:val="5F6369"/>
          <w:w w:val="89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Ideas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for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overcoming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these</w:t>
      </w:r>
      <w:r>
        <w:rPr>
          <w:rFonts w:ascii="Times New Roman"/>
          <w:b/>
          <w:color w:val="5F6369"/>
          <w:spacing w:val="-25"/>
          <w:w w:val="115"/>
          <w:sz w:val="22"/>
        </w:rPr>
        <w:t> </w:t>
      </w:r>
      <w:r>
        <w:rPr>
          <w:rFonts w:ascii="Times New Roman"/>
          <w:b/>
          <w:color w:val="5F6369"/>
          <w:w w:val="115"/>
          <w:sz w:val="22"/>
        </w:rPr>
        <w:t>challenges:</w:t>
      </w:r>
      <w:r>
        <w:rPr>
          <w:rFonts w:ascii="Times New Roman"/>
          <w:sz w:val="22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1296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96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K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SELF-ASSESSMENT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CHECKLIST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70"/>
          <w:footerReference w:type="default" r:id="rId271"/>
          <w:pgSz w:w="11910" w:h="16840"/>
          <w:pgMar w:header="0" w:footer="0" w:top="1160" w:bottom="280" w:left="0" w:right="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tbl>
      <w:tblPr>
        <w:tblW w:w="0" w:type="auto"/>
        <w:jc w:val="left"/>
        <w:tblInd w:w="14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1"/>
        <w:gridCol w:w="2431"/>
        <w:gridCol w:w="2431"/>
        <w:gridCol w:w="2071"/>
      </w:tblGrid>
      <w:tr>
        <w:trPr>
          <w:trHeight w:val="1045" w:hRule="exact"/>
        </w:trPr>
        <w:tc>
          <w:tcPr>
            <w:tcW w:w="2431" w:type="dxa"/>
            <w:tcBorders>
              <w:top w:val="single" w:sz="8" w:space="0" w:color="40B4E2"/>
              <w:left w:val="single" w:sz="8" w:space="0" w:color="40B4E2"/>
              <w:bottom w:val="single" w:sz="8" w:space="0" w:color="231F20"/>
              <w:right w:val="single" w:sz="8" w:space="0" w:color="231F20"/>
            </w:tcBorders>
          </w:tcPr>
          <w:p>
            <w:pPr>
              <w:pStyle w:val="TableParagraph"/>
              <w:spacing w:line="250" w:lineRule="auto" w:before="39"/>
              <w:ind w:left="69" w:right="346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w w:val="110"/>
                <w:sz w:val="22"/>
              </w:rPr>
              <w:t>Challenges</w:t>
            </w:r>
            <w:r>
              <w:rPr>
                <w:rFonts w:ascii="Times New Roman"/>
                <w:b/>
                <w:spacing w:val="29"/>
                <w:w w:val="11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to</w:t>
            </w:r>
            <w:r>
              <w:rPr>
                <w:rFonts w:ascii="Times New Roman"/>
                <w:b/>
                <w:w w:val="12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practicing</w:t>
            </w:r>
            <w:r>
              <w:rPr>
                <w:rFonts w:ascii="Times New Roman"/>
                <w:b/>
                <w:spacing w:val="22"/>
                <w:w w:val="11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effective</w:t>
            </w:r>
            <w:r>
              <w:rPr>
                <w:rFonts w:ascii="Times New Roman"/>
                <w:b/>
                <w:w w:val="114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IPC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431" w:type="dxa"/>
            <w:tcBorders>
              <w:top w:val="single" w:sz="8" w:space="0" w:color="40B4E2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>
              <w:pStyle w:val="TableParagraph"/>
              <w:spacing w:line="250" w:lineRule="auto" w:before="39"/>
              <w:ind w:left="70" w:right="444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w w:val="110"/>
                <w:sz w:val="22"/>
              </w:rPr>
              <w:t>What</w:t>
            </w:r>
            <w:r>
              <w:rPr>
                <w:rFonts w:ascii="Times New Roman"/>
                <w:b/>
                <w:spacing w:val="20"/>
                <w:w w:val="11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would</w:t>
            </w:r>
            <w:r>
              <w:rPr>
                <w:rFonts w:ascii="Times New Roman"/>
                <w:b/>
                <w:spacing w:val="20"/>
                <w:w w:val="11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solve</w:t>
            </w:r>
            <w:r>
              <w:rPr>
                <w:rFonts w:ascii="Times New Roman"/>
                <w:b/>
                <w:w w:val="118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the</w:t>
            </w:r>
            <w:r>
              <w:rPr>
                <w:rFonts w:ascii="Times New Roman"/>
                <w:b/>
                <w:spacing w:val="18"/>
                <w:w w:val="110"/>
                <w:sz w:val="22"/>
              </w:rPr>
              <w:t> </w:t>
            </w:r>
            <w:r>
              <w:rPr>
                <w:rFonts w:ascii="Times New Roman"/>
                <w:b/>
                <w:w w:val="110"/>
                <w:sz w:val="22"/>
              </w:rPr>
              <w:t>problem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431" w:type="dxa"/>
            <w:tcBorders>
              <w:top w:val="single" w:sz="8" w:space="0" w:color="40B4E2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>
              <w:pStyle w:val="TableParagraph"/>
              <w:spacing w:line="240" w:lineRule="auto" w:before="39"/>
              <w:ind w:left="7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w w:val="105"/>
                <w:sz w:val="22"/>
              </w:rPr>
              <w:t>Whose</w:t>
            </w:r>
            <w:r>
              <w:rPr>
                <w:rFonts w:ascii="Times New Roman"/>
                <w:b/>
                <w:spacing w:val="37"/>
                <w:w w:val="105"/>
                <w:sz w:val="22"/>
              </w:rPr>
              <w:t> </w:t>
            </w:r>
            <w:r>
              <w:rPr>
                <w:rFonts w:ascii="Times New Roman"/>
                <w:b/>
                <w:w w:val="105"/>
                <w:sz w:val="22"/>
              </w:rPr>
              <w:t>help</w:t>
            </w:r>
            <w:r>
              <w:rPr>
                <w:rFonts w:ascii="Times New Roman"/>
                <w:b/>
                <w:spacing w:val="37"/>
                <w:w w:val="105"/>
                <w:sz w:val="22"/>
              </w:rPr>
              <w:t> </w:t>
            </w:r>
            <w:r>
              <w:rPr>
                <w:rFonts w:ascii="Times New Roman"/>
                <w:b/>
                <w:sz w:val="22"/>
              </w:rPr>
              <w:t>I</w:t>
            </w:r>
            <w:r>
              <w:rPr>
                <w:rFonts w:ascii="Times New Roman"/>
                <w:b/>
                <w:spacing w:val="41"/>
                <w:sz w:val="22"/>
              </w:rPr>
              <w:t> </w:t>
            </w:r>
            <w:r>
              <w:rPr>
                <w:rFonts w:ascii="Times New Roman"/>
                <w:b/>
                <w:w w:val="105"/>
                <w:sz w:val="22"/>
              </w:rPr>
              <w:t>need</w:t>
            </w:r>
            <w:r>
              <w:rPr>
                <w:rFonts w:ascii="Times New Roman"/>
                <w:sz w:val="22"/>
              </w:rPr>
            </w:r>
          </w:p>
        </w:tc>
        <w:tc>
          <w:tcPr>
            <w:tcW w:w="2071" w:type="dxa"/>
            <w:tcBorders>
              <w:top w:val="single" w:sz="8" w:space="0" w:color="40B4E2"/>
              <w:left w:val="single" w:sz="8" w:space="0" w:color="231F20"/>
              <w:bottom w:val="single" w:sz="8" w:space="0" w:color="231F20"/>
              <w:right w:val="single" w:sz="8" w:space="0" w:color="40B4E2"/>
            </w:tcBorders>
          </w:tcPr>
          <w:p>
            <w:pPr>
              <w:pStyle w:val="TableParagraph"/>
              <w:spacing w:line="240" w:lineRule="auto" w:before="39"/>
              <w:ind w:left="70"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  <w:r>
              <w:rPr>
                <w:rFonts w:ascii="Times New Roman"/>
                <w:b/>
                <w:spacing w:val="-3"/>
                <w:w w:val="105"/>
                <w:sz w:val="22"/>
              </w:rPr>
              <w:t>T</w:t>
            </w:r>
            <w:r>
              <w:rPr>
                <w:rFonts w:ascii="Times New Roman"/>
                <w:b/>
                <w:spacing w:val="-2"/>
                <w:w w:val="105"/>
                <w:sz w:val="22"/>
              </w:rPr>
              <w:t>imeframe</w:t>
            </w:r>
            <w:r>
              <w:rPr>
                <w:rFonts w:ascii="Times New Roman"/>
                <w:sz w:val="22"/>
              </w:rPr>
            </w:r>
          </w:p>
        </w:tc>
      </w:tr>
      <w:tr>
        <w:trPr>
          <w:trHeight w:val="1045" w:hRule="exact"/>
        </w:trPr>
        <w:tc>
          <w:tcPr>
            <w:tcW w:w="2431" w:type="dxa"/>
            <w:tcBorders>
              <w:top w:val="single" w:sz="8" w:space="0" w:color="231F20"/>
              <w:left w:val="single" w:sz="8" w:space="0" w:color="40B4E2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0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40B4E2"/>
            </w:tcBorders>
          </w:tcPr>
          <w:p>
            <w:pPr/>
          </w:p>
        </w:tc>
      </w:tr>
      <w:tr>
        <w:trPr>
          <w:trHeight w:val="1045" w:hRule="exact"/>
        </w:trPr>
        <w:tc>
          <w:tcPr>
            <w:tcW w:w="2431" w:type="dxa"/>
            <w:tcBorders>
              <w:top w:val="single" w:sz="8" w:space="0" w:color="231F20"/>
              <w:left w:val="single" w:sz="8" w:space="0" w:color="40B4E2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>
            <w:pPr/>
          </w:p>
        </w:tc>
        <w:tc>
          <w:tcPr>
            <w:tcW w:w="207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40B4E2"/>
            </w:tcBorders>
          </w:tcPr>
          <w:p>
            <w:pPr/>
          </w:p>
        </w:tc>
      </w:tr>
      <w:tr>
        <w:trPr>
          <w:trHeight w:val="1045" w:hRule="exact"/>
        </w:trPr>
        <w:tc>
          <w:tcPr>
            <w:tcW w:w="2431" w:type="dxa"/>
            <w:tcBorders>
              <w:top w:val="single" w:sz="8" w:space="0" w:color="231F20"/>
              <w:left w:val="single" w:sz="8" w:space="0" w:color="40B4E2"/>
              <w:bottom w:val="single" w:sz="8" w:space="0" w:color="40B4E2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40B4E2"/>
              <w:right w:val="single" w:sz="8" w:space="0" w:color="231F20"/>
            </w:tcBorders>
          </w:tcPr>
          <w:p>
            <w:pPr/>
          </w:p>
        </w:tc>
        <w:tc>
          <w:tcPr>
            <w:tcW w:w="2431" w:type="dxa"/>
            <w:tcBorders>
              <w:top w:val="single" w:sz="8" w:space="0" w:color="231F20"/>
              <w:left w:val="single" w:sz="8" w:space="0" w:color="231F20"/>
              <w:bottom w:val="single" w:sz="8" w:space="0" w:color="40B4E2"/>
              <w:right w:val="single" w:sz="8" w:space="0" w:color="231F20"/>
            </w:tcBorders>
          </w:tcPr>
          <w:p>
            <w:pPr/>
          </w:p>
        </w:tc>
        <w:tc>
          <w:tcPr>
            <w:tcW w:w="2071" w:type="dxa"/>
            <w:tcBorders>
              <w:top w:val="single" w:sz="8" w:space="0" w:color="231F20"/>
              <w:left w:val="single" w:sz="8" w:space="0" w:color="231F20"/>
              <w:bottom w:val="single" w:sz="8" w:space="0" w:color="40B4E2"/>
              <w:right w:val="single" w:sz="8" w:space="0" w:color="40B4E2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512" w:lineRule="auto" w:before="196"/>
        <w:ind w:left="1440" w:right="48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w w:val="115"/>
        </w:rPr>
        <w:t>My IPC</w:t>
      </w:r>
      <w:r>
        <w:rPr>
          <w:rFonts w:ascii="Times New Roman"/>
          <w:spacing w:val="1"/>
          <w:w w:val="115"/>
        </w:rPr>
        <w:t> </w:t>
      </w:r>
      <w:r>
        <w:rPr>
          <w:rFonts w:ascii="Times New Roman"/>
          <w:w w:val="115"/>
        </w:rPr>
        <w:t>goals for</w:t>
      </w:r>
      <w:r>
        <w:rPr>
          <w:rFonts w:ascii="Times New Roman"/>
          <w:spacing w:val="1"/>
          <w:w w:val="115"/>
        </w:rPr>
        <w:t> </w:t>
      </w:r>
      <w:r>
        <w:rPr>
          <w:rFonts w:ascii="Times New Roman"/>
          <w:w w:val="115"/>
        </w:rPr>
        <w:t>the next</w:t>
      </w:r>
      <w:r>
        <w:rPr>
          <w:rFonts w:ascii="Times New Roman"/>
          <w:spacing w:val="1"/>
          <w:w w:val="115"/>
        </w:rPr>
        <w:t> </w:t>
      </w:r>
      <w:r>
        <w:rPr>
          <w:rFonts w:ascii="Times New Roman"/>
          <w:w w:val="115"/>
        </w:rPr>
        <w:t>month/quarter (circle</w:t>
      </w:r>
      <w:r>
        <w:rPr>
          <w:rFonts w:ascii="Times New Roman"/>
          <w:spacing w:val="1"/>
          <w:w w:val="115"/>
        </w:rPr>
        <w:t> </w:t>
      </w:r>
      <w:r>
        <w:rPr>
          <w:rFonts w:ascii="Times New Roman"/>
          <w:w w:val="115"/>
        </w:rPr>
        <w:t>one):</w:t>
      </w:r>
      <w:r>
        <w:rPr>
          <w:rFonts w:ascii="Times New Roman"/>
          <w:w w:val="116"/>
        </w:rPr>
        <w:t> </w:t>
      </w:r>
      <w:r>
        <w:rPr>
          <w:rFonts w:ascii="Times New Roman"/>
          <w:w w:val="115"/>
        </w:rPr>
        <w:t>1.</w:t>
      </w:r>
      <w:r>
        <w:rPr>
          <w:rFonts w:ascii="Times New Roman"/>
        </w:rPr>
      </w:r>
    </w:p>
    <w:p>
      <w:pPr>
        <w:pStyle w:val="BodyText"/>
        <w:spacing w:line="240" w:lineRule="auto" w:before="10"/>
        <w:ind w:left="14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w w:val="110"/>
        </w:rPr>
        <w:t>2.</w:t>
      </w:r>
      <w:r>
        <w:rPr>
          <w:rFonts w:asci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44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w w:val="110"/>
        </w:rPr>
        <w:t>3.</w:t>
      </w:r>
      <w:r>
        <w:rPr>
          <w:rFonts w:asci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7520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537.627625pt;margin-top:.557158pt;width:18.95pt;height:17pt;mso-position-horizontal-relative:page;mso-position-vertical-relative:paragraph;z-index:11320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97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659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APPENDIX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K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-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IPC/I</w:t>
      </w:r>
      <w:r>
        <w:rPr>
          <w:rFonts w:ascii="Times New Roman"/>
          <w:b/>
          <w:color w:val="5F6369"/>
          <w:spacing w:val="-20"/>
          <w:sz w:val="16"/>
        </w:rPr>
        <w:t> </w:t>
      </w:r>
      <w:r>
        <w:rPr>
          <w:rFonts w:ascii="Times New Roman"/>
          <w:b/>
          <w:color w:val="5F6369"/>
          <w:sz w:val="16"/>
        </w:rPr>
        <w:t>SELF-ASSESSMENT</w:t>
      </w:r>
      <w:r>
        <w:rPr>
          <w:rFonts w:ascii="Times New Roman"/>
          <w:b/>
          <w:color w:val="5F6369"/>
          <w:spacing w:val="-19"/>
          <w:sz w:val="16"/>
        </w:rPr>
        <w:t> </w:t>
      </w:r>
      <w:r>
        <w:rPr>
          <w:rFonts w:ascii="Times New Roman"/>
          <w:b/>
          <w:color w:val="5F6369"/>
          <w:sz w:val="16"/>
        </w:rPr>
        <w:t>CHECKLIST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72"/>
          <w:footerReference w:type="default" r:id="rId273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before="38"/>
        <w:ind w:left="720" w:right="0" w:firstLine="0"/>
        <w:jc w:val="left"/>
        <w:rPr>
          <w:rFonts w:ascii="Times New Roman" w:hAnsi="Times New Roman" w:cs="Times New Roman" w:eastAsia="Times New Roman"/>
          <w:sz w:val="54"/>
          <w:szCs w:val="54"/>
        </w:rPr>
      </w:pPr>
      <w:r>
        <w:rPr>
          <w:rFonts w:ascii="Times New Roman"/>
          <w:b/>
          <w:color w:val="95C93D"/>
          <w:w w:val="115"/>
          <w:sz w:val="54"/>
        </w:rPr>
        <w:t>Appendix</w:t>
      </w:r>
      <w:r>
        <w:rPr>
          <w:rFonts w:ascii="Times New Roman"/>
          <w:b/>
          <w:color w:val="95C93D"/>
          <w:spacing w:val="94"/>
          <w:w w:val="115"/>
          <w:sz w:val="54"/>
        </w:rPr>
        <w:t> </w:t>
      </w:r>
      <w:r>
        <w:rPr>
          <w:rFonts w:ascii="Times New Roman"/>
          <w:b/>
          <w:color w:val="95C93D"/>
          <w:w w:val="115"/>
          <w:sz w:val="54"/>
        </w:rPr>
        <w:t>L.</w:t>
      </w:r>
      <w:r>
        <w:rPr>
          <w:rFonts w:ascii="Times New Roman"/>
          <w:sz w:val="54"/>
        </w:rPr>
      </w:r>
    </w:p>
    <w:p>
      <w:pPr>
        <w:spacing w:before="62"/>
        <w:ind w:left="720" w:right="0" w:firstLine="0"/>
        <w:jc w:val="left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/>
          <w:b/>
          <w:color w:val="5F6369"/>
          <w:w w:val="125"/>
          <w:sz w:val="36"/>
        </w:rPr>
        <w:t>Certificates</w:t>
      </w:r>
      <w:r>
        <w:rPr>
          <w:rFonts w:ascii="Times New Roman"/>
          <w:sz w:val="36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14"/>
          <w:szCs w:val="14"/>
        </w:rPr>
      </w:pPr>
    </w:p>
    <w:p>
      <w:pPr>
        <w:spacing w:before="72"/>
        <w:ind w:left="7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i/>
          <w:color w:val="5F6369"/>
          <w:w w:val="110"/>
          <w:sz w:val="28"/>
        </w:rPr>
        <w:t>Certificate</w:t>
      </w:r>
      <w:r>
        <w:rPr>
          <w:rFonts w:ascii="Times New Roman"/>
          <w:i/>
          <w:color w:val="5F6369"/>
          <w:spacing w:val="-4"/>
          <w:w w:val="110"/>
          <w:sz w:val="28"/>
        </w:rPr>
        <w:t> </w:t>
      </w:r>
      <w:r>
        <w:rPr>
          <w:rFonts w:ascii="Times New Roman"/>
          <w:i/>
          <w:color w:val="5F6369"/>
          <w:w w:val="110"/>
          <w:sz w:val="28"/>
        </w:rPr>
        <w:t>on</w:t>
      </w:r>
      <w:r>
        <w:rPr>
          <w:rFonts w:ascii="Times New Roman"/>
          <w:i/>
          <w:color w:val="5F6369"/>
          <w:spacing w:val="-4"/>
          <w:w w:val="110"/>
          <w:sz w:val="28"/>
        </w:rPr>
        <w:t> </w:t>
      </w:r>
      <w:r>
        <w:rPr>
          <w:rFonts w:ascii="Times New Roman"/>
          <w:i/>
          <w:color w:val="5F6369"/>
          <w:w w:val="110"/>
          <w:sz w:val="28"/>
        </w:rPr>
        <w:t>next</w:t>
      </w:r>
      <w:r>
        <w:rPr>
          <w:rFonts w:ascii="Times New Roman"/>
          <w:i/>
          <w:color w:val="5F6369"/>
          <w:spacing w:val="-4"/>
          <w:w w:val="110"/>
          <w:sz w:val="28"/>
        </w:rPr>
        <w:t> </w:t>
      </w:r>
      <w:r>
        <w:rPr>
          <w:rFonts w:ascii="Times New Roman"/>
          <w:i/>
          <w:color w:val="5F6369"/>
          <w:w w:val="110"/>
          <w:sz w:val="28"/>
        </w:rPr>
        <w:t>page</w:t>
      </w:r>
      <w:r>
        <w:rPr>
          <w:rFonts w:asci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i/>
          <w:sz w:val="19"/>
          <w:szCs w:val="19"/>
        </w:rPr>
      </w:pPr>
    </w:p>
    <w:p>
      <w:pPr>
        <w:spacing w:before="8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pict>
          <v:shape style="position:absolute;margin-left:38.743999pt;margin-top:5.007158pt;width:18.95pt;height:17pt;mso-position-horizontal-relative:page;mso-position-vertical-relative:paragraph;z-index:11344" type="#_x0000_t202" filled="false" stroked="false">
            <v:textbox inset="0,0,0,0">
              <w:txbxContent>
                <w:p>
                  <w:pPr>
                    <w:spacing w:line="340" w:lineRule="exact" w:before="0"/>
                    <w:ind w:left="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b/>
                      <w:color w:val="231F20"/>
                      <w:w w:val="110"/>
                      <w:sz w:val="34"/>
                    </w:rPr>
                    <w:t>98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before="9"/>
        <w:ind w:left="1292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w w:val="95"/>
          <w:sz w:val="16"/>
        </w:rPr>
        <w:t>APPENDIX</w:t>
      </w:r>
      <w:r>
        <w:rPr>
          <w:rFonts w:ascii="Times New Roman"/>
          <w:b/>
          <w:color w:val="5F6369"/>
          <w:spacing w:val="-2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L</w:t>
      </w:r>
      <w:r>
        <w:rPr>
          <w:rFonts w:ascii="Times New Roman"/>
          <w:b/>
          <w:color w:val="5F6369"/>
          <w:spacing w:val="-1"/>
          <w:w w:val="95"/>
          <w:sz w:val="16"/>
        </w:rPr>
        <w:t> </w:t>
      </w:r>
      <w:r>
        <w:rPr>
          <w:rFonts w:ascii="Times New Roman"/>
          <w:b/>
          <w:color w:val="5F6369"/>
          <w:w w:val="95"/>
          <w:sz w:val="16"/>
        </w:rPr>
        <w:t>-</w:t>
      </w:r>
      <w:r>
        <w:rPr>
          <w:rFonts w:ascii="Times New Roman"/>
          <w:b/>
          <w:color w:val="5F6369"/>
          <w:spacing w:val="-1"/>
          <w:w w:val="95"/>
          <w:sz w:val="16"/>
        </w:rPr>
        <w:t> </w:t>
      </w:r>
      <w:r>
        <w:rPr>
          <w:rFonts w:ascii="Times New Roman"/>
          <w:b/>
          <w:color w:val="5F6369"/>
          <w:spacing w:val="-3"/>
          <w:w w:val="95"/>
          <w:sz w:val="16"/>
        </w:rPr>
        <w:t>CERTIFICA</w:t>
      </w:r>
      <w:r>
        <w:rPr>
          <w:rFonts w:ascii="Times New Roman"/>
          <w:b/>
          <w:color w:val="5F6369"/>
          <w:spacing w:val="-2"/>
          <w:w w:val="95"/>
          <w:sz w:val="16"/>
        </w:rPr>
        <w:t>TES</w:t>
      </w:r>
      <w:r>
        <w:rPr>
          <w:rFonts w:ascii="Times New Roman"/>
          <w:sz w:val="16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headerReference w:type="default" r:id="rId274"/>
          <w:footerReference w:type="default" r:id="rId275"/>
          <w:pgSz w:w="11910" w:h="16840"/>
          <w:pgMar w:header="0" w:footer="0" w:top="1120" w:bottom="28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8"/>
          <w:szCs w:val="18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19"/>
          <w:szCs w:val="19"/>
        </w:rPr>
      </w:pPr>
    </w:p>
    <w:p>
      <w:pPr>
        <w:tabs>
          <w:tab w:pos="13423" w:val="left" w:leader="none"/>
        </w:tabs>
        <w:spacing w:line="183" w:lineRule="exact" w:before="0"/>
        <w:ind w:left="1018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/>
        <w:pict>
          <v:group style="position:absolute;margin-left:74.505402pt;margin-top:-58.68594pt;width:697.85pt;height:492.35pt;mso-position-horizontal-relative:page;mso-position-vertical-relative:paragraph;z-index:-265504" coordorigin="1490,-1174" coordsize="13957,9847">
            <v:shape style="position:absolute;left:1490;top:-1174;width:5834;height:4529" type="#_x0000_t75" stroked="false">
              <v:imagedata r:id="rId278" o:title=""/>
            </v:shape>
            <v:group style="position:absolute;left:1551;top:3327;width:2;height:5314" coordorigin="1551,3327" coordsize="2,5314">
              <v:shape style="position:absolute;left:1551;top:3327;width:2;height:5314" coordorigin="1551,3327" coordsize="0,5314" path="m1551,8640l1551,3327e" filled="false" stroked="true" strokeweight="1.229934pt" strokecolor="#343434">
                <v:path arrowok="t"/>
              </v:shape>
            </v:group>
            <v:group style="position:absolute;left:2061;top:3327;width:2;height:4834" coordorigin="2061,3327" coordsize="2,4834">
              <v:shape style="position:absolute;left:2061;top:3327;width:2;height:4834" coordorigin="2061,3327" coordsize="0,4834" path="m2061,8160l2061,3327e" filled="false" stroked="true" strokeweight=".614967pt" strokecolor="#fbaf4b">
                <v:path arrowok="t"/>
              </v:shape>
            </v:group>
            <v:group style="position:absolute;left:7294;top:-658;width:7577;height:2" coordorigin="7294,-658" coordsize="7577,2">
              <v:shape style="position:absolute;left:7294;top:-658;width:7577;height:2" coordorigin="7294,-658" coordsize="7577,0" path="m7294,-658l14871,-658e" filled="false" stroked="true" strokeweight="1.229934pt" strokecolor="#2bacdf">
                <v:path arrowok="t"/>
              </v:shape>
            </v:group>
            <v:group style="position:absolute;left:7294;top:-1113;width:8106;height:2" coordorigin="7294,-1113" coordsize="8106,2">
              <v:shape style="position:absolute;left:7294;top:-1113;width:8106;height:2" coordorigin="7294,-1113" coordsize="8106,0" path="m7294,-1113l15400,-1113e" filled="false" stroked="true" strokeweight="1.229934pt" strokecolor="#343434">
                <v:path arrowok="t"/>
              </v:shape>
            </v:group>
            <v:group style="position:absolute;left:5265;top:5467;width:6458;height:2" coordorigin="5265,5467" coordsize="6458,2">
              <v:shape style="position:absolute;left:5265;top:5467;width:6458;height:2" coordorigin="5265,5467" coordsize="6458,0" path="m5265,5467l11722,5467e" filled="false" stroked="true" strokeweight="1.229934pt" strokecolor="#2bacdf">
                <v:path arrowok="t"/>
              </v:shape>
            </v:group>
            <v:group style="position:absolute;left:3469;top:7183;width:4687;height:2" coordorigin="3469,7183" coordsize="4687,2">
              <v:shape style="position:absolute;left:3469;top:7183;width:4687;height:2" coordorigin="3469,7183" coordsize="4687,0" path="m3469,7183l8155,7183e" filled="false" stroked="true" strokeweight=".614967pt" strokecolor="#2bacdf">
                <v:path arrowok="t"/>
              </v:shape>
              <v:shape style="position:absolute;left:11779;top:5866;width:3668;height:2806" type="#_x0000_t75" stroked="false">
                <v:imagedata r:id="rId279" o:title=""/>
              </v:shape>
            </v:group>
            <v:group style="position:absolute;left:9238;top:7183;width:2891;height:2" coordorigin="9238,7183" coordsize="2891,2">
              <v:shape style="position:absolute;left:9238;top:7183;width:2891;height:2" coordorigin="9238,7183" coordsize="2891,0" path="m9238,7183l12128,7183e" filled="false" stroked="true" strokeweight=".614967pt" strokecolor="#2bacdf">
                <v:path arrowok="t"/>
              </v:shape>
            </v:group>
            <v:group style="position:absolute;left:2055;top:8142;width:9742;height:2" coordorigin="2055,8142" coordsize="9742,2">
              <v:shape style="position:absolute;left:2055;top:8142;width:9742;height:2" coordorigin="2055,8142" coordsize="9742,0" path="m2055,8142l11796,8142e" filled="false" stroked="true" strokeweight="1.844901pt" strokecolor="#fbaf4b">
                <v:path arrowok="t"/>
              </v:shape>
            </v:group>
            <v:group style="position:absolute;left:1538;top:8628;width:10258;height:2" coordorigin="1538,8628" coordsize="10258,2">
              <v:shape style="position:absolute;left:1538;top:8628;width:10258;height:2" coordorigin="1538,8628" coordsize="10258,0" path="m1538,8628l11796,8628e" filled="false" stroked="true" strokeweight="1.229934pt" strokecolor="#343434">
                <v:path arrowok="t"/>
              </v:shape>
            </v:group>
            <v:group style="position:absolute;left:14852;top:-670;width:2;height:6556" coordorigin="14852,-670" coordsize="2,6556">
              <v:shape style="position:absolute;left:14852;top:-670;width:2;height:6556" coordorigin="14852,-670" coordsize="0,6556" path="m14852,5885l14852,-670e" filled="false" stroked="true" strokeweight="1.844901pt" strokecolor="#2bacdf">
                <v:path arrowok="t"/>
              </v:shape>
            </v:group>
            <v:group style="position:absolute;left:14963;top:-757;width:2;height:6642" coordorigin="14963,-757" coordsize="2,6642">
              <v:shape style="position:absolute;left:14963;top:-757;width:2;height:6642" coordorigin="14963,-757" coordsize="0,6642" path="m14963,5885l14963,-757e" filled="false" stroked="true" strokeweight=".614967pt" strokecolor="#2bacdf">
                <v:path arrowok="t"/>
              </v:shape>
            </v:group>
            <v:group style="position:absolute;left:15387;top:-1125;width:2;height:7011" coordorigin="15387,-1125" coordsize="2,7011">
              <v:shape style="position:absolute;left:15387;top:-1125;width:2;height:7011" coordorigin="15387,-1125" coordsize="0,7011" path="m15387,5885l15387,-1125e" filled="false" stroked="true" strokeweight="1.229934pt" strokecolor="#343434">
                <v:path arrowok="t"/>
              </v:shape>
            </v:group>
            <w10:wrap type="none"/>
          </v:group>
        </w:pict>
      </w:r>
      <w:r>
        <w:rPr/>
        <w:pict>
          <v:shape style="position:absolute;margin-left:464.958588pt;margin-top:-16.839167pt;width:69.25pt;height:72pt;mso-position-horizontal-relative:page;mso-position-vertical-relative:paragraph;z-index:-265456" type="#_x0000_t202" filled="false" stroked="false">
            <v:textbox inset="0,0,0,0">
              <w:txbxContent>
                <w:p>
                  <w:pPr>
                    <w:spacing w:line="1440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144"/>
                      <w:szCs w:val="144"/>
                    </w:rPr>
                  </w:pPr>
                  <w:r>
                    <w:rPr>
                      <w:rFonts w:ascii="Arial"/>
                      <w:color w:val="97B889"/>
                      <w:w w:val="110"/>
                      <w:sz w:val="144"/>
                    </w:rPr>
                    <w:t>:r</w:t>
                  </w:r>
                  <w:r>
                    <w:rPr>
                      <w:rFonts w:ascii="Arial"/>
                      <w:color w:val="97B889"/>
                      <w:spacing w:val="-46"/>
                      <w:w w:val="110"/>
                      <w:sz w:val="144"/>
                    </w:rPr>
                    <w:t>t</w:t>
                  </w:r>
                  <w:r>
                    <w:rPr>
                      <w:rFonts w:ascii="Arial"/>
                      <w:sz w:val="14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363434"/>
          <w:spacing w:val="-18"/>
          <w:w w:val="90"/>
          <w:sz w:val="19"/>
        </w:rPr>
        <w:t>l</w:t>
      </w:r>
      <w:r>
        <w:rPr>
          <w:rFonts w:ascii="Arial"/>
          <w:b/>
          <w:color w:val="363434"/>
          <w:w w:val="90"/>
          <w:sz w:val="19"/>
        </w:rPr>
        <w:t>l'IUf'penOnel</w:t>
      </w:r>
      <w:r>
        <w:rPr>
          <w:rFonts w:ascii="Arial"/>
          <w:b/>
          <w:color w:val="363434"/>
          <w:spacing w:val="36"/>
          <w:w w:val="90"/>
          <w:sz w:val="19"/>
        </w:rPr>
        <w:t> </w:t>
      </w:r>
      <w:r>
        <w:rPr>
          <w:rFonts w:ascii="Arial"/>
          <w:b/>
          <w:color w:val="363434"/>
          <w:w w:val="90"/>
          <w:sz w:val="19"/>
        </w:rPr>
        <w:t>&lt;o</w:t>
      </w:r>
      <w:r>
        <w:rPr>
          <w:rFonts w:ascii="Arial"/>
          <w:b/>
          <w:color w:val="363434"/>
          <w:spacing w:val="-14"/>
          <w:w w:val="90"/>
          <w:sz w:val="19"/>
        </w:rPr>
        <w:t>m</w:t>
      </w:r>
      <w:r>
        <w:rPr>
          <w:rFonts w:ascii="Arial"/>
          <w:b/>
          <w:color w:val="363434"/>
          <w:w w:val="90"/>
          <w:sz w:val="19"/>
        </w:rPr>
        <w:t>mu</w:t>
      </w:r>
      <w:r>
        <w:rPr>
          <w:rFonts w:ascii="Arial"/>
          <w:b/>
          <w:color w:val="363434"/>
          <w:spacing w:val="-16"/>
          <w:w w:val="90"/>
          <w:sz w:val="19"/>
        </w:rPr>
        <w:t>n</w:t>
      </w:r>
      <w:r>
        <w:rPr>
          <w:rFonts w:ascii="Arial"/>
          <w:b/>
          <w:color w:val="363434"/>
          <w:w w:val="90"/>
          <w:sz w:val="19"/>
        </w:rPr>
        <w:t>ll:a'don</w:t>
        <w:tab/>
      </w:r>
      <w:r>
        <w:rPr>
          <w:rFonts w:ascii="Arial"/>
          <w:color w:val="2DACE2"/>
          <w:w w:val="105"/>
          <w:sz w:val="19"/>
        </w:rPr>
        <w:t>.  </w:t>
      </w:r>
      <w:r>
        <w:rPr>
          <w:rFonts w:ascii="Arial"/>
          <w:color w:val="2DACE2"/>
          <w:spacing w:val="22"/>
          <w:w w:val="105"/>
          <w:sz w:val="19"/>
        </w:rPr>
        <w:t> </w:t>
      </w:r>
      <w:r>
        <w:rPr>
          <w:rFonts w:ascii="Arial"/>
          <w:color w:val="2DACE2"/>
          <w:w w:val="105"/>
          <w:sz w:val="19"/>
        </w:rPr>
        <w:t>.</w:t>
      </w:r>
      <w:r>
        <w:rPr>
          <w:rFonts w:ascii="Arial"/>
          <w:sz w:val="19"/>
        </w:rPr>
      </w:r>
    </w:p>
    <w:p>
      <w:pPr>
        <w:tabs>
          <w:tab w:pos="13411" w:val="left" w:leader="none"/>
        </w:tabs>
        <w:spacing w:line="178" w:lineRule="exact" w:before="0"/>
        <w:ind w:left="10188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/>
          <w:b/>
          <w:color w:val="363434"/>
          <w:w w:val="95"/>
          <w:sz w:val="19"/>
        </w:rPr>
        <w:t>For</w:t>
      </w:r>
      <w:r>
        <w:rPr>
          <w:rFonts w:ascii="Arial" w:hAnsi="Arial"/>
          <w:b/>
          <w:color w:val="363434"/>
          <w:spacing w:val="24"/>
          <w:w w:val="95"/>
          <w:sz w:val="19"/>
        </w:rPr>
        <w:t> </w:t>
      </w:r>
      <w:r>
        <w:rPr>
          <w:rFonts w:ascii="Arial" w:hAnsi="Arial"/>
          <w:b/>
          <w:color w:val="363434"/>
          <w:spacing w:val="-19"/>
          <w:w w:val="95"/>
          <w:sz w:val="19"/>
        </w:rPr>
        <w:t>l</w:t>
      </w:r>
      <w:r>
        <w:rPr>
          <w:rFonts w:ascii="Arial" w:hAnsi="Arial"/>
          <w:b/>
          <w:color w:val="363434"/>
          <w:spacing w:val="-21"/>
          <w:w w:val="95"/>
          <w:sz w:val="19"/>
        </w:rPr>
        <w:t>mm</w:t>
      </w:r>
      <w:r>
        <w:rPr>
          <w:rFonts w:ascii="Arial" w:hAnsi="Arial"/>
          <w:b/>
          <w:color w:val="363434"/>
          <w:w w:val="95"/>
          <w:sz w:val="19"/>
        </w:rPr>
        <w:t>u</w:t>
      </w:r>
      <w:r>
        <w:rPr>
          <w:rFonts w:ascii="Arial" w:hAnsi="Arial"/>
          <w:b/>
          <w:color w:val="363434"/>
          <w:spacing w:val="-23"/>
          <w:w w:val="95"/>
          <w:sz w:val="19"/>
        </w:rPr>
        <w:t>n</w:t>
      </w:r>
      <w:r>
        <w:rPr>
          <w:rFonts w:ascii="Arial" w:hAnsi="Arial"/>
          <w:b/>
          <w:color w:val="363434"/>
          <w:spacing w:val="-19"/>
          <w:w w:val="95"/>
          <w:sz w:val="19"/>
        </w:rPr>
        <w:t>l</w:t>
      </w:r>
      <w:r>
        <w:rPr>
          <w:rFonts w:ascii="Arial" w:hAnsi="Arial"/>
          <w:b/>
          <w:color w:val="363434"/>
          <w:w w:val="95"/>
          <w:sz w:val="19"/>
        </w:rPr>
        <w:t>z.adon</w:t>
        <w:tab/>
      </w:r>
      <w:r>
        <w:rPr>
          <w:rFonts w:ascii="Arial" w:hAnsi="Arial"/>
          <w:color w:val="2DACE2"/>
          <w:w w:val="165"/>
          <w:sz w:val="19"/>
        </w:rPr>
        <w:t>·</w:t>
      </w:r>
      <w:r>
        <w:rPr>
          <w:rFonts w:ascii="Arial" w:hAnsi="Arial"/>
          <w:sz w:val="19"/>
        </w:rPr>
      </w:r>
    </w:p>
    <w:p>
      <w:pPr>
        <w:tabs>
          <w:tab w:pos="13042" w:val="left" w:leader="none"/>
        </w:tabs>
        <w:spacing w:line="190" w:lineRule="exact" w:before="0"/>
        <w:ind w:left="10176" w:right="0" w:firstLine="0"/>
        <w:jc w:val="left"/>
        <w:rPr>
          <w:rFonts w:ascii="Arial" w:hAnsi="Arial" w:cs="Arial" w:eastAsia="Arial"/>
          <w:sz w:val="19"/>
          <w:szCs w:val="19"/>
        </w:rPr>
      </w:pPr>
      <w:r>
        <w:rPr>
          <w:rFonts w:ascii="Arial" w:hAnsi="Arial" w:cs="Arial" w:eastAsia="Arial"/>
          <w:color w:val="62646B"/>
          <w:spacing w:val="-18"/>
          <w:w w:val="90"/>
          <w:sz w:val="19"/>
          <w:szCs w:val="19"/>
        </w:rPr>
        <w:t>T</w:t>
      </w:r>
      <w:r>
        <w:rPr>
          <w:rFonts w:ascii="Arial" w:hAnsi="Arial" w:cs="Arial" w:eastAsia="Arial"/>
          <w:color w:val="62646B"/>
          <w:w w:val="90"/>
          <w:sz w:val="19"/>
          <w:szCs w:val="19"/>
        </w:rPr>
        <w:t>rans</w:t>
      </w:r>
      <w:r>
        <w:rPr>
          <w:rFonts w:ascii="Arial" w:hAnsi="Arial" w:cs="Arial" w:eastAsia="Arial"/>
          <w:color w:val="62646B"/>
          <w:spacing w:val="-25"/>
          <w:w w:val="90"/>
          <w:sz w:val="19"/>
          <w:szCs w:val="19"/>
        </w:rPr>
        <w:t>f</w:t>
      </w:r>
      <w:r>
        <w:rPr>
          <w:rFonts w:ascii="Arial" w:hAnsi="Arial" w:cs="Arial" w:eastAsia="Arial"/>
          <w:color w:val="62646B"/>
          <w:w w:val="90"/>
          <w:sz w:val="19"/>
          <w:szCs w:val="19"/>
        </w:rPr>
        <w:t>or</w:t>
      </w:r>
      <w:r>
        <w:rPr>
          <w:rFonts w:ascii="Arial" w:hAnsi="Arial" w:cs="Arial" w:eastAsia="Arial"/>
          <w:color w:val="62646B"/>
          <w:spacing w:val="-15"/>
          <w:w w:val="90"/>
          <w:sz w:val="19"/>
          <w:szCs w:val="19"/>
        </w:rPr>
        <w:t>m</w:t>
      </w:r>
      <w:r>
        <w:rPr>
          <w:rFonts w:ascii="Arial" w:hAnsi="Arial" w:cs="Arial" w:eastAsia="Arial"/>
          <w:color w:val="62646B"/>
          <w:spacing w:val="-19"/>
          <w:w w:val="90"/>
          <w:sz w:val="19"/>
          <w:szCs w:val="19"/>
        </w:rPr>
        <w:t>i</w:t>
      </w:r>
      <w:r>
        <w:rPr>
          <w:rFonts w:ascii="Arial" w:hAnsi="Arial" w:cs="Arial" w:eastAsia="Arial"/>
          <w:color w:val="62646B"/>
          <w:w w:val="90"/>
          <w:sz w:val="19"/>
          <w:szCs w:val="19"/>
        </w:rPr>
        <w:t>ng</w:t>
      </w:r>
      <w:r>
        <w:rPr>
          <w:rFonts w:ascii="Arial" w:hAnsi="Arial" w:cs="Arial" w:eastAsia="Arial"/>
          <w:color w:val="62646B"/>
          <w:spacing w:val="17"/>
          <w:w w:val="90"/>
          <w:sz w:val="19"/>
          <w:szCs w:val="19"/>
        </w:rPr>
        <w:t> </w:t>
      </w:r>
      <w:r>
        <w:rPr>
          <w:rFonts w:ascii="Arial" w:hAnsi="Arial" w:cs="Arial" w:eastAsia="Arial"/>
          <w:color w:val="62646B"/>
          <w:spacing w:val="-30"/>
          <w:w w:val="90"/>
          <w:sz w:val="19"/>
          <w:szCs w:val="19"/>
        </w:rPr>
        <w:t>I</w:t>
      </w:r>
      <w:r>
        <w:rPr>
          <w:rFonts w:ascii="Arial" w:hAnsi="Arial" w:cs="Arial" w:eastAsia="Arial"/>
          <w:color w:val="62646B"/>
          <w:spacing w:val="-20"/>
          <w:w w:val="90"/>
          <w:sz w:val="19"/>
          <w:szCs w:val="19"/>
        </w:rPr>
        <w:t>mm</w:t>
      </w:r>
      <w:r>
        <w:rPr>
          <w:rFonts w:ascii="Arial" w:hAnsi="Arial" w:cs="Arial" w:eastAsia="Arial"/>
          <w:color w:val="62646B"/>
          <w:w w:val="90"/>
          <w:sz w:val="19"/>
          <w:szCs w:val="19"/>
        </w:rPr>
        <w:t>unization</w:t>
        <w:tab/>
      </w:r>
      <w:r>
        <w:rPr>
          <w:rFonts w:ascii="Arial" w:hAnsi="Arial" w:cs="Arial" w:eastAsia="Arial"/>
          <w:color w:val="2DACE2"/>
          <w:w w:val="105"/>
          <w:sz w:val="19"/>
          <w:szCs w:val="19"/>
        </w:rPr>
        <w:t>•</w:t>
      </w:r>
      <w:r>
        <w:rPr>
          <w:rFonts w:ascii="Arial" w:hAnsi="Arial" w:cs="Arial" w:eastAsia="Arial"/>
          <w:color w:val="2DACE2"/>
          <w:spacing w:val="40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2DACE2"/>
          <w:w w:val="105"/>
          <w:sz w:val="19"/>
          <w:szCs w:val="19"/>
        </w:rPr>
        <w:t>·</w:t>
      </w:r>
      <w:r>
        <w:rPr>
          <w:rFonts w:ascii="Arial" w:hAnsi="Arial" w:cs="Arial" w:eastAsia="Arial"/>
          <w:color w:val="2DACE2"/>
          <w:spacing w:val="2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2DACE2"/>
          <w:w w:val="160"/>
          <w:sz w:val="19"/>
          <w:szCs w:val="19"/>
        </w:rPr>
        <w:t>'</w:t>
      </w:r>
      <w:r>
        <w:rPr>
          <w:rFonts w:ascii="Arial" w:hAnsi="Arial" w:cs="Arial" w:eastAsia="Arial"/>
          <w:color w:val="2DACE2"/>
          <w:spacing w:val="62"/>
          <w:w w:val="160"/>
          <w:sz w:val="19"/>
          <w:szCs w:val="19"/>
        </w:rPr>
        <w:t> </w:t>
      </w:r>
      <w:r>
        <w:rPr>
          <w:rFonts w:ascii="Arial" w:hAnsi="Arial" w:cs="Arial" w:eastAsia="Arial"/>
          <w:color w:val="2DACE2"/>
          <w:w w:val="105"/>
          <w:sz w:val="19"/>
          <w:szCs w:val="19"/>
        </w:rPr>
        <w:t>• </w:t>
      </w:r>
      <w:r>
        <w:rPr>
          <w:rFonts w:ascii="Arial" w:hAnsi="Arial" w:cs="Arial" w:eastAsia="Arial"/>
          <w:color w:val="2DACE2"/>
          <w:spacing w:val="5"/>
          <w:w w:val="105"/>
          <w:sz w:val="19"/>
          <w:szCs w:val="19"/>
        </w:rPr>
        <w:t> </w:t>
      </w:r>
      <w:r>
        <w:rPr>
          <w:rFonts w:ascii="Arial" w:hAnsi="Arial" w:cs="Arial" w:eastAsia="Arial"/>
          <w:color w:val="2DACE2"/>
          <w:w w:val="105"/>
          <w:sz w:val="19"/>
          <w:szCs w:val="19"/>
        </w:rPr>
        <w:t>•</w:t>
      </w:r>
      <w:r>
        <w:rPr>
          <w:rFonts w:ascii="Arial" w:hAnsi="Arial" w:cs="Arial" w:eastAsia="Arial"/>
          <w:sz w:val="19"/>
          <w:szCs w:val="19"/>
        </w:rPr>
      </w:r>
    </w:p>
    <w:p>
      <w:pPr>
        <w:spacing w:line="183" w:lineRule="exact" w:before="0"/>
        <w:ind w:left="4664" w:right="0" w:firstLine="0"/>
        <w:jc w:val="center"/>
        <w:rPr>
          <w:rFonts w:ascii="Times New Roman" w:hAnsi="Times New Roman" w:cs="Times New Roman" w:eastAsia="Times New Roman"/>
          <w:sz w:val="18"/>
          <w:szCs w:val="18"/>
        </w:rPr>
      </w:pPr>
      <w:r>
        <w:rPr>
          <w:rFonts w:ascii="Times New Roman"/>
          <w:color w:val="62646B"/>
          <w:sz w:val="18"/>
        </w:rPr>
        <w:t>Dlalogllt'</w:t>
      </w:r>
      <w:r>
        <w:rPr>
          <w:rFonts w:ascii="Times New Roman"/>
          <w:sz w:val="1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tabs>
          <w:tab w:pos="3652" w:val="left" w:leader="none"/>
        </w:tabs>
        <w:spacing w:before="0"/>
        <w:ind w:left="0" w:right="360" w:firstLine="0"/>
        <w:jc w:val="center"/>
        <w:rPr>
          <w:rFonts w:ascii="Times New Roman" w:hAnsi="Times New Roman" w:cs="Times New Roman" w:eastAsia="Times New Roman"/>
          <w:sz w:val="63"/>
          <w:szCs w:val="63"/>
        </w:rPr>
      </w:pPr>
      <w:r>
        <w:rPr>
          <w:rFonts w:ascii="Times New Roman"/>
          <w:b/>
          <w:i/>
          <w:color w:val="3F4B95"/>
          <w:w w:val="95"/>
          <w:sz w:val="63"/>
        </w:rPr>
        <w:t>C</w:t>
      </w:r>
      <w:r>
        <w:rPr>
          <w:rFonts w:ascii="Times New Roman"/>
          <w:b/>
          <w:i/>
          <w:color w:val="3F4B95"/>
          <w:spacing w:val="5"/>
          <w:w w:val="95"/>
          <w:sz w:val="63"/>
        </w:rPr>
        <w:t>e</w:t>
      </w:r>
      <w:r>
        <w:rPr>
          <w:rFonts w:ascii="Times New Roman"/>
          <w:b/>
          <w:i/>
          <w:color w:val="3F4B95"/>
          <w:spacing w:val="40"/>
          <w:w w:val="95"/>
          <w:sz w:val="63"/>
        </w:rPr>
        <w:t>r</w:t>
      </w:r>
      <w:r>
        <w:rPr>
          <w:rFonts w:ascii="Times New Roman"/>
          <w:b/>
          <w:i/>
          <w:color w:val="3F4B95"/>
          <w:spacing w:val="67"/>
          <w:w w:val="95"/>
          <w:sz w:val="63"/>
        </w:rPr>
        <w:t>t</w:t>
      </w:r>
      <w:r>
        <w:rPr>
          <w:rFonts w:ascii="Times New Roman"/>
          <w:b/>
          <w:i/>
          <w:color w:val="3F4B95"/>
          <w:spacing w:val="-10"/>
          <w:w w:val="95"/>
          <w:sz w:val="63"/>
        </w:rPr>
        <w:t>i</w:t>
      </w:r>
      <w:r>
        <w:rPr>
          <w:rFonts w:ascii="Times New Roman"/>
          <w:b/>
          <w:i/>
          <w:color w:val="3F4B95"/>
          <w:w w:val="95"/>
          <w:sz w:val="63"/>
        </w:rPr>
        <w:t>fica</w:t>
      </w:r>
      <w:r>
        <w:rPr>
          <w:rFonts w:ascii="Times New Roman"/>
          <w:b/>
          <w:i/>
          <w:color w:val="3F4B95"/>
          <w:spacing w:val="-80"/>
          <w:w w:val="95"/>
          <w:sz w:val="63"/>
        </w:rPr>
        <w:t> </w:t>
      </w:r>
      <w:r>
        <w:rPr>
          <w:rFonts w:ascii="Times New Roman"/>
          <w:b/>
          <w:i/>
          <w:color w:val="3F4B95"/>
          <w:spacing w:val="20"/>
          <w:w w:val="95"/>
          <w:sz w:val="63"/>
        </w:rPr>
        <w:t>t</w:t>
      </w:r>
      <w:r>
        <w:rPr>
          <w:rFonts w:ascii="Times New Roman"/>
          <w:b/>
          <w:i/>
          <w:color w:val="3F4B95"/>
          <w:spacing w:val="19"/>
          <w:w w:val="95"/>
          <w:sz w:val="63"/>
        </w:rPr>
        <w:t>e</w:t>
      </w:r>
      <w:r>
        <w:rPr>
          <w:rFonts w:ascii="Times New Roman"/>
          <w:b/>
          <w:i/>
          <w:color w:val="3F4B95"/>
          <w:spacing w:val="-65"/>
          <w:w w:val="95"/>
          <w:sz w:val="63"/>
        </w:rPr>
        <w:t> </w:t>
      </w:r>
      <w:r>
        <w:rPr>
          <w:rFonts w:ascii="Times New Roman"/>
          <w:b/>
          <w:i/>
          <w:color w:val="3F4B95"/>
          <w:spacing w:val="-20"/>
          <w:w w:val="95"/>
          <w:sz w:val="63"/>
        </w:rPr>
        <w:t>o</w:t>
      </w:r>
      <w:r>
        <w:rPr>
          <w:rFonts w:ascii="Times New Roman"/>
          <w:b/>
          <w:i/>
          <w:color w:val="3F4B95"/>
          <w:spacing w:val="-27"/>
          <w:w w:val="95"/>
          <w:sz w:val="63"/>
        </w:rPr>
        <w:t>f</w:t>
        <w:tab/>
      </w:r>
      <w:r>
        <w:rPr>
          <w:rFonts w:ascii="Times New Roman"/>
          <w:b/>
          <w:i/>
          <w:color w:val="3F4B95"/>
          <w:w w:val="95"/>
          <w:sz w:val="63"/>
        </w:rPr>
        <w:t>C</w:t>
      </w:r>
      <w:r>
        <w:rPr>
          <w:rFonts w:ascii="Times New Roman"/>
          <w:b/>
          <w:i/>
          <w:color w:val="3F4B95"/>
          <w:spacing w:val="8"/>
          <w:w w:val="95"/>
          <w:sz w:val="63"/>
        </w:rPr>
        <w:t>o</w:t>
      </w:r>
      <w:r>
        <w:rPr>
          <w:rFonts w:ascii="Times New Roman"/>
          <w:b/>
          <w:i/>
          <w:color w:val="3F4B95"/>
          <w:spacing w:val="-43"/>
          <w:w w:val="95"/>
          <w:sz w:val="63"/>
        </w:rPr>
        <w:t>m</w:t>
      </w:r>
      <w:r>
        <w:rPr>
          <w:rFonts w:ascii="Times New Roman"/>
          <w:b/>
          <w:i/>
          <w:color w:val="3F4B95"/>
          <w:w w:val="95"/>
          <w:sz w:val="63"/>
        </w:rPr>
        <w:t>p</w:t>
      </w:r>
      <w:r>
        <w:rPr>
          <w:rFonts w:ascii="Times New Roman"/>
          <w:b/>
          <w:i/>
          <w:color w:val="3F4B95"/>
          <w:spacing w:val="-71"/>
          <w:w w:val="95"/>
          <w:sz w:val="63"/>
        </w:rPr>
        <w:t> </w:t>
      </w:r>
      <w:r>
        <w:rPr>
          <w:rFonts w:ascii="Times New Roman"/>
          <w:b/>
          <w:i/>
          <w:color w:val="3F4B95"/>
          <w:spacing w:val="55"/>
          <w:w w:val="95"/>
          <w:sz w:val="63"/>
        </w:rPr>
        <w:t>l</w:t>
      </w:r>
      <w:r>
        <w:rPr>
          <w:rFonts w:ascii="Times New Roman"/>
          <w:b/>
          <w:i/>
          <w:color w:val="3F4B95"/>
          <w:spacing w:val="44"/>
          <w:w w:val="95"/>
          <w:sz w:val="63"/>
        </w:rPr>
        <w:t>e</w:t>
      </w:r>
      <w:r>
        <w:rPr>
          <w:rFonts w:ascii="Times New Roman"/>
          <w:b/>
          <w:i/>
          <w:color w:val="3F4B95"/>
          <w:w w:val="95"/>
          <w:sz w:val="63"/>
        </w:rPr>
        <w:t>t</w:t>
      </w:r>
      <w:r>
        <w:rPr>
          <w:rFonts w:ascii="Times New Roman"/>
          <w:b/>
          <w:i/>
          <w:color w:val="3F4B95"/>
          <w:spacing w:val="-113"/>
          <w:w w:val="95"/>
          <w:sz w:val="63"/>
        </w:rPr>
        <w:t> </w:t>
      </w:r>
      <w:r>
        <w:rPr>
          <w:rFonts w:ascii="Times New Roman"/>
          <w:b/>
          <w:i/>
          <w:color w:val="3F4B95"/>
          <w:spacing w:val="10"/>
          <w:w w:val="95"/>
          <w:sz w:val="63"/>
        </w:rPr>
        <w:t>i</w:t>
      </w:r>
      <w:r>
        <w:rPr>
          <w:rFonts w:ascii="Times New Roman"/>
          <w:b/>
          <w:i/>
          <w:color w:val="3F4B95"/>
          <w:spacing w:val="8"/>
          <w:w w:val="95"/>
          <w:sz w:val="63"/>
        </w:rPr>
        <w:t>on</w:t>
      </w:r>
      <w:r>
        <w:rPr>
          <w:rFonts w:ascii="Times New Roman"/>
          <w:sz w:val="63"/>
        </w:rPr>
      </w:r>
    </w:p>
    <w:p>
      <w:pPr>
        <w:pStyle w:val="Heading6"/>
        <w:spacing w:line="279" w:lineRule="exact" w:before="60"/>
        <w:ind w:right="426"/>
        <w:jc w:val="center"/>
        <w:rPr>
          <w:i w:val="0"/>
        </w:rPr>
      </w:pPr>
      <w:r>
        <w:rPr>
          <w:color w:val="6769A7"/>
          <w:w w:val="105"/>
        </w:rPr>
        <w:t>In</w:t>
      </w:r>
      <w:r>
        <w:rPr>
          <w:color w:val="6769A7"/>
          <w:spacing w:val="-10"/>
          <w:w w:val="105"/>
        </w:rPr>
        <w:t> </w:t>
      </w:r>
      <w:r>
        <w:rPr>
          <w:color w:val="6769A7"/>
          <w:w w:val="105"/>
        </w:rPr>
        <w:t>recognition</w:t>
      </w:r>
      <w:r>
        <w:rPr>
          <w:color w:val="6769A7"/>
          <w:spacing w:val="-5"/>
          <w:w w:val="105"/>
        </w:rPr>
        <w:t> </w:t>
      </w:r>
      <w:r>
        <w:rPr>
          <w:color w:val="6769A7"/>
          <w:spacing w:val="-9"/>
          <w:w w:val="105"/>
        </w:rPr>
        <w:t>o</w:t>
      </w:r>
      <w:r>
        <w:rPr>
          <w:color w:val="6769A7"/>
          <w:spacing w:val="-13"/>
          <w:w w:val="105"/>
        </w:rPr>
        <w:t>f</w:t>
      </w:r>
      <w:r>
        <w:rPr>
          <w:color w:val="6769A7"/>
          <w:spacing w:val="30"/>
          <w:w w:val="105"/>
        </w:rPr>
        <w:t> </w:t>
      </w:r>
      <w:r>
        <w:rPr>
          <w:color w:val="7E7BAF"/>
          <w:w w:val="105"/>
        </w:rPr>
        <w:t>your</w:t>
      </w:r>
      <w:r>
        <w:rPr>
          <w:color w:val="7E7BAF"/>
          <w:spacing w:val="9"/>
          <w:w w:val="105"/>
        </w:rPr>
        <w:t> </w:t>
      </w:r>
      <w:r>
        <w:rPr>
          <w:color w:val="6769A7"/>
          <w:w w:val="105"/>
        </w:rPr>
        <w:t>commitment</w:t>
      </w:r>
      <w:r>
        <w:rPr>
          <w:color w:val="6769A7"/>
          <w:spacing w:val="11"/>
          <w:w w:val="105"/>
        </w:rPr>
        <w:t> </w:t>
      </w:r>
      <w:r>
        <w:rPr>
          <w:color w:val="6769A7"/>
          <w:w w:val="105"/>
        </w:rPr>
        <w:t>to</w:t>
      </w:r>
      <w:r>
        <w:rPr>
          <w:color w:val="6769A7"/>
          <w:spacing w:val="-6"/>
          <w:w w:val="105"/>
        </w:rPr>
        <w:t> </w:t>
      </w:r>
      <w:r>
        <w:rPr>
          <w:color w:val="6769A7"/>
          <w:spacing w:val="-2"/>
          <w:w w:val="105"/>
        </w:rPr>
        <w:t>trans</w:t>
      </w:r>
      <w:r>
        <w:rPr>
          <w:color w:val="6769A7"/>
          <w:spacing w:val="-3"/>
          <w:w w:val="105"/>
        </w:rPr>
        <w:t>forming</w:t>
      </w:r>
      <w:r>
        <w:rPr>
          <w:color w:val="6769A7"/>
          <w:spacing w:val="59"/>
          <w:w w:val="105"/>
        </w:rPr>
        <w:t> </w:t>
      </w:r>
      <w:r>
        <w:rPr>
          <w:color w:val="6769A7"/>
          <w:w w:val="105"/>
        </w:rPr>
        <w:t>immunization</w:t>
      </w:r>
      <w:r>
        <w:rPr>
          <w:color w:val="6769A7"/>
          <w:spacing w:val="-24"/>
          <w:w w:val="105"/>
        </w:rPr>
        <w:t> </w:t>
      </w:r>
      <w:r>
        <w:rPr>
          <w:color w:val="6769A7"/>
          <w:w w:val="105"/>
        </w:rPr>
        <w:t>dialogue</w:t>
      </w:r>
      <w:r>
        <w:rPr>
          <w:i w:val="0"/>
        </w:rPr>
      </w:r>
    </w:p>
    <w:p>
      <w:pPr>
        <w:pStyle w:val="Heading6"/>
        <w:spacing w:line="270" w:lineRule="exact"/>
        <w:ind w:left="3040" w:right="3437"/>
        <w:jc w:val="center"/>
        <w:rPr>
          <w:i w:val="0"/>
        </w:rPr>
      </w:pPr>
      <w:r>
        <w:rPr>
          <w:color w:val="6769A7"/>
          <w:w w:val="105"/>
        </w:rPr>
        <w:t>through</w:t>
      </w:r>
      <w:r>
        <w:rPr>
          <w:color w:val="6769A7"/>
          <w:spacing w:val="-24"/>
          <w:w w:val="105"/>
        </w:rPr>
        <w:t> </w:t>
      </w:r>
      <w:r>
        <w:rPr>
          <w:color w:val="6769A7"/>
          <w:w w:val="105"/>
        </w:rPr>
        <w:t>interpersonal</w:t>
      </w:r>
      <w:r>
        <w:rPr>
          <w:color w:val="6769A7"/>
          <w:spacing w:val="-8"/>
          <w:w w:val="105"/>
        </w:rPr>
        <w:t> </w:t>
      </w:r>
      <w:r>
        <w:rPr>
          <w:color w:val="6769A7"/>
          <w:w w:val="105"/>
        </w:rPr>
        <w:t>communication</w:t>
      </w:r>
      <w:r>
        <w:rPr>
          <w:color w:val="6769A7"/>
          <w:spacing w:val="-24"/>
          <w:w w:val="105"/>
        </w:rPr>
        <w:t> </w:t>
      </w:r>
      <w:r>
        <w:rPr>
          <w:color w:val="6769A7"/>
          <w:w w:val="105"/>
        </w:rPr>
        <w:t>and</w:t>
      </w:r>
      <w:r>
        <w:rPr>
          <w:color w:val="6769A7"/>
          <w:spacing w:val="-13"/>
          <w:w w:val="105"/>
        </w:rPr>
        <w:t> </w:t>
      </w:r>
      <w:r>
        <w:rPr>
          <w:color w:val="6769A7"/>
          <w:w w:val="105"/>
        </w:rPr>
        <w:t>completion</w:t>
      </w:r>
      <w:r>
        <w:rPr>
          <w:color w:val="6769A7"/>
          <w:spacing w:val="-30"/>
          <w:w w:val="105"/>
        </w:rPr>
        <w:t> </w:t>
      </w:r>
      <w:r>
        <w:rPr>
          <w:color w:val="6769A7"/>
          <w:spacing w:val="-9"/>
          <w:w w:val="105"/>
        </w:rPr>
        <w:t>o</w:t>
      </w:r>
      <w:r>
        <w:rPr>
          <w:color w:val="6769A7"/>
          <w:spacing w:val="-13"/>
          <w:w w:val="105"/>
        </w:rPr>
        <w:t>f</w:t>
      </w:r>
      <w:r>
        <w:rPr>
          <w:color w:val="6769A7"/>
          <w:spacing w:val="37"/>
          <w:w w:val="105"/>
        </w:rPr>
        <w:t> </w:t>
      </w:r>
      <w:r>
        <w:rPr>
          <w:color w:val="6769A7"/>
          <w:w w:val="105"/>
        </w:rPr>
        <w:t>the</w:t>
      </w:r>
      <w:r>
        <w:rPr>
          <w:color w:val="6769A7"/>
          <w:spacing w:val="-19"/>
          <w:w w:val="105"/>
        </w:rPr>
        <w:t> </w:t>
      </w:r>
      <w:r>
        <w:rPr>
          <w:color w:val="6769A7"/>
          <w:w w:val="105"/>
        </w:rPr>
        <w:t>Interpersonal</w:t>
      </w:r>
      <w:r>
        <w:rPr>
          <w:color w:val="6769A7"/>
          <w:spacing w:val="13"/>
          <w:w w:val="105"/>
        </w:rPr>
        <w:t> </w:t>
      </w:r>
      <w:r>
        <w:rPr>
          <w:color w:val="6769A7"/>
          <w:w w:val="105"/>
        </w:rPr>
        <w:t>Communicatio</w:t>
      </w:r>
      <w:r>
        <w:rPr>
          <w:color w:val="6769A7"/>
          <w:spacing w:val="21"/>
          <w:w w:val="105"/>
        </w:rPr>
        <w:t>n</w:t>
      </w:r>
      <w:r>
        <w:rPr>
          <w:color w:val="6769A7"/>
          <w:w w:val="105"/>
        </w:rPr>
        <w:t>for</w:t>
      </w:r>
      <w:r>
        <w:rPr>
          <w:color w:val="6769A7"/>
          <w:spacing w:val="46"/>
          <w:w w:val="88"/>
        </w:rPr>
        <w:t> </w:t>
      </w:r>
      <w:r>
        <w:rPr>
          <w:color w:val="6769A7"/>
          <w:w w:val="105"/>
        </w:rPr>
        <w:t>Immunization </w:t>
      </w:r>
      <w:r>
        <w:rPr>
          <w:color w:val="6769A7"/>
          <w:spacing w:val="48"/>
          <w:w w:val="105"/>
        </w:rPr>
        <w:t> </w:t>
      </w:r>
      <w:r>
        <w:rPr>
          <w:color w:val="6769A7"/>
          <w:w w:val="105"/>
        </w:rPr>
        <w:t>Training.</w:t>
      </w:r>
      <w:r>
        <w:rPr>
          <w:i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10"/>
          <w:szCs w:val="10"/>
        </w:rPr>
      </w:pPr>
    </w:p>
    <w:p>
      <w:pPr>
        <w:spacing w:line="107" w:lineRule="exact" w:before="0"/>
        <w:ind w:left="423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62646B"/>
          <w:w w:val="140"/>
          <w:sz w:val="11"/>
        </w:rPr>
        <w:t>--i</w:t>
      </w:r>
      <w:r>
        <w:rPr>
          <w:rFonts w:ascii="Arial"/>
          <w:sz w:val="11"/>
        </w:rPr>
      </w:r>
    </w:p>
    <w:p>
      <w:pPr>
        <w:spacing w:line="127" w:lineRule="exact" w:before="0"/>
        <w:ind w:left="182" w:right="15574" w:firstLine="0"/>
        <w:jc w:val="center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62646B"/>
          <w:w w:val="115"/>
          <w:sz w:val="16"/>
        </w:rPr>
        <w:t>iil</w:t>
      </w:r>
      <w:r>
        <w:rPr>
          <w:rFonts w:ascii="Arial"/>
          <w:sz w:val="16"/>
        </w:rPr>
      </w:r>
    </w:p>
    <w:p>
      <w:pPr>
        <w:spacing w:line="92" w:lineRule="exact" w:before="0"/>
        <w:ind w:left="85" w:right="15757" w:firstLine="0"/>
        <w:jc w:val="center"/>
        <w:rPr>
          <w:rFonts w:ascii="Arial" w:hAnsi="Arial" w:cs="Arial" w:eastAsia="Arial"/>
          <w:sz w:val="15"/>
          <w:szCs w:val="15"/>
        </w:rPr>
      </w:pPr>
      <w:r>
        <w:rPr>
          <w:rFonts w:ascii="Arial" w:hAnsi="Arial"/>
          <w:color w:val="62646B"/>
          <w:spacing w:val="-170"/>
          <w:sz w:val="15"/>
        </w:rPr>
        <w:t>:</w:t>
      </w:r>
      <w:r>
        <w:rPr>
          <w:rFonts w:ascii="Arial" w:hAnsi="Arial"/>
          <w:color w:val="62646B"/>
          <w:sz w:val="15"/>
        </w:rPr>
        <w:t>;­</w:t>
      </w:r>
      <w:r>
        <w:rPr>
          <w:rFonts w:ascii="Arial" w:hAnsi="Arial"/>
          <w:sz w:val="15"/>
        </w:rPr>
      </w:r>
    </w:p>
    <w:p>
      <w:pPr>
        <w:spacing w:line="245" w:lineRule="exact" w:before="0"/>
        <w:ind w:left="182" w:right="15555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>
          <w:rFonts w:ascii="Arial"/>
          <w:color w:val="62646B"/>
          <w:spacing w:val="-23"/>
          <w:w w:val="65"/>
          <w:sz w:val="11"/>
        </w:rPr>
        <w:t>&lt;</w:t>
      </w:r>
      <w:r>
        <w:rPr>
          <w:rFonts w:ascii="Times New Roman"/>
          <w:color w:val="62646B"/>
          <w:spacing w:val="-21"/>
          <w:w w:val="65"/>
          <w:position w:val="-6"/>
          <w:sz w:val="25"/>
        </w:rPr>
        <w:t>.</w:t>
      </w:r>
      <w:r>
        <w:rPr>
          <w:rFonts w:ascii="Arial"/>
          <w:color w:val="62646B"/>
          <w:spacing w:val="-22"/>
          <w:w w:val="65"/>
          <w:sz w:val="11"/>
        </w:rPr>
        <w:t>1</w:t>
      </w:r>
      <w:r>
        <w:rPr>
          <w:rFonts w:ascii="Times New Roman"/>
          <w:color w:val="62646B"/>
          <w:spacing w:val="-21"/>
          <w:w w:val="65"/>
          <w:position w:val="-6"/>
          <w:sz w:val="25"/>
        </w:rPr>
        <w:t>,</w:t>
      </w:r>
      <w:r>
        <w:rPr>
          <w:rFonts w:ascii="Arial"/>
          <w:color w:val="62646B"/>
          <w:spacing w:val="-23"/>
          <w:w w:val="65"/>
          <w:sz w:val="11"/>
        </w:rPr>
        <w:t>&gt;</w:t>
      </w:r>
      <w:r>
        <w:rPr>
          <w:rFonts w:ascii="Times New Roman"/>
          <w:color w:val="62646B"/>
          <w:spacing w:val="-21"/>
          <w:w w:val="65"/>
          <w:position w:val="-6"/>
          <w:sz w:val="25"/>
        </w:rPr>
        <w:t>_</w:t>
      </w:r>
      <w:r>
        <w:rPr>
          <w:rFonts w:ascii="Times New Roman"/>
          <w:sz w:val="25"/>
        </w:rPr>
      </w:r>
    </w:p>
    <w:p>
      <w:pPr>
        <w:spacing w:line="70" w:lineRule="exact" w:before="87"/>
        <w:ind w:left="182" w:right="15542" w:firstLine="0"/>
        <w:jc w:val="center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62646B"/>
          <w:w w:val="150"/>
          <w:sz w:val="9"/>
        </w:rPr>
        <w:t>TI</w:t>
      </w:r>
      <w:r>
        <w:rPr>
          <w:rFonts w:ascii="Times New Roman"/>
          <w:sz w:val="9"/>
        </w:rPr>
      </w:r>
    </w:p>
    <w:p>
      <w:pPr>
        <w:spacing w:line="331" w:lineRule="exact" w:before="0"/>
        <w:ind w:left="182" w:right="15757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62646B"/>
          <w:spacing w:val="-42"/>
          <w:w w:val="75"/>
          <w:position w:val="11"/>
          <w:sz w:val="11"/>
        </w:rPr>
        <w:t>)</w:t>
      </w:r>
      <w:r>
        <w:rPr>
          <w:rFonts w:ascii="Times New Roman" w:hAnsi="Times New Roman"/>
          <w:color w:val="62646B"/>
          <w:spacing w:val="-3"/>
          <w:w w:val="75"/>
          <w:sz w:val="22"/>
        </w:rPr>
        <w:t>.</w:t>
      </w:r>
      <w:r>
        <w:rPr>
          <w:rFonts w:ascii="Arial" w:hAnsi="Arial"/>
          <w:color w:val="62646B"/>
          <w:spacing w:val="-73"/>
          <w:w w:val="75"/>
          <w:position w:val="11"/>
          <w:sz w:val="11"/>
        </w:rPr>
        <w:t>&gt;</w:t>
      </w:r>
      <w:r>
        <w:rPr>
          <w:rFonts w:ascii="Times New Roman" w:hAnsi="Times New Roman"/>
          <w:color w:val="62646B"/>
          <w:w w:val="75"/>
          <w:sz w:val="22"/>
        </w:rPr>
        <w:t>...</w:t>
      </w:r>
      <w:r>
        <w:rPr>
          <w:rFonts w:ascii="Times New Roman" w:hAnsi="Times New Roman"/>
          <w:color w:val="62646B"/>
          <w:spacing w:val="-21"/>
          <w:w w:val="75"/>
          <w:sz w:val="22"/>
        </w:rPr>
        <w:t> </w:t>
      </w:r>
      <w:r>
        <w:rPr>
          <w:rFonts w:ascii="Arial" w:hAnsi="Arial"/>
          <w:color w:val="62646B"/>
          <w:spacing w:val="-84"/>
          <w:w w:val="75"/>
          <w:position w:val="11"/>
          <w:sz w:val="14"/>
        </w:rPr>
        <w:t>Q</w:t>
      </w:r>
      <w:r>
        <w:rPr>
          <w:rFonts w:ascii="Arial" w:hAnsi="Arial"/>
          <w:color w:val="62646B"/>
          <w:spacing w:val="-56"/>
          <w:w w:val="75"/>
          <w:position w:val="11"/>
          <w:sz w:val="30"/>
        </w:rPr>
        <w:t>"</w:t>
      </w:r>
      <w:r>
        <w:rPr>
          <w:rFonts w:ascii="Times New Roman" w:hAnsi="Times New Roman"/>
          <w:color w:val="62646B"/>
          <w:w w:val="75"/>
          <w:sz w:val="22"/>
        </w:rPr>
        <w:t>£</w:t>
      </w:r>
      <w:r>
        <w:rPr>
          <w:rFonts w:ascii="Times New Roman" w:hAnsi="Times New Roman"/>
          <w:color w:val="62646B"/>
          <w:spacing w:val="-68"/>
          <w:w w:val="75"/>
          <w:sz w:val="22"/>
        </w:rPr>
        <w:t>"</w:t>
      </w:r>
      <w:r>
        <w:rPr>
          <w:rFonts w:ascii="Arial" w:hAnsi="Arial"/>
          <w:color w:val="62646B"/>
          <w:spacing w:val="-5"/>
          <w:w w:val="75"/>
          <w:position w:val="11"/>
          <w:sz w:val="30"/>
        </w:rPr>
        <w:t>'</w:t>
      </w:r>
      <w:r>
        <w:rPr>
          <w:rFonts w:ascii="Times New Roman" w:hAnsi="Times New Roman"/>
          <w:color w:val="62646B"/>
          <w:spacing w:val="-41"/>
          <w:w w:val="75"/>
          <w:sz w:val="22"/>
        </w:rPr>
        <w:t>.</w:t>
      </w:r>
      <w:r>
        <w:rPr>
          <w:rFonts w:ascii="Arial" w:hAnsi="Arial"/>
          <w:color w:val="62646B"/>
          <w:w w:val="75"/>
          <w:position w:val="11"/>
          <w:sz w:val="14"/>
        </w:rPr>
        <w:t>;</w:t>
      </w:r>
      <w:r>
        <w:rPr>
          <w:rFonts w:ascii="Arial" w:hAnsi="Arial"/>
          <w:sz w:val="14"/>
        </w:rPr>
      </w:r>
    </w:p>
    <w:p>
      <w:pPr>
        <w:spacing w:line="246" w:lineRule="exact" w:before="0"/>
        <w:ind w:left="182" w:right="15737" w:firstLine="0"/>
        <w:jc w:val="center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b/>
          <w:color w:val="62646B"/>
          <w:spacing w:val="-115"/>
          <w:w w:val="65"/>
          <w:position w:val="-10"/>
          <w:sz w:val="23"/>
        </w:rPr>
        <w:t>m</w:t>
      </w:r>
      <w:r>
        <w:rPr>
          <w:rFonts w:ascii="Arial"/>
          <w:color w:val="62646B"/>
          <w:w w:val="65"/>
          <w:sz w:val="24"/>
        </w:rPr>
        <w:t>....</w:t>
      </w:r>
      <w:r>
        <w:rPr>
          <w:rFonts w:ascii="Arial"/>
          <w:color w:val="62646B"/>
          <w:spacing w:val="-19"/>
          <w:w w:val="65"/>
          <w:sz w:val="24"/>
        </w:rPr>
        <w:t> </w:t>
      </w:r>
      <w:r>
        <w:rPr>
          <w:rFonts w:ascii="Times New Roman"/>
          <w:b/>
          <w:color w:val="62646B"/>
          <w:spacing w:val="-19"/>
          <w:w w:val="65"/>
          <w:position w:val="-10"/>
          <w:sz w:val="23"/>
        </w:rPr>
        <w:t>e</w:t>
      </w:r>
      <w:r>
        <w:rPr>
          <w:rFonts w:ascii="Times New Roman"/>
          <w:b/>
          <w:color w:val="62646B"/>
          <w:w w:val="65"/>
          <w:position w:val="-10"/>
          <w:sz w:val="23"/>
        </w:rPr>
        <w:t>r</w:t>
      </w:r>
      <w:r>
        <w:rPr>
          <w:rFonts w:ascii="Times New Roman"/>
          <w:sz w:val="23"/>
        </w:rPr>
      </w:r>
    </w:p>
    <w:p>
      <w:pPr>
        <w:spacing w:line="159" w:lineRule="exact" w:before="0"/>
        <w:ind w:left="182" w:right="15744" w:firstLine="0"/>
        <w:jc w:val="center"/>
        <w:rPr>
          <w:rFonts w:ascii="Times New Roman" w:hAnsi="Times New Roman" w:cs="Times New Roman" w:eastAsia="Times New Roman"/>
          <w:sz w:val="23"/>
          <w:szCs w:val="23"/>
        </w:rPr>
      </w:pPr>
      <w:r>
        <w:rPr>
          <w:rFonts w:ascii="Times New Roman"/>
          <w:color w:val="62646B"/>
          <w:w w:val="140"/>
          <w:sz w:val="23"/>
        </w:rPr>
        <w:t>z</w:t>
      </w:r>
      <w:r>
        <w:rPr>
          <w:rFonts w:ascii="Times New Roman"/>
          <w:color w:val="62646B"/>
          <w:spacing w:val="-36"/>
          <w:w w:val="140"/>
          <w:sz w:val="23"/>
        </w:rPr>
        <w:t> </w:t>
      </w:r>
      <w:r>
        <w:rPr>
          <w:rFonts w:ascii="Times New Roman"/>
          <w:color w:val="62646B"/>
          <w:w w:val="140"/>
          <w:sz w:val="23"/>
        </w:rPr>
        <w:t>"</w:t>
      </w:r>
      <w:r>
        <w:rPr>
          <w:rFonts w:ascii="Times New Roman"/>
          <w:sz w:val="23"/>
        </w:rPr>
      </w:r>
    </w:p>
    <w:p>
      <w:pPr>
        <w:spacing w:line="74" w:lineRule="exact" w:before="0"/>
        <w:ind w:left="0" w:right="15553" w:firstLine="0"/>
        <w:jc w:val="center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62646B"/>
          <w:w w:val="130"/>
          <w:sz w:val="14"/>
        </w:rPr>
        <w:t>C</w:t>
      </w:r>
      <w:r>
        <w:rPr>
          <w:rFonts w:ascii="Arial"/>
          <w:color w:val="62646B"/>
          <w:spacing w:val="-39"/>
          <w:w w:val="130"/>
          <w:sz w:val="14"/>
        </w:rPr>
        <w:t> </w:t>
      </w:r>
      <w:r>
        <w:rPr>
          <w:rFonts w:ascii="Arial"/>
          <w:color w:val="62646B"/>
          <w:sz w:val="14"/>
        </w:rPr>
        <w:t>C&gt;</w:t>
      </w:r>
      <w:r>
        <w:rPr>
          <w:rFonts w:ascii="Arial"/>
          <w:sz w:val="14"/>
        </w:rPr>
      </w:r>
    </w:p>
    <w:p>
      <w:pPr>
        <w:spacing w:line="196" w:lineRule="exact" w:before="0"/>
        <w:ind w:left="411" w:right="0" w:firstLine="0"/>
        <w:jc w:val="left"/>
        <w:rPr>
          <w:rFonts w:ascii="Times New Roman" w:hAnsi="Times New Roman" w:cs="Times New Roman" w:eastAsia="Times New Roman"/>
          <w:sz w:val="21"/>
          <w:szCs w:val="21"/>
        </w:rPr>
      </w:pPr>
      <w:r>
        <w:rPr>
          <w:rFonts w:ascii="Times New Roman"/>
          <w:color w:val="62646B"/>
          <w:w w:val="120"/>
          <w:sz w:val="21"/>
        </w:rPr>
        <w:t>s.</w:t>
      </w:r>
      <w:r>
        <w:rPr>
          <w:rFonts w:ascii="Times New Roman"/>
          <w:sz w:val="21"/>
        </w:rPr>
      </w:r>
    </w:p>
    <w:p>
      <w:pPr>
        <w:spacing w:line="159" w:lineRule="exact" w:before="0"/>
        <w:ind w:left="226" w:right="0" w:firstLine="0"/>
        <w:jc w:val="left"/>
        <w:rPr>
          <w:rFonts w:ascii="Arial" w:hAnsi="Arial" w:cs="Arial" w:eastAsia="Arial"/>
          <w:sz w:val="15"/>
          <w:szCs w:val="15"/>
        </w:rPr>
      </w:pPr>
      <w:r>
        <w:rPr>
          <w:rFonts w:ascii="Arial"/>
          <w:color w:val="62646B"/>
          <w:w w:val="155"/>
          <w:sz w:val="15"/>
        </w:rPr>
        <w:t>r-</w:t>
      </w:r>
      <w:r>
        <w:rPr>
          <w:rFonts w:ascii="Arial"/>
          <w:sz w:val="15"/>
        </w:rPr>
      </w:r>
    </w:p>
    <w:p>
      <w:pPr>
        <w:spacing w:before="93"/>
        <w:ind w:left="226" w:right="0" w:firstLine="0"/>
        <w:jc w:val="left"/>
        <w:rPr>
          <w:rFonts w:ascii="Times New Roman" w:hAnsi="Times New Roman" w:cs="Times New Roman" w:eastAsia="Times New Roman"/>
          <w:sz w:val="9"/>
          <w:szCs w:val="9"/>
        </w:rPr>
      </w:pPr>
      <w:r>
        <w:rPr>
          <w:rFonts w:ascii="Times New Roman"/>
          <w:color w:val="62646B"/>
          <w:w w:val="150"/>
          <w:sz w:val="9"/>
        </w:rPr>
        <w:t>(")</w:t>
      </w:r>
      <w:r>
        <w:rPr>
          <w:rFonts w:ascii="Times New Roman"/>
          <w:color w:val="62646B"/>
          <w:spacing w:val="18"/>
          <w:w w:val="150"/>
          <w:sz w:val="9"/>
        </w:rPr>
        <w:t> </w:t>
      </w:r>
      <w:r>
        <w:rPr>
          <w:rFonts w:ascii="Times New Roman"/>
          <w:color w:val="62646B"/>
          <w:w w:val="150"/>
          <w:sz w:val="9"/>
        </w:rPr>
        <w:t>TI</w:t>
      </w:r>
      <w:r>
        <w:rPr>
          <w:rFonts w:ascii="Times New Roman"/>
          <w:sz w:val="9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3"/>
          <w:szCs w:val="13"/>
        </w:rPr>
        <w:sectPr>
          <w:headerReference w:type="default" r:id="rId276"/>
          <w:footerReference w:type="default" r:id="rId277"/>
          <w:pgSz w:w="16840" w:h="11910" w:orient="landscape"/>
          <w:pgMar w:header="0" w:footer="0" w:top="0" w:bottom="0" w:left="500" w:right="0"/>
        </w:sectPr>
      </w:pPr>
    </w:p>
    <w:p>
      <w:pPr>
        <w:spacing w:line="188" w:lineRule="exact" w:before="72"/>
        <w:ind w:left="238" w:right="0" w:firstLine="0"/>
        <w:jc w:val="left"/>
        <w:rPr>
          <w:rFonts w:ascii="Arial" w:hAnsi="Arial" w:cs="Arial" w:eastAsia="Arial"/>
          <w:sz w:val="22"/>
          <w:szCs w:val="22"/>
        </w:rPr>
      </w:pPr>
      <w:r>
        <w:rPr/>
        <w:pict>
          <v:group style="position:absolute;margin-left:789.582275pt;margin-top:0pt;width:50.55pt;height:594.5pt;mso-position-horizontal-relative:page;mso-position-vertical-relative:page;z-index:11392" coordorigin="15792,0" coordsize="1011,11890">
            <v:shape style="position:absolute;left:15792;top:0;width:1009;height:11889" type="#_x0000_t75" stroked="false">
              <v:imagedata r:id="rId280" o:title=""/>
            </v:shape>
            <v:group style="position:absolute;left:16802;top:1673;width:2;height:2190" coordorigin="16802,1673" coordsize="2,2190">
              <v:shape style="position:absolute;left:16802;top:1673;width:2;height:2190" coordorigin="16802,1673" coordsize="0,2190" path="m16802,3862l16802,1673e" filled="false" stroked="true" strokeweight="0pt" strokecolor="#000000">
                <v:path arrowok="t"/>
              </v:shape>
            </v:group>
            <w10:wrap type="none"/>
          </v:group>
        </w:pict>
      </w:r>
      <w:r>
        <w:rPr>
          <w:rFonts w:ascii="Arial"/>
          <w:b/>
          <w:color w:val="62646B"/>
          <w:spacing w:val="9"/>
          <w:w w:val="85"/>
          <w:sz w:val="22"/>
        </w:rPr>
        <w:t>:n</w:t>
      </w:r>
      <w:r>
        <w:rPr>
          <w:rFonts w:ascii="Arial"/>
          <w:b/>
          <w:color w:val="62646B"/>
          <w:spacing w:val="6"/>
          <w:w w:val="85"/>
          <w:sz w:val="22"/>
        </w:rPr>
        <w:t>o</w:t>
      </w:r>
      <w:r>
        <w:rPr>
          <w:rFonts w:ascii="Arial"/>
          <w:sz w:val="22"/>
        </w:rPr>
      </w:r>
    </w:p>
    <w:p>
      <w:pPr>
        <w:pStyle w:val="BodyText"/>
        <w:spacing w:line="168" w:lineRule="exact"/>
        <w:ind w:left="226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62646B"/>
          <w:w w:val="70"/>
        </w:rPr>
        <w:t>;::;</w:t>
      </w:r>
      <w:r>
        <w:rPr>
          <w:rFonts w:ascii="Times New Roman" w:hAnsi="Times New Roman"/>
          <w:color w:val="62646B"/>
          <w:spacing w:val="-14"/>
          <w:w w:val="70"/>
        </w:rPr>
        <w:t> </w:t>
      </w:r>
      <w:r>
        <w:rPr>
          <w:rFonts w:ascii="Times New Roman" w:hAnsi="Times New Roman"/>
          <w:color w:val="62646B"/>
          <w:w w:val="70"/>
        </w:rPr>
        <w:t>g­</w:t>
      </w:r>
      <w:r>
        <w:rPr>
          <w:rFonts w:ascii="Times New Roman" w:hAnsi="Times New Roman"/>
        </w:rPr>
      </w:r>
    </w:p>
    <w:p>
      <w:pPr>
        <w:spacing w:line="79" w:lineRule="exact" w:before="0"/>
        <w:ind w:left="226" w:right="0" w:firstLine="0"/>
        <w:jc w:val="left"/>
        <w:rPr>
          <w:rFonts w:ascii="Arial" w:hAnsi="Arial" w:cs="Arial" w:eastAsia="Arial"/>
          <w:sz w:val="11"/>
          <w:szCs w:val="11"/>
        </w:rPr>
      </w:pPr>
      <w:r>
        <w:rPr>
          <w:rFonts w:ascii="Arial"/>
          <w:color w:val="62646B"/>
          <w:w w:val="170"/>
          <w:sz w:val="11"/>
        </w:rPr>
        <w:t>)&gt;</w:t>
      </w:r>
      <w:r>
        <w:rPr>
          <w:rFonts w:ascii="Arial"/>
          <w:color w:val="62646B"/>
          <w:spacing w:val="-21"/>
          <w:w w:val="170"/>
          <w:sz w:val="11"/>
        </w:rPr>
        <w:t> </w:t>
      </w:r>
      <w:r>
        <w:rPr>
          <w:rFonts w:ascii="Arial"/>
          <w:color w:val="62646B"/>
          <w:w w:val="390"/>
          <w:sz w:val="11"/>
        </w:rPr>
        <w:t>-</w:t>
      </w:r>
      <w:r>
        <w:rPr>
          <w:rFonts w:ascii="Arial"/>
          <w:sz w:val="11"/>
        </w:rPr>
      </w:r>
    </w:p>
    <w:p>
      <w:pPr>
        <w:spacing w:line="193" w:lineRule="exact" w:before="0"/>
        <w:ind w:left="0" w:right="18" w:firstLine="0"/>
        <w:jc w:val="right"/>
        <w:rPr>
          <w:rFonts w:ascii="Arial" w:hAnsi="Arial" w:cs="Arial" w:eastAsia="Arial"/>
          <w:sz w:val="23"/>
          <w:szCs w:val="23"/>
        </w:rPr>
      </w:pPr>
      <w:r>
        <w:rPr>
          <w:rFonts w:ascii="Arial"/>
          <w:b/>
          <w:color w:val="62646B"/>
          <w:w w:val="45"/>
          <w:sz w:val="23"/>
        </w:rPr>
        <w:t>=u</w:t>
      </w:r>
      <w:r>
        <w:rPr>
          <w:rFonts w:ascii="Arial"/>
          <w:sz w:val="23"/>
        </w:rPr>
      </w:r>
    </w:p>
    <w:p>
      <w:pPr>
        <w:spacing w:line="140" w:lineRule="exact" w:before="0"/>
        <w:ind w:left="226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62646B"/>
          <w:w w:val="140"/>
          <w:sz w:val="10"/>
        </w:rPr>
        <w:t>(I)</w:t>
      </w:r>
      <w:r>
        <w:rPr>
          <w:rFonts w:ascii="Arial"/>
          <w:color w:val="62646B"/>
          <w:spacing w:val="-15"/>
          <w:w w:val="140"/>
          <w:sz w:val="10"/>
        </w:rPr>
        <w:t> </w:t>
      </w:r>
      <w:r>
        <w:rPr>
          <w:rFonts w:ascii="Arial"/>
          <w:color w:val="62646B"/>
          <w:w w:val="140"/>
          <w:sz w:val="16"/>
        </w:rPr>
        <w:t>Q</w:t>
      </w:r>
      <w:r>
        <w:rPr>
          <w:rFonts w:ascii="Arial"/>
          <w:sz w:val="16"/>
        </w:rPr>
      </w:r>
    </w:p>
    <w:p>
      <w:pPr>
        <w:spacing w:line="271" w:lineRule="exact" w:before="66"/>
        <w:ind w:left="275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/>
          <w:b/>
          <w:color w:val="363434"/>
          <w:w w:val="65"/>
          <w:sz w:val="30"/>
        </w:rPr>
        <w:t>c.o</w:t>
      </w:r>
      <w:r>
        <w:rPr>
          <w:rFonts w:ascii="Arial"/>
          <w:sz w:val="30"/>
        </w:rPr>
      </w:r>
    </w:p>
    <w:p>
      <w:pPr>
        <w:spacing w:line="271" w:lineRule="exact" w:before="0"/>
        <w:ind w:left="275" w:right="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/>
          <w:b/>
          <w:color w:val="363434"/>
          <w:w w:val="65"/>
          <w:sz w:val="30"/>
        </w:rPr>
        <w:t>c.o</w:t>
      </w:r>
      <w:r>
        <w:rPr>
          <w:rFonts w:ascii="Arial"/>
          <w:sz w:val="30"/>
        </w:rPr>
      </w:r>
    </w:p>
    <w:p>
      <w:pPr>
        <w:tabs>
          <w:tab w:pos="5207" w:val="left" w:leader="none"/>
        </w:tabs>
        <w:spacing w:before="81"/>
        <w:ind w:left="226" w:right="0" w:firstLine="0"/>
        <w:jc w:val="left"/>
        <w:rPr>
          <w:rFonts w:ascii="Times New Roman" w:hAnsi="Times New Roman" w:cs="Times New Roman" w:eastAsia="Times New Roman"/>
          <w:sz w:val="20"/>
          <w:szCs w:val="20"/>
        </w:rPr>
      </w:pPr>
      <w:r>
        <w:rPr>
          <w:w w:val="110"/>
        </w:rPr>
        <w:br w:type="column"/>
      </w:r>
      <w:r>
        <w:rPr>
          <w:rFonts w:ascii="Times New Roman"/>
          <w:i/>
          <w:color w:val="62646B"/>
          <w:w w:val="110"/>
          <w:sz w:val="20"/>
        </w:rPr>
        <w:t>Nam</w:t>
      </w:r>
      <w:r>
        <w:rPr>
          <w:rFonts w:ascii="Times New Roman"/>
          <w:i/>
          <w:color w:val="524954"/>
          <w:spacing w:val="1"/>
          <w:w w:val="110"/>
          <w:sz w:val="20"/>
        </w:rPr>
        <w:t>e</w:t>
      </w:r>
      <w:r>
        <w:rPr>
          <w:rFonts w:ascii="Times New Roman"/>
          <w:i/>
          <w:color w:val="524954"/>
          <w:spacing w:val="9"/>
          <w:w w:val="110"/>
          <w:sz w:val="20"/>
        </w:rPr>
        <w:t> </w:t>
      </w:r>
      <w:r>
        <w:rPr>
          <w:rFonts w:ascii="Times New Roman"/>
          <w:i/>
          <w:color w:val="524954"/>
          <w:spacing w:val="-13"/>
          <w:w w:val="110"/>
          <w:sz w:val="20"/>
        </w:rPr>
        <w:t>o</w:t>
      </w:r>
      <w:r>
        <w:rPr>
          <w:rFonts w:ascii="Times New Roman"/>
          <w:i/>
          <w:color w:val="62646B"/>
          <w:spacing w:val="-20"/>
          <w:w w:val="110"/>
          <w:sz w:val="20"/>
        </w:rPr>
        <w:t>f</w:t>
      </w:r>
      <w:r>
        <w:rPr>
          <w:rFonts w:ascii="Times New Roman"/>
          <w:i/>
          <w:color w:val="62646B"/>
          <w:w w:val="110"/>
          <w:sz w:val="20"/>
        </w:rPr>
        <w:t> </w:t>
      </w:r>
      <w:r>
        <w:rPr>
          <w:rFonts w:ascii="Times New Roman"/>
          <w:i/>
          <w:color w:val="62646B"/>
          <w:spacing w:val="4"/>
          <w:w w:val="110"/>
          <w:sz w:val="20"/>
        </w:rPr>
        <w:t> </w:t>
      </w:r>
      <w:r>
        <w:rPr>
          <w:rFonts w:ascii="Times New Roman"/>
          <w:i/>
          <w:color w:val="524954"/>
          <w:spacing w:val="-1"/>
          <w:w w:val="110"/>
          <w:sz w:val="20"/>
        </w:rPr>
        <w:t>Iss</w:t>
      </w:r>
      <w:r>
        <w:rPr>
          <w:rFonts w:ascii="Times New Roman"/>
          <w:i/>
          <w:color w:val="62646B"/>
          <w:spacing w:val="-1"/>
          <w:w w:val="110"/>
          <w:sz w:val="20"/>
        </w:rPr>
        <w:t>ue</w:t>
      </w:r>
      <w:r>
        <w:rPr>
          <w:rFonts w:ascii="Times New Roman"/>
          <w:i/>
          <w:color w:val="524954"/>
          <w:spacing w:val="-1"/>
          <w:w w:val="110"/>
          <w:sz w:val="20"/>
        </w:rPr>
        <w:t>r</w:t>
        <w:tab/>
      </w:r>
      <w:r>
        <w:rPr>
          <w:rFonts w:ascii="Times New Roman"/>
          <w:i/>
          <w:color w:val="524954"/>
          <w:spacing w:val="1"/>
          <w:w w:val="110"/>
          <w:position w:val="1"/>
          <w:sz w:val="20"/>
        </w:rPr>
        <w:t>D</w:t>
      </w:r>
      <w:r>
        <w:rPr>
          <w:rFonts w:ascii="Times New Roman"/>
          <w:i/>
          <w:color w:val="62646B"/>
          <w:spacing w:val="1"/>
          <w:w w:val="110"/>
          <w:position w:val="1"/>
          <w:sz w:val="20"/>
        </w:rPr>
        <w:t>ate</w:t>
      </w:r>
      <w:r>
        <w:rPr>
          <w:rFonts w:ascii="Times New Roman"/>
          <w:i/>
          <w:color w:val="62646B"/>
          <w:spacing w:val="4"/>
          <w:w w:val="110"/>
          <w:position w:val="1"/>
          <w:sz w:val="20"/>
        </w:rPr>
        <w:t> </w:t>
      </w:r>
      <w:r>
        <w:rPr>
          <w:rFonts w:ascii="Times New Roman"/>
          <w:i/>
          <w:color w:val="524954"/>
          <w:spacing w:val="-13"/>
          <w:w w:val="110"/>
          <w:position w:val="1"/>
          <w:sz w:val="20"/>
        </w:rPr>
        <w:t>o</w:t>
      </w:r>
      <w:r>
        <w:rPr>
          <w:rFonts w:ascii="Times New Roman"/>
          <w:i/>
          <w:color w:val="62646B"/>
          <w:spacing w:val="-20"/>
          <w:w w:val="110"/>
          <w:position w:val="1"/>
          <w:sz w:val="20"/>
        </w:rPr>
        <w:t>f</w:t>
      </w:r>
      <w:r>
        <w:rPr>
          <w:rFonts w:ascii="Times New Roman"/>
          <w:i/>
          <w:color w:val="62646B"/>
          <w:spacing w:val="39"/>
          <w:w w:val="110"/>
          <w:position w:val="1"/>
          <w:sz w:val="20"/>
        </w:rPr>
        <w:t> </w:t>
      </w:r>
      <w:r>
        <w:rPr>
          <w:rFonts w:ascii="Times New Roman"/>
          <w:i/>
          <w:color w:val="524954"/>
          <w:w w:val="110"/>
          <w:position w:val="1"/>
          <w:sz w:val="20"/>
        </w:rPr>
        <w:t>Iss</w:t>
      </w:r>
      <w:r>
        <w:rPr>
          <w:rFonts w:ascii="Times New Roman"/>
          <w:i/>
          <w:color w:val="62646B"/>
          <w:w w:val="110"/>
          <w:position w:val="1"/>
          <w:sz w:val="20"/>
        </w:rPr>
        <w:t>ue</w:t>
      </w:r>
      <w:r>
        <w:rPr>
          <w:rFonts w:ascii="Times New Roman"/>
          <w:sz w:val="20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6840" w:h="11910" w:orient="landscape"/>
          <w:pgMar w:top="0" w:bottom="0" w:left="500" w:right="0"/>
          <w:cols w:num="2" w:equalWidth="0">
            <w:col w:w="574" w:space="3780"/>
            <w:col w:w="11986"/>
          </w:cols>
        </w:sectPr>
      </w:pPr>
    </w:p>
    <w:p>
      <w:pPr>
        <w:spacing w:before="7"/>
        <w:ind w:left="240" w:right="0" w:firstLine="0"/>
        <w:jc w:val="left"/>
        <w:rPr>
          <w:rFonts w:ascii="Times New Roman" w:hAnsi="Times New Roman" w:cs="Times New Roman" w:eastAsia="Times New Roman"/>
          <w:sz w:val="64"/>
          <w:szCs w:val="64"/>
        </w:rPr>
      </w:pPr>
      <w:r>
        <w:rPr>
          <w:rFonts w:ascii="Times New Roman"/>
          <w:b/>
          <w:color w:val="40B4E2"/>
          <w:w w:val="130"/>
          <w:sz w:val="64"/>
        </w:rPr>
        <w:t>Notes</w:t>
      </w:r>
      <w:r>
        <w:rPr>
          <w:rFonts w:ascii="Times New Roman"/>
          <w:sz w:val="6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81"/>
          <w:footerReference w:type="default" r:id="rId282"/>
          <w:pgSz w:w="11910" w:h="16840"/>
          <w:pgMar w:header="0" w:footer="0" w:top="1320" w:bottom="280" w:left="480" w:right="1680"/>
        </w:sectPr>
      </w:pPr>
    </w:p>
    <w:p>
      <w:pPr>
        <w:spacing w:before="61"/>
        <w:ind w:left="105" w:right="0" w:firstLine="0"/>
        <w:jc w:val="left"/>
        <w:rPr>
          <w:rFonts w:ascii="Times New Roman" w:hAnsi="Times New Roman" w:cs="Times New Roman" w:eastAsia="Times New Roman"/>
          <w:sz w:val="34"/>
          <w:szCs w:val="34"/>
        </w:rPr>
      </w:pPr>
      <w:r>
        <w:rPr>
          <w:rFonts w:ascii="Times New Roman"/>
          <w:b/>
          <w:color w:val="231F20"/>
          <w:w w:val="110"/>
          <w:sz w:val="34"/>
        </w:rPr>
        <w:t>100</w:t>
      </w:r>
      <w:r>
        <w:rPr>
          <w:rFonts w:ascii="Times New Roman"/>
          <w:sz w:val="34"/>
        </w:rPr>
      </w:r>
    </w:p>
    <w:p>
      <w:pPr>
        <w:spacing w:line="181" w:lineRule="exact" w:before="89"/>
        <w:ind w:left="9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/>
        <w:br w:type="column"/>
      </w:r>
      <w:r>
        <w:rPr>
          <w:rFonts w:ascii="Times New Roman"/>
          <w:color w:val="5F6369"/>
          <w:spacing w:val="-3"/>
          <w:sz w:val="16"/>
        </w:rPr>
        <w:t>T</w:t>
      </w:r>
      <w:r>
        <w:rPr>
          <w:rFonts w:ascii="Times New Roman"/>
          <w:color w:val="5F6369"/>
          <w:spacing w:val="-2"/>
          <w:sz w:val="16"/>
        </w:rPr>
        <w:t>rainers'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Facilitation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Guide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-</w:t>
      </w:r>
      <w:r>
        <w:rPr>
          <w:rFonts w:ascii="Times New Roman"/>
          <w:color w:val="5F6369"/>
          <w:spacing w:val="20"/>
          <w:sz w:val="16"/>
        </w:rPr>
        <w:t> </w:t>
      </w:r>
      <w:r>
        <w:rPr>
          <w:rFonts w:ascii="Times New Roman"/>
          <w:color w:val="5F6369"/>
          <w:sz w:val="16"/>
        </w:rPr>
        <w:t>For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Global</w:t>
      </w:r>
      <w:r>
        <w:rPr>
          <w:rFonts w:ascii="Times New Roman"/>
          <w:color w:val="5F6369"/>
          <w:spacing w:val="19"/>
          <w:sz w:val="16"/>
        </w:rPr>
        <w:t> </w:t>
      </w:r>
      <w:r>
        <w:rPr>
          <w:rFonts w:ascii="Times New Roman"/>
          <w:color w:val="5F6369"/>
          <w:sz w:val="16"/>
        </w:rPr>
        <w:t>IPCI</w:t>
      </w:r>
      <w:r>
        <w:rPr>
          <w:rFonts w:ascii="Times New Roman"/>
          <w:sz w:val="16"/>
        </w:rPr>
      </w:r>
    </w:p>
    <w:p>
      <w:pPr>
        <w:spacing w:line="181" w:lineRule="exact" w:before="0"/>
        <w:ind w:left="99" w:right="0" w:firstLine="0"/>
        <w:jc w:val="left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/>
          <w:b/>
          <w:color w:val="5F6369"/>
          <w:sz w:val="16"/>
        </w:rPr>
        <w:t>NOTES</w:t>
      </w:r>
      <w:r>
        <w:rPr>
          <w:rFonts w:ascii="Times New Roman"/>
          <w:sz w:val="16"/>
        </w:rPr>
      </w:r>
    </w:p>
    <w:p>
      <w:pPr>
        <w:spacing w:after="0" w:line="181" w:lineRule="exact"/>
        <w:jc w:val="left"/>
        <w:rPr>
          <w:rFonts w:ascii="Times New Roman" w:hAnsi="Times New Roman" w:cs="Times New Roman" w:eastAsia="Times New Roman"/>
          <w:sz w:val="16"/>
          <w:szCs w:val="16"/>
        </w:rPr>
        <w:sectPr>
          <w:type w:val="continuous"/>
          <w:pgSz w:w="11910" w:h="16840"/>
          <w:pgMar w:top="0" w:bottom="0" w:left="480" w:right="1680"/>
          <w:cols w:num="2" w:equalWidth="0">
            <w:col w:w="673" w:space="40"/>
            <w:col w:w="9037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  <w:r>
        <w:rPr/>
        <w:pict>
          <v:shape style="position:absolute;margin-left:0pt;margin-top:.000015pt;width:595.3pt;height:840.9pt;mso-position-horizontal-relative:page;mso-position-vertical-relative:page;z-index:-26543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</w:p>
                <w:p>
                  <w:pPr>
                    <w:spacing w:line="240" w:lineRule="auto" w:before="2"/>
                    <w:rPr>
                      <w:rFonts w:ascii="Times New Roman" w:hAnsi="Times New Roman" w:cs="Times New Roman" w:eastAsia="Times New Roman"/>
                      <w:sz w:val="41"/>
                      <w:szCs w:val="41"/>
                    </w:rPr>
                  </w:pPr>
                </w:p>
                <w:p>
                  <w:pPr>
                    <w:spacing w:before="0"/>
                    <w:ind w:left="7520" w:right="0" w:firstLine="0"/>
                    <w:jc w:val="left"/>
                    <w:rPr>
                      <w:rFonts w:ascii="Times New Roman" w:hAnsi="Times New Roman" w:cs="Times New Roman" w:eastAsia="Times New Roman"/>
                      <w:sz w:val="34"/>
                      <w:szCs w:val="34"/>
                    </w:rPr>
                  </w:pPr>
                  <w:r>
                    <w:rPr>
                      <w:rFonts w:ascii="Times New Roman"/>
                      <w:color w:val="5F6369"/>
                      <w:spacing w:val="-3"/>
                      <w:w w:val="105"/>
                      <w:sz w:val="16"/>
                    </w:rPr>
                    <w:t>T</w:t>
                  </w:r>
                  <w:r>
                    <w:rPr>
                      <w:rFonts w:ascii="Times New Roman"/>
                      <w:color w:val="5F6369"/>
                      <w:spacing w:val="-2"/>
                      <w:w w:val="105"/>
                      <w:sz w:val="16"/>
                    </w:rPr>
                    <w:t>rainers'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 Facilitation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Guide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-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For Global</w:t>
                  </w:r>
                  <w:r>
                    <w:rPr>
                      <w:rFonts w:ascii="Times New Roman"/>
                      <w:color w:val="5F6369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color w:val="5F6369"/>
                      <w:w w:val="105"/>
                      <w:sz w:val="16"/>
                    </w:rPr>
                    <w:t>IPCI   </w:t>
                  </w:r>
                  <w:r>
                    <w:rPr>
                      <w:rFonts w:ascii="Times New Roman"/>
                      <w:color w:val="5F6369"/>
                      <w:spacing w:val="6"/>
                      <w:w w:val="105"/>
                      <w:sz w:val="16"/>
                    </w:rPr>
                    <w:t> </w:t>
                  </w:r>
                  <w:r>
                    <w:rPr>
                      <w:rFonts w:ascii="Times New Roman"/>
                      <w:b/>
                      <w:color w:val="231F20"/>
                      <w:w w:val="105"/>
                      <w:position w:val="-13"/>
                      <w:sz w:val="34"/>
                    </w:rPr>
                    <w:t>101</w:t>
                  </w:r>
                  <w:r>
                    <w:rPr>
                      <w:rFonts w:ascii="Times New Roman"/>
                      <w:sz w:val="3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000006pt;margin-top:.000315pt;width:595.3pt;height:841.9pt;mso-position-horizontal-relative:page;mso-position-vertical-relative:page;z-index:-265408" coordorigin="0,0" coordsize="11906,16838">
            <v:group style="position:absolute;left:0;top:11166;width:11906;height:5653" coordorigin="0,11166" coordsize="11906,5653">
              <v:shape style="position:absolute;left:0;top:11166;width:11906;height:5653" coordorigin="0,11166" coordsize="11906,5653" path="m0,16818l11906,16818,11906,11166,0,11166,0,16818xe" filled="true" fillcolor="#40b4e2" stroked="false">
                <v:path arrowok="t"/>
                <v:fill type="solid"/>
              </v:shape>
            </v:group>
            <v:group style="position:absolute;left:0;top:10462;width:11906;height:6376" coordorigin="0,10462" coordsize="11906,6376">
              <v:shape style="position:absolute;left:0;top:10462;width:11906;height:6376" coordorigin="0,10462" coordsize="11906,6376" path="m11906,10462l0,12693,0,16838,11906,16838,11906,10462xe" filled="true" fillcolor="#fdb714" stroked="false">
                <v:path arrowok="t"/>
                <v:fill type="solid"/>
              </v:shape>
            </v:group>
            <v:group style="position:absolute;left:0;top:0;width:11906;height:3391" coordorigin="0,0" coordsize="11906,3391">
              <v:shape style="position:absolute;left:0;top:0;width:11906;height:3391" coordorigin="0,0" coordsize="11906,3391" path="m11906,0l0,0,0,3391,11906,1195,11906,0xe" filled="true" fillcolor="#ffffff" stroked="false">
                <v:path arrowok="t"/>
                <v:fill type="solid"/>
              </v:shape>
              <v:shape style="position:absolute;left:0;top:2860;width:11906;height:8280" type="#_x0000_t75" stroked="false">
                <v:imagedata r:id="rId285" o:title=""/>
              </v:shape>
            </v:group>
            <v:group style="position:absolute;left:0;top:2720;width:11906;height:8446" coordorigin="0,2720" coordsize="11906,8446">
              <v:shape style="position:absolute;left:0;top:2720;width:11906;height:8446" coordorigin="0,2720" coordsize="11906,8446" path="m0,11166l0,2720,11906,2720,11906,11166,0,11166xe" filled="true" fillcolor="#231f20" stroked="false">
                <v:path arrowok="t"/>
                <v:fill type="solid"/>
              </v:shape>
            </v:group>
            <v:group style="position:absolute;left:4347;top:14039;width:1488;height:322" coordorigin="4347,14039" coordsize="1488,322">
              <v:shape style="position:absolute;left:4347;top:14039;width:1488;height:322" coordorigin="4347,14039" coordsize="1488,322" path="m5321,14077l4957,14077,5029,14079,5100,14084,5171,14094,5242,14108,5312,14125,5380,14147,5448,14172,5514,14202,5579,14235,5643,14272,5704,14313,5764,14358,5776,14361,5793,14358,5811,14351,5826,14342,5834,14332,5770,14283,5703,14239,5635,14198,5565,14163,5493,14132,5420,14105,5346,14083,5321,14077xe" filled="true" fillcolor="#231f20" stroked="false">
                <v:path arrowok="t"/>
                <v:fill type="solid"/>
              </v:shape>
              <v:shape style="position:absolute;left:4347;top:14039;width:1488;height:322" coordorigin="4347,14039" coordsize="1488,322" path="m5042,14039l4966,14040,4889,14044,4812,14053,4736,14066,4660,14084,4585,14106,4511,14133,4438,14164,4367,14199,4347,14217,4350,14223,4359,14226,4372,14226,4386,14224,4397,14219,4464,14187,4532,14158,4602,14134,4672,14114,4743,14098,4814,14087,4886,14080,4957,14077,5321,14077,5271,14066,5195,14052,5119,14044,5042,14039xe" filled="true" fillcolor="#231f20" stroked="false">
                <v:path arrowok="t"/>
                <v:fill type="solid"/>
              </v:shape>
            </v:group>
            <v:group style="position:absolute;left:5291;top:13173;width:175;height:193" coordorigin="5291,13173" coordsize="175,193">
              <v:shape style="position:absolute;left:5291;top:13173;width:175;height:193" coordorigin="5291,13173" coordsize="175,193" path="m5392,13173l5326,13198,5294,13255,5291,13276,5291,13295,5328,13357,5366,13366,5384,13364,5444,13324,5465,13265,5465,13245,5431,13183,5392,13173xe" filled="true" fillcolor="#231f20" stroked="false">
                <v:path arrowok="t"/>
                <v:fill type="solid"/>
              </v:shape>
            </v:group>
            <v:group style="position:absolute;left:4916;top:13122;width:978;height:1081" coordorigin="4916,13122" coordsize="978,1081">
              <v:shape style="position:absolute;left:4916;top:13122;width:978;height:1081" coordorigin="4916,13122" coordsize="978,1081" path="m5458,13802l5309,13802,5317,13804,5326,13810,5372,13869,5413,13938,5442,13988,5477,14050,5504,14095,5538,14153,5655,14203,5631,14178,5615,14160,5580,14109,5555,14050,5529,13988,5501,13916,5472,13841,5463,13817,5458,13802xe" filled="true" fillcolor="#231f20" stroked="false">
                <v:path arrowok="t"/>
                <v:fill type="solid"/>
              </v:shape>
              <v:shape style="position:absolute;left:4916;top:13122;width:978;height:1081" coordorigin="4916,13122" coordsize="978,1081" path="m4977,13122l4916,13247,4932,13251,4950,13257,5006,13284,5063,13322,5115,13366,5158,13414,5188,13475,5193,13561,5193,13614,5192,13691,5189,13789,5184,13891,5179,13988,5172,14097,5168,14161,5219,14181,5234,14095,5250,14012,5267,13928,5285,13854,5309,13802,5458,13802,5454,13793,5431,13726,5413,13666,5402,13599,5402,13585,5403,13572,5446,13519,5513,13502,5670,13497,5885,13497,5874,13465,5614,13465,5548,13457,5462,13436,5345,13403,5267,13373,5198,13334,5138,13289,5085,13241,5040,13194,4988,13135,4977,13122xe" filled="true" fillcolor="#231f20" stroked="false">
                <v:path arrowok="t"/>
                <v:fill type="solid"/>
              </v:shape>
              <v:shape style="position:absolute;left:4916;top:13122;width:978;height:1081" coordorigin="4916,13122" coordsize="978,1081" path="m5885,13497l5670,13497,5706,13497,5738,13498,5817,13504,5878,13513,5893,13517,5885,13497xe" filled="true" fillcolor="#231f20" stroked="false">
                <v:path arrowok="t"/>
                <v:fill type="solid"/>
              </v:shape>
              <v:shape style="position:absolute;left:4916;top:13122;width:978;height:1081" coordorigin="4916,13122" coordsize="978,1081" path="m5843,13384l5790,13412,5725,13443,5651,13464,5633,13465,5874,13465,5843,13384xe" filled="true" fillcolor="#231f20" stroked="false">
                <v:path arrowok="t"/>
                <v:fill type="solid"/>
              </v:shape>
            </v:group>
            <v:group style="position:absolute;left:4712;top:13080;width:180;height:202" coordorigin="4712,13080" coordsize="180,202">
              <v:shape style="position:absolute;left:4712;top:13080;width:180;height:202" coordorigin="4712,13080" coordsize="180,202" path="m4792,13080l4729,13109,4712,13160,4713,13181,4735,13242,4796,13280,4814,13281,4834,13279,4886,13229,4891,13190,4889,13169,4858,13111,4792,13080xe" filled="true" fillcolor="#231f20" stroked="false">
                <v:path arrowok="t"/>
                <v:fill type="solid"/>
              </v:shape>
            </v:group>
            <v:group style="position:absolute;left:4250;top:12985;width:1088;height:1188" coordorigin="4250,12985" coordsize="1088,1188">
              <v:shape style="position:absolute;left:4250;top:12985;width:1088;height:1188" coordorigin="4250,12985" coordsize="1088,1188" path="m4993,13734l4864,13734,4871,13737,4878,13745,4900,13818,4916,13900,4929,13982,4940,14061,4949,14126,4956,14172,5009,14154,5001,13952,4996,13805,4993,13734xe" filled="true" fillcolor="#231f20" stroked="false">
                <v:path arrowok="t"/>
                <v:fill type="solid"/>
              </v:shape>
              <v:shape style="position:absolute;left:4250;top:12985;width:1088;height:1188" coordorigin="4250,12985" coordsize="1088,1188" path="m4998,13401l4404,13401,4491,13401,4518,13401,4592,13405,4659,13413,4729,13434,4775,13480,4779,13506,4779,13521,4767,13590,4748,13650,4724,13714,4697,13781,4671,13840,4638,13915,4610,13973,4572,14042,4527,14105,4500,14139,4614,14114,4651,14051,4684,13995,4734,13914,4767,13860,4810,13795,4851,13742,4864,13734,4993,13734,4992,13683,4990,13629,4989,13590,4989,13554,4988,13537,4988,13493,4993,13421,4995,13409,4998,13401xe" filled="true" fillcolor="#231f20" stroked="false">
                <v:path arrowok="t"/>
                <v:fill type="solid"/>
              </v:shape>
              <v:shape style="position:absolute;left:4250;top:12985;width:1088;height:1188" coordorigin="4250,12985" coordsize="1088,1188" path="m4306,13266l4250,13426,4270,13420,4287,13415,4361,13402,4404,13401,4998,13401,4998,13399,5020,13340,4674,13340,4594,13338,4521,13331,4459,13319,4383,13298,4320,13274,4307,13267,4306,13266xe" filled="true" fillcolor="#231f20" stroked="false">
                <v:path arrowok="t"/>
                <v:fill type="solid"/>
              </v:shape>
              <v:shape style="position:absolute;left:4250;top:12985;width:1088;height:1188" coordorigin="4250,12985" coordsize="1088,1188" path="m5202,12985l5167,13035,5094,13126,5050,13178,5002,13225,4952,13267,4887,13307,4809,13328,4717,13338,4674,13340,5020,13340,5050,13285,5099,13223,5146,13174,5196,13131,5264,13083,5325,13048,5338,13042,5202,12985xe" filled="true" fillcolor="#231f20" stroked="false">
                <v:path arrowok="t"/>
                <v:fill type="solid"/>
              </v:shape>
              <v:shape style="position:absolute;left:6007;top:13820;width:2500;height:403" type="#_x0000_t75" stroked="false">
                <v:imagedata r:id="rId286" o:title=""/>
              </v:shape>
              <v:shape style="position:absolute;left:6025;top:13295;width:3129;height:414" type="#_x0000_t75" stroked="false">
                <v:imagedata r:id="rId287" o:title=""/>
              </v:shape>
            </v:group>
            <v:group style="position:absolute;left:8157;top:10466;width:3749;height:674" coordorigin="8157,10466" coordsize="3749,674">
              <v:shape style="position:absolute;left:8157;top:10466;width:3749;height:674" coordorigin="8157,10466" coordsize="3749,674" path="m11906,10466l8157,11140,11906,11140,11906,10466e" filled="true" fillcolor="#ffffff" stroked="false">
                <v:path arrowok="t"/>
                <v:fill type="solid"/>
              </v:shape>
            </v:group>
            <v:group style="position:absolute;left:0;top:2860;width:2703;height:486" coordorigin="0,2860" coordsize="2703,486">
              <v:shape style="position:absolute;left:0;top:2860;width:2703;height:486" coordorigin="0,2860" coordsize="2703,486" path="m2702,2860l0,2860,0,3346,2702,2860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7"/>
          <w:szCs w:val="17"/>
        </w:rPr>
      </w:pPr>
    </w:p>
    <w:p>
      <w:pPr>
        <w:pStyle w:val="BodyText"/>
        <w:spacing w:line="240" w:lineRule="auto" w:before="72"/>
        <w:ind w:left="0" w:right="99"/>
        <w:jc w:val="righ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FFFFFF"/>
          <w:w w:val="105"/>
        </w:rPr>
        <w:t>©UNICEF/Sokol</w:t>
      </w:r>
      <w:r>
        <w:rPr>
          <w:rFonts w:ascii="Times New Roman" w:hAnsi="Times New Roman"/>
        </w:rPr>
      </w:r>
    </w:p>
    <w:sectPr>
      <w:headerReference w:type="default" r:id="rId283"/>
      <w:footerReference w:type="default" r:id="rId284"/>
      <w:pgSz w:w="11910" w:h="16840"/>
      <w:pgMar w:header="0" w:footer="0" w:top="1580" w:bottom="280" w:left="168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Helvetica">
    <w:altName w:val="Helvetica"/>
    <w:charset w:val="0"/>
    <w:family w:val="auto"/>
    <w:pitch w:val="default"/>
  </w:font>
  <w:font w:name="Minion Pro">
    <w:altName w:val="Minion Pro"/>
    <w:charset w:val="0"/>
    <w:family w:val="roman"/>
    <w:pitch w:val="variable"/>
  </w:font>
  <w:font w:name="Myriad Pro">
    <w:altName w:val="Myriad Pro"/>
    <w:charset w:val="0"/>
    <w:family w:val="roman"/>
    <w:pitch w:val="variable"/>
  </w:font>
  <w:font w:name="Courier New">
    <w:altName w:val="Courier New"/>
    <w:charset w:val="0"/>
    <w:family w:val="roman"/>
    <w:pitch w:val="fixed"/>
  </w:font>
  <w:font w:name="Arial">
    <w:altName w:val="Arial"/>
    <w:charset w:val="0"/>
    <w:family w:val="auto"/>
    <w:pitch w:val="default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3.635601pt;margin-top:798.334412pt;width:86.05pt;height:10pt;mso-position-horizontal-relative:page;mso-position-vertical-relative:page;z-index:-275824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>
                  <w:rPr>
                    <w:rFonts w:ascii="Times New Roman"/>
                    <w:b/>
                    <w:color w:val="5F6369"/>
                    <w:spacing w:val="-3"/>
                    <w:sz w:val="16"/>
                  </w:rPr>
                  <w:t>TABLE</w:t>
                </w:r>
                <w:r>
                  <w:rPr>
                    <w:rFonts w:ascii="Times New Roman"/>
                    <w:b/>
                    <w:color w:val="5F6369"/>
                    <w:spacing w:val="-18"/>
                    <w:sz w:val="16"/>
                  </w:rPr>
                  <w:t> </w:t>
                </w:r>
                <w:r>
                  <w:rPr>
                    <w:rFonts w:ascii="Times New Roman"/>
                    <w:b/>
                    <w:color w:val="5F6369"/>
                    <w:sz w:val="16"/>
                  </w:rPr>
                  <w:t>OF</w:t>
                </w:r>
                <w:r>
                  <w:rPr>
                    <w:rFonts w:ascii="Times New Roman"/>
                    <w:b/>
                    <w:color w:val="5F6369"/>
                    <w:spacing w:val="-18"/>
                    <w:sz w:val="16"/>
                  </w:rPr>
                  <w:t> </w:t>
                </w:r>
                <w:r>
                  <w:rPr>
                    <w:rFonts w:ascii="Times New Roman"/>
                    <w:b/>
                    <w:color w:val="5F6369"/>
                    <w:sz w:val="16"/>
                  </w:rPr>
                  <w:t>CONTENTS</w:t>
                </w:r>
                <w:r>
                  <w:rPr>
                    <w:rFonts w:ascii="Times New Roman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0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64pt;margin-top:797.334412pt;width:86.05pt;height:10pt;mso-position-horizontal-relative:page;mso-position-vertical-relative:page;z-index:-27580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16"/>
                    <w:szCs w:val="16"/>
                  </w:rPr>
                </w:pPr>
                <w:r>
                  <w:rPr>
                    <w:rFonts w:ascii="Times New Roman"/>
                    <w:b/>
                    <w:color w:val="5F6369"/>
                    <w:spacing w:val="-3"/>
                    <w:sz w:val="16"/>
                  </w:rPr>
                  <w:t>TABLE</w:t>
                </w:r>
                <w:r>
                  <w:rPr>
                    <w:rFonts w:ascii="Times New Roman"/>
                    <w:b/>
                    <w:color w:val="5F6369"/>
                    <w:spacing w:val="-18"/>
                    <w:sz w:val="16"/>
                  </w:rPr>
                  <w:t> </w:t>
                </w:r>
                <w:r>
                  <w:rPr>
                    <w:rFonts w:ascii="Times New Roman"/>
                    <w:b/>
                    <w:color w:val="5F6369"/>
                    <w:sz w:val="16"/>
                  </w:rPr>
                  <w:t>OF</w:t>
                </w:r>
                <w:r>
                  <w:rPr>
                    <w:rFonts w:ascii="Times New Roman"/>
                    <w:b/>
                    <w:color w:val="5F6369"/>
                    <w:spacing w:val="-18"/>
                    <w:sz w:val="16"/>
                  </w:rPr>
                  <w:t> </w:t>
                </w:r>
                <w:r>
                  <w:rPr>
                    <w:rFonts w:ascii="Times New Roman"/>
                    <w:b/>
                    <w:color w:val="5F6369"/>
                    <w:sz w:val="16"/>
                  </w:rPr>
                  <w:t>CONTENTS</w:t>
                </w:r>
                <w:r>
                  <w:rPr>
                    <w:rFonts w:ascii="Times New Roman"/>
                    <w:sz w:val="16"/>
                  </w:rPr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84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60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02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00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397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395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392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390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388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0pt;width:595.3pt;height:56.85pt;mso-position-horizontal-relative:page;mso-position-vertical-relative:page;z-index:-27558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1906,0l1,0,2,392,11906,801,11906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56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53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51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48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46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77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44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41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39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36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34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32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29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27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24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22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20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17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15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12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10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08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75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05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03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500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98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96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93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0pt;width:595.3pt;height:56.85pt;mso-position-horizontal-relative:page;mso-position-vertical-relative:page;z-index:-27572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1906,0l1,0,2,392,11906,801,11906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91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88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86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84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81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79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70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76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74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72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69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67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64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62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60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0pt;width:595.3pt;height:56.85pt;mso-position-horizontal-relative:page;mso-position-vertical-relative:page;z-index:-27568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1906,0l1,0,2,392,11906,801,11906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57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55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52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50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48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45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43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40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565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0,801l11904,392,11905,0,0,0,0,801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x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38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36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33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31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28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264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0pt;width:595.3pt;height:56.85pt;mso-position-horizontal-relative:page;mso-position-vertical-relative:page;z-index:-27563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1906,0l1,0,2,392,11906,801,11906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240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216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192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168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144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120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096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.0pt;margin-top:-1.1645pt;width:595.35pt;height:59.2pt;mso-position-horizontal-relative:page;mso-position-vertical-relative:page;z-index:-274072" coordorigin="0,-23" coordsize="11907,1184">
          <v:group style="position:absolute;left:7071;top:67;width:4835;height:764" coordorigin="7071,67" coordsize="4835,764">
            <v:shape style="position:absolute;left:7071;top:67;width:4835;height:764" coordorigin="7071,67" coordsize="4835,764" path="m11906,67l7071,360,11906,830,11906,67xe" filled="true" fillcolor="#95c93d" stroked="false">
              <v:path arrowok="t"/>
              <v:fill type="solid"/>
            </v:shape>
          </v:group>
          <v:group style="position:absolute;left:0;top:0;width:11905;height:802" coordorigin="0,0" coordsize="11905,802">
            <v:shape style="position:absolute;left:0;top:0;width:11905;height:802" coordorigin="0,0" coordsize="11905,802" path="m11905,0l0,0,0,801,11904,392,11905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0;top:0;width:10209;height:1029" coordorigin="0,0" coordsize="10209,1029">
            <v:shape style="position:absolute;left:0;top:0;width:10209;height:1029" coordorigin="0,0" coordsize="10209,1029" path="m10208,0l0,0,0,1028,10208,0e" filled="true" fillcolor="#40b4e2" stroked="false">
              <v:path arrowok="t"/>
              <v:fill type="solid"/>
            </v:shape>
          </v:group>
          <v:group style="position:absolute;left:11883;top:0;width:2;height:1137" coordorigin="11883,0" coordsize="2,1137">
            <v:shape style="position:absolute;left:11883;top:0;width:2;height:1137" coordorigin="11883,0" coordsize="0,1137" path="m11883,0l11883,1137e" filled="false" stroked="true" strokeweight="2.329001pt" strokecolor="#231f20">
              <v:path arrowok="t"/>
            </v:shape>
          </v:group>
          <w10:wrap type="none"/>
        </v:group>
      </w:pic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-.000007pt;width:595.3pt;height:56.85pt;mso-position-horizontal-relative:page;mso-position-vertical-relative:page;z-index:-274048" coordorigin="0,0" coordsize="11906,1137">
          <v:group style="position:absolute;left:0;top:67;width:4835;height:764" coordorigin="0,67" coordsize="4835,764">
            <v:shape style="position:absolute;left:0;top:67;width:4835;height:764" coordorigin="0,67" coordsize="4835,764" path="m0,67l0,830,4834,360,0,67xe" filled="true" fillcolor="#95c93d" stroked="false">
              <v:path arrowok="t"/>
              <v:fill type="solid"/>
            </v:shape>
          </v:group>
          <v:group style="position:absolute;left:1;top:0;width:11905;height:802" coordorigin="1,0" coordsize="11905,802">
            <v:shape style="position:absolute;left:1;top:0;width:11905;height:802" coordorigin="1,0" coordsize="11905,802" path="m1,0l2,392,11906,801,11906,0,1,0e" filled="true" fillcolor="#fdb714" stroked="false">
              <v:path arrowok="t"/>
              <v:fill type="solid"/>
            </v:shape>
          </v:group>
          <v:group style="position:absolute;left:0;top:0;width:11906;height:1137" coordorigin="0,0" coordsize="11906,1137">
            <v:shape style="position:absolute;left:0;top:0;width:11906;height:1137" coordorigin="0,0" coordsize="11906,1137" path="m0,1137l0,0,11906,0,11906,1137,0,1137xe" filled="true" fillcolor="#231f20" stroked="false">
              <v:path arrowok="t"/>
              <v:fill type="solid"/>
            </v:shape>
          </v:group>
          <v:group style="position:absolute;left:1697;top:0;width:10209;height:1029" coordorigin="1697,0" coordsize="10209,1029">
            <v:shape style="position:absolute;left:1697;top:0;width:10209;height:1029" coordorigin="1697,0" coordsize="10209,1029" path="m11906,0l1697,0,11906,1028,11906,0xe" filled="true" fillcolor="#40b4e2" stroked="false">
              <v:path arrowok="t"/>
              <v:fill type="solid"/>
            </v:shape>
          </v:group>
          <w10:wrap type="none"/>
        </v:group>
      </w:pict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bullet"/>
      <w:lvlText w:val="•"/>
      <w:lvlJc w:val="left"/>
      <w:pPr>
        <w:ind w:left="107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2900" w:hanging="554"/>
      </w:pPr>
      <w:rPr>
        <w:rFonts w:hint="default" w:ascii="Myriad Pro" w:hAnsi="Myriad Pro" w:eastAsia="Myriad Pro"/>
        <w:color w:val="5F6369"/>
        <w:sz w:val="22"/>
        <w:szCs w:val="22"/>
      </w:rPr>
    </w:lvl>
    <w:lvl w:ilvl="3">
      <w:start w:val="1"/>
      <w:numFmt w:val="bullet"/>
      <w:lvlText w:val="•"/>
      <w:lvlJc w:val="left"/>
      <w:pPr>
        <w:ind w:left="1979" w:hanging="5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900" w:hanging="5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01" w:hanging="5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01" w:hanging="5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02" w:hanging="5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03" w:hanging="554"/>
      </w:pPr>
      <w:rPr>
        <w:rFonts w:hint="default"/>
      </w:rPr>
    </w:lvl>
  </w:abstractNum>
  <w:abstractNum w:abstractNumId="73">
    <w:multiLevelType w:val="hybridMultilevel"/>
    <w:lvl w:ilvl="0">
      <w:start w:val="1"/>
      <w:numFmt w:val="bullet"/>
      <w:lvlText w:val="o"/>
      <w:lvlJc w:val="left"/>
      <w:pPr>
        <w:ind w:left="418" w:hanging="257"/>
      </w:pPr>
      <w:rPr>
        <w:rFonts w:hint="default" w:ascii="Courier New" w:hAnsi="Courier New" w:eastAsia="Courier New"/>
        <w:color w:val="010202"/>
        <w:w w:val="104"/>
        <w:sz w:val="15"/>
        <w:szCs w:val="15"/>
      </w:rPr>
    </w:lvl>
    <w:lvl w:ilvl="1">
      <w:start w:val="1"/>
      <w:numFmt w:val="bullet"/>
      <w:lvlText w:val="•"/>
      <w:lvlJc w:val="left"/>
      <w:pPr>
        <w:ind w:left="752" w:hanging="25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087" w:hanging="2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22" w:hanging="2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57" w:hanging="2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1" w:hanging="2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26" w:hanging="2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61" w:hanging="2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96" w:hanging="257"/>
      </w:pPr>
      <w:rPr>
        <w:rFonts w:hint="default"/>
      </w:rPr>
    </w:lvl>
  </w:abstractNum>
  <w:abstractNum w:abstractNumId="72">
    <w:multiLevelType w:val="hybridMultilevel"/>
    <w:lvl w:ilvl="0">
      <w:start w:val="1"/>
      <w:numFmt w:val="bullet"/>
      <w:lvlText w:val="o"/>
      <w:lvlJc w:val="left"/>
      <w:pPr>
        <w:ind w:left="418" w:hanging="257"/>
      </w:pPr>
      <w:rPr>
        <w:rFonts w:hint="default" w:ascii="Courier New" w:hAnsi="Courier New" w:eastAsia="Courier New"/>
        <w:color w:val="231F20"/>
        <w:sz w:val="20"/>
        <w:szCs w:val="20"/>
      </w:rPr>
    </w:lvl>
    <w:lvl w:ilvl="1">
      <w:start w:val="1"/>
      <w:numFmt w:val="bullet"/>
      <w:lvlText w:val="•"/>
      <w:lvlJc w:val="left"/>
      <w:pPr>
        <w:ind w:left="752" w:hanging="25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087" w:hanging="2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422" w:hanging="2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57" w:hanging="2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1" w:hanging="2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26" w:hanging="2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61" w:hanging="2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096" w:hanging="257"/>
      </w:pPr>
      <w:rPr>
        <w:rFonts w:hint="default"/>
      </w:rPr>
    </w:lvl>
  </w:abstractNum>
  <w:abstractNum w:abstractNumId="71">
    <w:multiLevelType w:val="hybridMultilevel"/>
    <w:lvl w:ilvl="0">
      <w:start w:val="1"/>
      <w:numFmt w:val="bullet"/>
      <w:lvlText w:val="•"/>
      <w:lvlJc w:val="left"/>
      <w:pPr>
        <w:ind w:left="1800" w:hanging="360"/>
      </w:pPr>
      <w:rPr>
        <w:rFonts w:hint="default" w:ascii="Minion Pro" w:hAnsi="Minion Pro" w:eastAsia="Minion Pro"/>
        <w:color w:val="231F20"/>
        <w:sz w:val="24"/>
        <w:szCs w:val="24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260" w:hanging="541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292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6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1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3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59" w:hanging="360"/>
      </w:pPr>
      <w:rPr>
        <w:rFonts w:hint="default"/>
      </w:rPr>
    </w:lvl>
  </w:abstractNum>
  <w:abstractNum w:abstractNumId="69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1260" w:hanging="541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1530" w:hanging="360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bullet"/>
      <w:lvlText w:val="•"/>
      <w:lvlJc w:val="left"/>
      <w:pPr>
        <w:ind w:left="268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3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4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9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44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599" w:hanging="360"/>
      </w:pPr>
      <w:rPr>
        <w:rFonts w:hint="default"/>
      </w:rPr>
    </w:lvl>
  </w:abstractNum>
  <w:abstractNum w:abstractNumId="67">
    <w:multiLevelType w:val="hybridMultilevel"/>
    <w:lvl w:ilvl="0">
      <w:start w:val="1"/>
      <w:numFmt w:val="bullet"/>
      <w:lvlText w:val="•"/>
      <w:lvlJc w:val="left"/>
      <w:pPr>
        <w:ind w:left="904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1588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5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4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24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0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69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75" w:hanging="360"/>
      </w:pPr>
      <w:rPr>
        <w:rFonts w:hint="default"/>
      </w:rPr>
    </w:lvl>
  </w:abstractNum>
  <w:abstractNum w:abstractNumId="66">
    <w:multiLevelType w:val="hybridMultilevel"/>
    <w:lvl w:ilvl="0">
      <w:start w:val="1"/>
      <w:numFmt w:val="bullet"/>
      <w:lvlText w:val="•"/>
      <w:lvlJc w:val="left"/>
      <w:pPr>
        <w:ind w:left="986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133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5066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3">
      <w:start w:val="1"/>
      <w:numFmt w:val="bullet"/>
      <w:lvlText w:val="•"/>
      <w:lvlJc w:val="left"/>
      <w:pPr>
        <w:ind w:left="541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75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0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4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9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135" w:hanging="360"/>
      </w:pPr>
      <w:rPr>
        <w:rFonts w:hint="default"/>
      </w:rPr>
    </w:lvl>
  </w:abstractNum>
  <w:abstractNum w:abstractNumId="65">
    <w:multiLevelType w:val="hybridMultilevel"/>
    <w:lvl w:ilvl="0">
      <w:start w:val="2"/>
      <w:numFmt w:val="lowerLetter"/>
      <w:lvlText w:val="%1)"/>
      <w:lvlJc w:val="left"/>
      <w:pPr>
        <w:ind w:left="1324" w:hanging="245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382" w:hanging="2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40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8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6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5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31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9" w:hanging="245"/>
      </w:pPr>
      <w:rPr>
        <w:rFonts w:hint="default"/>
      </w:rPr>
    </w:lvl>
  </w:abstractNum>
  <w:abstractNum w:abstractNumId="64">
    <w:multiLevelType w:val="hybridMultilevel"/>
    <w:lvl w:ilvl="0">
      <w:start w:val="3"/>
      <w:numFmt w:val="lowerLetter"/>
      <w:lvlText w:val="%1)"/>
      <w:lvlJc w:val="left"/>
      <w:pPr>
        <w:ind w:left="1312" w:hanging="233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371" w:hanging="23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30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0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49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08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68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7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6" w:hanging="233"/>
      </w:pPr>
      <w:rPr>
        <w:rFonts w:hint="default"/>
      </w:rPr>
    </w:lvl>
  </w:abstractNum>
  <w:abstractNum w:abstractNumId="63">
    <w:multiLevelType w:val="hybridMultilevel"/>
    <w:lvl w:ilvl="0">
      <w:start w:val="4"/>
      <w:numFmt w:val="lowerLetter"/>
      <w:lvlText w:val="%1)"/>
      <w:lvlJc w:val="left"/>
      <w:pPr>
        <w:ind w:left="1799" w:hanging="245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2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245"/>
      </w:pPr>
      <w:rPr>
        <w:rFonts w:hint="default"/>
      </w:rPr>
    </w:lvl>
  </w:abstractNum>
  <w:abstractNum w:abstractNumId="62">
    <w:multiLevelType w:val="hybridMultilevel"/>
    <w:lvl w:ilvl="0">
      <w:start w:val="2"/>
      <w:numFmt w:val="lowerLetter"/>
      <w:lvlText w:val="%1)"/>
      <w:lvlJc w:val="left"/>
      <w:pPr>
        <w:ind w:left="1324" w:hanging="245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382" w:hanging="2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40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8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6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5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31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9" w:hanging="245"/>
      </w:pPr>
      <w:rPr>
        <w:rFonts w:hint="default"/>
      </w:rPr>
    </w:lvl>
  </w:abstractNum>
  <w:abstractNum w:abstractNumId="61">
    <w:multiLevelType w:val="hybridMultilevel"/>
    <w:lvl w:ilvl="0">
      <w:start w:val="4"/>
      <w:numFmt w:val="lowerLetter"/>
      <w:lvlText w:val="%1)"/>
      <w:lvlJc w:val="left"/>
      <w:pPr>
        <w:ind w:left="1324" w:hanging="245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382" w:hanging="24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40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8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6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5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31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9" w:hanging="245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720" w:hanging="245"/>
        <w:jc w:val="right"/>
      </w:pPr>
      <w:rPr>
        <w:rFonts w:hint="default" w:ascii="Times New Roman" w:hAnsi="Times New Roman" w:eastAsia="Times New Roman"/>
        <w:b/>
        <w:bCs/>
        <w:color w:val="5F6369"/>
        <w:w w:val="111"/>
        <w:sz w:val="22"/>
        <w:szCs w:val="22"/>
      </w:rPr>
    </w:lvl>
    <w:lvl w:ilvl="1">
      <w:start w:val="1"/>
      <w:numFmt w:val="lowerLetter"/>
      <w:lvlText w:val="%2)"/>
      <w:lvlJc w:val="left"/>
      <w:pPr>
        <w:ind w:left="1312" w:hanging="233"/>
        <w:jc w:val="left"/>
      </w:pPr>
      <w:rPr>
        <w:rFonts w:hint="default" w:ascii="Times New Roman" w:hAnsi="Times New Roman" w:eastAsia="Times New Roman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1799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032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52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94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36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78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21" w:hanging="233"/>
      </w:pPr>
      <w:rPr>
        <w:rFonts w:hint="default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549" w:hanging="45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1540" w:hanging="489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2476" w:hanging="48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12" w:hanging="48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48" w:hanging="48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4" w:hanging="48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0" w:hanging="48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57" w:hanging="48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3" w:hanging="489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549" w:hanging="45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1491" w:hanging="45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33" w:hanging="4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74" w:hanging="4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16" w:hanging="4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57" w:hanging="4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99" w:hanging="4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40" w:hanging="4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82" w:hanging="450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278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370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61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524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43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34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25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17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082" w:hanging="360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170" w:hanging="45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1980" w:hanging="541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082" w:hanging="54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85" w:hanging="54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88" w:hanging="54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391" w:hanging="54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94" w:hanging="54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97" w:hanging="54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99" w:hanging="541"/>
      </w:pPr>
      <w:rPr>
        <w:rFonts w:hint="default"/>
      </w:rPr>
    </w:lvl>
  </w:abstractNum>
  <w:abstractNum w:abstractNumId="55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169" w:hanging="45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1439" w:hanging="233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bullet"/>
      <w:lvlText w:val="•"/>
      <w:lvlJc w:val="left"/>
      <w:pPr>
        <w:ind w:left="1439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48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56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364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72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80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289" w:hanging="233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980" w:hanging="541"/>
        <w:jc w:val="righ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decimal"/>
      <w:lvlText w:val="%2."/>
      <w:lvlJc w:val="left"/>
      <w:pPr>
        <w:ind w:left="179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2">
      <w:start w:val="1"/>
      <w:numFmt w:val="bullet"/>
      <w:lvlText w:val="•"/>
      <w:lvlJc w:val="left"/>
      <w:pPr>
        <w:ind w:left="308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8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3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9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9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99" w:hanging="360"/>
      </w:pPr>
      <w:rPr>
        <w:rFonts w:hint="default"/>
      </w:rPr>
    </w:lvl>
  </w:abstractNum>
  <w:abstractNum w:abstractNumId="52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-"/>
      <w:lvlJc w:val="left"/>
      <w:pPr>
        <w:ind w:left="2159" w:hanging="144"/>
      </w:pPr>
      <w:rPr>
        <w:rFonts w:hint="default" w:ascii="Times New Roman" w:hAnsi="Times New Roman" w:eastAsia="Times New Roman"/>
        <w:color w:val="5F6369"/>
        <w:w w:val="83"/>
        <w:sz w:val="22"/>
        <w:szCs w:val="22"/>
      </w:rPr>
    </w:lvl>
    <w:lvl w:ilvl="2">
      <w:start w:val="1"/>
      <w:numFmt w:val="bullet"/>
      <w:lvlText w:val="•"/>
      <w:lvlJc w:val="left"/>
      <w:pPr>
        <w:ind w:left="2159" w:hanging="14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159" w:hanging="14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159" w:hanging="14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84" w:hanging="14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08" w:hanging="14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32" w:hanging="14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56" w:hanging="144"/>
      </w:pPr>
      <w:rPr>
        <w:rFonts w:hint="default"/>
      </w:rPr>
    </w:lvl>
  </w:abstractNum>
  <w:abstractNum w:abstractNumId="51">
    <w:multiLevelType w:val="hybridMultilevel"/>
    <w:lvl w:ilvl="0">
      <w:start w:val="1"/>
      <w:numFmt w:val="bullet"/>
      <w:lvlText w:val="•"/>
      <w:lvlJc w:val="left"/>
      <w:pPr>
        <w:ind w:left="2069" w:hanging="472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3053" w:hanging="47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7" w:hanging="4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20" w:hanging="4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4" w:hanging="4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4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1" w:hanging="4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4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472"/>
      </w:pPr>
      <w:rPr>
        <w:rFonts w:hint="default"/>
      </w:rPr>
    </w:lvl>
  </w:abstractNum>
  <w:abstractNum w:abstractNumId="50">
    <w:multiLevelType w:val="hybridMultilevel"/>
    <w:lvl w:ilvl="0">
      <w:start w:val="1"/>
      <w:numFmt w:val="bullet"/>
      <w:lvlText w:val="•"/>
      <w:lvlJc w:val="left"/>
      <w:pPr>
        <w:ind w:left="2070" w:hanging="458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3053" w:hanging="45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7" w:hanging="4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20" w:hanging="4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4" w:hanging="4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4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1" w:hanging="4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4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458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2789" w:hanging="418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3701" w:hanging="41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613" w:hanging="41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524" w:hanging="41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436" w:hanging="41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347" w:hanging="41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259" w:hanging="41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170" w:hanging="41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082" w:hanging="418"/>
      </w:pPr>
      <w:rPr>
        <w:rFonts w:hint="default"/>
      </w:rPr>
    </w:lvl>
  </w:abstractNum>
  <w:abstractNum w:abstractNumId="48">
    <w:multiLevelType w:val="hybridMultilevel"/>
    <w:lvl w:ilvl="0">
      <w:start w:val="1"/>
      <w:numFmt w:val="bullet"/>
      <w:lvlText w:val="•"/>
      <w:lvlJc w:val="left"/>
      <w:pPr>
        <w:ind w:left="107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761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77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79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0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25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4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5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73" w:hanging="360"/>
      </w:pPr>
      <w:rPr>
        <w:rFonts w:hint="default"/>
      </w:rPr>
    </w:lvl>
  </w:abstractNum>
  <w:abstractNum w:abstractNumId="47">
    <w:multiLevelType w:val="hybridMultilevel"/>
    <w:lvl w:ilvl="0">
      <w:start w:val="1"/>
      <w:numFmt w:val="bullet"/>
      <w:lvlText w:val="•"/>
      <w:lvlJc w:val="left"/>
      <w:pPr>
        <w:ind w:left="456" w:hanging="457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1276" w:hanging="45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96" w:hanging="45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17" w:hanging="45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37" w:hanging="45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557" w:hanging="45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78" w:hanging="45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98" w:hanging="45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018" w:hanging="457"/>
      </w:pPr>
      <w:rPr>
        <w:rFonts w:hint="default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83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decimal"/>
      <w:lvlText w:val="%2."/>
      <w:lvlJc w:val="left"/>
      <w:pPr>
        <w:ind w:left="2069" w:hanging="398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2">
      <w:start w:val="1"/>
      <w:numFmt w:val="bullet"/>
      <w:lvlText w:val="•"/>
      <w:lvlJc w:val="left"/>
      <w:pPr>
        <w:ind w:left="2790" w:hanging="458"/>
      </w:pPr>
      <w:rPr>
        <w:rFonts w:hint="default" w:ascii="Myriad Pro" w:hAnsi="Myriad Pro" w:eastAsia="Myriad Pro"/>
        <w:color w:val="5F6369"/>
        <w:sz w:val="22"/>
        <w:szCs w:val="22"/>
      </w:rPr>
    </w:lvl>
    <w:lvl w:ilvl="3">
      <w:start w:val="1"/>
      <w:numFmt w:val="bullet"/>
      <w:lvlText w:val="•"/>
      <w:lvlJc w:val="left"/>
      <w:pPr>
        <w:ind w:left="3689" w:hanging="4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88" w:hanging="4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8" w:hanging="4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87" w:hanging="4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87" w:hanging="4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86" w:hanging="458"/>
      </w:pPr>
      <w:rPr>
        <w:rFonts w:hint="default"/>
      </w:rPr>
    </w:lvl>
  </w:abstractNum>
  <w:abstractNum w:abstractNumId="45">
    <w:multiLevelType w:val="hybridMultilevel"/>
    <w:lvl w:ilvl="0">
      <w:start w:val="1"/>
      <w:numFmt w:val="bullet"/>
      <w:lvlText w:val="•"/>
      <w:lvlJc w:val="left"/>
      <w:pPr>
        <w:ind w:left="2155" w:hanging="360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253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0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8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5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03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407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478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158" w:hanging="360"/>
      </w:pPr>
      <w:rPr>
        <w:rFonts w:hint="default"/>
      </w:rPr>
    </w:lvl>
  </w:abstractNum>
  <w:abstractNum w:abstractNumId="44">
    <w:multiLevelType w:val="hybridMultilevel"/>
    <w:lvl w:ilvl="0">
      <w:start w:val="1"/>
      <w:numFmt w:val="bullet"/>
      <w:lvlText w:val="•"/>
      <w:lvlJc w:val="left"/>
      <w:pPr>
        <w:ind w:left="1800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80" w:hanging="638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883" w:hanging="63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85" w:hanging="63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88" w:hanging="63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1" w:hanging="63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4" w:hanging="63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7" w:hanging="63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9" w:hanging="638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07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790" w:hanging="464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802" w:hanging="46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15" w:hanging="46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28" w:hanging="46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41" w:hanging="46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54" w:hanging="46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67" w:hanging="46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79" w:hanging="464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•"/>
      <w:lvlJc w:val="left"/>
      <w:pPr>
        <w:ind w:left="2069" w:hanging="418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3053" w:hanging="41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7" w:hanging="41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20" w:hanging="41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4" w:hanging="41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41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1" w:hanging="41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41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418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•"/>
      <w:lvlJc w:val="left"/>
      <w:pPr>
        <w:ind w:left="2760" w:hanging="420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3674" w:hanging="42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589" w:hanging="4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503" w:hanging="4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418" w:hanging="4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332" w:hanging="4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247" w:hanging="4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161" w:hanging="4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076" w:hanging="420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2069" w:hanging="418"/>
        <w:jc w:val="righ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2880" w:hanging="721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bullet"/>
      <w:lvlText w:val="•"/>
      <w:lvlJc w:val="left"/>
      <w:pPr>
        <w:ind w:left="3882" w:hanging="72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85" w:hanging="72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88" w:hanging="72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1" w:hanging="72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4" w:hanging="72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7" w:hanging="72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9" w:hanging="721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2520" w:hanging="541"/>
        <w:jc w:val="righ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879" w:hanging="558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882" w:hanging="5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85" w:hanging="5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88" w:hanging="5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1" w:hanging="5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4" w:hanging="5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7" w:hanging="5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9" w:hanging="558"/>
      </w:pPr>
      <w:rPr>
        <w:rFonts w:hint="default"/>
      </w:rPr>
    </w:lvl>
  </w:abstractNum>
  <w:abstractNum w:abstractNumId="38">
    <w:multiLevelType w:val="hybridMultilevel"/>
    <w:lvl w:ilvl="0">
      <w:start w:val="1"/>
      <w:numFmt w:val="bullet"/>
      <w:lvlText w:val="•"/>
      <w:lvlJc w:val="left"/>
      <w:pPr>
        <w:ind w:left="1800" w:hanging="360"/>
      </w:pPr>
      <w:rPr>
        <w:rFonts w:hint="default" w:ascii="Myriad Pro" w:hAnsi="Myriad Pro" w:eastAsia="Myriad Pro"/>
        <w:color w:val="231F20"/>
        <w:sz w:val="24"/>
        <w:szCs w:val="24"/>
      </w:rPr>
    </w:lvl>
    <w:lvl w:ilvl="1">
      <w:start w:val="1"/>
      <w:numFmt w:val="bullet"/>
      <w:lvlText w:val="•"/>
      <w:lvlJc w:val="left"/>
      <w:pPr>
        <w:ind w:left="2179" w:hanging="552"/>
      </w:pPr>
      <w:rPr>
        <w:rFonts w:hint="default" w:ascii="Myriad Pro" w:hAnsi="Myriad Pro" w:eastAsia="Myriad Pro"/>
        <w:color w:val="231F20"/>
        <w:sz w:val="22"/>
        <w:szCs w:val="22"/>
      </w:rPr>
    </w:lvl>
    <w:lvl w:ilvl="2">
      <w:start w:val="1"/>
      <w:numFmt w:val="bullet"/>
      <w:lvlText w:val="•"/>
      <w:lvlJc w:val="left"/>
      <w:pPr>
        <w:ind w:left="3260" w:hanging="55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41" w:hanging="5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21" w:hanging="5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02" w:hanging="5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83" w:hanging="5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63" w:hanging="5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44" w:hanging="552"/>
      </w:pPr>
      <w:rPr>
        <w:rFonts w:hint="default"/>
      </w:rPr>
    </w:lvl>
  </w:abstractNum>
  <w:abstractNum w:abstractNumId="37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36">
    <w:multiLevelType w:val="hybridMultilevel"/>
    <w:lvl w:ilvl="0">
      <w:start w:val="1"/>
      <w:numFmt w:val="bullet"/>
      <w:lvlText w:val="•"/>
      <w:lvlJc w:val="left"/>
      <w:pPr>
        <w:ind w:left="1800" w:hanging="360"/>
      </w:pPr>
      <w:rPr>
        <w:rFonts w:hint="default" w:ascii="Myriad Pro" w:hAnsi="Myriad Pro" w:eastAsia="Myriad Pro"/>
        <w:color w:val="231F20"/>
        <w:sz w:val="24"/>
        <w:szCs w:val="24"/>
      </w:rPr>
    </w:lvl>
    <w:lvl w:ilvl="1">
      <w:start w:val="1"/>
      <w:numFmt w:val="bullet"/>
      <w:lvlText w:val="-"/>
      <w:lvlJc w:val="left"/>
      <w:pPr>
        <w:ind w:left="2282" w:hanging="123"/>
      </w:pPr>
      <w:rPr>
        <w:rFonts w:hint="default" w:ascii="Times New Roman" w:hAnsi="Times New Roman" w:eastAsia="Times New Roman"/>
        <w:color w:val="5F6369"/>
        <w:w w:val="83"/>
        <w:sz w:val="22"/>
        <w:szCs w:val="22"/>
      </w:rPr>
    </w:lvl>
    <w:lvl w:ilvl="2">
      <w:start w:val="1"/>
      <w:numFmt w:val="bullet"/>
      <w:lvlText w:val="•"/>
      <w:lvlJc w:val="left"/>
      <w:pPr>
        <w:ind w:left="2301" w:hanging="12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01" w:hanging="12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2" w:hanging="12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02" w:hanging="12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03" w:hanging="12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303" w:hanging="12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504" w:hanging="123"/>
      </w:pPr>
      <w:rPr>
        <w:rFonts w:hint="default"/>
      </w:rPr>
    </w:lvl>
  </w:abstractNum>
  <w:abstractNum w:abstractNumId="35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34">
    <w:multiLevelType w:val="hybridMultilevel"/>
    <w:lvl w:ilvl="0">
      <w:start w:val="1"/>
      <w:numFmt w:val="bullet"/>
      <w:lvlText w:val="•"/>
      <w:lvlJc w:val="left"/>
      <w:pPr>
        <w:ind w:left="1080" w:hanging="360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216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9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7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5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40" w:hanging="360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800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070" w:hanging="438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162" w:hanging="43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255" w:hanging="43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48" w:hanging="43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41" w:hanging="43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34" w:hanging="43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27" w:hanging="43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19" w:hanging="438"/>
      </w:pPr>
      <w:rPr>
        <w:rFonts w:hint="default"/>
      </w:rPr>
    </w:lvl>
  </w:abstractNum>
  <w:abstractNum w:abstractNumId="32">
    <w:multiLevelType w:val="hybridMultilevel"/>
    <w:lvl w:ilvl="0">
      <w:start w:val="1"/>
      <w:numFmt w:val="bullet"/>
      <w:lvlText w:val="•"/>
      <w:lvlJc w:val="left"/>
      <w:pPr>
        <w:ind w:left="1436" w:hanging="360"/>
      </w:pPr>
      <w:rPr>
        <w:rFonts w:hint="default" w:ascii="Myriad Pro" w:hAnsi="Myriad Pro" w:eastAsia="Myriad Pro"/>
        <w:color w:val="5F6369"/>
        <w:sz w:val="24"/>
        <w:szCs w:val="24"/>
      </w:rPr>
    </w:lvl>
    <w:lvl w:ilvl="1">
      <w:start w:val="1"/>
      <w:numFmt w:val="bullet"/>
      <w:lvlText w:val="•"/>
      <w:lvlJc w:val="left"/>
      <w:pPr>
        <w:ind w:left="2160" w:hanging="360"/>
      </w:pPr>
      <w:rPr>
        <w:rFonts w:hint="default" w:ascii="Myriad Pro" w:hAnsi="Myriad Pro" w:eastAsia="Myriad Pro"/>
        <w:color w:val="5F6369"/>
        <w:sz w:val="24"/>
        <w:szCs w:val="24"/>
      </w:rPr>
    </w:lvl>
    <w:lvl w:ilvl="2">
      <w:start w:val="1"/>
      <w:numFmt w:val="bullet"/>
      <w:lvlText w:val="•"/>
      <w:lvlJc w:val="left"/>
      <w:pPr>
        <w:ind w:left="324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2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0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7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5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39" w:hanging="360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169" w:hanging="45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1419" w:hanging="233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bullet"/>
      <w:lvlText w:val="•"/>
      <w:lvlJc w:val="left"/>
      <w:pPr>
        <w:ind w:left="2584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50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15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80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245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410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575" w:hanging="233"/>
      </w:pPr>
      <w:rPr>
        <w:rFonts w:hint="default"/>
      </w:rPr>
    </w:lvl>
  </w:abstractNum>
  <w:abstractNum w:abstractNumId="30">
    <w:multiLevelType w:val="hybridMultilevel"/>
    <w:lvl w:ilvl="0">
      <w:start w:val="1"/>
      <w:numFmt w:val="lowerLetter"/>
      <w:lvlText w:val="%1."/>
      <w:lvlJc w:val="left"/>
      <w:pPr>
        <w:ind w:left="1067" w:hanging="360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1">
      <w:start w:val="1"/>
      <w:numFmt w:val="bullet"/>
      <w:lvlText w:val="•"/>
      <w:lvlJc w:val="left"/>
      <w:pPr>
        <w:ind w:left="1784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50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1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3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37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8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04" w:hanging="360"/>
      </w:pPr>
      <w:rPr>
        <w:rFonts w:hint="default"/>
      </w:rPr>
    </w:lvl>
  </w:abstractNum>
  <w:abstractNum w:abstractNumId="29">
    <w:multiLevelType w:val="hybridMultilevel"/>
    <w:lvl w:ilvl="0">
      <w:start w:val="1"/>
      <w:numFmt w:val="lowerLetter"/>
      <w:lvlText w:val="%1."/>
      <w:lvlJc w:val="left"/>
      <w:pPr>
        <w:ind w:left="626" w:hanging="360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1">
      <w:start w:val="1"/>
      <w:numFmt w:val="lowerLetter"/>
      <w:lvlText w:val="%2."/>
      <w:lvlJc w:val="left"/>
      <w:pPr>
        <w:ind w:left="1164" w:hanging="360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bullet"/>
      <w:lvlText w:val="•"/>
      <w:lvlJc w:val="left"/>
      <w:pPr>
        <w:ind w:left="190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63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7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1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84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58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323" w:hanging="360"/>
      </w:pPr>
      <w:rPr>
        <w:rFonts w:hint="default"/>
      </w:rPr>
    </w:lvl>
  </w:abstractNum>
  <w:abstractNum w:abstractNumId="27">
    <w:multiLevelType w:val="hybridMultilevel"/>
    <w:lvl w:ilvl="0">
      <w:start w:val="1"/>
      <w:numFmt w:val="bullet"/>
      <w:lvlText w:val="•"/>
      <w:lvlJc w:val="left"/>
      <w:pPr>
        <w:ind w:left="1080" w:hanging="360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216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9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7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5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40" w:hanging="360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43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48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53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7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2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7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1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6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12" w:hanging="360"/>
      </w:pPr>
      <w:rPr>
        <w:rFonts w:hint="default"/>
      </w:rPr>
    </w:lvl>
  </w:abstractNum>
  <w:abstractNum w:abstractNumId="26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25">
    <w:multiLevelType w:val="hybridMultilevel"/>
    <w:lvl w:ilvl="0">
      <w:start w:val="1"/>
      <w:numFmt w:val="bullet"/>
      <w:lvlText w:val="•"/>
      <w:lvlJc w:val="left"/>
      <w:pPr>
        <w:ind w:left="1439" w:hanging="360"/>
      </w:pPr>
      <w:rPr>
        <w:rFonts w:hint="default" w:ascii="Minion Pro" w:hAnsi="Minion Pro" w:eastAsia="Minion Pro"/>
        <w:color w:val="231F20"/>
        <w:sz w:val="24"/>
        <w:szCs w:val="24"/>
      </w:rPr>
    </w:lvl>
    <w:lvl w:ilvl="1">
      <w:start w:val="1"/>
      <w:numFmt w:val="bullet"/>
      <w:lvlText w:val="•"/>
      <w:lvlJc w:val="left"/>
      <w:pPr>
        <w:ind w:left="248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53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79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26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7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19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65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12" w:hanging="360"/>
      </w:pPr>
      <w:rPr>
        <w:rFonts w:hint="default"/>
      </w:rPr>
    </w:lvl>
  </w:abstractNum>
  <w:abstractNum w:abstractNumId="24">
    <w:multiLevelType w:val="hybridMultilevel"/>
    <w:lvl w:ilvl="0">
      <w:start w:val="1"/>
      <w:numFmt w:val="upperLetter"/>
      <w:lvlText w:val="%1."/>
      <w:lvlJc w:val="left"/>
      <w:pPr>
        <w:ind w:left="1349" w:hanging="270"/>
        <w:jc w:val="left"/>
      </w:pPr>
      <w:rPr>
        <w:rFonts w:hint="default" w:ascii="Times New Roman" w:hAnsi="Times New Roman" w:eastAsia="Times New Roman"/>
        <w:color w:val="5F6369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1799" w:hanging="360"/>
      </w:pPr>
      <w:rPr>
        <w:rFonts w:hint="default" w:ascii="Times New Roman" w:hAnsi="Times New Roman" w:eastAsia="Times New Roman"/>
        <w:color w:val="231F20"/>
        <w:w w:val="142"/>
        <w:sz w:val="22"/>
        <w:szCs w:val="22"/>
      </w:rPr>
    </w:lvl>
    <w:lvl w:ilvl="2">
      <w:start w:val="1"/>
      <w:numFmt w:val="bullet"/>
      <w:lvlText w:val="•"/>
      <w:lvlJc w:val="left"/>
      <w:pPr>
        <w:ind w:left="292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6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1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3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59" w:hanging="360"/>
      </w:pPr>
      <w:rPr>
        <w:rFonts w:hint="default"/>
      </w:rPr>
    </w:lvl>
  </w:abstractNum>
  <w:abstractNum w:abstractNumId="23">
    <w:multiLevelType w:val="hybridMultilevel"/>
    <w:lvl w:ilvl="0">
      <w:start w:val="1"/>
      <w:numFmt w:val="upperLetter"/>
      <w:lvlText w:val="%1."/>
      <w:lvlJc w:val="left"/>
      <w:pPr>
        <w:ind w:left="1349" w:hanging="270"/>
        <w:jc w:val="left"/>
      </w:pPr>
      <w:rPr>
        <w:rFonts w:hint="default" w:ascii="Times New Roman" w:hAnsi="Times New Roman" w:eastAsia="Times New Roman"/>
        <w:color w:val="5F6369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2404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460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15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71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27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82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38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94" w:hanging="270"/>
      </w:pPr>
      <w:rPr>
        <w:rFonts w:hint="default"/>
      </w:rPr>
    </w:lvl>
  </w:abstractNum>
  <w:abstractNum w:abstractNumId="22">
    <w:multiLevelType w:val="hybridMultilevel"/>
    <w:lvl w:ilvl="0">
      <w:start w:val="1"/>
      <w:numFmt w:val="upperLetter"/>
      <w:lvlText w:val="%1."/>
      <w:lvlJc w:val="left"/>
      <w:pPr>
        <w:ind w:left="2069" w:hanging="270"/>
        <w:jc w:val="left"/>
      </w:pPr>
      <w:rPr>
        <w:rFonts w:hint="default" w:ascii="Times New Roman" w:hAnsi="Times New Roman" w:eastAsia="Times New Roman"/>
        <w:color w:val="5F6369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3052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6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19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3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0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270"/>
      </w:pPr>
      <w:rPr>
        <w:rFonts w:hint="default"/>
      </w:rPr>
    </w:lvl>
  </w:abstractNum>
  <w:abstractNum w:abstractNumId="21">
    <w:multiLevelType w:val="hybridMultilevel"/>
    <w:lvl w:ilvl="0">
      <w:start w:val="1"/>
      <w:numFmt w:val="upperLetter"/>
      <w:lvlText w:val="%1."/>
      <w:lvlJc w:val="left"/>
      <w:pPr>
        <w:ind w:left="2069" w:hanging="270"/>
        <w:jc w:val="left"/>
      </w:pPr>
      <w:rPr>
        <w:rFonts w:hint="default" w:ascii="Times New Roman" w:hAnsi="Times New Roman" w:eastAsia="Times New Roman"/>
        <w:color w:val="5F6369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3052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6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19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3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0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270"/>
      </w:pPr>
      <w:rPr>
        <w:rFonts w:hint="default"/>
      </w:rPr>
    </w:lvl>
  </w:abstractNum>
  <w:abstractNum w:abstractNumId="20">
    <w:multiLevelType w:val="hybridMultilevel"/>
    <w:lvl w:ilvl="0">
      <w:start w:val="1"/>
      <w:numFmt w:val="upperLetter"/>
      <w:lvlText w:val="%1."/>
      <w:lvlJc w:val="left"/>
      <w:pPr>
        <w:ind w:left="2069" w:hanging="270"/>
        <w:jc w:val="left"/>
      </w:pPr>
      <w:rPr>
        <w:rFonts w:hint="default" w:ascii="Times New Roman" w:hAnsi="Times New Roman" w:eastAsia="Times New Roman"/>
        <w:color w:val="5F6369"/>
        <w:w w:val="97"/>
        <w:sz w:val="22"/>
        <w:szCs w:val="22"/>
      </w:rPr>
    </w:lvl>
    <w:lvl w:ilvl="1">
      <w:start w:val="1"/>
      <w:numFmt w:val="bullet"/>
      <w:lvlText w:val="•"/>
      <w:lvlJc w:val="left"/>
      <w:pPr>
        <w:ind w:left="3052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6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19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3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0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270"/>
      </w:pPr>
      <w:rPr>
        <w:rFonts w:hint="default"/>
      </w:rPr>
    </w:lvl>
  </w:abstractNum>
  <w:abstractNum w:abstractNumId="19">
    <w:multiLevelType w:val="hybridMultilevel"/>
    <w:lvl w:ilvl="0">
      <w:start w:val="1"/>
      <w:numFmt w:val="bullet"/>
      <w:lvlText w:val="*"/>
      <w:lvlJc w:val="left"/>
      <w:pPr>
        <w:ind w:left="720" w:hanging="178"/>
      </w:pPr>
      <w:rPr>
        <w:rFonts w:hint="default" w:ascii="Times New Roman" w:hAnsi="Times New Roman" w:eastAsia="Times New Roman"/>
        <w:b/>
        <w:bCs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1800" w:hanging="360"/>
      </w:pPr>
      <w:rPr>
        <w:rFonts w:hint="default" w:ascii="Minion Pro" w:hAnsi="Minion Pro" w:eastAsia="Minion Pro"/>
        <w:color w:val="231F20"/>
        <w:sz w:val="24"/>
        <w:szCs w:val="24"/>
      </w:rPr>
    </w:lvl>
    <w:lvl w:ilvl="2">
      <w:start w:val="1"/>
      <w:numFmt w:val="bullet"/>
      <w:lvlText w:val="•"/>
      <w:lvlJc w:val="left"/>
      <w:pPr>
        <w:ind w:left="292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6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1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3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59" w:hanging="3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bullet"/>
      <w:lvlText w:val="•"/>
      <w:lvlJc w:val="left"/>
      <w:pPr>
        <w:ind w:left="45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1080" w:hanging="360"/>
      </w:pPr>
      <w:rPr>
        <w:rFonts w:hint="default" w:ascii="Minion Pro" w:hAnsi="Minion Pro" w:eastAsia="Minion Pro"/>
        <w:color w:val="231F20"/>
        <w:sz w:val="24"/>
        <w:szCs w:val="24"/>
      </w:rPr>
    </w:lvl>
    <w:lvl w:ilvl="2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3">
      <w:start w:val="1"/>
      <w:numFmt w:val="bullet"/>
      <w:lvlText w:val="•"/>
      <w:lvlJc w:val="left"/>
      <w:pPr>
        <w:ind w:left="2069" w:hanging="448"/>
      </w:pPr>
      <w:rPr>
        <w:rFonts w:hint="default" w:ascii="Myriad Pro" w:hAnsi="Myriad Pro" w:eastAsia="Myriad Pro"/>
        <w:color w:val="5F6369"/>
        <w:sz w:val="22"/>
        <w:szCs w:val="22"/>
      </w:rPr>
    </w:lvl>
    <w:lvl w:ilvl="4">
      <w:start w:val="1"/>
      <w:numFmt w:val="bullet"/>
      <w:lvlText w:val="•"/>
      <w:lvlJc w:val="left"/>
      <w:pPr>
        <w:ind w:left="1799" w:hanging="4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69" w:hanging="4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790" w:hanging="4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066" w:hanging="4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032" w:hanging="448"/>
      </w:pPr>
      <w:rPr>
        <w:rFonts w:hint="default"/>
      </w:rPr>
    </w:lvl>
  </w:abstractNum>
  <w:abstractNum w:abstractNumId="17">
    <w:multiLevelType w:val="hybridMultilevel"/>
    <w:lvl w:ilvl="0">
      <w:start w:val="1"/>
      <w:numFmt w:val="bullet"/>
      <w:lvlText w:val="•"/>
      <w:lvlJc w:val="left"/>
      <w:pPr>
        <w:ind w:left="2790" w:hanging="541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80" w:hanging="532"/>
      </w:pPr>
      <w:rPr>
        <w:rFonts w:hint="default" w:ascii="Myriad Pro" w:hAnsi="Myriad Pro" w:eastAsia="Myriad Pro"/>
        <w:color w:val="231F20"/>
        <w:sz w:val="22"/>
        <w:szCs w:val="22"/>
      </w:rPr>
    </w:lvl>
    <w:lvl w:ilvl="2">
      <w:start w:val="1"/>
      <w:numFmt w:val="bullet"/>
      <w:lvlText w:val="•"/>
      <w:lvlJc w:val="left"/>
      <w:pPr>
        <w:ind w:left="3882" w:hanging="5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85" w:hanging="5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88" w:hanging="5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1" w:hanging="5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4" w:hanging="5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7" w:hanging="5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9" w:hanging="532"/>
      </w:pPr>
      <w:rPr>
        <w:rFonts w:hint="default"/>
      </w:rPr>
    </w:lvl>
  </w:abstractNum>
  <w:abstractNum w:abstractNumId="16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790" w:hanging="468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3802" w:hanging="46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15" w:hanging="4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28" w:hanging="4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41" w:hanging="4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54" w:hanging="4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67" w:hanging="4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79" w:hanging="468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449" w:hanging="418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070" w:hanging="472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2947" w:hanging="4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24" w:hanging="4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1" w:hanging="4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79" w:hanging="4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56" w:hanging="4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3" w:hanging="4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10" w:hanging="472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360" w:hanging="245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lowerLetter"/>
      <w:lvlText w:val="%2."/>
      <w:lvlJc w:val="left"/>
      <w:pPr>
        <w:ind w:left="1270" w:hanging="233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2">
      <w:start w:val="1"/>
      <w:numFmt w:val="lowerRoman"/>
      <w:lvlText w:val="%3."/>
      <w:lvlJc w:val="left"/>
      <w:pPr>
        <w:ind w:left="1711" w:hanging="172"/>
        <w:jc w:val="left"/>
      </w:pPr>
      <w:rPr>
        <w:rFonts w:hint="default" w:ascii="Times New Roman" w:hAnsi="Times New Roman" w:eastAsia="Times New Roman"/>
        <w:color w:val="5F6369"/>
        <w:w w:val="94"/>
        <w:sz w:val="22"/>
        <w:szCs w:val="22"/>
      </w:rPr>
    </w:lvl>
    <w:lvl w:ilvl="3">
      <w:start w:val="1"/>
      <w:numFmt w:val="bullet"/>
      <w:lvlText w:val="•"/>
      <w:lvlJc w:val="left"/>
      <w:pPr>
        <w:ind w:left="2742" w:hanging="1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74" w:hanging="1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06" w:hanging="1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38" w:hanging="1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70" w:hanging="1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01" w:hanging="172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06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2887" w:hanging="556"/>
      </w:pPr>
      <w:rPr>
        <w:rFonts w:hint="default" w:ascii="Myriad Pro" w:hAnsi="Myriad Pro" w:eastAsia="Myriad Pro"/>
        <w:sz w:val="22"/>
        <w:szCs w:val="22"/>
      </w:rPr>
    </w:lvl>
    <w:lvl w:ilvl="2">
      <w:start w:val="1"/>
      <w:numFmt w:val="bullet"/>
      <w:lvlText w:val="•"/>
      <w:lvlJc w:val="left"/>
      <w:pPr>
        <w:ind w:left="3889" w:hanging="55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91" w:hanging="55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93" w:hanging="55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5" w:hanging="55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7" w:hanging="55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9" w:hanging="55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01" w:hanging="556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206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bullet"/>
      <w:lvlText w:val="•"/>
      <w:lvlJc w:val="left"/>
      <w:pPr>
        <w:ind w:left="3053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03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02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00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987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971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5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938" w:hanging="3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2340" w:hanging="541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decimal"/>
      <w:lvlText w:val="%2."/>
      <w:lvlJc w:val="left"/>
      <w:pPr>
        <w:ind w:left="2519" w:hanging="199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2">
      <w:start w:val="1"/>
      <w:numFmt w:val="bullet"/>
      <w:lvlText w:val="•"/>
      <w:lvlJc w:val="left"/>
      <w:pPr>
        <w:ind w:left="3562" w:hanging="19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605" w:hanging="19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48" w:hanging="19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91" w:hanging="19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734" w:hanging="19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77" w:hanging="19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19" w:hanging="199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•"/>
      <w:lvlJc w:val="left"/>
      <w:pPr>
        <w:ind w:left="1799" w:hanging="45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1800" w:hanging="188"/>
      </w:pPr>
      <w:rPr>
        <w:rFonts w:hint="default" w:ascii="Myriad Pro" w:hAnsi="Myriad Pro" w:eastAsia="Myriad Pro"/>
        <w:color w:val="5F6369"/>
        <w:sz w:val="22"/>
        <w:szCs w:val="22"/>
      </w:rPr>
    </w:lvl>
    <w:lvl w:ilvl="2">
      <w:start w:val="1"/>
      <w:numFmt w:val="bullet"/>
      <w:lvlText w:val="•"/>
      <w:lvlJc w:val="left"/>
      <w:pPr>
        <w:ind w:left="2922" w:hanging="1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45" w:hanging="1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68" w:hanging="1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291" w:hanging="1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14" w:hanging="1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537" w:hanging="1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659" w:hanging="188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43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decimal"/>
      <w:lvlText w:val="%2."/>
      <w:lvlJc w:val="left"/>
      <w:pPr>
        <w:ind w:left="2159" w:hanging="508"/>
        <w:jc w:val="righ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2">
      <w:start w:val="1"/>
      <w:numFmt w:val="lowerLetter"/>
      <w:lvlText w:val="%3."/>
      <w:lvlJc w:val="left"/>
      <w:pPr>
        <w:ind w:left="3112" w:hanging="233"/>
        <w:jc w:val="left"/>
      </w:pPr>
      <w:rPr>
        <w:rFonts w:hint="default" w:ascii="Times New Roman" w:hAnsi="Times New Roman" w:eastAsia="Times New Roman"/>
        <w:color w:val="5F6369"/>
        <w:w w:val="112"/>
        <w:sz w:val="22"/>
        <w:szCs w:val="22"/>
      </w:rPr>
    </w:lvl>
    <w:lvl w:ilvl="3">
      <w:start w:val="1"/>
      <w:numFmt w:val="bullet"/>
      <w:lvlText w:val="•"/>
      <w:lvlJc w:val="left"/>
      <w:pPr>
        <w:ind w:left="4211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10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09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08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08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07" w:hanging="233"/>
      </w:pPr>
      <w:rPr>
        <w:rFonts w:hint="default"/>
      </w:rPr>
    </w:lvl>
  </w:abstractNum>
  <w:abstractNum w:abstractNumId="7">
    <w:multiLevelType w:val="hybridMultilevel"/>
    <w:lvl w:ilvl="0">
      <w:start w:val="1"/>
      <w:numFmt w:val="bullet"/>
      <w:lvlText w:val="•"/>
      <w:lvlJc w:val="left"/>
      <w:pPr>
        <w:ind w:left="2880" w:hanging="650"/>
      </w:pPr>
      <w:rPr>
        <w:rFonts w:hint="default" w:ascii="Myriad Pro" w:hAnsi="Myriad Pro" w:eastAsia="Myriad Pro"/>
        <w:color w:val="231F20"/>
        <w:sz w:val="22"/>
        <w:szCs w:val="22"/>
      </w:rPr>
    </w:lvl>
    <w:lvl w:ilvl="1">
      <w:start w:val="1"/>
      <w:numFmt w:val="bullet"/>
      <w:lvlText w:val="•"/>
      <w:lvlJc w:val="left"/>
      <w:pPr>
        <w:ind w:left="3782" w:hanging="65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685" w:hanging="6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587" w:hanging="6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490" w:hanging="6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392" w:hanging="6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295" w:hanging="6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9197" w:hanging="6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100" w:hanging="650"/>
      </w:pPr>
      <w:rPr>
        <w:rFonts w:hint="default"/>
      </w:rPr>
    </w:lvl>
  </w:abstractNum>
  <w:abstractNum w:abstractNumId="6">
    <w:multiLevelType w:val="hybridMultilevel"/>
    <w:lvl w:ilvl="0">
      <w:start w:val="1"/>
      <w:numFmt w:val="bullet"/>
      <w:lvlText w:val="•"/>
      <w:lvlJc w:val="left"/>
      <w:pPr>
        <w:ind w:left="179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810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82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3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42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5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6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7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84" w:hanging="36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79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1">
      <w:start w:val="1"/>
      <w:numFmt w:val="decimal"/>
      <w:lvlText w:val="%2."/>
      <w:lvlJc w:val="left"/>
      <w:pPr>
        <w:ind w:left="2879" w:hanging="360"/>
        <w:jc w:val="left"/>
      </w:pPr>
      <w:rPr>
        <w:rFonts w:hint="default" w:ascii="Times New Roman" w:hAnsi="Times New Roman" w:eastAsia="Times New Roman"/>
        <w:color w:val="5F6369"/>
        <w:w w:val="111"/>
        <w:sz w:val="22"/>
        <w:szCs w:val="22"/>
      </w:rPr>
    </w:lvl>
    <w:lvl w:ilvl="2">
      <w:start w:val="1"/>
      <w:numFmt w:val="bullet"/>
      <w:lvlText w:val="•"/>
      <w:lvlJc w:val="left"/>
      <w:pPr>
        <w:ind w:left="388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885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888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91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94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9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899" w:hanging="360"/>
      </w:pPr>
      <w:rPr>
        <w:rFonts w:hint="default"/>
      </w:rPr>
    </w:lvl>
  </w:abstractNum>
  <w:abstractNum w:abstractNumId="3">
    <w:multiLevelType w:val="hybridMultilevel"/>
    <w:lvl w:ilvl="0">
      <w:start w:val="1"/>
      <w:numFmt w:val="bullet"/>
      <w:lvlText w:val="•"/>
      <w:lvlJc w:val="left"/>
      <w:pPr>
        <w:ind w:left="1079" w:hanging="360"/>
      </w:pPr>
      <w:rPr>
        <w:rFonts w:hint="default" w:ascii="Myriad Pro" w:hAnsi="Myriad Pro" w:eastAsia="Myriad Pro"/>
        <w:color w:val="5F6369"/>
        <w:sz w:val="22"/>
        <w:szCs w:val="22"/>
      </w:rPr>
    </w:lvl>
    <w:lvl w:ilvl="1">
      <w:start w:val="1"/>
      <w:numFmt w:val="bullet"/>
      <w:lvlText w:val="•"/>
      <w:lvlJc w:val="left"/>
      <w:pPr>
        <w:ind w:left="2162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45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27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1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92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7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57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40" w:hanging="360"/>
      </w:pPr>
      <w:rPr>
        <w:rFonts w:hint="default"/>
      </w:rPr>
    </w:lvl>
  </w:abstractNum>
  <w:abstractNum w:abstractNumId="2">
    <w:multiLevelType w:val="hybridMultilevel"/>
    <w:lvl w:ilvl="0">
      <w:start w:val="7"/>
      <w:numFmt w:val="decimal"/>
      <w:lvlText w:val="%1"/>
      <w:lvlJc w:val="left"/>
      <w:pPr>
        <w:ind w:left="1281" w:hanging="46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1" w:hanging="461"/>
        <w:jc w:val="left"/>
      </w:pPr>
      <w:rPr>
        <w:rFonts w:hint="default" w:ascii="Times New Roman" w:hAnsi="Times New Roman" w:eastAsia="Times New Roman"/>
        <w:b/>
        <w:bCs/>
        <w:color w:val="FDB714"/>
        <w:w w:val="111"/>
        <w:sz w:val="20"/>
        <w:szCs w:val="20"/>
      </w:rPr>
    </w:lvl>
    <w:lvl w:ilvl="2">
      <w:start w:val="1"/>
      <w:numFmt w:val="bullet"/>
      <w:lvlText w:val="•"/>
      <w:lvlJc w:val="left"/>
      <w:pPr>
        <w:ind w:left="1681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881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081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281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481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681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81" w:hanging="461"/>
      </w:pPr>
      <w:rPr>
        <w:rFonts w:hint="default"/>
      </w:rPr>
    </w:lvl>
  </w:abstractNum>
  <w:abstractNum w:abstractNumId="1">
    <w:multiLevelType w:val="hybridMultilevel"/>
    <w:lvl w:ilvl="0">
      <w:start w:val="3"/>
      <w:numFmt w:val="decimal"/>
      <w:lvlText w:val="%1"/>
      <w:lvlJc w:val="left"/>
      <w:pPr>
        <w:ind w:left="1998" w:hanging="46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98" w:hanging="461"/>
        <w:jc w:val="left"/>
      </w:pPr>
      <w:rPr>
        <w:rFonts w:hint="default" w:ascii="Times New Roman" w:hAnsi="Times New Roman" w:eastAsia="Times New Roman"/>
        <w:b/>
        <w:bCs/>
        <w:color w:val="40B4E2"/>
        <w:w w:val="111"/>
        <w:sz w:val="18"/>
        <w:szCs w:val="18"/>
      </w:rPr>
    </w:lvl>
    <w:lvl w:ilvl="2">
      <w:start w:val="1"/>
      <w:numFmt w:val="bullet"/>
      <w:lvlText w:val="•"/>
      <w:lvlJc w:val="left"/>
      <w:pPr>
        <w:ind w:left="3098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99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00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401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502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03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03" w:hanging="461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990" w:hanging="46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990" w:hanging="461"/>
        <w:jc w:val="left"/>
      </w:pPr>
      <w:rPr>
        <w:rFonts w:hint="default" w:ascii="Times New Roman" w:hAnsi="Times New Roman" w:eastAsia="Times New Roman"/>
        <w:b/>
        <w:bCs/>
        <w:color w:val="FDB714"/>
        <w:w w:val="111"/>
        <w:sz w:val="18"/>
        <w:szCs w:val="18"/>
      </w:rPr>
    </w:lvl>
    <w:lvl w:ilvl="2">
      <w:start w:val="1"/>
      <w:numFmt w:val="bullet"/>
      <w:lvlText w:val="•"/>
      <w:lvlJc w:val="left"/>
      <w:pPr>
        <w:ind w:left="3092" w:hanging="4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194" w:hanging="4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295" w:hanging="4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397" w:hanging="4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98" w:hanging="4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600" w:hanging="4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02" w:hanging="461"/>
      </w:pPr>
      <w:rPr>
        <w:rFonts w:hint="default"/>
      </w:rPr>
    </w:lvl>
  </w:abstractNum>
  <w:num w:numId="5">
    <w:abstractNumId w:val="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8">
    <w:abstractNumId w:val="27"/>
  </w:num>
  <w:num w:numId="29">
    <w:abstractNumId w:val="28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53"/>
      <w:ind w:left="1435"/>
    </w:pPr>
    <w:rPr>
      <w:rFonts w:ascii="Times New Roman" w:hAnsi="Times New Roman" w:eastAsia="Times New Roman"/>
      <w:sz w:val="18"/>
      <w:szCs w:val="18"/>
    </w:rPr>
  </w:style>
  <w:style w:styleId="BodyText" w:type="paragraph">
    <w:name w:val="Body Text"/>
    <w:basedOn w:val="Normal"/>
    <w:uiPriority w:val="1"/>
    <w:qFormat/>
    <w:pPr>
      <w:ind w:left="1799"/>
    </w:pPr>
    <w:rPr>
      <w:rFonts w:ascii="Times New Roman" w:hAnsi="Times New Roman" w:eastAsia="Times New Roman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38"/>
      <w:ind w:left="720"/>
      <w:outlineLvl w:val="1"/>
    </w:pPr>
    <w:rPr>
      <w:rFonts w:ascii="Times New Roman" w:hAnsi="Times New Roman" w:eastAsia="Times New Roman"/>
      <w:b/>
      <w:bCs/>
      <w:sz w:val="54"/>
      <w:szCs w:val="54"/>
    </w:rPr>
  </w:style>
  <w:style w:styleId="Heading2" w:type="paragraph">
    <w:name w:val="Heading 2"/>
    <w:basedOn w:val="Normal"/>
    <w:uiPriority w:val="1"/>
    <w:qFormat/>
    <w:pPr>
      <w:ind w:left="720"/>
      <w:outlineLvl w:val="2"/>
    </w:pPr>
    <w:rPr>
      <w:rFonts w:ascii="Times New Roman" w:hAnsi="Times New Roman" w:eastAsia="Times New Roman"/>
      <w:b/>
      <w:bCs/>
      <w:sz w:val="36"/>
      <w:szCs w:val="36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imes New Roman" w:hAnsi="Times New Roman" w:eastAsia="Times New Roman"/>
      <w:b/>
      <w:bCs/>
      <w:sz w:val="34"/>
      <w:szCs w:val="34"/>
    </w:rPr>
  </w:style>
  <w:style w:styleId="Heading4" w:type="paragraph">
    <w:name w:val="Heading 4"/>
    <w:basedOn w:val="Normal"/>
    <w:uiPriority w:val="1"/>
    <w:qFormat/>
    <w:pPr>
      <w:ind w:left="275"/>
      <w:outlineLvl w:val="4"/>
    </w:pPr>
    <w:rPr>
      <w:rFonts w:ascii="Arial" w:hAnsi="Arial" w:eastAsia="Arial"/>
      <w:b/>
      <w:bCs/>
      <w:sz w:val="30"/>
      <w:szCs w:val="30"/>
    </w:rPr>
  </w:style>
  <w:style w:styleId="Heading5" w:type="paragraph">
    <w:name w:val="Heading 5"/>
    <w:basedOn w:val="Normal"/>
    <w:uiPriority w:val="1"/>
    <w:qFormat/>
    <w:pPr>
      <w:ind w:left="1440"/>
      <w:outlineLvl w:val="5"/>
    </w:pPr>
    <w:rPr>
      <w:rFonts w:ascii="Times New Roman" w:hAnsi="Times New Roman" w:eastAsia="Times New Roman"/>
      <w:b/>
      <w:bCs/>
      <w:sz w:val="28"/>
      <w:szCs w:val="28"/>
    </w:rPr>
  </w:style>
  <w:style w:styleId="Heading6" w:type="paragraph">
    <w:name w:val="Heading 6"/>
    <w:basedOn w:val="Normal"/>
    <w:uiPriority w:val="1"/>
    <w:qFormat/>
    <w:pPr>
      <w:spacing w:before="9"/>
      <w:outlineLvl w:val="6"/>
    </w:pPr>
    <w:rPr>
      <w:rFonts w:ascii="Times New Roman" w:hAnsi="Times New Roman" w:eastAsia="Times New Roman"/>
      <w:i/>
      <w:sz w:val="25"/>
      <w:szCs w:val="25"/>
    </w:rPr>
  </w:style>
  <w:style w:styleId="Heading7" w:type="paragraph">
    <w:name w:val="Heading 7"/>
    <w:basedOn w:val="Normal"/>
    <w:uiPriority w:val="1"/>
    <w:qFormat/>
    <w:pPr>
      <w:ind w:left="1440"/>
      <w:outlineLvl w:val="7"/>
    </w:pPr>
    <w:rPr>
      <w:rFonts w:ascii="Times New Roman" w:hAnsi="Times New Roman" w:eastAsia="Times New Roman"/>
      <w:b/>
      <w:bCs/>
      <w:sz w:val="24"/>
      <w:szCs w:val="24"/>
    </w:rPr>
  </w:style>
  <w:style w:styleId="Heading8" w:type="paragraph">
    <w:name w:val="Heading 8"/>
    <w:basedOn w:val="Normal"/>
    <w:uiPriority w:val="1"/>
    <w:qFormat/>
    <w:pPr>
      <w:spacing w:before="12"/>
      <w:ind w:left="1440"/>
      <w:outlineLvl w:val="8"/>
    </w:pPr>
    <w:rPr>
      <w:rFonts w:ascii="Times New Roman" w:hAnsi="Times New Roman" w:eastAsia="Times New Roman"/>
      <w:sz w:val="24"/>
      <w:szCs w:val="24"/>
    </w:rPr>
  </w:style>
  <w:style w:styleId="Heading9" w:type="paragraph">
    <w:name w:val="Heading 9"/>
    <w:basedOn w:val="Normal"/>
    <w:uiPriority w:val="1"/>
    <w:qFormat/>
    <w:pPr>
      <w:ind w:left="1440"/>
      <w:outlineLvl w:val="9"/>
    </w:pPr>
    <w:rPr>
      <w:rFonts w:ascii="Times New Roman" w:hAnsi="Times New Roman" w:eastAsia="Times New Roman"/>
      <w:b/>
      <w:bCs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footer" Target="footer2.xml"/><Relationship Id="rId23" Type="http://schemas.openxmlformats.org/officeDocument/2006/relationships/footer" Target="footer3.xml"/><Relationship Id="rId24" Type="http://schemas.openxmlformats.org/officeDocument/2006/relationships/footer" Target="footer4.xml"/><Relationship Id="rId25" Type="http://schemas.openxmlformats.org/officeDocument/2006/relationships/hyperlink" Target="mailto:IPC@unicef.org" TargetMode="External"/><Relationship Id="rId26" Type="http://schemas.openxmlformats.org/officeDocument/2006/relationships/header" Target="header2.xml"/><Relationship Id="rId27" Type="http://schemas.openxmlformats.org/officeDocument/2006/relationships/footer" Target="footer5.xml"/><Relationship Id="rId28" Type="http://schemas.openxmlformats.org/officeDocument/2006/relationships/header" Target="header3.xml"/><Relationship Id="rId29" Type="http://schemas.openxmlformats.org/officeDocument/2006/relationships/footer" Target="footer6.xml"/><Relationship Id="rId30" Type="http://schemas.openxmlformats.org/officeDocument/2006/relationships/header" Target="header4.xml"/><Relationship Id="rId31" Type="http://schemas.openxmlformats.org/officeDocument/2006/relationships/footer" Target="footer7.xml"/><Relationship Id="rId32" Type="http://schemas.openxmlformats.org/officeDocument/2006/relationships/header" Target="header5.xml"/><Relationship Id="rId33" Type="http://schemas.openxmlformats.org/officeDocument/2006/relationships/footer" Target="footer8.xml"/><Relationship Id="rId34" Type="http://schemas.openxmlformats.org/officeDocument/2006/relationships/header" Target="header6.xml"/><Relationship Id="rId35" Type="http://schemas.openxmlformats.org/officeDocument/2006/relationships/footer" Target="footer9.xml"/><Relationship Id="rId36" Type="http://schemas.openxmlformats.org/officeDocument/2006/relationships/header" Target="header7.xml"/><Relationship Id="rId37" Type="http://schemas.openxmlformats.org/officeDocument/2006/relationships/footer" Target="footer10.xml"/><Relationship Id="rId38" Type="http://schemas.openxmlformats.org/officeDocument/2006/relationships/header" Target="header8.xml"/><Relationship Id="rId39" Type="http://schemas.openxmlformats.org/officeDocument/2006/relationships/footer" Target="footer11.xml"/><Relationship Id="rId40" Type="http://schemas.openxmlformats.org/officeDocument/2006/relationships/header" Target="header9.xml"/><Relationship Id="rId41" Type="http://schemas.openxmlformats.org/officeDocument/2006/relationships/footer" Target="footer12.xml"/><Relationship Id="rId42" Type="http://schemas.openxmlformats.org/officeDocument/2006/relationships/header" Target="header10.xml"/><Relationship Id="rId43" Type="http://schemas.openxmlformats.org/officeDocument/2006/relationships/footer" Target="footer13.xml"/><Relationship Id="rId44" Type="http://schemas.openxmlformats.org/officeDocument/2006/relationships/header" Target="header11.xml"/><Relationship Id="rId45" Type="http://schemas.openxmlformats.org/officeDocument/2006/relationships/footer" Target="footer14.xml"/><Relationship Id="rId46" Type="http://schemas.openxmlformats.org/officeDocument/2006/relationships/header" Target="header12.xml"/><Relationship Id="rId47" Type="http://schemas.openxmlformats.org/officeDocument/2006/relationships/footer" Target="footer15.xml"/><Relationship Id="rId48" Type="http://schemas.openxmlformats.org/officeDocument/2006/relationships/header" Target="header13.xml"/><Relationship Id="rId49" Type="http://schemas.openxmlformats.org/officeDocument/2006/relationships/footer" Target="footer16.xml"/><Relationship Id="rId50" Type="http://schemas.openxmlformats.org/officeDocument/2006/relationships/header" Target="header14.xml"/><Relationship Id="rId51" Type="http://schemas.openxmlformats.org/officeDocument/2006/relationships/footer" Target="footer17.xml"/><Relationship Id="rId52" Type="http://schemas.openxmlformats.org/officeDocument/2006/relationships/header" Target="header15.xml"/><Relationship Id="rId53" Type="http://schemas.openxmlformats.org/officeDocument/2006/relationships/footer" Target="footer18.xml"/><Relationship Id="rId54" Type="http://schemas.openxmlformats.org/officeDocument/2006/relationships/header" Target="header16.xml"/><Relationship Id="rId55" Type="http://schemas.openxmlformats.org/officeDocument/2006/relationships/footer" Target="footer19.xml"/><Relationship Id="rId56" Type="http://schemas.openxmlformats.org/officeDocument/2006/relationships/image" Target="media/image16.jpeg"/><Relationship Id="rId57" Type="http://schemas.openxmlformats.org/officeDocument/2006/relationships/header" Target="header17.xml"/><Relationship Id="rId58" Type="http://schemas.openxmlformats.org/officeDocument/2006/relationships/footer" Target="footer20.xml"/><Relationship Id="rId59" Type="http://schemas.openxmlformats.org/officeDocument/2006/relationships/image" Target="media/image17.jpeg"/><Relationship Id="rId60" Type="http://schemas.openxmlformats.org/officeDocument/2006/relationships/header" Target="header18.xml"/><Relationship Id="rId61" Type="http://schemas.openxmlformats.org/officeDocument/2006/relationships/footer" Target="footer21.xml"/><Relationship Id="rId62" Type="http://schemas.openxmlformats.org/officeDocument/2006/relationships/header" Target="header19.xml"/><Relationship Id="rId63" Type="http://schemas.openxmlformats.org/officeDocument/2006/relationships/footer" Target="footer22.xml"/><Relationship Id="rId64" Type="http://schemas.openxmlformats.org/officeDocument/2006/relationships/header" Target="header20.xml"/><Relationship Id="rId65" Type="http://schemas.openxmlformats.org/officeDocument/2006/relationships/footer" Target="footer23.xml"/><Relationship Id="rId66" Type="http://schemas.openxmlformats.org/officeDocument/2006/relationships/image" Target="media/image18.jpeg"/><Relationship Id="rId67" Type="http://schemas.openxmlformats.org/officeDocument/2006/relationships/header" Target="header21.xml"/><Relationship Id="rId68" Type="http://schemas.openxmlformats.org/officeDocument/2006/relationships/footer" Target="footer24.xml"/><Relationship Id="rId69" Type="http://schemas.openxmlformats.org/officeDocument/2006/relationships/header" Target="header22.xml"/><Relationship Id="rId70" Type="http://schemas.openxmlformats.org/officeDocument/2006/relationships/footer" Target="footer25.xml"/><Relationship Id="rId71" Type="http://schemas.openxmlformats.org/officeDocument/2006/relationships/header" Target="header23.xml"/><Relationship Id="rId72" Type="http://schemas.openxmlformats.org/officeDocument/2006/relationships/footer" Target="footer26.xml"/><Relationship Id="rId73" Type="http://schemas.openxmlformats.org/officeDocument/2006/relationships/header" Target="header24.xml"/><Relationship Id="rId74" Type="http://schemas.openxmlformats.org/officeDocument/2006/relationships/footer" Target="footer27.xml"/><Relationship Id="rId75" Type="http://schemas.openxmlformats.org/officeDocument/2006/relationships/header" Target="header25.xml"/><Relationship Id="rId76" Type="http://schemas.openxmlformats.org/officeDocument/2006/relationships/footer" Target="footer28.xml"/><Relationship Id="rId77" Type="http://schemas.openxmlformats.org/officeDocument/2006/relationships/header" Target="header26.xml"/><Relationship Id="rId78" Type="http://schemas.openxmlformats.org/officeDocument/2006/relationships/footer" Target="footer29.xml"/><Relationship Id="rId79" Type="http://schemas.openxmlformats.org/officeDocument/2006/relationships/image" Target="media/image19.png"/><Relationship Id="rId80" Type="http://schemas.openxmlformats.org/officeDocument/2006/relationships/header" Target="header27.xml"/><Relationship Id="rId81" Type="http://schemas.openxmlformats.org/officeDocument/2006/relationships/footer" Target="footer30.xml"/><Relationship Id="rId82" Type="http://schemas.openxmlformats.org/officeDocument/2006/relationships/image" Target="media/image20.jpeg"/><Relationship Id="rId83" Type="http://schemas.openxmlformats.org/officeDocument/2006/relationships/header" Target="header28.xml"/><Relationship Id="rId84" Type="http://schemas.openxmlformats.org/officeDocument/2006/relationships/footer" Target="footer31.xml"/><Relationship Id="rId85" Type="http://schemas.openxmlformats.org/officeDocument/2006/relationships/header" Target="header29.xml"/><Relationship Id="rId86" Type="http://schemas.openxmlformats.org/officeDocument/2006/relationships/footer" Target="footer32.xml"/><Relationship Id="rId87" Type="http://schemas.openxmlformats.org/officeDocument/2006/relationships/image" Target="media/image21.jpeg"/><Relationship Id="rId88" Type="http://schemas.openxmlformats.org/officeDocument/2006/relationships/header" Target="header30.xml"/><Relationship Id="rId89" Type="http://schemas.openxmlformats.org/officeDocument/2006/relationships/footer" Target="footer33.xml"/><Relationship Id="rId90" Type="http://schemas.openxmlformats.org/officeDocument/2006/relationships/image" Target="media/image22.png"/><Relationship Id="rId91" Type="http://schemas.openxmlformats.org/officeDocument/2006/relationships/header" Target="header31.xml"/><Relationship Id="rId92" Type="http://schemas.openxmlformats.org/officeDocument/2006/relationships/footer" Target="footer34.xml"/><Relationship Id="rId93" Type="http://schemas.openxmlformats.org/officeDocument/2006/relationships/image" Target="media/image23.png"/><Relationship Id="rId94" Type="http://schemas.openxmlformats.org/officeDocument/2006/relationships/header" Target="header32.xml"/><Relationship Id="rId95" Type="http://schemas.openxmlformats.org/officeDocument/2006/relationships/footer" Target="footer35.xml"/><Relationship Id="rId96" Type="http://schemas.openxmlformats.org/officeDocument/2006/relationships/header" Target="header33.xml"/><Relationship Id="rId97" Type="http://schemas.openxmlformats.org/officeDocument/2006/relationships/footer" Target="footer36.xml"/><Relationship Id="rId98" Type="http://schemas.openxmlformats.org/officeDocument/2006/relationships/header" Target="header34.xml"/><Relationship Id="rId99" Type="http://schemas.openxmlformats.org/officeDocument/2006/relationships/footer" Target="footer37.xml"/><Relationship Id="rId100" Type="http://schemas.openxmlformats.org/officeDocument/2006/relationships/header" Target="header35.xml"/><Relationship Id="rId101" Type="http://schemas.openxmlformats.org/officeDocument/2006/relationships/footer" Target="footer38.xml"/><Relationship Id="rId102" Type="http://schemas.openxmlformats.org/officeDocument/2006/relationships/image" Target="media/image24.png"/><Relationship Id="rId103" Type="http://schemas.openxmlformats.org/officeDocument/2006/relationships/header" Target="header36.xml"/><Relationship Id="rId104" Type="http://schemas.openxmlformats.org/officeDocument/2006/relationships/footer" Target="footer39.xml"/><Relationship Id="rId105" Type="http://schemas.openxmlformats.org/officeDocument/2006/relationships/image" Target="media/image25.jpeg"/><Relationship Id="rId106" Type="http://schemas.openxmlformats.org/officeDocument/2006/relationships/header" Target="header37.xml"/><Relationship Id="rId107" Type="http://schemas.openxmlformats.org/officeDocument/2006/relationships/footer" Target="footer40.xml"/><Relationship Id="rId108" Type="http://schemas.openxmlformats.org/officeDocument/2006/relationships/header" Target="header38.xml"/><Relationship Id="rId109" Type="http://schemas.openxmlformats.org/officeDocument/2006/relationships/footer" Target="footer41.xml"/><Relationship Id="rId110" Type="http://schemas.openxmlformats.org/officeDocument/2006/relationships/image" Target="media/image26.jpeg"/><Relationship Id="rId111" Type="http://schemas.openxmlformats.org/officeDocument/2006/relationships/header" Target="header39.xml"/><Relationship Id="rId112" Type="http://schemas.openxmlformats.org/officeDocument/2006/relationships/footer" Target="footer42.xml"/><Relationship Id="rId113" Type="http://schemas.openxmlformats.org/officeDocument/2006/relationships/header" Target="header40.xml"/><Relationship Id="rId114" Type="http://schemas.openxmlformats.org/officeDocument/2006/relationships/footer" Target="footer43.xml"/><Relationship Id="rId115" Type="http://schemas.openxmlformats.org/officeDocument/2006/relationships/header" Target="header41.xml"/><Relationship Id="rId116" Type="http://schemas.openxmlformats.org/officeDocument/2006/relationships/footer" Target="footer44.xml"/><Relationship Id="rId117" Type="http://schemas.openxmlformats.org/officeDocument/2006/relationships/header" Target="header42.xml"/><Relationship Id="rId118" Type="http://schemas.openxmlformats.org/officeDocument/2006/relationships/footer" Target="footer45.xml"/><Relationship Id="rId119" Type="http://schemas.openxmlformats.org/officeDocument/2006/relationships/header" Target="header43.xml"/><Relationship Id="rId120" Type="http://schemas.openxmlformats.org/officeDocument/2006/relationships/footer" Target="footer46.xml"/><Relationship Id="rId121" Type="http://schemas.openxmlformats.org/officeDocument/2006/relationships/image" Target="media/image27.jpeg"/><Relationship Id="rId122" Type="http://schemas.openxmlformats.org/officeDocument/2006/relationships/header" Target="header44.xml"/><Relationship Id="rId123" Type="http://schemas.openxmlformats.org/officeDocument/2006/relationships/footer" Target="footer47.xml"/><Relationship Id="rId124" Type="http://schemas.openxmlformats.org/officeDocument/2006/relationships/header" Target="header45.xml"/><Relationship Id="rId125" Type="http://schemas.openxmlformats.org/officeDocument/2006/relationships/footer" Target="footer48.xml"/><Relationship Id="rId126" Type="http://schemas.openxmlformats.org/officeDocument/2006/relationships/header" Target="header46.xml"/><Relationship Id="rId127" Type="http://schemas.openxmlformats.org/officeDocument/2006/relationships/footer" Target="footer49.xml"/><Relationship Id="rId128" Type="http://schemas.openxmlformats.org/officeDocument/2006/relationships/header" Target="header47.xml"/><Relationship Id="rId129" Type="http://schemas.openxmlformats.org/officeDocument/2006/relationships/footer" Target="footer50.xml"/><Relationship Id="rId130" Type="http://schemas.openxmlformats.org/officeDocument/2006/relationships/header" Target="header48.xml"/><Relationship Id="rId131" Type="http://schemas.openxmlformats.org/officeDocument/2006/relationships/footer" Target="footer51.xml"/><Relationship Id="rId132" Type="http://schemas.openxmlformats.org/officeDocument/2006/relationships/header" Target="header49.xml"/><Relationship Id="rId133" Type="http://schemas.openxmlformats.org/officeDocument/2006/relationships/footer" Target="footer52.xml"/><Relationship Id="rId134" Type="http://schemas.openxmlformats.org/officeDocument/2006/relationships/header" Target="header50.xml"/><Relationship Id="rId135" Type="http://schemas.openxmlformats.org/officeDocument/2006/relationships/footer" Target="footer53.xml"/><Relationship Id="rId136" Type="http://schemas.openxmlformats.org/officeDocument/2006/relationships/header" Target="header51.xml"/><Relationship Id="rId137" Type="http://schemas.openxmlformats.org/officeDocument/2006/relationships/footer" Target="footer54.xml"/><Relationship Id="rId138" Type="http://schemas.openxmlformats.org/officeDocument/2006/relationships/image" Target="media/image28.png"/><Relationship Id="rId139" Type="http://schemas.openxmlformats.org/officeDocument/2006/relationships/header" Target="header52.xml"/><Relationship Id="rId140" Type="http://schemas.openxmlformats.org/officeDocument/2006/relationships/footer" Target="footer55.xml"/><Relationship Id="rId141" Type="http://schemas.openxmlformats.org/officeDocument/2006/relationships/header" Target="header53.xml"/><Relationship Id="rId142" Type="http://schemas.openxmlformats.org/officeDocument/2006/relationships/footer" Target="footer56.xml"/><Relationship Id="rId143" Type="http://schemas.openxmlformats.org/officeDocument/2006/relationships/image" Target="media/image29.jpeg"/><Relationship Id="rId144" Type="http://schemas.openxmlformats.org/officeDocument/2006/relationships/header" Target="header54.xml"/><Relationship Id="rId145" Type="http://schemas.openxmlformats.org/officeDocument/2006/relationships/footer" Target="footer57.xml"/><Relationship Id="rId146" Type="http://schemas.openxmlformats.org/officeDocument/2006/relationships/header" Target="header55.xml"/><Relationship Id="rId147" Type="http://schemas.openxmlformats.org/officeDocument/2006/relationships/footer" Target="footer58.xml"/><Relationship Id="rId148" Type="http://schemas.openxmlformats.org/officeDocument/2006/relationships/image" Target="media/image30.jpeg"/><Relationship Id="rId149" Type="http://schemas.openxmlformats.org/officeDocument/2006/relationships/image" Target="media/image31.png"/><Relationship Id="rId150" Type="http://schemas.openxmlformats.org/officeDocument/2006/relationships/header" Target="header56.xml"/><Relationship Id="rId151" Type="http://schemas.openxmlformats.org/officeDocument/2006/relationships/footer" Target="footer59.xml"/><Relationship Id="rId152" Type="http://schemas.openxmlformats.org/officeDocument/2006/relationships/header" Target="header57.xml"/><Relationship Id="rId153" Type="http://schemas.openxmlformats.org/officeDocument/2006/relationships/footer" Target="footer60.xml"/><Relationship Id="rId154" Type="http://schemas.openxmlformats.org/officeDocument/2006/relationships/image" Target="media/image32.png"/><Relationship Id="rId155" Type="http://schemas.openxmlformats.org/officeDocument/2006/relationships/image" Target="media/image33.png"/><Relationship Id="rId156" Type="http://schemas.openxmlformats.org/officeDocument/2006/relationships/header" Target="header58.xml"/><Relationship Id="rId157" Type="http://schemas.openxmlformats.org/officeDocument/2006/relationships/footer" Target="footer61.xml"/><Relationship Id="rId158" Type="http://schemas.openxmlformats.org/officeDocument/2006/relationships/image" Target="media/image34.png"/><Relationship Id="rId159" Type="http://schemas.openxmlformats.org/officeDocument/2006/relationships/header" Target="header59.xml"/><Relationship Id="rId160" Type="http://schemas.openxmlformats.org/officeDocument/2006/relationships/footer" Target="footer62.xml"/><Relationship Id="rId161" Type="http://schemas.openxmlformats.org/officeDocument/2006/relationships/image" Target="media/image35.jpeg"/><Relationship Id="rId162" Type="http://schemas.openxmlformats.org/officeDocument/2006/relationships/header" Target="header60.xml"/><Relationship Id="rId163" Type="http://schemas.openxmlformats.org/officeDocument/2006/relationships/footer" Target="footer63.xml"/><Relationship Id="rId164" Type="http://schemas.openxmlformats.org/officeDocument/2006/relationships/header" Target="header61.xml"/><Relationship Id="rId165" Type="http://schemas.openxmlformats.org/officeDocument/2006/relationships/footer" Target="footer64.xml"/><Relationship Id="rId166" Type="http://schemas.openxmlformats.org/officeDocument/2006/relationships/header" Target="header62.xml"/><Relationship Id="rId167" Type="http://schemas.openxmlformats.org/officeDocument/2006/relationships/footer" Target="footer65.xml"/><Relationship Id="rId168" Type="http://schemas.openxmlformats.org/officeDocument/2006/relationships/header" Target="header63.xml"/><Relationship Id="rId169" Type="http://schemas.openxmlformats.org/officeDocument/2006/relationships/footer" Target="footer66.xml"/><Relationship Id="rId170" Type="http://schemas.openxmlformats.org/officeDocument/2006/relationships/header" Target="header64.xml"/><Relationship Id="rId171" Type="http://schemas.openxmlformats.org/officeDocument/2006/relationships/footer" Target="footer67.xml"/><Relationship Id="rId172" Type="http://schemas.openxmlformats.org/officeDocument/2006/relationships/image" Target="media/image36.png"/><Relationship Id="rId173" Type="http://schemas.openxmlformats.org/officeDocument/2006/relationships/header" Target="header65.xml"/><Relationship Id="rId174" Type="http://schemas.openxmlformats.org/officeDocument/2006/relationships/footer" Target="footer68.xml"/><Relationship Id="rId175" Type="http://schemas.openxmlformats.org/officeDocument/2006/relationships/image" Target="media/image37.jpeg"/><Relationship Id="rId176" Type="http://schemas.openxmlformats.org/officeDocument/2006/relationships/header" Target="header66.xml"/><Relationship Id="rId177" Type="http://schemas.openxmlformats.org/officeDocument/2006/relationships/footer" Target="footer69.xml"/><Relationship Id="rId178" Type="http://schemas.openxmlformats.org/officeDocument/2006/relationships/header" Target="header67.xml"/><Relationship Id="rId179" Type="http://schemas.openxmlformats.org/officeDocument/2006/relationships/footer" Target="footer70.xml"/><Relationship Id="rId180" Type="http://schemas.openxmlformats.org/officeDocument/2006/relationships/header" Target="header68.xml"/><Relationship Id="rId181" Type="http://schemas.openxmlformats.org/officeDocument/2006/relationships/footer" Target="footer71.xml"/><Relationship Id="rId182" Type="http://schemas.openxmlformats.org/officeDocument/2006/relationships/image" Target="media/image38.jpeg"/><Relationship Id="rId183" Type="http://schemas.openxmlformats.org/officeDocument/2006/relationships/header" Target="header69.xml"/><Relationship Id="rId184" Type="http://schemas.openxmlformats.org/officeDocument/2006/relationships/footer" Target="footer72.xml"/><Relationship Id="rId185" Type="http://schemas.openxmlformats.org/officeDocument/2006/relationships/header" Target="header70.xml"/><Relationship Id="rId186" Type="http://schemas.openxmlformats.org/officeDocument/2006/relationships/footer" Target="footer73.xml"/><Relationship Id="rId187" Type="http://schemas.openxmlformats.org/officeDocument/2006/relationships/header" Target="header71.xml"/><Relationship Id="rId188" Type="http://schemas.openxmlformats.org/officeDocument/2006/relationships/footer" Target="footer74.xml"/><Relationship Id="rId189" Type="http://schemas.openxmlformats.org/officeDocument/2006/relationships/header" Target="header72.xml"/><Relationship Id="rId190" Type="http://schemas.openxmlformats.org/officeDocument/2006/relationships/footer" Target="footer75.xml"/><Relationship Id="rId191" Type="http://schemas.openxmlformats.org/officeDocument/2006/relationships/header" Target="header73.xml"/><Relationship Id="rId192" Type="http://schemas.openxmlformats.org/officeDocument/2006/relationships/footer" Target="footer76.xml"/><Relationship Id="rId193" Type="http://schemas.openxmlformats.org/officeDocument/2006/relationships/image" Target="media/image39.png"/><Relationship Id="rId194" Type="http://schemas.openxmlformats.org/officeDocument/2006/relationships/header" Target="header74.xml"/><Relationship Id="rId195" Type="http://schemas.openxmlformats.org/officeDocument/2006/relationships/footer" Target="footer77.xml"/><Relationship Id="rId196" Type="http://schemas.openxmlformats.org/officeDocument/2006/relationships/image" Target="media/image40.jpeg"/><Relationship Id="rId197" Type="http://schemas.openxmlformats.org/officeDocument/2006/relationships/header" Target="header75.xml"/><Relationship Id="rId198" Type="http://schemas.openxmlformats.org/officeDocument/2006/relationships/footer" Target="footer78.xml"/><Relationship Id="rId199" Type="http://schemas.openxmlformats.org/officeDocument/2006/relationships/header" Target="header76.xml"/><Relationship Id="rId200" Type="http://schemas.openxmlformats.org/officeDocument/2006/relationships/footer" Target="footer79.xml"/><Relationship Id="rId201" Type="http://schemas.openxmlformats.org/officeDocument/2006/relationships/header" Target="header77.xml"/><Relationship Id="rId202" Type="http://schemas.openxmlformats.org/officeDocument/2006/relationships/footer" Target="footer80.xml"/><Relationship Id="rId203" Type="http://schemas.openxmlformats.org/officeDocument/2006/relationships/header" Target="header78.xml"/><Relationship Id="rId204" Type="http://schemas.openxmlformats.org/officeDocument/2006/relationships/footer" Target="footer81.xml"/><Relationship Id="rId205" Type="http://schemas.openxmlformats.org/officeDocument/2006/relationships/header" Target="header79.xml"/><Relationship Id="rId206" Type="http://schemas.openxmlformats.org/officeDocument/2006/relationships/footer" Target="footer82.xml"/><Relationship Id="rId207" Type="http://schemas.openxmlformats.org/officeDocument/2006/relationships/header" Target="header80.xml"/><Relationship Id="rId208" Type="http://schemas.openxmlformats.org/officeDocument/2006/relationships/footer" Target="footer83.xml"/><Relationship Id="rId209" Type="http://schemas.openxmlformats.org/officeDocument/2006/relationships/header" Target="header81.xml"/><Relationship Id="rId210" Type="http://schemas.openxmlformats.org/officeDocument/2006/relationships/footer" Target="footer84.xml"/><Relationship Id="rId211" Type="http://schemas.openxmlformats.org/officeDocument/2006/relationships/header" Target="header82.xml"/><Relationship Id="rId212" Type="http://schemas.openxmlformats.org/officeDocument/2006/relationships/footer" Target="footer85.xml"/><Relationship Id="rId213" Type="http://schemas.openxmlformats.org/officeDocument/2006/relationships/header" Target="header83.xml"/><Relationship Id="rId214" Type="http://schemas.openxmlformats.org/officeDocument/2006/relationships/footer" Target="footer86.xml"/><Relationship Id="rId215" Type="http://schemas.openxmlformats.org/officeDocument/2006/relationships/image" Target="media/image41.png"/><Relationship Id="rId216" Type="http://schemas.openxmlformats.org/officeDocument/2006/relationships/header" Target="header84.xml"/><Relationship Id="rId217" Type="http://schemas.openxmlformats.org/officeDocument/2006/relationships/footer" Target="footer87.xml"/><Relationship Id="rId218" Type="http://schemas.openxmlformats.org/officeDocument/2006/relationships/hyperlink" Target="http://www.immunize.org/catg.d/s8035.pdf" TargetMode="External"/><Relationship Id="rId219" Type="http://schemas.openxmlformats.org/officeDocument/2006/relationships/hyperlink" Target="http://www.open.edu/openlearncreate/mod/oucontent/view.php?id=53349" TargetMode="External"/><Relationship Id="rId220" Type="http://schemas.openxmlformats.org/officeDocument/2006/relationships/hyperlink" Target="http://www.mchip.net/sites/default/files/mchipfiles/Immunization%20Manual%20for%20" TargetMode="External"/><Relationship Id="rId221" Type="http://schemas.openxmlformats.org/officeDocument/2006/relationships/hyperlink" Target="http://sbccimplementationkits.org/provider-behavior-change/wp-content/uploads/sites/10/2015/11/" TargetMode="External"/><Relationship Id="rId222" Type="http://schemas.openxmlformats.org/officeDocument/2006/relationships/hyperlink" Target="http://www.wpro.who.int/immunization/documents/polioendgame/curriculum_manual_ipc_unicef" TargetMode="External"/><Relationship Id="rId223" Type="http://schemas.openxmlformats.org/officeDocument/2006/relationships/hyperlink" Target="http://www.unicef.org/cbsc/files/UNICEF_3-hr" TargetMode="External"/><Relationship Id="rId224" Type="http://schemas.openxmlformats.org/officeDocument/2006/relationships/hyperlink" Target="mailto:smalik@unicef.org" TargetMode="External"/><Relationship Id="rId225" Type="http://schemas.openxmlformats.org/officeDocument/2006/relationships/header" Target="header85.xml"/><Relationship Id="rId226" Type="http://schemas.openxmlformats.org/officeDocument/2006/relationships/footer" Target="footer88.xml"/><Relationship Id="rId227" Type="http://schemas.openxmlformats.org/officeDocument/2006/relationships/header" Target="header86.xml"/><Relationship Id="rId228" Type="http://schemas.openxmlformats.org/officeDocument/2006/relationships/footer" Target="footer89.xml"/><Relationship Id="rId229" Type="http://schemas.openxmlformats.org/officeDocument/2006/relationships/header" Target="header87.xml"/><Relationship Id="rId230" Type="http://schemas.openxmlformats.org/officeDocument/2006/relationships/footer" Target="footer90.xml"/><Relationship Id="rId231" Type="http://schemas.openxmlformats.org/officeDocument/2006/relationships/header" Target="header88.xml"/><Relationship Id="rId232" Type="http://schemas.openxmlformats.org/officeDocument/2006/relationships/footer" Target="footer91.xml"/><Relationship Id="rId233" Type="http://schemas.openxmlformats.org/officeDocument/2006/relationships/image" Target="media/image42.jpeg"/><Relationship Id="rId234" Type="http://schemas.openxmlformats.org/officeDocument/2006/relationships/header" Target="header89.xml"/><Relationship Id="rId235" Type="http://schemas.openxmlformats.org/officeDocument/2006/relationships/footer" Target="footer92.xml"/><Relationship Id="rId236" Type="http://schemas.openxmlformats.org/officeDocument/2006/relationships/header" Target="header90.xml"/><Relationship Id="rId237" Type="http://schemas.openxmlformats.org/officeDocument/2006/relationships/footer" Target="footer93.xml"/><Relationship Id="rId238" Type="http://schemas.openxmlformats.org/officeDocument/2006/relationships/header" Target="header91.xml"/><Relationship Id="rId239" Type="http://schemas.openxmlformats.org/officeDocument/2006/relationships/footer" Target="footer94.xml"/><Relationship Id="rId240" Type="http://schemas.openxmlformats.org/officeDocument/2006/relationships/header" Target="header92.xml"/><Relationship Id="rId241" Type="http://schemas.openxmlformats.org/officeDocument/2006/relationships/footer" Target="footer95.xml"/><Relationship Id="rId242" Type="http://schemas.openxmlformats.org/officeDocument/2006/relationships/header" Target="header93.xml"/><Relationship Id="rId243" Type="http://schemas.openxmlformats.org/officeDocument/2006/relationships/footer" Target="footer96.xml"/><Relationship Id="rId244" Type="http://schemas.openxmlformats.org/officeDocument/2006/relationships/header" Target="header94.xml"/><Relationship Id="rId245" Type="http://schemas.openxmlformats.org/officeDocument/2006/relationships/footer" Target="footer97.xml"/><Relationship Id="rId246" Type="http://schemas.openxmlformats.org/officeDocument/2006/relationships/header" Target="header95.xml"/><Relationship Id="rId247" Type="http://schemas.openxmlformats.org/officeDocument/2006/relationships/footer" Target="footer98.xml"/><Relationship Id="rId248" Type="http://schemas.openxmlformats.org/officeDocument/2006/relationships/header" Target="header96.xml"/><Relationship Id="rId249" Type="http://schemas.openxmlformats.org/officeDocument/2006/relationships/footer" Target="footer99.xml"/><Relationship Id="rId250" Type="http://schemas.openxmlformats.org/officeDocument/2006/relationships/header" Target="header97.xml"/><Relationship Id="rId251" Type="http://schemas.openxmlformats.org/officeDocument/2006/relationships/footer" Target="footer100.xml"/><Relationship Id="rId252" Type="http://schemas.openxmlformats.org/officeDocument/2006/relationships/header" Target="header98.xml"/><Relationship Id="rId253" Type="http://schemas.openxmlformats.org/officeDocument/2006/relationships/footer" Target="footer101.xml"/><Relationship Id="rId254" Type="http://schemas.openxmlformats.org/officeDocument/2006/relationships/header" Target="header99.xml"/><Relationship Id="rId255" Type="http://schemas.openxmlformats.org/officeDocument/2006/relationships/footer" Target="footer102.xml"/><Relationship Id="rId256" Type="http://schemas.openxmlformats.org/officeDocument/2006/relationships/header" Target="header100.xml"/><Relationship Id="rId257" Type="http://schemas.openxmlformats.org/officeDocument/2006/relationships/footer" Target="footer103.xml"/><Relationship Id="rId258" Type="http://schemas.openxmlformats.org/officeDocument/2006/relationships/header" Target="header101.xml"/><Relationship Id="rId259" Type="http://schemas.openxmlformats.org/officeDocument/2006/relationships/footer" Target="footer104.xml"/><Relationship Id="rId260" Type="http://schemas.openxmlformats.org/officeDocument/2006/relationships/header" Target="header102.xml"/><Relationship Id="rId261" Type="http://schemas.openxmlformats.org/officeDocument/2006/relationships/footer" Target="footer105.xml"/><Relationship Id="rId262" Type="http://schemas.openxmlformats.org/officeDocument/2006/relationships/header" Target="header103.xml"/><Relationship Id="rId263" Type="http://schemas.openxmlformats.org/officeDocument/2006/relationships/footer" Target="footer106.xml"/><Relationship Id="rId264" Type="http://schemas.openxmlformats.org/officeDocument/2006/relationships/header" Target="header104.xml"/><Relationship Id="rId265" Type="http://schemas.openxmlformats.org/officeDocument/2006/relationships/footer" Target="footer107.xml"/><Relationship Id="rId266" Type="http://schemas.openxmlformats.org/officeDocument/2006/relationships/header" Target="header105.xml"/><Relationship Id="rId267" Type="http://schemas.openxmlformats.org/officeDocument/2006/relationships/footer" Target="footer108.xml"/><Relationship Id="rId268" Type="http://schemas.openxmlformats.org/officeDocument/2006/relationships/header" Target="header106.xml"/><Relationship Id="rId269" Type="http://schemas.openxmlformats.org/officeDocument/2006/relationships/footer" Target="footer109.xml"/><Relationship Id="rId270" Type="http://schemas.openxmlformats.org/officeDocument/2006/relationships/header" Target="header107.xml"/><Relationship Id="rId271" Type="http://schemas.openxmlformats.org/officeDocument/2006/relationships/footer" Target="footer110.xml"/><Relationship Id="rId272" Type="http://schemas.openxmlformats.org/officeDocument/2006/relationships/header" Target="header108.xml"/><Relationship Id="rId273" Type="http://schemas.openxmlformats.org/officeDocument/2006/relationships/footer" Target="footer111.xml"/><Relationship Id="rId274" Type="http://schemas.openxmlformats.org/officeDocument/2006/relationships/header" Target="header109.xml"/><Relationship Id="rId275" Type="http://schemas.openxmlformats.org/officeDocument/2006/relationships/footer" Target="footer112.xml"/><Relationship Id="rId276" Type="http://schemas.openxmlformats.org/officeDocument/2006/relationships/header" Target="header110.xml"/><Relationship Id="rId277" Type="http://schemas.openxmlformats.org/officeDocument/2006/relationships/footer" Target="footer113.xml"/><Relationship Id="rId278" Type="http://schemas.openxmlformats.org/officeDocument/2006/relationships/image" Target="media/image43.png"/><Relationship Id="rId279" Type="http://schemas.openxmlformats.org/officeDocument/2006/relationships/image" Target="media/image44.png"/><Relationship Id="rId280" Type="http://schemas.openxmlformats.org/officeDocument/2006/relationships/image" Target="media/image45.png"/><Relationship Id="rId281" Type="http://schemas.openxmlformats.org/officeDocument/2006/relationships/header" Target="header111.xml"/><Relationship Id="rId282" Type="http://schemas.openxmlformats.org/officeDocument/2006/relationships/footer" Target="footer114.xml"/><Relationship Id="rId283" Type="http://schemas.openxmlformats.org/officeDocument/2006/relationships/header" Target="header112.xml"/><Relationship Id="rId284" Type="http://schemas.openxmlformats.org/officeDocument/2006/relationships/footer" Target="footer115.xml"/><Relationship Id="rId285" Type="http://schemas.openxmlformats.org/officeDocument/2006/relationships/image" Target="media/image46.png"/><Relationship Id="rId286" Type="http://schemas.openxmlformats.org/officeDocument/2006/relationships/image" Target="media/image47.png"/><Relationship Id="rId287" Type="http://schemas.openxmlformats.org/officeDocument/2006/relationships/image" Target="media/image48.png"/><Relationship Id="rId28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2019-05-20T10:30:04Z</dcterms:created>
  <dcterms:modified xsi:type="dcterms:W3CDTF">2019-05-20T10:30:04Z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2019-05-08T00:00:00Z</vt:filetime>
  </property>
  <property fmtid="{D5CDD505-2E9C-101B-9397-08002B2CF9AE}" pid="3" name="LastSaved">
    <vt:filetime>2019-05-20T00:00:00Z</vt:filetime>
  </property>
</Properties>
</file>